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CA9" w:rsidRPr="00C763F7" w:rsidRDefault="00D74CA9" w:rsidP="003F55EA">
      <w:pPr>
        <w:pStyle w:val="EndnoteText"/>
      </w:pPr>
      <w:bookmarkStart w:id="0" w:name="OLE_LINK2"/>
      <w:bookmarkStart w:id="1" w:name="OLE_LINK1"/>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63" o:spid="_x0000_s1026" type="#_x0000_t75" alt="a logo ISS-EUR" style="position:absolute;margin-left:26.85pt;margin-top:37.5pt;width:291pt;height:110.25pt;z-index:251647488;visibility:visible;mso-position-vertical-relative:page">
            <v:imagedata r:id="rId7" o:title=""/>
            <w10:wrap type="topAndBottom" anchory="page"/>
          </v:shape>
        </w:pict>
      </w:r>
    </w:p>
    <w:p w:rsidR="00D74CA9" w:rsidRPr="00085A0F" w:rsidRDefault="00D74CA9" w:rsidP="003F55EA">
      <w:pPr>
        <w:spacing w:after="100"/>
        <w:ind w:firstLine="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D74CA9" w:rsidRDefault="00D74CA9" w:rsidP="003F55EA">
      <w:pPr>
        <w:ind w:firstLine="0"/>
        <w:jc w:val="center"/>
        <w:rPr>
          <w:sz w:val="28"/>
        </w:rPr>
      </w:pPr>
      <w:r>
        <w:rPr>
          <w:noProof/>
          <w:lang w:val="en-US" w:eastAsia="en-US"/>
        </w:rPr>
        <w:pict>
          <v:shapetype id="_x0000_t202" coordsize="21600,21600" o:spt="202" path="m,l,21600r21600,l21600,xe">
            <v:stroke joinstyle="miter"/>
            <v:path gradientshapeok="t" o:connecttype="rect"/>
          </v:shapetype>
          <v:shape id="_x0000_s1027" type="#_x0000_t202" style="position:absolute;left:0;text-align:left;margin-left:1.25pt;margin-top:28.15pt;width:366pt;height:89.2pt;z-index:251646464" stroked="f">
            <v:textbox style="mso-next-textbox:#_x0000_s1027" inset="5mm,5mm,5mm,5mm">
              <w:txbxContent>
                <w:p w:rsidR="00D74CA9" w:rsidRPr="00D41C2D" w:rsidRDefault="00D74CA9" w:rsidP="00F118F0">
                  <w:pPr>
                    <w:spacing w:line="360" w:lineRule="auto"/>
                    <w:jc w:val="center"/>
                    <w:rPr>
                      <w:rFonts w:cs="Arial"/>
                      <w:b/>
                    </w:rPr>
                  </w:pPr>
                  <w:r w:rsidRPr="00316B87">
                    <w:rPr>
                      <w:rFonts w:cs="Arial"/>
                      <w:b/>
                    </w:rPr>
                    <w:t>Top down or bottom up? District Developmen</w:t>
                  </w:r>
                  <w:r>
                    <w:rPr>
                      <w:rFonts w:cs="Arial"/>
                      <w:b/>
                    </w:rPr>
                    <w:t xml:space="preserve">t planning in  </w:t>
                  </w:r>
                  <w:r w:rsidRPr="00316B87">
                    <w:rPr>
                      <w:rFonts w:cs="Arial"/>
                      <w:b/>
                    </w:rPr>
                    <w:t>Mudzi District</w:t>
                  </w:r>
                  <w:r>
                    <w:rPr>
                      <w:rFonts w:cs="Arial"/>
                      <w:b/>
                    </w:rPr>
                    <w:t>, Zimbabwe</w:t>
                  </w:r>
                </w:p>
                <w:p w:rsidR="00D74CA9" w:rsidRPr="00C763F7" w:rsidRDefault="00D74CA9" w:rsidP="003F55EA">
                  <w:pPr>
                    <w:spacing w:after="200"/>
                    <w:ind w:firstLine="0"/>
                    <w:jc w:val="center"/>
                    <w:outlineLvl w:val="0"/>
                    <w:rPr>
                      <w:b/>
                      <w:sz w:val="28"/>
                      <w:szCs w:val="20"/>
                    </w:rPr>
                  </w:pPr>
                </w:p>
              </w:txbxContent>
            </v:textbox>
            <w10:wrap type="topAndBottom"/>
          </v:shape>
        </w:pict>
      </w:r>
    </w:p>
    <w:p w:rsidR="00D74CA9" w:rsidRPr="00D2197A" w:rsidRDefault="00D74CA9" w:rsidP="003F55EA">
      <w:pPr>
        <w:ind w:firstLine="0"/>
        <w:rPr>
          <w:sz w:val="26"/>
          <w:szCs w:val="26"/>
        </w:rPr>
      </w:pPr>
      <w:r>
        <w:rPr>
          <w:sz w:val="28"/>
        </w:rPr>
        <w:t xml:space="preserve">                              </w:t>
      </w:r>
      <w:r w:rsidRPr="00D2197A">
        <w:rPr>
          <w:sz w:val="26"/>
          <w:szCs w:val="26"/>
        </w:rPr>
        <w:t>A  Research Paper presented by:</w:t>
      </w:r>
    </w:p>
    <w:p w:rsidR="00D74CA9" w:rsidRPr="00316B87" w:rsidRDefault="00D74CA9" w:rsidP="003F55EA">
      <w:pPr>
        <w:spacing w:line="360" w:lineRule="auto"/>
        <w:rPr>
          <w:rFonts w:cs="Arial"/>
          <w:b/>
        </w:rPr>
      </w:pPr>
      <w:r>
        <w:rPr>
          <w:rFonts w:cs="Arial"/>
          <w:b/>
        </w:rPr>
        <w:t xml:space="preserve">                                  </w:t>
      </w:r>
      <w:r w:rsidRPr="00316B87">
        <w:rPr>
          <w:rFonts w:cs="Arial"/>
          <w:b/>
        </w:rPr>
        <w:t>LUCIA MANHOKWE</w:t>
      </w:r>
    </w:p>
    <w:p w:rsidR="00D74CA9" w:rsidRDefault="00D74CA9" w:rsidP="003F55EA">
      <w:pPr>
        <w:spacing w:line="360" w:lineRule="auto"/>
        <w:ind w:firstLine="0"/>
        <w:rPr>
          <w:rFonts w:cs="Arial"/>
          <w:b/>
        </w:rPr>
      </w:pPr>
      <w:r>
        <w:rPr>
          <w:b/>
          <w:i/>
          <w:sz w:val="30"/>
          <w:szCs w:val="30"/>
          <w:lang w:val="es-ES"/>
        </w:rPr>
        <w:t xml:space="preserve">                                     </w:t>
      </w:r>
      <w:r w:rsidRPr="00316B87">
        <w:rPr>
          <w:rFonts w:cs="Arial"/>
          <w:b/>
        </w:rPr>
        <w:t>(Zimbabwe)</w:t>
      </w:r>
      <w:r>
        <w:rPr>
          <w:rFonts w:cs="Arial"/>
          <w:b/>
        </w:rPr>
        <w:t xml:space="preserve">   </w:t>
      </w:r>
    </w:p>
    <w:p w:rsidR="00D74CA9" w:rsidRDefault="00D74CA9" w:rsidP="003F55EA">
      <w:pPr>
        <w:spacing w:line="360" w:lineRule="auto"/>
        <w:ind w:firstLine="0"/>
        <w:rPr>
          <w:rFonts w:cs="Arial"/>
          <w:b/>
        </w:rPr>
      </w:pPr>
    </w:p>
    <w:p w:rsidR="00D74CA9" w:rsidRDefault="00D74CA9" w:rsidP="003F55EA">
      <w:pPr>
        <w:spacing w:line="360" w:lineRule="auto"/>
        <w:ind w:firstLine="0"/>
        <w:rPr>
          <w:sz w:val="26"/>
          <w:szCs w:val="26"/>
        </w:rPr>
      </w:pPr>
    </w:p>
    <w:p w:rsidR="00D74CA9" w:rsidRPr="006C4D8C" w:rsidRDefault="00D74CA9" w:rsidP="003F55EA">
      <w:pPr>
        <w:spacing w:line="360" w:lineRule="auto"/>
        <w:ind w:firstLine="0"/>
        <w:rPr>
          <w:rFonts w:cs="Arial"/>
          <w:b/>
        </w:rPr>
      </w:pPr>
      <w:r w:rsidRPr="00D2197A">
        <w:rPr>
          <w:sz w:val="26"/>
          <w:szCs w:val="26"/>
        </w:rPr>
        <w:t>in partial fulfil</w:t>
      </w:r>
      <w:r>
        <w:rPr>
          <w:sz w:val="26"/>
          <w:szCs w:val="26"/>
        </w:rPr>
        <w:t>l</w:t>
      </w:r>
      <w:r w:rsidRPr="00D2197A">
        <w:rPr>
          <w:sz w:val="26"/>
          <w:szCs w:val="26"/>
        </w:rPr>
        <w:t>ment of the requirements for obtaining the degree of</w:t>
      </w:r>
    </w:p>
    <w:p w:rsidR="00D74CA9" w:rsidRPr="00CA0105" w:rsidRDefault="00D74CA9" w:rsidP="003F55EA">
      <w:pPr>
        <w:ind w:firstLine="0"/>
        <w:jc w:val="center"/>
        <w:rPr>
          <w:sz w:val="26"/>
          <w:szCs w:val="26"/>
        </w:rPr>
      </w:pPr>
      <w:r w:rsidRPr="00CA0105">
        <w:rPr>
          <w:sz w:val="26"/>
          <w:szCs w:val="26"/>
        </w:rPr>
        <w:t>MASTERS OF ARTS IN DEVELOPMENT STUDIES</w:t>
      </w:r>
    </w:p>
    <w:p w:rsidR="00D74CA9" w:rsidRDefault="00D74CA9" w:rsidP="003F55EA">
      <w:pPr>
        <w:spacing w:before="200"/>
        <w:ind w:firstLine="0"/>
        <w:jc w:val="center"/>
        <w:rPr>
          <w:sz w:val="26"/>
          <w:szCs w:val="26"/>
        </w:rPr>
      </w:pPr>
    </w:p>
    <w:p w:rsidR="00D74CA9" w:rsidRDefault="00D74CA9" w:rsidP="003F55EA">
      <w:pPr>
        <w:spacing w:before="200"/>
        <w:ind w:firstLine="0"/>
        <w:jc w:val="center"/>
        <w:rPr>
          <w:sz w:val="26"/>
          <w:szCs w:val="26"/>
        </w:rPr>
      </w:pPr>
    </w:p>
    <w:p w:rsidR="00D74CA9" w:rsidRPr="00D2197A" w:rsidRDefault="00D74CA9" w:rsidP="003F55EA">
      <w:pPr>
        <w:spacing w:before="200"/>
        <w:ind w:firstLine="0"/>
        <w:jc w:val="center"/>
        <w:rPr>
          <w:sz w:val="26"/>
          <w:szCs w:val="26"/>
        </w:rPr>
      </w:pPr>
      <w:r>
        <w:rPr>
          <w:sz w:val="26"/>
          <w:szCs w:val="26"/>
        </w:rPr>
        <w:t>Specializ</w:t>
      </w:r>
      <w:r w:rsidRPr="00D2197A">
        <w:rPr>
          <w:sz w:val="26"/>
          <w:szCs w:val="26"/>
        </w:rPr>
        <w:t>ation:</w:t>
      </w:r>
    </w:p>
    <w:p w:rsidR="00D74CA9" w:rsidRDefault="00D74CA9" w:rsidP="003F55EA">
      <w:pPr>
        <w:spacing w:line="360" w:lineRule="auto"/>
        <w:jc w:val="center"/>
        <w:rPr>
          <w:rFonts w:cs="Arial"/>
          <w:b/>
        </w:rPr>
      </w:pPr>
      <w:r w:rsidRPr="00316B87">
        <w:rPr>
          <w:rFonts w:cs="Arial"/>
          <w:b/>
        </w:rPr>
        <w:t>LOCAL AND REGIONAL DEVELOPMENT</w:t>
      </w:r>
    </w:p>
    <w:p w:rsidR="00D74CA9" w:rsidRPr="00316B87" w:rsidRDefault="00D74CA9" w:rsidP="003F55EA">
      <w:pPr>
        <w:spacing w:line="360" w:lineRule="auto"/>
        <w:rPr>
          <w:rFonts w:cs="Arial"/>
          <w:b/>
        </w:rPr>
      </w:pPr>
      <w:r>
        <w:rPr>
          <w:rFonts w:cs="Arial"/>
          <w:b/>
        </w:rPr>
        <w:t xml:space="preserve">                                          (LRD)</w:t>
      </w:r>
    </w:p>
    <w:p w:rsidR="00D74CA9" w:rsidRPr="004D5648" w:rsidRDefault="00D74CA9" w:rsidP="003F55EA">
      <w:pPr>
        <w:spacing w:before="600" w:after="200"/>
        <w:ind w:firstLine="0"/>
        <w:rPr>
          <w:b/>
          <w:sz w:val="26"/>
          <w:szCs w:val="26"/>
        </w:rPr>
      </w:pPr>
      <w:r>
        <w:rPr>
          <w:b/>
          <w:sz w:val="26"/>
          <w:szCs w:val="26"/>
        </w:rPr>
        <w:t xml:space="preserve">                           </w:t>
      </w:r>
      <w:r w:rsidRPr="00D2197A">
        <w:rPr>
          <w:sz w:val="26"/>
          <w:szCs w:val="26"/>
        </w:rPr>
        <w:t>Members of the examining committee:</w:t>
      </w:r>
    </w:p>
    <w:p w:rsidR="00D74CA9" w:rsidRPr="00D2197A" w:rsidRDefault="00D74CA9" w:rsidP="003F55EA">
      <w:pPr>
        <w:ind w:firstLine="0"/>
        <w:jc w:val="center"/>
        <w:rPr>
          <w:sz w:val="26"/>
          <w:szCs w:val="26"/>
        </w:rPr>
      </w:pPr>
      <w:r>
        <w:rPr>
          <w:sz w:val="26"/>
          <w:szCs w:val="26"/>
        </w:rPr>
        <w:t xml:space="preserve">  S</w:t>
      </w:r>
      <w:r w:rsidRPr="00D2197A">
        <w:rPr>
          <w:sz w:val="26"/>
          <w:szCs w:val="26"/>
        </w:rPr>
        <w:t>upervisor</w:t>
      </w:r>
      <w:r>
        <w:rPr>
          <w:sz w:val="26"/>
          <w:szCs w:val="26"/>
        </w:rPr>
        <w:t>: Dr</w:t>
      </w:r>
      <w:r w:rsidRPr="00524355">
        <w:rPr>
          <w:rFonts w:cs="Arial"/>
        </w:rPr>
        <w:t xml:space="preserve"> </w:t>
      </w:r>
      <w:r w:rsidRPr="00316B87">
        <w:rPr>
          <w:rFonts w:cs="Arial"/>
        </w:rPr>
        <w:t>Nicholas Awortwi</w:t>
      </w:r>
    </w:p>
    <w:p w:rsidR="00D74CA9" w:rsidRPr="00D2197A" w:rsidRDefault="00D74CA9" w:rsidP="003F55EA">
      <w:pPr>
        <w:ind w:firstLine="0"/>
        <w:jc w:val="center"/>
        <w:rPr>
          <w:sz w:val="26"/>
          <w:szCs w:val="26"/>
        </w:rPr>
      </w:pPr>
      <w:r>
        <w:rPr>
          <w:sz w:val="26"/>
          <w:szCs w:val="26"/>
        </w:rPr>
        <w:t>R</w:t>
      </w:r>
      <w:r w:rsidRPr="00D2197A">
        <w:rPr>
          <w:sz w:val="26"/>
          <w:szCs w:val="26"/>
        </w:rPr>
        <w:t>eader</w:t>
      </w:r>
      <w:r>
        <w:rPr>
          <w:sz w:val="26"/>
          <w:szCs w:val="26"/>
        </w:rPr>
        <w:t>: Dr</w:t>
      </w:r>
      <w:r w:rsidRPr="00524355">
        <w:rPr>
          <w:rFonts w:cs="Arial"/>
        </w:rPr>
        <w:t xml:space="preserve"> </w:t>
      </w:r>
      <w:r w:rsidRPr="00316B87">
        <w:rPr>
          <w:rFonts w:cs="Arial"/>
        </w:rPr>
        <w:t>Joao Guimaraes</w:t>
      </w:r>
    </w:p>
    <w:p w:rsidR="00D74CA9" w:rsidRPr="00D2197A" w:rsidRDefault="00D74CA9" w:rsidP="003F55EA">
      <w:pPr>
        <w:spacing w:before="800"/>
        <w:ind w:firstLine="0"/>
        <w:rPr>
          <w:sz w:val="26"/>
          <w:szCs w:val="26"/>
        </w:rPr>
      </w:pPr>
      <w:r>
        <w:rPr>
          <w:sz w:val="26"/>
          <w:szCs w:val="26"/>
        </w:rPr>
        <w:t xml:space="preserve">                                   </w:t>
      </w:r>
      <w:r w:rsidRPr="00D2197A">
        <w:rPr>
          <w:sz w:val="26"/>
          <w:szCs w:val="26"/>
        </w:rPr>
        <w:t>The Hague, The Netherlands</w:t>
      </w:r>
      <w:r>
        <w:rPr>
          <w:sz w:val="26"/>
          <w:szCs w:val="26"/>
        </w:rPr>
        <w:br/>
      </w:r>
      <w:r>
        <w:rPr>
          <w:rFonts w:cs="Arial"/>
        </w:rPr>
        <w:t xml:space="preserve">                                                 November 2010</w:t>
      </w:r>
    </w:p>
    <w:p w:rsidR="00D74CA9" w:rsidRPr="00F756EE" w:rsidRDefault="00D74CA9" w:rsidP="003F55EA">
      <w:pPr>
        <w:pStyle w:val="disclaimer"/>
        <w:rPr>
          <w:rFonts w:ascii="Garamond" w:hAnsi="Garamond"/>
        </w:rPr>
      </w:pPr>
      <w:r w:rsidRPr="00F756EE">
        <w:rPr>
          <w:rFonts w:ascii="Garamond" w:hAnsi="Garamond"/>
          <w:sz w:val="28"/>
        </w:rPr>
        <w:br w:type="page"/>
      </w:r>
      <w:r w:rsidRPr="00F756EE">
        <w:rPr>
          <w:rFonts w:ascii="Garamond" w:hAnsi="Garamond"/>
        </w:rPr>
        <w:t>Disclaimer:</w:t>
      </w:r>
    </w:p>
    <w:p w:rsidR="00D74CA9" w:rsidRPr="00C763F7" w:rsidRDefault="00D74CA9" w:rsidP="003F55EA">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D74CA9" w:rsidRPr="00C763F7" w:rsidRDefault="00D74CA9" w:rsidP="003F55EA">
      <w:pPr>
        <w:rPr>
          <w:szCs w:val="22"/>
        </w:rPr>
      </w:pPr>
    </w:p>
    <w:p w:rsidR="00D74CA9" w:rsidRPr="00F756EE" w:rsidRDefault="00D74CA9" w:rsidP="003F55EA">
      <w:pPr>
        <w:pStyle w:val="disclaimer"/>
        <w:rPr>
          <w:rFonts w:ascii="Garamond" w:hAnsi="Garamond"/>
        </w:rPr>
      </w:pPr>
      <w:r w:rsidRPr="00F756EE">
        <w:rPr>
          <w:rFonts w:ascii="Garamond" w:hAnsi="Garamond"/>
        </w:rPr>
        <w:t>Inquiries:</w:t>
      </w:r>
    </w:p>
    <w:p w:rsidR="00D74CA9" w:rsidRPr="00F756EE" w:rsidRDefault="00D74CA9" w:rsidP="003F55EA">
      <w:pPr>
        <w:pStyle w:val="StyleNormalWebGaramondLeft0cmHanging402cm"/>
      </w:pPr>
      <w:r w:rsidRPr="00F756EE">
        <w:t>Postal address:</w:t>
      </w:r>
      <w:r w:rsidRPr="00F756EE">
        <w:tab/>
        <w:t>Institute of Social Studies</w:t>
      </w:r>
      <w:r w:rsidRPr="00F756EE">
        <w:br/>
      </w:r>
      <w:smartTag w:uri="urn:schemas-microsoft-com:office:smarttags" w:element="address">
        <w:smartTag w:uri="urn:schemas-microsoft-com:office:smarttags" w:element="Street">
          <w:r w:rsidRPr="00F756EE">
            <w:t>P.O. Box</w:t>
          </w:r>
        </w:smartTag>
        <w:r w:rsidRPr="00F756EE">
          <w:t xml:space="preserve"> 29776</w:t>
        </w:r>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t>The Netherlands</w:t>
      </w:r>
    </w:p>
    <w:p w:rsidR="00D74CA9" w:rsidRPr="00F756EE" w:rsidRDefault="00D74CA9" w:rsidP="003F55EA">
      <w:pPr>
        <w:pStyle w:val="StyleNormalWebGaramondLeft0cmHanging402cm"/>
      </w:pPr>
      <w:r w:rsidRPr="00F756EE">
        <w:t>Location:</w:t>
      </w:r>
      <w:r w:rsidRPr="00F756EE">
        <w:tab/>
        <w:t>Kortenaerkade 12</w:t>
      </w:r>
      <w:r w:rsidRPr="00F756EE">
        <w:br/>
        <w:t>2518 AX The Hague</w:t>
      </w:r>
      <w:r w:rsidRPr="00F756EE">
        <w:br/>
        <w:t xml:space="preserve">The </w:t>
      </w:r>
      <w:smartTag w:uri="urn:schemas-microsoft-com:office:smarttags" w:element="place">
        <w:smartTag w:uri="urn:schemas-microsoft-com:office:smarttags" w:element="country-region">
          <w:r w:rsidRPr="00F756EE">
            <w:t>Netherlands</w:t>
          </w:r>
        </w:smartTag>
      </w:smartTag>
    </w:p>
    <w:p w:rsidR="00D74CA9" w:rsidRPr="00F756EE" w:rsidRDefault="00D74CA9" w:rsidP="003F55EA">
      <w:pPr>
        <w:pStyle w:val="StyleNormalWebGaramondLeft0cmHanging402cm"/>
      </w:pPr>
      <w:r w:rsidRPr="00F756EE">
        <w:t xml:space="preserve">Telephone: </w:t>
      </w:r>
      <w:r w:rsidRPr="00F756EE">
        <w:tab/>
        <w:t>+31 70 426 0460</w:t>
      </w:r>
    </w:p>
    <w:p w:rsidR="00D74CA9" w:rsidRPr="00F756EE" w:rsidRDefault="00D74CA9" w:rsidP="003F55EA">
      <w:pPr>
        <w:pStyle w:val="StyleNormalWebGaramondLeft0cmHanging402cm"/>
      </w:pPr>
      <w:r w:rsidRPr="00F756EE">
        <w:t xml:space="preserve">Fax: </w:t>
      </w:r>
      <w:r w:rsidRPr="00F756EE">
        <w:tab/>
        <w:t>+31 70 426 0799</w:t>
      </w:r>
    </w:p>
    <w:p w:rsidR="00D74CA9" w:rsidRDefault="00D74CA9" w:rsidP="003F55EA">
      <w:pPr>
        <w:spacing w:after="400"/>
        <w:ind w:firstLine="0"/>
        <w:rPr>
          <w:w w:val="115"/>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Start w:id="12" w:name="_Toc212783950"/>
      <w:bookmarkEnd w:id="0"/>
      <w:bookmarkEnd w:id="1"/>
    </w:p>
    <w:p w:rsidR="00D74CA9" w:rsidRDefault="00D74CA9" w:rsidP="003F55EA">
      <w:pPr>
        <w:spacing w:after="400"/>
        <w:ind w:firstLine="0"/>
        <w:rPr>
          <w:w w:val="115"/>
        </w:rPr>
      </w:pPr>
    </w:p>
    <w:p w:rsidR="00D74CA9" w:rsidRDefault="00D74CA9" w:rsidP="003F55EA">
      <w:pPr>
        <w:spacing w:after="400"/>
        <w:ind w:firstLine="0"/>
        <w:rPr>
          <w:w w:val="115"/>
        </w:rPr>
      </w:pPr>
    </w:p>
    <w:p w:rsidR="00D74CA9" w:rsidRDefault="00D74CA9" w:rsidP="003F55EA">
      <w:pPr>
        <w:spacing w:after="400"/>
        <w:ind w:firstLine="0"/>
        <w:rPr>
          <w:w w:val="115"/>
        </w:rPr>
      </w:pPr>
    </w:p>
    <w:p w:rsidR="00D74CA9" w:rsidRDefault="00D74CA9" w:rsidP="003F55EA">
      <w:pPr>
        <w:spacing w:after="400"/>
        <w:ind w:firstLine="0"/>
        <w:rPr>
          <w:w w:val="115"/>
        </w:rPr>
      </w:pPr>
    </w:p>
    <w:p w:rsidR="00D74CA9" w:rsidRDefault="00D74CA9" w:rsidP="003F55EA">
      <w:pPr>
        <w:spacing w:after="400"/>
        <w:ind w:firstLine="0"/>
        <w:rPr>
          <w:w w:val="115"/>
        </w:rPr>
      </w:pPr>
    </w:p>
    <w:p w:rsidR="00D74CA9" w:rsidRDefault="00D74CA9" w:rsidP="003F55EA">
      <w:pPr>
        <w:spacing w:after="400"/>
        <w:ind w:firstLine="0"/>
        <w:rPr>
          <w:w w:val="115"/>
        </w:rPr>
      </w:pPr>
    </w:p>
    <w:p w:rsidR="00D74CA9" w:rsidRDefault="00D74CA9" w:rsidP="003F55EA">
      <w:pPr>
        <w:spacing w:after="400"/>
        <w:ind w:firstLine="0"/>
        <w:rPr>
          <w:w w:val="115"/>
        </w:rPr>
      </w:pPr>
    </w:p>
    <w:p w:rsidR="00D74CA9" w:rsidRDefault="00D74CA9" w:rsidP="003F55EA">
      <w:pPr>
        <w:spacing w:after="400"/>
        <w:ind w:firstLine="0"/>
        <w:rPr>
          <w:w w:val="115"/>
        </w:rPr>
      </w:pPr>
    </w:p>
    <w:p w:rsidR="00D74CA9" w:rsidRDefault="00D74CA9" w:rsidP="003F55EA">
      <w:pPr>
        <w:spacing w:after="400"/>
        <w:ind w:firstLine="0"/>
        <w:rPr>
          <w:w w:val="115"/>
        </w:rPr>
      </w:pPr>
    </w:p>
    <w:p w:rsidR="00D74CA9" w:rsidRDefault="00D74CA9" w:rsidP="003F55EA">
      <w:pPr>
        <w:spacing w:after="400"/>
        <w:ind w:firstLine="0"/>
        <w:rPr>
          <w:w w:val="115"/>
        </w:rPr>
      </w:pPr>
    </w:p>
    <w:p w:rsidR="00D74CA9" w:rsidRDefault="00D74CA9" w:rsidP="003F55EA">
      <w:pPr>
        <w:spacing w:after="400"/>
        <w:ind w:firstLine="0"/>
        <w:rPr>
          <w:w w:val="115"/>
        </w:rPr>
      </w:pPr>
    </w:p>
    <w:p w:rsidR="00D74CA9" w:rsidRDefault="00D74CA9" w:rsidP="003F55EA">
      <w:pPr>
        <w:spacing w:after="400"/>
        <w:ind w:firstLine="0"/>
        <w:rPr>
          <w:sz w:val="36"/>
          <w:szCs w:val="36"/>
        </w:rPr>
      </w:pPr>
      <w:r>
        <w:rPr>
          <w:b/>
          <w:sz w:val="36"/>
          <w:szCs w:val="36"/>
        </w:rPr>
        <w:t>Dedication</w:t>
      </w:r>
    </w:p>
    <w:p w:rsidR="00D74CA9" w:rsidRDefault="00D74CA9" w:rsidP="003F55EA">
      <w:r>
        <w:t>To Lucia 1 &amp; 2</w:t>
      </w:r>
    </w:p>
    <w:p w:rsidR="00D74CA9" w:rsidRDefault="00D74CA9" w:rsidP="003F55EA">
      <w:r>
        <w:t>Manhokwe family</w:t>
      </w:r>
    </w:p>
    <w:p w:rsidR="00D74CA9" w:rsidRDefault="00D74CA9" w:rsidP="003F55EA">
      <w:r>
        <w:t>Dzidzai</w:t>
      </w:r>
    </w:p>
    <w:p w:rsidR="00D74CA9" w:rsidRDefault="00D74CA9" w:rsidP="003F55EA">
      <w:r>
        <w:t>Henry</w:t>
      </w:r>
    </w:p>
    <w:p w:rsidR="00D74CA9" w:rsidRDefault="00D74CA9" w:rsidP="003F55EA">
      <w:r>
        <w:t>Chirongoma family</w:t>
      </w:r>
    </w:p>
    <w:p w:rsidR="00D74CA9" w:rsidRDefault="00D74CA9" w:rsidP="003F55EA">
      <w:r>
        <w:t>Mutambara family</w:t>
      </w:r>
    </w:p>
    <w:p w:rsidR="00D74CA9" w:rsidRDefault="00D74CA9" w:rsidP="003F55EA">
      <w:r>
        <w:t>Motivator-Rufaro</w:t>
      </w:r>
    </w:p>
    <w:p w:rsidR="00D74CA9" w:rsidRPr="00C6519A" w:rsidRDefault="00D74CA9" w:rsidP="003F55EA">
      <w:r>
        <w:t>Friends</w:t>
      </w: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r>
        <w:rPr>
          <w:b/>
          <w:sz w:val="36"/>
          <w:szCs w:val="36"/>
        </w:rPr>
        <w:t>Acknowledgement</w:t>
      </w:r>
    </w:p>
    <w:p w:rsidR="00D74CA9" w:rsidRDefault="00D74CA9" w:rsidP="003F55EA">
      <w:r>
        <w:t>I would like to thank the almighty God for giving me the strength to complete my study. Ndomurumbidza She.</w:t>
      </w:r>
    </w:p>
    <w:p w:rsidR="00D74CA9" w:rsidRDefault="00D74CA9" w:rsidP="003F55EA"/>
    <w:p w:rsidR="00D74CA9" w:rsidRDefault="00D74CA9" w:rsidP="003F55EA">
      <w:r>
        <w:t xml:space="preserve">I owe special thanks to Dr Nicholas Awortwi, my supervisor and Dr </w:t>
      </w:r>
      <w:r w:rsidRPr="00316B87">
        <w:rPr>
          <w:rFonts w:cs="Arial"/>
        </w:rPr>
        <w:t>Joao Guimaraes</w:t>
      </w:r>
      <w:r>
        <w:t xml:space="preserve"> my second reader for their overwhelming support and constructive criticisms, comments and guidance that kept the study going smoothly.</w:t>
      </w:r>
    </w:p>
    <w:p w:rsidR="00D74CA9" w:rsidRDefault="00D74CA9" w:rsidP="003F55EA"/>
    <w:p w:rsidR="00D74CA9" w:rsidRDefault="00D74CA9" w:rsidP="003F55EA">
      <w:r>
        <w:t>Special thanks to all the LRD 2009-10 lectures and the programme administrator for the knowledge, skills, and the experience i acquired at the institute. My LRD classmate you are so great.</w:t>
      </w:r>
    </w:p>
    <w:p w:rsidR="00D74CA9" w:rsidRDefault="00D74CA9" w:rsidP="003F55EA"/>
    <w:p w:rsidR="00D74CA9" w:rsidRDefault="00D74CA9" w:rsidP="003F55EA">
      <w:r>
        <w:t>I also have to express gratitude to Nuffic for offering me a scholarship package that took me to another level of my academic qualifications.</w:t>
      </w:r>
    </w:p>
    <w:p w:rsidR="00D74CA9" w:rsidRPr="00FA1B2A" w:rsidRDefault="00D74CA9" w:rsidP="003F55EA">
      <w:r>
        <w:t>Back home VamaMoyo; Mhofu makaita i owe you special thanks my loving parents.</w:t>
      </w: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Default="00D74CA9" w:rsidP="003F55EA">
      <w:pPr>
        <w:spacing w:after="400"/>
        <w:ind w:firstLine="0"/>
        <w:rPr>
          <w:b/>
          <w:sz w:val="36"/>
          <w:szCs w:val="36"/>
        </w:rPr>
      </w:pPr>
    </w:p>
    <w:p w:rsidR="00D74CA9" w:rsidRPr="001A44F6" w:rsidRDefault="00D74CA9" w:rsidP="003F55EA">
      <w:pPr>
        <w:spacing w:after="400"/>
        <w:ind w:firstLine="0"/>
        <w:rPr>
          <w:b/>
          <w:sz w:val="36"/>
          <w:szCs w:val="36"/>
        </w:rPr>
      </w:pPr>
      <w:r w:rsidRPr="001A44F6">
        <w:rPr>
          <w:b/>
          <w:sz w:val="36"/>
          <w:szCs w:val="36"/>
        </w:rPr>
        <w:t>Contents</w:t>
      </w:r>
      <w:bookmarkEnd w:id="2"/>
      <w:bookmarkEnd w:id="3"/>
      <w:bookmarkEnd w:id="4"/>
      <w:bookmarkEnd w:id="5"/>
      <w:bookmarkEnd w:id="6"/>
      <w:bookmarkEnd w:id="7"/>
      <w:bookmarkEnd w:id="8"/>
      <w:bookmarkEnd w:id="9"/>
      <w:bookmarkEnd w:id="10"/>
      <w:bookmarkEnd w:id="11"/>
      <w:bookmarkEnd w:id="12"/>
    </w:p>
    <w:p w:rsidR="00D74CA9" w:rsidRDefault="00D74CA9">
      <w:pPr>
        <w:pStyle w:val="TOC4"/>
        <w:tabs>
          <w:tab w:val="right" w:pos="7360"/>
        </w:tabs>
        <w:rPr>
          <w:rFonts w:ascii="Calibri" w:hAnsi="Calibri"/>
          <w:i w:val="0"/>
          <w:noProof/>
          <w:sz w:val="22"/>
          <w:szCs w:val="22"/>
          <w:lang w:val="en-ZW" w:eastAsia="en-ZW"/>
        </w:rPr>
      </w:pPr>
      <w:r>
        <w:rPr>
          <w:b/>
        </w:rPr>
        <w:fldChar w:fldCharType="begin"/>
      </w:r>
      <w:r>
        <w:rPr>
          <w:b/>
        </w:rPr>
        <w:instrText xml:space="preserve"> TOC \o "1-3" \h \z \t "Heading 1 not chapter,4" </w:instrText>
      </w:r>
      <w:r>
        <w:rPr>
          <w:b/>
        </w:rPr>
        <w:fldChar w:fldCharType="separate"/>
      </w:r>
      <w:hyperlink w:anchor="_Toc277716905" w:history="1">
        <w:r w:rsidRPr="00B3327F">
          <w:rPr>
            <w:rStyle w:val="Hyperlink"/>
            <w:noProof/>
          </w:rPr>
          <w:t>List of Tables</w:t>
        </w:r>
        <w:r>
          <w:rPr>
            <w:noProof/>
            <w:webHidden/>
          </w:rPr>
          <w:tab/>
        </w:r>
        <w:r>
          <w:rPr>
            <w:noProof/>
            <w:webHidden/>
          </w:rPr>
          <w:fldChar w:fldCharType="begin"/>
        </w:r>
        <w:r>
          <w:rPr>
            <w:noProof/>
            <w:webHidden/>
          </w:rPr>
          <w:instrText xml:space="preserve"> PAGEREF _Toc277716905 \h </w:instrText>
        </w:r>
        <w:r>
          <w:rPr>
            <w:noProof/>
            <w:webHidden/>
          </w:rPr>
        </w:r>
        <w:r>
          <w:rPr>
            <w:noProof/>
            <w:webHidden/>
          </w:rPr>
          <w:fldChar w:fldCharType="separate"/>
        </w:r>
        <w:r>
          <w:rPr>
            <w:noProof/>
            <w:webHidden/>
          </w:rPr>
          <w:t>vii</w:t>
        </w:r>
        <w:r>
          <w:rPr>
            <w:noProof/>
            <w:webHidden/>
          </w:rPr>
          <w:fldChar w:fldCharType="end"/>
        </w:r>
      </w:hyperlink>
    </w:p>
    <w:p w:rsidR="00D74CA9" w:rsidRDefault="00D74CA9">
      <w:pPr>
        <w:pStyle w:val="TOC4"/>
        <w:tabs>
          <w:tab w:val="right" w:pos="7360"/>
        </w:tabs>
        <w:rPr>
          <w:rFonts w:ascii="Calibri" w:hAnsi="Calibri"/>
          <w:i w:val="0"/>
          <w:noProof/>
          <w:sz w:val="22"/>
          <w:szCs w:val="22"/>
          <w:lang w:val="en-ZW" w:eastAsia="en-ZW"/>
        </w:rPr>
      </w:pPr>
      <w:hyperlink w:anchor="_Toc277716906" w:history="1">
        <w:r w:rsidRPr="00B3327F">
          <w:rPr>
            <w:rStyle w:val="Hyperlink"/>
            <w:noProof/>
          </w:rPr>
          <w:t>List of Figures</w:t>
        </w:r>
        <w:r>
          <w:rPr>
            <w:noProof/>
            <w:webHidden/>
          </w:rPr>
          <w:tab/>
        </w:r>
        <w:r>
          <w:rPr>
            <w:noProof/>
            <w:webHidden/>
          </w:rPr>
          <w:fldChar w:fldCharType="begin"/>
        </w:r>
        <w:r>
          <w:rPr>
            <w:noProof/>
            <w:webHidden/>
          </w:rPr>
          <w:instrText xml:space="preserve"> PAGEREF _Toc277716906 \h </w:instrText>
        </w:r>
        <w:r>
          <w:rPr>
            <w:noProof/>
            <w:webHidden/>
          </w:rPr>
        </w:r>
        <w:r>
          <w:rPr>
            <w:noProof/>
            <w:webHidden/>
          </w:rPr>
          <w:fldChar w:fldCharType="separate"/>
        </w:r>
        <w:r>
          <w:rPr>
            <w:noProof/>
            <w:webHidden/>
          </w:rPr>
          <w:t>vii</w:t>
        </w:r>
        <w:r>
          <w:rPr>
            <w:noProof/>
            <w:webHidden/>
          </w:rPr>
          <w:fldChar w:fldCharType="end"/>
        </w:r>
      </w:hyperlink>
    </w:p>
    <w:p w:rsidR="00D74CA9" w:rsidRDefault="00D74CA9">
      <w:pPr>
        <w:pStyle w:val="TOC4"/>
        <w:tabs>
          <w:tab w:val="right" w:pos="7360"/>
        </w:tabs>
        <w:rPr>
          <w:rFonts w:ascii="Calibri" w:hAnsi="Calibri"/>
          <w:i w:val="0"/>
          <w:noProof/>
          <w:sz w:val="22"/>
          <w:szCs w:val="22"/>
          <w:lang w:val="en-ZW" w:eastAsia="en-ZW"/>
        </w:rPr>
      </w:pPr>
      <w:hyperlink w:anchor="_Toc277716907" w:history="1">
        <w:r w:rsidRPr="00B3327F">
          <w:rPr>
            <w:rStyle w:val="Hyperlink"/>
            <w:noProof/>
          </w:rPr>
          <w:t>List of Maps</w:t>
        </w:r>
        <w:r>
          <w:rPr>
            <w:noProof/>
            <w:webHidden/>
          </w:rPr>
          <w:tab/>
        </w:r>
        <w:r>
          <w:rPr>
            <w:noProof/>
            <w:webHidden/>
          </w:rPr>
          <w:fldChar w:fldCharType="begin"/>
        </w:r>
        <w:r>
          <w:rPr>
            <w:noProof/>
            <w:webHidden/>
          </w:rPr>
          <w:instrText xml:space="preserve"> PAGEREF _Toc277716907 \h </w:instrText>
        </w:r>
        <w:r>
          <w:rPr>
            <w:noProof/>
            <w:webHidden/>
          </w:rPr>
        </w:r>
        <w:r>
          <w:rPr>
            <w:noProof/>
            <w:webHidden/>
          </w:rPr>
          <w:fldChar w:fldCharType="separate"/>
        </w:r>
        <w:r>
          <w:rPr>
            <w:noProof/>
            <w:webHidden/>
          </w:rPr>
          <w:t>vii</w:t>
        </w:r>
        <w:r>
          <w:rPr>
            <w:noProof/>
            <w:webHidden/>
          </w:rPr>
          <w:fldChar w:fldCharType="end"/>
        </w:r>
      </w:hyperlink>
    </w:p>
    <w:p w:rsidR="00D74CA9" w:rsidRDefault="00D74CA9">
      <w:pPr>
        <w:pStyle w:val="TOC4"/>
        <w:tabs>
          <w:tab w:val="right" w:pos="7360"/>
        </w:tabs>
        <w:rPr>
          <w:rFonts w:ascii="Calibri" w:hAnsi="Calibri"/>
          <w:i w:val="0"/>
          <w:noProof/>
          <w:sz w:val="22"/>
          <w:szCs w:val="22"/>
          <w:lang w:val="en-ZW" w:eastAsia="en-ZW"/>
        </w:rPr>
      </w:pPr>
      <w:hyperlink w:anchor="_Toc277716908" w:history="1">
        <w:r w:rsidRPr="00B3327F">
          <w:rPr>
            <w:rStyle w:val="Hyperlink"/>
            <w:noProof/>
          </w:rPr>
          <w:t>Abstract</w:t>
        </w:r>
        <w:r>
          <w:rPr>
            <w:noProof/>
            <w:webHidden/>
          </w:rPr>
          <w:tab/>
        </w:r>
        <w:r>
          <w:rPr>
            <w:noProof/>
            <w:webHidden/>
          </w:rPr>
          <w:fldChar w:fldCharType="begin"/>
        </w:r>
        <w:r>
          <w:rPr>
            <w:noProof/>
            <w:webHidden/>
          </w:rPr>
          <w:instrText xml:space="preserve"> PAGEREF _Toc277716908 \h </w:instrText>
        </w:r>
        <w:r>
          <w:rPr>
            <w:noProof/>
            <w:webHidden/>
          </w:rPr>
        </w:r>
        <w:r>
          <w:rPr>
            <w:noProof/>
            <w:webHidden/>
          </w:rPr>
          <w:fldChar w:fldCharType="separate"/>
        </w:r>
        <w:r>
          <w:rPr>
            <w:noProof/>
            <w:webHidden/>
          </w:rPr>
          <w:t>ix</w:t>
        </w:r>
        <w:r>
          <w:rPr>
            <w:noProof/>
            <w:webHidden/>
          </w:rPr>
          <w:fldChar w:fldCharType="end"/>
        </w:r>
      </w:hyperlink>
    </w:p>
    <w:p w:rsidR="00D74CA9" w:rsidRDefault="00D74CA9">
      <w:pPr>
        <w:pStyle w:val="TOC1"/>
        <w:rPr>
          <w:rFonts w:ascii="Calibri" w:hAnsi="Calibri"/>
          <w:b w:val="0"/>
          <w:sz w:val="22"/>
          <w:szCs w:val="22"/>
          <w:lang w:val="en-ZW" w:eastAsia="en-ZW"/>
        </w:rPr>
      </w:pPr>
      <w:hyperlink w:anchor="_Toc277716909" w:history="1">
        <w:r w:rsidRPr="00B3327F">
          <w:rPr>
            <w:rStyle w:val="Hyperlink"/>
          </w:rPr>
          <w:t>Chapter 1: General Introduction</w:t>
        </w:r>
        <w:r>
          <w:rPr>
            <w:webHidden/>
          </w:rPr>
          <w:tab/>
        </w:r>
        <w:r>
          <w:rPr>
            <w:webHidden/>
          </w:rPr>
          <w:fldChar w:fldCharType="begin"/>
        </w:r>
        <w:r>
          <w:rPr>
            <w:webHidden/>
          </w:rPr>
          <w:instrText xml:space="preserve"> PAGEREF _Toc277716909 \h </w:instrText>
        </w:r>
        <w:r>
          <w:rPr>
            <w:webHidden/>
          </w:rPr>
        </w:r>
        <w:r>
          <w:rPr>
            <w:webHidden/>
          </w:rPr>
          <w:fldChar w:fldCharType="separate"/>
        </w:r>
        <w:r>
          <w:rPr>
            <w:webHidden/>
          </w:rPr>
          <w:t>11</w:t>
        </w:r>
        <w:r>
          <w:rPr>
            <w:webHidden/>
          </w:rPr>
          <w:fldChar w:fldCharType="end"/>
        </w:r>
      </w:hyperlink>
    </w:p>
    <w:p w:rsidR="00D74CA9" w:rsidRDefault="00D74CA9">
      <w:pPr>
        <w:pStyle w:val="TOC2"/>
        <w:rPr>
          <w:rFonts w:ascii="Calibri" w:hAnsi="Calibri"/>
          <w:sz w:val="22"/>
          <w:szCs w:val="22"/>
          <w:lang w:val="en-ZW" w:eastAsia="en-ZW"/>
        </w:rPr>
      </w:pPr>
      <w:hyperlink w:anchor="_Toc277716910" w:history="1">
        <w:r w:rsidRPr="00B3327F">
          <w:rPr>
            <w:rStyle w:val="Hyperlink"/>
          </w:rPr>
          <w:t>1. 1 Introduction</w:t>
        </w:r>
        <w:r>
          <w:rPr>
            <w:webHidden/>
          </w:rPr>
          <w:tab/>
        </w:r>
        <w:r>
          <w:rPr>
            <w:webHidden/>
          </w:rPr>
          <w:fldChar w:fldCharType="begin"/>
        </w:r>
        <w:r>
          <w:rPr>
            <w:webHidden/>
          </w:rPr>
          <w:instrText xml:space="preserve"> PAGEREF _Toc277716910 \h </w:instrText>
        </w:r>
        <w:r>
          <w:rPr>
            <w:webHidden/>
          </w:rPr>
        </w:r>
        <w:r>
          <w:rPr>
            <w:webHidden/>
          </w:rPr>
          <w:fldChar w:fldCharType="separate"/>
        </w:r>
        <w:r>
          <w:rPr>
            <w:webHidden/>
          </w:rPr>
          <w:t>11</w:t>
        </w:r>
        <w:r>
          <w:rPr>
            <w:webHidden/>
          </w:rPr>
          <w:fldChar w:fldCharType="end"/>
        </w:r>
      </w:hyperlink>
    </w:p>
    <w:p w:rsidR="00D74CA9" w:rsidRDefault="00D74CA9">
      <w:pPr>
        <w:pStyle w:val="TOC2"/>
        <w:rPr>
          <w:rFonts w:ascii="Calibri" w:hAnsi="Calibri"/>
          <w:sz w:val="22"/>
          <w:szCs w:val="22"/>
          <w:lang w:val="en-ZW" w:eastAsia="en-ZW"/>
        </w:rPr>
      </w:pPr>
      <w:hyperlink w:anchor="_Toc277716911" w:history="1">
        <w:r w:rsidRPr="00B3327F">
          <w:rPr>
            <w:rStyle w:val="Hyperlink"/>
          </w:rPr>
          <w:t>1.2 Research problem</w:t>
        </w:r>
        <w:r>
          <w:rPr>
            <w:webHidden/>
          </w:rPr>
          <w:tab/>
        </w:r>
        <w:r>
          <w:rPr>
            <w:webHidden/>
          </w:rPr>
          <w:fldChar w:fldCharType="begin"/>
        </w:r>
        <w:r>
          <w:rPr>
            <w:webHidden/>
          </w:rPr>
          <w:instrText xml:space="preserve"> PAGEREF _Toc277716911 \h </w:instrText>
        </w:r>
        <w:r>
          <w:rPr>
            <w:webHidden/>
          </w:rPr>
        </w:r>
        <w:r>
          <w:rPr>
            <w:webHidden/>
          </w:rPr>
          <w:fldChar w:fldCharType="separate"/>
        </w:r>
        <w:r>
          <w:rPr>
            <w:webHidden/>
          </w:rPr>
          <w:t>12</w:t>
        </w:r>
        <w:r>
          <w:rPr>
            <w:webHidden/>
          </w:rPr>
          <w:fldChar w:fldCharType="end"/>
        </w:r>
      </w:hyperlink>
    </w:p>
    <w:p w:rsidR="00D74CA9" w:rsidRDefault="00D74CA9">
      <w:pPr>
        <w:pStyle w:val="TOC2"/>
        <w:rPr>
          <w:rFonts w:ascii="Calibri" w:hAnsi="Calibri"/>
          <w:sz w:val="22"/>
          <w:szCs w:val="22"/>
          <w:lang w:val="en-ZW" w:eastAsia="en-ZW"/>
        </w:rPr>
      </w:pPr>
      <w:hyperlink w:anchor="_Toc277716912" w:history="1">
        <w:r w:rsidRPr="00B3327F">
          <w:rPr>
            <w:rStyle w:val="Hyperlink"/>
          </w:rPr>
          <w:t>1.3 Research Objective</w:t>
        </w:r>
        <w:r>
          <w:rPr>
            <w:webHidden/>
          </w:rPr>
          <w:tab/>
        </w:r>
        <w:r>
          <w:rPr>
            <w:webHidden/>
          </w:rPr>
          <w:fldChar w:fldCharType="begin"/>
        </w:r>
        <w:r>
          <w:rPr>
            <w:webHidden/>
          </w:rPr>
          <w:instrText xml:space="preserve"> PAGEREF _Toc277716912 \h </w:instrText>
        </w:r>
        <w:r>
          <w:rPr>
            <w:webHidden/>
          </w:rPr>
        </w:r>
        <w:r>
          <w:rPr>
            <w:webHidden/>
          </w:rPr>
          <w:fldChar w:fldCharType="separate"/>
        </w:r>
        <w:r>
          <w:rPr>
            <w:webHidden/>
          </w:rPr>
          <w:t>13</w:t>
        </w:r>
        <w:r>
          <w:rPr>
            <w:webHidden/>
          </w:rPr>
          <w:fldChar w:fldCharType="end"/>
        </w:r>
      </w:hyperlink>
    </w:p>
    <w:p w:rsidR="00D74CA9" w:rsidRDefault="00D74CA9">
      <w:pPr>
        <w:pStyle w:val="TOC2"/>
        <w:rPr>
          <w:rFonts w:ascii="Calibri" w:hAnsi="Calibri"/>
          <w:sz w:val="22"/>
          <w:szCs w:val="22"/>
          <w:lang w:val="en-ZW" w:eastAsia="en-ZW"/>
        </w:rPr>
      </w:pPr>
      <w:hyperlink w:anchor="_Toc277716913" w:history="1">
        <w:r w:rsidRPr="00B3327F">
          <w:rPr>
            <w:rStyle w:val="Hyperlink"/>
          </w:rPr>
          <w:t>1.4 Research question</w:t>
        </w:r>
        <w:r>
          <w:rPr>
            <w:webHidden/>
          </w:rPr>
          <w:tab/>
        </w:r>
        <w:r>
          <w:rPr>
            <w:webHidden/>
          </w:rPr>
          <w:fldChar w:fldCharType="begin"/>
        </w:r>
        <w:r>
          <w:rPr>
            <w:webHidden/>
          </w:rPr>
          <w:instrText xml:space="preserve"> PAGEREF _Toc277716913 \h </w:instrText>
        </w:r>
        <w:r>
          <w:rPr>
            <w:webHidden/>
          </w:rPr>
        </w:r>
        <w:r>
          <w:rPr>
            <w:webHidden/>
          </w:rPr>
          <w:fldChar w:fldCharType="separate"/>
        </w:r>
        <w:r>
          <w:rPr>
            <w:webHidden/>
          </w:rPr>
          <w:t>13</w:t>
        </w:r>
        <w:r>
          <w:rPr>
            <w:webHidden/>
          </w:rPr>
          <w:fldChar w:fldCharType="end"/>
        </w:r>
      </w:hyperlink>
    </w:p>
    <w:p w:rsidR="00D74CA9" w:rsidRDefault="00D74CA9">
      <w:pPr>
        <w:pStyle w:val="TOC2"/>
        <w:rPr>
          <w:rFonts w:ascii="Calibri" w:hAnsi="Calibri"/>
          <w:sz w:val="22"/>
          <w:szCs w:val="22"/>
          <w:lang w:val="en-ZW" w:eastAsia="en-ZW"/>
        </w:rPr>
      </w:pPr>
      <w:hyperlink w:anchor="_Toc277716914" w:history="1">
        <w:r w:rsidRPr="00B3327F">
          <w:rPr>
            <w:rStyle w:val="Hyperlink"/>
          </w:rPr>
          <w:t>1.5 Methodology</w:t>
        </w:r>
        <w:r>
          <w:rPr>
            <w:webHidden/>
          </w:rPr>
          <w:tab/>
        </w:r>
        <w:r>
          <w:rPr>
            <w:webHidden/>
          </w:rPr>
          <w:fldChar w:fldCharType="begin"/>
        </w:r>
        <w:r>
          <w:rPr>
            <w:webHidden/>
          </w:rPr>
          <w:instrText xml:space="preserve"> PAGEREF _Toc277716914 \h </w:instrText>
        </w:r>
        <w:r>
          <w:rPr>
            <w:webHidden/>
          </w:rPr>
        </w:r>
        <w:r>
          <w:rPr>
            <w:webHidden/>
          </w:rPr>
          <w:fldChar w:fldCharType="separate"/>
        </w:r>
        <w:r>
          <w:rPr>
            <w:webHidden/>
          </w:rPr>
          <w:t>13</w:t>
        </w:r>
        <w:r>
          <w:rPr>
            <w:webHidden/>
          </w:rPr>
          <w:fldChar w:fldCharType="end"/>
        </w:r>
      </w:hyperlink>
    </w:p>
    <w:p w:rsidR="00D74CA9" w:rsidRDefault="00D74CA9">
      <w:pPr>
        <w:pStyle w:val="TOC2"/>
        <w:rPr>
          <w:rFonts w:ascii="Calibri" w:hAnsi="Calibri"/>
          <w:sz w:val="22"/>
          <w:szCs w:val="22"/>
          <w:lang w:val="en-ZW" w:eastAsia="en-ZW"/>
        </w:rPr>
      </w:pPr>
      <w:hyperlink w:anchor="_Toc277716915" w:history="1">
        <w:r w:rsidRPr="00B3327F">
          <w:rPr>
            <w:rStyle w:val="Hyperlink"/>
          </w:rPr>
          <w:t>1.6 Limitations</w:t>
        </w:r>
        <w:r>
          <w:rPr>
            <w:webHidden/>
          </w:rPr>
          <w:tab/>
        </w:r>
        <w:r>
          <w:rPr>
            <w:webHidden/>
          </w:rPr>
          <w:fldChar w:fldCharType="begin"/>
        </w:r>
        <w:r>
          <w:rPr>
            <w:webHidden/>
          </w:rPr>
          <w:instrText xml:space="preserve"> PAGEREF _Toc277716915 \h </w:instrText>
        </w:r>
        <w:r>
          <w:rPr>
            <w:webHidden/>
          </w:rPr>
        </w:r>
        <w:r>
          <w:rPr>
            <w:webHidden/>
          </w:rPr>
          <w:fldChar w:fldCharType="separate"/>
        </w:r>
        <w:r>
          <w:rPr>
            <w:webHidden/>
          </w:rPr>
          <w:t>14</w:t>
        </w:r>
        <w:r>
          <w:rPr>
            <w:webHidden/>
          </w:rPr>
          <w:fldChar w:fldCharType="end"/>
        </w:r>
      </w:hyperlink>
    </w:p>
    <w:p w:rsidR="00D74CA9" w:rsidRDefault="00D74CA9">
      <w:pPr>
        <w:pStyle w:val="TOC2"/>
        <w:rPr>
          <w:rFonts w:ascii="Calibri" w:hAnsi="Calibri"/>
          <w:sz w:val="22"/>
          <w:szCs w:val="22"/>
          <w:lang w:val="en-ZW" w:eastAsia="en-ZW"/>
        </w:rPr>
      </w:pPr>
      <w:hyperlink w:anchor="_Toc277716916" w:history="1">
        <w:r w:rsidRPr="00B3327F">
          <w:rPr>
            <w:rStyle w:val="Hyperlink"/>
          </w:rPr>
          <w:t>1.7 Organisation of the research</w:t>
        </w:r>
        <w:r>
          <w:rPr>
            <w:webHidden/>
          </w:rPr>
          <w:tab/>
        </w:r>
        <w:r>
          <w:rPr>
            <w:webHidden/>
          </w:rPr>
          <w:fldChar w:fldCharType="begin"/>
        </w:r>
        <w:r>
          <w:rPr>
            <w:webHidden/>
          </w:rPr>
          <w:instrText xml:space="preserve"> PAGEREF _Toc277716916 \h </w:instrText>
        </w:r>
        <w:r>
          <w:rPr>
            <w:webHidden/>
          </w:rPr>
        </w:r>
        <w:r>
          <w:rPr>
            <w:webHidden/>
          </w:rPr>
          <w:fldChar w:fldCharType="separate"/>
        </w:r>
        <w:r>
          <w:rPr>
            <w:webHidden/>
          </w:rPr>
          <w:t>14</w:t>
        </w:r>
        <w:r>
          <w:rPr>
            <w:webHidden/>
          </w:rPr>
          <w:fldChar w:fldCharType="end"/>
        </w:r>
      </w:hyperlink>
    </w:p>
    <w:p w:rsidR="00D74CA9" w:rsidRDefault="00D74CA9">
      <w:pPr>
        <w:pStyle w:val="TOC1"/>
        <w:rPr>
          <w:rFonts w:ascii="Calibri" w:hAnsi="Calibri"/>
          <w:b w:val="0"/>
          <w:sz w:val="22"/>
          <w:szCs w:val="22"/>
          <w:lang w:val="en-ZW" w:eastAsia="en-ZW"/>
        </w:rPr>
      </w:pPr>
      <w:hyperlink w:anchor="_Toc277716917" w:history="1">
        <w:r w:rsidRPr="00B3327F">
          <w:rPr>
            <w:rStyle w:val="Hyperlink"/>
          </w:rPr>
          <w:t>CHAPTER TWO: DECENTRALISATION AND PARTICIPATION IN DEVELOPMENT PLANNING</w:t>
        </w:r>
        <w:r>
          <w:rPr>
            <w:webHidden/>
          </w:rPr>
          <w:tab/>
        </w:r>
        <w:r>
          <w:rPr>
            <w:webHidden/>
          </w:rPr>
          <w:fldChar w:fldCharType="begin"/>
        </w:r>
        <w:r>
          <w:rPr>
            <w:webHidden/>
          </w:rPr>
          <w:instrText xml:space="preserve"> PAGEREF _Toc277716917 \h </w:instrText>
        </w:r>
        <w:r>
          <w:rPr>
            <w:webHidden/>
          </w:rPr>
        </w:r>
        <w:r>
          <w:rPr>
            <w:webHidden/>
          </w:rPr>
          <w:fldChar w:fldCharType="separate"/>
        </w:r>
        <w:r>
          <w:rPr>
            <w:webHidden/>
          </w:rPr>
          <w:t>16</w:t>
        </w:r>
        <w:r>
          <w:rPr>
            <w:webHidden/>
          </w:rPr>
          <w:fldChar w:fldCharType="end"/>
        </w:r>
      </w:hyperlink>
    </w:p>
    <w:p w:rsidR="00D74CA9" w:rsidRDefault="00D74CA9">
      <w:pPr>
        <w:pStyle w:val="TOC2"/>
        <w:rPr>
          <w:rFonts w:ascii="Calibri" w:hAnsi="Calibri"/>
          <w:sz w:val="22"/>
          <w:szCs w:val="22"/>
          <w:lang w:val="en-ZW" w:eastAsia="en-ZW"/>
        </w:rPr>
      </w:pPr>
      <w:hyperlink w:anchor="_Toc277716918" w:history="1">
        <w:r w:rsidRPr="00B3327F">
          <w:rPr>
            <w:rStyle w:val="Hyperlink"/>
          </w:rPr>
          <w:t>2.1 Introduction</w:t>
        </w:r>
        <w:r>
          <w:rPr>
            <w:webHidden/>
          </w:rPr>
          <w:tab/>
        </w:r>
        <w:r>
          <w:rPr>
            <w:webHidden/>
          </w:rPr>
          <w:fldChar w:fldCharType="begin"/>
        </w:r>
        <w:r>
          <w:rPr>
            <w:webHidden/>
          </w:rPr>
          <w:instrText xml:space="preserve"> PAGEREF _Toc277716918 \h </w:instrText>
        </w:r>
        <w:r>
          <w:rPr>
            <w:webHidden/>
          </w:rPr>
        </w:r>
        <w:r>
          <w:rPr>
            <w:webHidden/>
          </w:rPr>
          <w:fldChar w:fldCharType="separate"/>
        </w:r>
        <w:r>
          <w:rPr>
            <w:webHidden/>
          </w:rPr>
          <w:t>16</w:t>
        </w:r>
        <w:r>
          <w:rPr>
            <w:webHidden/>
          </w:rPr>
          <w:fldChar w:fldCharType="end"/>
        </w:r>
      </w:hyperlink>
    </w:p>
    <w:p w:rsidR="00D74CA9" w:rsidRDefault="00D74CA9">
      <w:pPr>
        <w:pStyle w:val="TOC3"/>
        <w:rPr>
          <w:rFonts w:ascii="Calibri" w:hAnsi="Calibri"/>
          <w:noProof/>
          <w:sz w:val="22"/>
          <w:szCs w:val="22"/>
          <w:lang w:val="en-ZW" w:eastAsia="en-ZW"/>
        </w:rPr>
      </w:pPr>
      <w:hyperlink w:anchor="_Toc277716919" w:history="1">
        <w:r w:rsidRPr="00B3327F">
          <w:rPr>
            <w:rStyle w:val="Hyperlink"/>
            <w:noProof/>
          </w:rPr>
          <w:t>2.2 The concept of Decentralisation</w:t>
        </w:r>
        <w:r>
          <w:rPr>
            <w:noProof/>
            <w:webHidden/>
          </w:rPr>
          <w:tab/>
        </w:r>
        <w:r>
          <w:rPr>
            <w:noProof/>
            <w:webHidden/>
          </w:rPr>
          <w:fldChar w:fldCharType="begin"/>
        </w:r>
        <w:r>
          <w:rPr>
            <w:noProof/>
            <w:webHidden/>
          </w:rPr>
          <w:instrText xml:space="preserve"> PAGEREF _Toc277716919 \h </w:instrText>
        </w:r>
        <w:r>
          <w:rPr>
            <w:noProof/>
            <w:webHidden/>
          </w:rPr>
        </w:r>
        <w:r>
          <w:rPr>
            <w:noProof/>
            <w:webHidden/>
          </w:rPr>
          <w:fldChar w:fldCharType="separate"/>
        </w:r>
        <w:r>
          <w:rPr>
            <w:noProof/>
            <w:webHidden/>
          </w:rPr>
          <w:t>16</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20" w:history="1">
        <w:r w:rsidRPr="00B3327F">
          <w:rPr>
            <w:rStyle w:val="Hyperlink"/>
            <w:noProof/>
          </w:rPr>
          <w:t>2.2.1 The rationale for Decentralisation.</w:t>
        </w:r>
        <w:r>
          <w:rPr>
            <w:noProof/>
            <w:webHidden/>
          </w:rPr>
          <w:tab/>
        </w:r>
        <w:r>
          <w:rPr>
            <w:noProof/>
            <w:webHidden/>
          </w:rPr>
          <w:fldChar w:fldCharType="begin"/>
        </w:r>
        <w:r>
          <w:rPr>
            <w:noProof/>
            <w:webHidden/>
          </w:rPr>
          <w:instrText xml:space="preserve"> PAGEREF _Toc277716920 \h </w:instrText>
        </w:r>
        <w:r>
          <w:rPr>
            <w:noProof/>
            <w:webHidden/>
          </w:rPr>
        </w:r>
        <w:r>
          <w:rPr>
            <w:noProof/>
            <w:webHidden/>
          </w:rPr>
          <w:fldChar w:fldCharType="separate"/>
        </w:r>
        <w:r>
          <w:rPr>
            <w:noProof/>
            <w:webHidden/>
          </w:rPr>
          <w:t>17</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21" w:history="1">
        <w:r w:rsidRPr="00B3327F">
          <w:rPr>
            <w:rStyle w:val="Hyperlink"/>
            <w:noProof/>
          </w:rPr>
          <w:t>2.2.2 General Problems of Decentralisation</w:t>
        </w:r>
        <w:r>
          <w:rPr>
            <w:noProof/>
            <w:webHidden/>
          </w:rPr>
          <w:tab/>
        </w:r>
        <w:r>
          <w:rPr>
            <w:noProof/>
            <w:webHidden/>
          </w:rPr>
          <w:fldChar w:fldCharType="begin"/>
        </w:r>
        <w:r>
          <w:rPr>
            <w:noProof/>
            <w:webHidden/>
          </w:rPr>
          <w:instrText xml:space="preserve"> PAGEREF _Toc277716921 \h </w:instrText>
        </w:r>
        <w:r>
          <w:rPr>
            <w:noProof/>
            <w:webHidden/>
          </w:rPr>
        </w:r>
        <w:r>
          <w:rPr>
            <w:noProof/>
            <w:webHidden/>
          </w:rPr>
          <w:fldChar w:fldCharType="separate"/>
        </w:r>
        <w:r>
          <w:rPr>
            <w:noProof/>
            <w:webHidden/>
          </w:rPr>
          <w:t>17</w:t>
        </w:r>
        <w:r>
          <w:rPr>
            <w:noProof/>
            <w:webHidden/>
          </w:rPr>
          <w:fldChar w:fldCharType="end"/>
        </w:r>
      </w:hyperlink>
    </w:p>
    <w:p w:rsidR="00D74CA9" w:rsidRDefault="00D74CA9">
      <w:pPr>
        <w:pStyle w:val="TOC2"/>
        <w:rPr>
          <w:rFonts w:ascii="Calibri" w:hAnsi="Calibri"/>
          <w:sz w:val="22"/>
          <w:szCs w:val="22"/>
          <w:lang w:val="en-ZW" w:eastAsia="en-ZW"/>
        </w:rPr>
      </w:pPr>
      <w:hyperlink w:anchor="_Toc277716922" w:history="1">
        <w:r w:rsidRPr="00B3327F">
          <w:rPr>
            <w:rStyle w:val="Hyperlink"/>
          </w:rPr>
          <w:t>2.3 A link between decentralisation and participation</w:t>
        </w:r>
        <w:r>
          <w:rPr>
            <w:webHidden/>
          </w:rPr>
          <w:tab/>
        </w:r>
        <w:r>
          <w:rPr>
            <w:webHidden/>
          </w:rPr>
          <w:fldChar w:fldCharType="begin"/>
        </w:r>
        <w:r>
          <w:rPr>
            <w:webHidden/>
          </w:rPr>
          <w:instrText xml:space="preserve"> PAGEREF _Toc277716922 \h </w:instrText>
        </w:r>
        <w:r>
          <w:rPr>
            <w:webHidden/>
          </w:rPr>
        </w:r>
        <w:r>
          <w:rPr>
            <w:webHidden/>
          </w:rPr>
          <w:fldChar w:fldCharType="separate"/>
        </w:r>
        <w:r>
          <w:rPr>
            <w:webHidden/>
          </w:rPr>
          <w:t>18</w:t>
        </w:r>
        <w:r>
          <w:rPr>
            <w:webHidden/>
          </w:rPr>
          <w:fldChar w:fldCharType="end"/>
        </w:r>
      </w:hyperlink>
    </w:p>
    <w:p w:rsidR="00D74CA9" w:rsidRDefault="00D74CA9">
      <w:pPr>
        <w:pStyle w:val="TOC2"/>
        <w:rPr>
          <w:rFonts w:ascii="Calibri" w:hAnsi="Calibri"/>
          <w:sz w:val="22"/>
          <w:szCs w:val="22"/>
          <w:lang w:val="en-ZW" w:eastAsia="en-ZW"/>
        </w:rPr>
      </w:pPr>
      <w:hyperlink w:anchor="_Toc277716923" w:history="1">
        <w:r w:rsidRPr="00B3327F">
          <w:rPr>
            <w:rStyle w:val="Hyperlink"/>
          </w:rPr>
          <w:t>2.4 Community Participation</w:t>
        </w:r>
        <w:r>
          <w:rPr>
            <w:webHidden/>
          </w:rPr>
          <w:tab/>
        </w:r>
        <w:r>
          <w:rPr>
            <w:webHidden/>
          </w:rPr>
          <w:fldChar w:fldCharType="begin"/>
        </w:r>
        <w:r>
          <w:rPr>
            <w:webHidden/>
          </w:rPr>
          <w:instrText xml:space="preserve"> PAGEREF _Toc277716923 \h </w:instrText>
        </w:r>
        <w:r>
          <w:rPr>
            <w:webHidden/>
          </w:rPr>
        </w:r>
        <w:r>
          <w:rPr>
            <w:webHidden/>
          </w:rPr>
          <w:fldChar w:fldCharType="separate"/>
        </w:r>
        <w:r>
          <w:rPr>
            <w:webHidden/>
          </w:rPr>
          <w:t>18</w:t>
        </w:r>
        <w:r>
          <w:rPr>
            <w:webHidden/>
          </w:rPr>
          <w:fldChar w:fldCharType="end"/>
        </w:r>
      </w:hyperlink>
    </w:p>
    <w:p w:rsidR="00D74CA9" w:rsidRDefault="00D74CA9">
      <w:pPr>
        <w:pStyle w:val="TOC2"/>
        <w:rPr>
          <w:rFonts w:ascii="Calibri" w:hAnsi="Calibri"/>
          <w:sz w:val="22"/>
          <w:szCs w:val="22"/>
          <w:lang w:val="en-ZW" w:eastAsia="en-ZW"/>
        </w:rPr>
      </w:pPr>
      <w:hyperlink w:anchor="_Toc277716924" w:history="1">
        <w:r w:rsidRPr="00B3327F">
          <w:rPr>
            <w:rStyle w:val="Hyperlink"/>
          </w:rPr>
          <w:t>2.4.1 Nonparticipation level</w:t>
        </w:r>
        <w:r>
          <w:rPr>
            <w:webHidden/>
          </w:rPr>
          <w:tab/>
        </w:r>
        <w:r>
          <w:rPr>
            <w:webHidden/>
          </w:rPr>
          <w:fldChar w:fldCharType="begin"/>
        </w:r>
        <w:r>
          <w:rPr>
            <w:webHidden/>
          </w:rPr>
          <w:instrText xml:space="preserve"> PAGEREF _Toc277716924 \h </w:instrText>
        </w:r>
        <w:r>
          <w:rPr>
            <w:webHidden/>
          </w:rPr>
        </w:r>
        <w:r>
          <w:rPr>
            <w:webHidden/>
          </w:rPr>
          <w:fldChar w:fldCharType="separate"/>
        </w:r>
        <w:r>
          <w:rPr>
            <w:webHidden/>
          </w:rPr>
          <w:t>19</w:t>
        </w:r>
        <w:r>
          <w:rPr>
            <w:webHidden/>
          </w:rPr>
          <w:fldChar w:fldCharType="end"/>
        </w:r>
      </w:hyperlink>
    </w:p>
    <w:p w:rsidR="00D74CA9" w:rsidRDefault="00D74CA9">
      <w:pPr>
        <w:pStyle w:val="TOC2"/>
        <w:rPr>
          <w:rFonts w:ascii="Calibri" w:hAnsi="Calibri"/>
          <w:sz w:val="22"/>
          <w:szCs w:val="22"/>
          <w:lang w:val="en-ZW" w:eastAsia="en-ZW"/>
        </w:rPr>
      </w:pPr>
      <w:hyperlink w:anchor="_Toc277716925" w:history="1">
        <w:r w:rsidRPr="00B3327F">
          <w:rPr>
            <w:rStyle w:val="Hyperlink"/>
          </w:rPr>
          <w:t>2.4.2 Tokenism</w:t>
        </w:r>
        <w:r>
          <w:rPr>
            <w:webHidden/>
          </w:rPr>
          <w:tab/>
        </w:r>
        <w:r>
          <w:rPr>
            <w:webHidden/>
          </w:rPr>
          <w:fldChar w:fldCharType="begin"/>
        </w:r>
        <w:r>
          <w:rPr>
            <w:webHidden/>
          </w:rPr>
          <w:instrText xml:space="preserve"> PAGEREF _Toc277716925 \h </w:instrText>
        </w:r>
        <w:r>
          <w:rPr>
            <w:webHidden/>
          </w:rPr>
        </w:r>
        <w:r>
          <w:rPr>
            <w:webHidden/>
          </w:rPr>
          <w:fldChar w:fldCharType="separate"/>
        </w:r>
        <w:r>
          <w:rPr>
            <w:webHidden/>
          </w:rPr>
          <w:t>19</w:t>
        </w:r>
        <w:r>
          <w:rPr>
            <w:webHidden/>
          </w:rPr>
          <w:fldChar w:fldCharType="end"/>
        </w:r>
      </w:hyperlink>
    </w:p>
    <w:p w:rsidR="00D74CA9" w:rsidRDefault="00D74CA9">
      <w:pPr>
        <w:pStyle w:val="TOC2"/>
        <w:rPr>
          <w:rFonts w:ascii="Calibri" w:hAnsi="Calibri"/>
          <w:sz w:val="22"/>
          <w:szCs w:val="22"/>
          <w:lang w:val="en-ZW" w:eastAsia="en-ZW"/>
        </w:rPr>
      </w:pPr>
      <w:hyperlink w:anchor="_Toc277716926" w:history="1">
        <w:r w:rsidRPr="00B3327F">
          <w:rPr>
            <w:rStyle w:val="Hyperlink"/>
          </w:rPr>
          <w:t>2.4.3 Citizen control</w:t>
        </w:r>
        <w:r>
          <w:rPr>
            <w:webHidden/>
          </w:rPr>
          <w:tab/>
        </w:r>
        <w:r>
          <w:rPr>
            <w:webHidden/>
          </w:rPr>
          <w:fldChar w:fldCharType="begin"/>
        </w:r>
        <w:r>
          <w:rPr>
            <w:webHidden/>
          </w:rPr>
          <w:instrText xml:space="preserve"> PAGEREF _Toc277716926 \h </w:instrText>
        </w:r>
        <w:r>
          <w:rPr>
            <w:webHidden/>
          </w:rPr>
        </w:r>
        <w:r>
          <w:rPr>
            <w:webHidden/>
          </w:rPr>
          <w:fldChar w:fldCharType="separate"/>
        </w:r>
        <w:r>
          <w:rPr>
            <w:webHidden/>
          </w:rPr>
          <w:t>20</w:t>
        </w:r>
        <w:r>
          <w:rPr>
            <w:webHidden/>
          </w:rPr>
          <w:fldChar w:fldCharType="end"/>
        </w:r>
      </w:hyperlink>
    </w:p>
    <w:p w:rsidR="00D74CA9" w:rsidRDefault="00D74CA9">
      <w:pPr>
        <w:pStyle w:val="TOC2"/>
        <w:rPr>
          <w:rFonts w:ascii="Calibri" w:hAnsi="Calibri"/>
          <w:sz w:val="22"/>
          <w:szCs w:val="22"/>
          <w:lang w:val="en-ZW" w:eastAsia="en-ZW"/>
        </w:rPr>
      </w:pPr>
      <w:hyperlink w:anchor="_Toc277716927" w:history="1">
        <w:r w:rsidRPr="00B3327F">
          <w:rPr>
            <w:rStyle w:val="Hyperlink"/>
          </w:rPr>
          <w:t>2.5 A discussion on Arnstein’s ladder of citizen participation</w:t>
        </w:r>
        <w:r>
          <w:rPr>
            <w:webHidden/>
          </w:rPr>
          <w:tab/>
        </w:r>
        <w:r>
          <w:rPr>
            <w:webHidden/>
          </w:rPr>
          <w:fldChar w:fldCharType="begin"/>
        </w:r>
        <w:r>
          <w:rPr>
            <w:webHidden/>
          </w:rPr>
          <w:instrText xml:space="preserve"> PAGEREF _Toc277716927 \h </w:instrText>
        </w:r>
        <w:r>
          <w:rPr>
            <w:webHidden/>
          </w:rPr>
        </w:r>
        <w:r>
          <w:rPr>
            <w:webHidden/>
          </w:rPr>
          <w:fldChar w:fldCharType="separate"/>
        </w:r>
        <w:r>
          <w:rPr>
            <w:webHidden/>
          </w:rPr>
          <w:t>21</w:t>
        </w:r>
        <w:r>
          <w:rPr>
            <w:webHidden/>
          </w:rPr>
          <w:fldChar w:fldCharType="end"/>
        </w:r>
      </w:hyperlink>
    </w:p>
    <w:p w:rsidR="00D74CA9" w:rsidRDefault="00D74CA9">
      <w:pPr>
        <w:pStyle w:val="TOC2"/>
        <w:rPr>
          <w:rFonts w:ascii="Calibri" w:hAnsi="Calibri"/>
          <w:sz w:val="22"/>
          <w:szCs w:val="22"/>
          <w:lang w:val="en-ZW" w:eastAsia="en-ZW"/>
        </w:rPr>
      </w:pPr>
      <w:hyperlink w:anchor="_Toc277716928" w:history="1">
        <w:r w:rsidRPr="00B3327F">
          <w:rPr>
            <w:rStyle w:val="Hyperlink"/>
          </w:rPr>
          <w:t>2.6 The structure of an effective participatory planning process</w:t>
        </w:r>
        <w:r>
          <w:rPr>
            <w:webHidden/>
          </w:rPr>
          <w:tab/>
        </w:r>
        <w:r>
          <w:rPr>
            <w:webHidden/>
          </w:rPr>
          <w:fldChar w:fldCharType="begin"/>
        </w:r>
        <w:r>
          <w:rPr>
            <w:webHidden/>
          </w:rPr>
          <w:instrText xml:space="preserve"> PAGEREF _Toc277716928 \h </w:instrText>
        </w:r>
        <w:r>
          <w:rPr>
            <w:webHidden/>
          </w:rPr>
        </w:r>
        <w:r>
          <w:rPr>
            <w:webHidden/>
          </w:rPr>
          <w:fldChar w:fldCharType="separate"/>
        </w:r>
        <w:r>
          <w:rPr>
            <w:webHidden/>
          </w:rPr>
          <w:t>22</w:t>
        </w:r>
        <w:r>
          <w:rPr>
            <w:webHidden/>
          </w:rPr>
          <w:fldChar w:fldCharType="end"/>
        </w:r>
      </w:hyperlink>
    </w:p>
    <w:p w:rsidR="00D74CA9" w:rsidRDefault="00D74CA9">
      <w:pPr>
        <w:pStyle w:val="TOC3"/>
        <w:rPr>
          <w:rFonts w:ascii="Calibri" w:hAnsi="Calibri"/>
          <w:noProof/>
          <w:sz w:val="22"/>
          <w:szCs w:val="22"/>
          <w:lang w:val="en-ZW" w:eastAsia="en-ZW"/>
        </w:rPr>
      </w:pPr>
      <w:hyperlink w:anchor="_Toc277716929" w:history="1">
        <w:r w:rsidRPr="00B3327F">
          <w:rPr>
            <w:rStyle w:val="Hyperlink"/>
            <w:noProof/>
          </w:rPr>
          <w:t>2.6.1 Stages of a bottom up planning process</w:t>
        </w:r>
        <w:r>
          <w:rPr>
            <w:noProof/>
            <w:webHidden/>
          </w:rPr>
          <w:tab/>
        </w:r>
        <w:r>
          <w:rPr>
            <w:noProof/>
            <w:webHidden/>
          </w:rPr>
          <w:fldChar w:fldCharType="begin"/>
        </w:r>
        <w:r>
          <w:rPr>
            <w:noProof/>
            <w:webHidden/>
          </w:rPr>
          <w:instrText xml:space="preserve"> PAGEREF _Toc277716929 \h </w:instrText>
        </w:r>
        <w:r>
          <w:rPr>
            <w:noProof/>
            <w:webHidden/>
          </w:rPr>
        </w:r>
        <w:r>
          <w:rPr>
            <w:noProof/>
            <w:webHidden/>
          </w:rPr>
          <w:fldChar w:fldCharType="separate"/>
        </w:r>
        <w:r>
          <w:rPr>
            <w:noProof/>
            <w:webHidden/>
          </w:rPr>
          <w:t>23</w:t>
        </w:r>
        <w:r>
          <w:rPr>
            <w:noProof/>
            <w:webHidden/>
          </w:rPr>
          <w:fldChar w:fldCharType="end"/>
        </w:r>
      </w:hyperlink>
    </w:p>
    <w:p w:rsidR="00D74CA9" w:rsidRDefault="00D74CA9">
      <w:pPr>
        <w:pStyle w:val="TOC2"/>
        <w:rPr>
          <w:rFonts w:ascii="Calibri" w:hAnsi="Calibri"/>
          <w:sz w:val="22"/>
          <w:szCs w:val="22"/>
          <w:lang w:val="en-ZW" w:eastAsia="en-ZW"/>
        </w:rPr>
      </w:pPr>
      <w:hyperlink w:anchor="_Toc277716930" w:history="1">
        <w:r w:rsidRPr="00B3327F">
          <w:rPr>
            <w:rStyle w:val="Hyperlink"/>
          </w:rPr>
          <w:t>2.7 Analytical framework</w:t>
        </w:r>
        <w:r>
          <w:rPr>
            <w:webHidden/>
          </w:rPr>
          <w:tab/>
        </w:r>
        <w:r>
          <w:rPr>
            <w:webHidden/>
          </w:rPr>
          <w:fldChar w:fldCharType="begin"/>
        </w:r>
        <w:r>
          <w:rPr>
            <w:webHidden/>
          </w:rPr>
          <w:instrText xml:space="preserve"> PAGEREF _Toc277716930 \h </w:instrText>
        </w:r>
        <w:r>
          <w:rPr>
            <w:webHidden/>
          </w:rPr>
        </w:r>
        <w:r>
          <w:rPr>
            <w:webHidden/>
          </w:rPr>
          <w:fldChar w:fldCharType="separate"/>
        </w:r>
        <w:r>
          <w:rPr>
            <w:webHidden/>
          </w:rPr>
          <w:t>25</w:t>
        </w:r>
        <w:r>
          <w:rPr>
            <w:webHidden/>
          </w:rPr>
          <w:fldChar w:fldCharType="end"/>
        </w:r>
      </w:hyperlink>
    </w:p>
    <w:p w:rsidR="00D74CA9" w:rsidRDefault="00D74CA9">
      <w:pPr>
        <w:pStyle w:val="TOC3"/>
        <w:rPr>
          <w:rFonts w:ascii="Calibri" w:hAnsi="Calibri"/>
          <w:noProof/>
          <w:sz w:val="22"/>
          <w:szCs w:val="22"/>
          <w:lang w:val="en-ZW" w:eastAsia="en-ZW"/>
        </w:rPr>
      </w:pPr>
      <w:hyperlink w:anchor="_Toc277716931" w:history="1">
        <w:r w:rsidRPr="00B3327F">
          <w:rPr>
            <w:rStyle w:val="Hyperlink"/>
            <w:noProof/>
          </w:rPr>
          <w:t>2.7.1 Indicators of effective community participatory planning.</w:t>
        </w:r>
        <w:r>
          <w:rPr>
            <w:noProof/>
            <w:webHidden/>
          </w:rPr>
          <w:tab/>
        </w:r>
        <w:r>
          <w:rPr>
            <w:noProof/>
            <w:webHidden/>
          </w:rPr>
          <w:fldChar w:fldCharType="begin"/>
        </w:r>
        <w:r>
          <w:rPr>
            <w:noProof/>
            <w:webHidden/>
          </w:rPr>
          <w:instrText xml:space="preserve"> PAGEREF _Toc277716931 \h </w:instrText>
        </w:r>
        <w:r>
          <w:rPr>
            <w:noProof/>
            <w:webHidden/>
          </w:rPr>
        </w:r>
        <w:r>
          <w:rPr>
            <w:noProof/>
            <w:webHidden/>
          </w:rPr>
          <w:fldChar w:fldCharType="separate"/>
        </w:r>
        <w:r>
          <w:rPr>
            <w:noProof/>
            <w:webHidden/>
          </w:rPr>
          <w:t>25</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32" w:history="1">
        <w:r w:rsidRPr="00B3327F">
          <w:rPr>
            <w:rStyle w:val="Hyperlink"/>
            <w:noProof/>
          </w:rPr>
          <w:t>2.7.2 Wide coverage of consultations</w:t>
        </w:r>
        <w:r>
          <w:rPr>
            <w:noProof/>
            <w:webHidden/>
          </w:rPr>
          <w:tab/>
        </w:r>
        <w:r>
          <w:rPr>
            <w:noProof/>
            <w:webHidden/>
          </w:rPr>
          <w:fldChar w:fldCharType="begin"/>
        </w:r>
        <w:r>
          <w:rPr>
            <w:noProof/>
            <w:webHidden/>
          </w:rPr>
          <w:instrText xml:space="preserve"> PAGEREF _Toc277716932 \h </w:instrText>
        </w:r>
        <w:r>
          <w:rPr>
            <w:noProof/>
            <w:webHidden/>
          </w:rPr>
        </w:r>
        <w:r>
          <w:rPr>
            <w:noProof/>
            <w:webHidden/>
          </w:rPr>
          <w:fldChar w:fldCharType="separate"/>
        </w:r>
        <w:r>
          <w:rPr>
            <w:noProof/>
            <w:webHidden/>
          </w:rPr>
          <w:t>25</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33" w:history="1">
        <w:r w:rsidRPr="00B3327F">
          <w:rPr>
            <w:rStyle w:val="Hyperlink"/>
            <w:noProof/>
          </w:rPr>
          <w:t>2.7.3 Good leadership</w:t>
        </w:r>
        <w:r>
          <w:rPr>
            <w:noProof/>
            <w:webHidden/>
          </w:rPr>
          <w:tab/>
        </w:r>
        <w:r>
          <w:rPr>
            <w:noProof/>
            <w:webHidden/>
          </w:rPr>
          <w:fldChar w:fldCharType="begin"/>
        </w:r>
        <w:r>
          <w:rPr>
            <w:noProof/>
            <w:webHidden/>
          </w:rPr>
          <w:instrText xml:space="preserve"> PAGEREF _Toc277716933 \h </w:instrText>
        </w:r>
        <w:r>
          <w:rPr>
            <w:noProof/>
            <w:webHidden/>
          </w:rPr>
        </w:r>
        <w:r>
          <w:rPr>
            <w:noProof/>
            <w:webHidden/>
          </w:rPr>
          <w:fldChar w:fldCharType="separate"/>
        </w:r>
        <w:r>
          <w:rPr>
            <w:noProof/>
            <w:webHidden/>
          </w:rPr>
          <w:t>25</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34" w:history="1">
        <w:r w:rsidRPr="00B3327F">
          <w:rPr>
            <w:rStyle w:val="Hyperlink"/>
            <w:noProof/>
          </w:rPr>
          <w:t>2.7.4 Women Representation and active involvement</w:t>
        </w:r>
        <w:r>
          <w:rPr>
            <w:noProof/>
            <w:webHidden/>
          </w:rPr>
          <w:tab/>
        </w:r>
        <w:r>
          <w:rPr>
            <w:noProof/>
            <w:webHidden/>
          </w:rPr>
          <w:fldChar w:fldCharType="begin"/>
        </w:r>
        <w:r>
          <w:rPr>
            <w:noProof/>
            <w:webHidden/>
          </w:rPr>
          <w:instrText xml:space="preserve"> PAGEREF _Toc277716934 \h </w:instrText>
        </w:r>
        <w:r>
          <w:rPr>
            <w:noProof/>
            <w:webHidden/>
          </w:rPr>
        </w:r>
        <w:r>
          <w:rPr>
            <w:noProof/>
            <w:webHidden/>
          </w:rPr>
          <w:fldChar w:fldCharType="separate"/>
        </w:r>
        <w:r>
          <w:rPr>
            <w:noProof/>
            <w:webHidden/>
          </w:rPr>
          <w:t>26</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35" w:history="1">
        <w:r w:rsidRPr="00B3327F">
          <w:rPr>
            <w:rStyle w:val="Hyperlink"/>
            <w:noProof/>
          </w:rPr>
          <w:t>2.7.5 Local Government attitude towards community participation</w:t>
        </w:r>
        <w:r>
          <w:rPr>
            <w:noProof/>
            <w:webHidden/>
          </w:rPr>
          <w:tab/>
        </w:r>
        <w:r>
          <w:rPr>
            <w:noProof/>
            <w:webHidden/>
          </w:rPr>
          <w:fldChar w:fldCharType="begin"/>
        </w:r>
        <w:r>
          <w:rPr>
            <w:noProof/>
            <w:webHidden/>
          </w:rPr>
          <w:instrText xml:space="preserve"> PAGEREF _Toc277716935 \h </w:instrText>
        </w:r>
        <w:r>
          <w:rPr>
            <w:noProof/>
            <w:webHidden/>
          </w:rPr>
        </w:r>
        <w:r>
          <w:rPr>
            <w:noProof/>
            <w:webHidden/>
          </w:rPr>
          <w:fldChar w:fldCharType="separate"/>
        </w:r>
        <w:r>
          <w:rPr>
            <w:noProof/>
            <w:webHidden/>
          </w:rPr>
          <w:t>27</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36" w:history="1">
        <w:r w:rsidRPr="00B3327F">
          <w:rPr>
            <w:rStyle w:val="Hyperlink"/>
            <w:noProof/>
          </w:rPr>
          <w:t>2.7.6 The Presence and awareness of the grassroots committees.</w:t>
        </w:r>
        <w:r>
          <w:rPr>
            <w:noProof/>
            <w:webHidden/>
          </w:rPr>
          <w:tab/>
        </w:r>
        <w:r>
          <w:rPr>
            <w:noProof/>
            <w:webHidden/>
          </w:rPr>
          <w:fldChar w:fldCharType="begin"/>
        </w:r>
        <w:r>
          <w:rPr>
            <w:noProof/>
            <w:webHidden/>
          </w:rPr>
          <w:instrText xml:space="preserve"> PAGEREF _Toc277716936 \h </w:instrText>
        </w:r>
        <w:r>
          <w:rPr>
            <w:noProof/>
            <w:webHidden/>
          </w:rPr>
        </w:r>
        <w:r>
          <w:rPr>
            <w:noProof/>
            <w:webHidden/>
          </w:rPr>
          <w:fldChar w:fldCharType="separate"/>
        </w:r>
        <w:r>
          <w:rPr>
            <w:noProof/>
            <w:webHidden/>
          </w:rPr>
          <w:t>27</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37" w:history="1">
        <w:r w:rsidRPr="00B3327F">
          <w:rPr>
            <w:rStyle w:val="Hyperlink"/>
            <w:noProof/>
          </w:rPr>
          <w:t>2.7.7 Community and local government personnel training.</w:t>
        </w:r>
        <w:r>
          <w:rPr>
            <w:noProof/>
            <w:webHidden/>
          </w:rPr>
          <w:tab/>
        </w:r>
        <w:r>
          <w:rPr>
            <w:noProof/>
            <w:webHidden/>
          </w:rPr>
          <w:fldChar w:fldCharType="begin"/>
        </w:r>
        <w:r>
          <w:rPr>
            <w:noProof/>
            <w:webHidden/>
          </w:rPr>
          <w:instrText xml:space="preserve"> PAGEREF _Toc277716937 \h </w:instrText>
        </w:r>
        <w:r>
          <w:rPr>
            <w:noProof/>
            <w:webHidden/>
          </w:rPr>
        </w:r>
        <w:r>
          <w:rPr>
            <w:noProof/>
            <w:webHidden/>
          </w:rPr>
          <w:fldChar w:fldCharType="separate"/>
        </w:r>
        <w:r>
          <w:rPr>
            <w:noProof/>
            <w:webHidden/>
          </w:rPr>
          <w:t>27</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38" w:history="1">
        <w:r w:rsidRPr="00B3327F">
          <w:rPr>
            <w:rStyle w:val="Hyperlink"/>
            <w:noProof/>
          </w:rPr>
          <w:t>2.8.8 Autonomy in decision making</w:t>
        </w:r>
        <w:r>
          <w:rPr>
            <w:noProof/>
            <w:webHidden/>
          </w:rPr>
          <w:tab/>
        </w:r>
        <w:r>
          <w:rPr>
            <w:noProof/>
            <w:webHidden/>
          </w:rPr>
          <w:fldChar w:fldCharType="begin"/>
        </w:r>
        <w:r>
          <w:rPr>
            <w:noProof/>
            <w:webHidden/>
          </w:rPr>
          <w:instrText xml:space="preserve"> PAGEREF _Toc277716938 \h </w:instrText>
        </w:r>
        <w:r>
          <w:rPr>
            <w:noProof/>
            <w:webHidden/>
          </w:rPr>
        </w:r>
        <w:r>
          <w:rPr>
            <w:noProof/>
            <w:webHidden/>
          </w:rPr>
          <w:fldChar w:fldCharType="separate"/>
        </w:r>
        <w:r>
          <w:rPr>
            <w:noProof/>
            <w:webHidden/>
          </w:rPr>
          <w:t>28</w:t>
        </w:r>
        <w:r>
          <w:rPr>
            <w:noProof/>
            <w:webHidden/>
          </w:rPr>
          <w:fldChar w:fldCharType="end"/>
        </w:r>
      </w:hyperlink>
    </w:p>
    <w:p w:rsidR="00D74CA9" w:rsidRDefault="00D74CA9">
      <w:pPr>
        <w:pStyle w:val="TOC2"/>
        <w:rPr>
          <w:rFonts w:ascii="Calibri" w:hAnsi="Calibri"/>
          <w:sz w:val="22"/>
          <w:szCs w:val="22"/>
          <w:lang w:val="en-ZW" w:eastAsia="en-ZW"/>
        </w:rPr>
      </w:pPr>
      <w:hyperlink w:anchor="_Toc277716939" w:history="1">
        <w:r w:rsidRPr="00B3327F">
          <w:rPr>
            <w:rStyle w:val="Hyperlink"/>
          </w:rPr>
          <w:t>2.9 Conclusion</w:t>
        </w:r>
        <w:r>
          <w:rPr>
            <w:webHidden/>
          </w:rPr>
          <w:tab/>
        </w:r>
        <w:r>
          <w:rPr>
            <w:webHidden/>
          </w:rPr>
          <w:fldChar w:fldCharType="begin"/>
        </w:r>
        <w:r>
          <w:rPr>
            <w:webHidden/>
          </w:rPr>
          <w:instrText xml:space="preserve"> PAGEREF _Toc277716939 \h </w:instrText>
        </w:r>
        <w:r>
          <w:rPr>
            <w:webHidden/>
          </w:rPr>
        </w:r>
        <w:r>
          <w:rPr>
            <w:webHidden/>
          </w:rPr>
          <w:fldChar w:fldCharType="separate"/>
        </w:r>
        <w:r>
          <w:rPr>
            <w:webHidden/>
          </w:rPr>
          <w:t>29</w:t>
        </w:r>
        <w:r>
          <w:rPr>
            <w:webHidden/>
          </w:rPr>
          <w:fldChar w:fldCharType="end"/>
        </w:r>
      </w:hyperlink>
    </w:p>
    <w:p w:rsidR="00D74CA9" w:rsidRDefault="00D74CA9">
      <w:pPr>
        <w:pStyle w:val="TOC1"/>
        <w:rPr>
          <w:rFonts w:ascii="Calibri" w:hAnsi="Calibri"/>
          <w:b w:val="0"/>
          <w:sz w:val="22"/>
          <w:szCs w:val="22"/>
          <w:lang w:val="en-ZW" w:eastAsia="en-ZW"/>
        </w:rPr>
      </w:pPr>
      <w:hyperlink w:anchor="_Toc277716940" w:history="1">
        <w:r w:rsidRPr="00B3327F">
          <w:rPr>
            <w:rStyle w:val="Hyperlink"/>
          </w:rPr>
          <w:t>CHAPTER THREE: STRUCTURE OF DECENTRALISED PLANNING IN ZIMBABWE</w:t>
        </w:r>
        <w:r>
          <w:rPr>
            <w:webHidden/>
          </w:rPr>
          <w:tab/>
        </w:r>
        <w:r>
          <w:rPr>
            <w:webHidden/>
          </w:rPr>
          <w:fldChar w:fldCharType="begin"/>
        </w:r>
        <w:r>
          <w:rPr>
            <w:webHidden/>
          </w:rPr>
          <w:instrText xml:space="preserve"> PAGEREF _Toc277716940 \h </w:instrText>
        </w:r>
        <w:r>
          <w:rPr>
            <w:webHidden/>
          </w:rPr>
        </w:r>
        <w:r>
          <w:rPr>
            <w:webHidden/>
          </w:rPr>
          <w:fldChar w:fldCharType="separate"/>
        </w:r>
        <w:r>
          <w:rPr>
            <w:webHidden/>
          </w:rPr>
          <w:t>30</w:t>
        </w:r>
        <w:r>
          <w:rPr>
            <w:webHidden/>
          </w:rPr>
          <w:fldChar w:fldCharType="end"/>
        </w:r>
      </w:hyperlink>
    </w:p>
    <w:p w:rsidR="00D74CA9" w:rsidRDefault="00D74CA9">
      <w:pPr>
        <w:pStyle w:val="TOC2"/>
        <w:rPr>
          <w:rFonts w:ascii="Calibri" w:hAnsi="Calibri"/>
          <w:sz w:val="22"/>
          <w:szCs w:val="22"/>
          <w:lang w:val="en-ZW" w:eastAsia="en-ZW"/>
        </w:rPr>
      </w:pPr>
      <w:hyperlink w:anchor="_Toc277716941" w:history="1">
        <w:r w:rsidRPr="00B3327F">
          <w:rPr>
            <w:rStyle w:val="Hyperlink"/>
          </w:rPr>
          <w:t>3.1 Introduction</w:t>
        </w:r>
        <w:r>
          <w:rPr>
            <w:webHidden/>
          </w:rPr>
          <w:tab/>
        </w:r>
        <w:r>
          <w:rPr>
            <w:webHidden/>
          </w:rPr>
          <w:fldChar w:fldCharType="begin"/>
        </w:r>
        <w:r>
          <w:rPr>
            <w:webHidden/>
          </w:rPr>
          <w:instrText xml:space="preserve"> PAGEREF _Toc277716941 \h </w:instrText>
        </w:r>
        <w:r>
          <w:rPr>
            <w:webHidden/>
          </w:rPr>
        </w:r>
        <w:r>
          <w:rPr>
            <w:webHidden/>
          </w:rPr>
          <w:fldChar w:fldCharType="separate"/>
        </w:r>
        <w:r>
          <w:rPr>
            <w:webHidden/>
          </w:rPr>
          <w:t>30</w:t>
        </w:r>
        <w:r>
          <w:rPr>
            <w:webHidden/>
          </w:rPr>
          <w:fldChar w:fldCharType="end"/>
        </w:r>
      </w:hyperlink>
    </w:p>
    <w:p w:rsidR="00D74CA9" w:rsidRDefault="00D74CA9">
      <w:pPr>
        <w:pStyle w:val="TOC2"/>
        <w:rPr>
          <w:rFonts w:ascii="Calibri" w:hAnsi="Calibri"/>
          <w:sz w:val="22"/>
          <w:szCs w:val="22"/>
          <w:lang w:val="en-ZW" w:eastAsia="en-ZW"/>
        </w:rPr>
      </w:pPr>
      <w:hyperlink w:anchor="_Toc277716942" w:history="1">
        <w:r w:rsidRPr="00B3327F">
          <w:rPr>
            <w:rStyle w:val="Hyperlink"/>
          </w:rPr>
          <w:t>3.2 Decentralized planning in Zimbabwe</w:t>
        </w:r>
        <w:r>
          <w:rPr>
            <w:webHidden/>
          </w:rPr>
          <w:tab/>
        </w:r>
        <w:r>
          <w:rPr>
            <w:webHidden/>
          </w:rPr>
          <w:fldChar w:fldCharType="begin"/>
        </w:r>
        <w:r>
          <w:rPr>
            <w:webHidden/>
          </w:rPr>
          <w:instrText xml:space="preserve"> PAGEREF _Toc277716942 \h </w:instrText>
        </w:r>
        <w:r>
          <w:rPr>
            <w:webHidden/>
          </w:rPr>
        </w:r>
        <w:r>
          <w:rPr>
            <w:webHidden/>
          </w:rPr>
          <w:fldChar w:fldCharType="separate"/>
        </w:r>
        <w:r>
          <w:rPr>
            <w:webHidden/>
          </w:rPr>
          <w:t>30</w:t>
        </w:r>
        <w:r>
          <w:rPr>
            <w:webHidden/>
          </w:rPr>
          <w:fldChar w:fldCharType="end"/>
        </w:r>
      </w:hyperlink>
    </w:p>
    <w:p w:rsidR="00D74CA9" w:rsidRDefault="00D74CA9">
      <w:pPr>
        <w:pStyle w:val="TOC2"/>
        <w:rPr>
          <w:rFonts w:ascii="Calibri" w:hAnsi="Calibri"/>
          <w:sz w:val="22"/>
          <w:szCs w:val="22"/>
          <w:lang w:val="en-ZW" w:eastAsia="en-ZW"/>
        </w:rPr>
      </w:pPr>
      <w:hyperlink w:anchor="_Toc277716943" w:history="1">
        <w:r w:rsidRPr="00B3327F">
          <w:rPr>
            <w:rStyle w:val="Hyperlink"/>
          </w:rPr>
          <w:t>Background</w:t>
        </w:r>
        <w:r>
          <w:rPr>
            <w:webHidden/>
          </w:rPr>
          <w:tab/>
        </w:r>
        <w:r>
          <w:rPr>
            <w:webHidden/>
          </w:rPr>
          <w:fldChar w:fldCharType="begin"/>
        </w:r>
        <w:r>
          <w:rPr>
            <w:webHidden/>
          </w:rPr>
          <w:instrText xml:space="preserve"> PAGEREF _Toc277716943 \h </w:instrText>
        </w:r>
        <w:r>
          <w:rPr>
            <w:webHidden/>
          </w:rPr>
        </w:r>
        <w:r>
          <w:rPr>
            <w:webHidden/>
          </w:rPr>
          <w:fldChar w:fldCharType="separate"/>
        </w:r>
        <w:r>
          <w:rPr>
            <w:webHidden/>
          </w:rPr>
          <w:t>30</w:t>
        </w:r>
        <w:r>
          <w:rPr>
            <w:webHidden/>
          </w:rPr>
          <w:fldChar w:fldCharType="end"/>
        </w:r>
      </w:hyperlink>
    </w:p>
    <w:p w:rsidR="00D74CA9" w:rsidRDefault="00D74CA9">
      <w:pPr>
        <w:pStyle w:val="TOC3"/>
        <w:rPr>
          <w:rFonts w:ascii="Calibri" w:hAnsi="Calibri"/>
          <w:noProof/>
          <w:sz w:val="22"/>
          <w:szCs w:val="22"/>
          <w:lang w:val="en-ZW" w:eastAsia="en-ZW"/>
        </w:rPr>
      </w:pPr>
      <w:hyperlink w:anchor="_Toc277716944" w:history="1">
        <w:r w:rsidRPr="00B3327F">
          <w:rPr>
            <w:rStyle w:val="Hyperlink"/>
            <w:noProof/>
          </w:rPr>
          <w:t>3.2.1 District Councils Act of 1980 (DCA)</w:t>
        </w:r>
        <w:r>
          <w:rPr>
            <w:noProof/>
            <w:webHidden/>
          </w:rPr>
          <w:tab/>
        </w:r>
        <w:r>
          <w:rPr>
            <w:noProof/>
            <w:webHidden/>
          </w:rPr>
          <w:fldChar w:fldCharType="begin"/>
        </w:r>
        <w:r>
          <w:rPr>
            <w:noProof/>
            <w:webHidden/>
          </w:rPr>
          <w:instrText xml:space="preserve"> PAGEREF _Toc277716944 \h </w:instrText>
        </w:r>
        <w:r>
          <w:rPr>
            <w:noProof/>
            <w:webHidden/>
          </w:rPr>
        </w:r>
        <w:r>
          <w:rPr>
            <w:noProof/>
            <w:webHidden/>
          </w:rPr>
          <w:fldChar w:fldCharType="separate"/>
        </w:r>
        <w:r>
          <w:rPr>
            <w:noProof/>
            <w:webHidden/>
          </w:rPr>
          <w:t>31</w:t>
        </w:r>
        <w:r>
          <w:rPr>
            <w:noProof/>
            <w:webHidden/>
          </w:rPr>
          <w:fldChar w:fldCharType="end"/>
        </w:r>
      </w:hyperlink>
    </w:p>
    <w:p w:rsidR="00D74CA9" w:rsidRDefault="00D74CA9">
      <w:pPr>
        <w:pStyle w:val="TOC2"/>
        <w:rPr>
          <w:rFonts w:ascii="Calibri" w:hAnsi="Calibri"/>
          <w:sz w:val="22"/>
          <w:szCs w:val="22"/>
          <w:lang w:val="en-ZW" w:eastAsia="en-ZW"/>
        </w:rPr>
      </w:pPr>
      <w:hyperlink w:anchor="_Toc277716945" w:history="1">
        <w:r w:rsidRPr="00B3327F">
          <w:rPr>
            <w:rStyle w:val="Hyperlink"/>
          </w:rPr>
          <w:t>3.3 Participatory structures /Committees of the Rural District Councils</w:t>
        </w:r>
        <w:r>
          <w:rPr>
            <w:webHidden/>
          </w:rPr>
          <w:tab/>
        </w:r>
        <w:r>
          <w:rPr>
            <w:webHidden/>
          </w:rPr>
          <w:fldChar w:fldCharType="begin"/>
        </w:r>
        <w:r>
          <w:rPr>
            <w:webHidden/>
          </w:rPr>
          <w:instrText xml:space="preserve"> PAGEREF _Toc277716945 \h </w:instrText>
        </w:r>
        <w:r>
          <w:rPr>
            <w:webHidden/>
          </w:rPr>
        </w:r>
        <w:r>
          <w:rPr>
            <w:webHidden/>
          </w:rPr>
          <w:fldChar w:fldCharType="separate"/>
        </w:r>
        <w:r>
          <w:rPr>
            <w:webHidden/>
          </w:rPr>
          <w:t>31</w:t>
        </w:r>
        <w:r>
          <w:rPr>
            <w:webHidden/>
          </w:rPr>
          <w:fldChar w:fldCharType="end"/>
        </w:r>
      </w:hyperlink>
    </w:p>
    <w:p w:rsidR="00D74CA9" w:rsidRDefault="00D74CA9">
      <w:pPr>
        <w:pStyle w:val="TOC3"/>
        <w:rPr>
          <w:rFonts w:ascii="Calibri" w:hAnsi="Calibri"/>
          <w:noProof/>
          <w:sz w:val="22"/>
          <w:szCs w:val="22"/>
          <w:lang w:val="en-ZW" w:eastAsia="en-ZW"/>
        </w:rPr>
      </w:pPr>
      <w:hyperlink w:anchor="_Toc277716946" w:history="1">
        <w:r w:rsidRPr="00B3327F">
          <w:rPr>
            <w:rStyle w:val="Hyperlink"/>
            <w:noProof/>
          </w:rPr>
          <w:t>3.3.1 The Village Development Committee (VIDCO)</w:t>
        </w:r>
        <w:r>
          <w:rPr>
            <w:noProof/>
            <w:webHidden/>
          </w:rPr>
          <w:tab/>
        </w:r>
        <w:r>
          <w:rPr>
            <w:noProof/>
            <w:webHidden/>
          </w:rPr>
          <w:fldChar w:fldCharType="begin"/>
        </w:r>
        <w:r>
          <w:rPr>
            <w:noProof/>
            <w:webHidden/>
          </w:rPr>
          <w:instrText xml:space="preserve"> PAGEREF _Toc277716946 \h </w:instrText>
        </w:r>
        <w:r>
          <w:rPr>
            <w:noProof/>
            <w:webHidden/>
          </w:rPr>
        </w:r>
        <w:r>
          <w:rPr>
            <w:noProof/>
            <w:webHidden/>
          </w:rPr>
          <w:fldChar w:fldCharType="separate"/>
        </w:r>
        <w:r>
          <w:rPr>
            <w:noProof/>
            <w:webHidden/>
          </w:rPr>
          <w:t>31</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47" w:history="1">
        <w:r w:rsidRPr="00B3327F">
          <w:rPr>
            <w:rStyle w:val="Hyperlink"/>
            <w:noProof/>
          </w:rPr>
          <w:t>3.3.2 The Ward Development Committee (WADCO)</w:t>
        </w:r>
        <w:r>
          <w:rPr>
            <w:noProof/>
            <w:webHidden/>
          </w:rPr>
          <w:tab/>
        </w:r>
        <w:r>
          <w:rPr>
            <w:noProof/>
            <w:webHidden/>
          </w:rPr>
          <w:fldChar w:fldCharType="begin"/>
        </w:r>
        <w:r>
          <w:rPr>
            <w:noProof/>
            <w:webHidden/>
          </w:rPr>
          <w:instrText xml:space="preserve"> PAGEREF _Toc277716947 \h </w:instrText>
        </w:r>
        <w:r>
          <w:rPr>
            <w:noProof/>
            <w:webHidden/>
          </w:rPr>
        </w:r>
        <w:r>
          <w:rPr>
            <w:noProof/>
            <w:webHidden/>
          </w:rPr>
          <w:fldChar w:fldCharType="separate"/>
        </w:r>
        <w:r>
          <w:rPr>
            <w:noProof/>
            <w:webHidden/>
          </w:rPr>
          <w:t>31</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48" w:history="1">
        <w:r w:rsidRPr="00B3327F">
          <w:rPr>
            <w:rStyle w:val="Hyperlink"/>
            <w:noProof/>
          </w:rPr>
          <w:t>3.3.3 The District Development Committee (DDC)</w:t>
        </w:r>
        <w:r>
          <w:rPr>
            <w:noProof/>
            <w:webHidden/>
          </w:rPr>
          <w:tab/>
        </w:r>
        <w:r>
          <w:rPr>
            <w:noProof/>
            <w:webHidden/>
          </w:rPr>
          <w:fldChar w:fldCharType="begin"/>
        </w:r>
        <w:r>
          <w:rPr>
            <w:noProof/>
            <w:webHidden/>
          </w:rPr>
          <w:instrText xml:space="preserve"> PAGEREF _Toc277716948 \h </w:instrText>
        </w:r>
        <w:r>
          <w:rPr>
            <w:noProof/>
            <w:webHidden/>
          </w:rPr>
        </w:r>
        <w:r>
          <w:rPr>
            <w:noProof/>
            <w:webHidden/>
          </w:rPr>
          <w:fldChar w:fldCharType="separate"/>
        </w:r>
        <w:r>
          <w:rPr>
            <w:noProof/>
            <w:webHidden/>
          </w:rPr>
          <w:t>32</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49" w:history="1">
        <w:r w:rsidRPr="00B3327F">
          <w:rPr>
            <w:rStyle w:val="Hyperlink"/>
            <w:noProof/>
          </w:rPr>
          <w:t>3.3.4 THE VIDCOs and WADCOs as channels of community participation</w:t>
        </w:r>
        <w:r>
          <w:rPr>
            <w:noProof/>
            <w:webHidden/>
          </w:rPr>
          <w:tab/>
        </w:r>
        <w:r>
          <w:rPr>
            <w:noProof/>
            <w:webHidden/>
          </w:rPr>
          <w:fldChar w:fldCharType="begin"/>
        </w:r>
        <w:r>
          <w:rPr>
            <w:noProof/>
            <w:webHidden/>
          </w:rPr>
          <w:instrText xml:space="preserve"> PAGEREF _Toc277716949 \h </w:instrText>
        </w:r>
        <w:r>
          <w:rPr>
            <w:noProof/>
            <w:webHidden/>
          </w:rPr>
        </w:r>
        <w:r>
          <w:rPr>
            <w:noProof/>
            <w:webHidden/>
          </w:rPr>
          <w:fldChar w:fldCharType="separate"/>
        </w:r>
        <w:r>
          <w:rPr>
            <w:noProof/>
            <w:webHidden/>
          </w:rPr>
          <w:t>32</w:t>
        </w:r>
        <w:r>
          <w:rPr>
            <w:noProof/>
            <w:webHidden/>
          </w:rPr>
          <w:fldChar w:fldCharType="end"/>
        </w:r>
      </w:hyperlink>
    </w:p>
    <w:p w:rsidR="00D74CA9" w:rsidRDefault="00D74CA9">
      <w:pPr>
        <w:pStyle w:val="TOC2"/>
        <w:rPr>
          <w:rFonts w:ascii="Calibri" w:hAnsi="Calibri"/>
          <w:sz w:val="22"/>
          <w:szCs w:val="22"/>
          <w:lang w:val="en-ZW" w:eastAsia="en-ZW"/>
        </w:rPr>
      </w:pPr>
      <w:hyperlink w:anchor="_Toc277716950" w:history="1">
        <w:r w:rsidRPr="00B3327F">
          <w:rPr>
            <w:rStyle w:val="Hyperlink"/>
          </w:rPr>
          <w:t>3.4 The Planning Process in Zimbabwe based on the LGAs.</w:t>
        </w:r>
        <w:r>
          <w:rPr>
            <w:webHidden/>
          </w:rPr>
          <w:tab/>
        </w:r>
        <w:r>
          <w:rPr>
            <w:webHidden/>
          </w:rPr>
          <w:fldChar w:fldCharType="begin"/>
        </w:r>
        <w:r>
          <w:rPr>
            <w:webHidden/>
          </w:rPr>
          <w:instrText xml:space="preserve"> PAGEREF _Toc277716950 \h </w:instrText>
        </w:r>
        <w:r>
          <w:rPr>
            <w:webHidden/>
          </w:rPr>
        </w:r>
        <w:r>
          <w:rPr>
            <w:webHidden/>
          </w:rPr>
          <w:fldChar w:fldCharType="separate"/>
        </w:r>
        <w:r>
          <w:rPr>
            <w:webHidden/>
          </w:rPr>
          <w:t>32</w:t>
        </w:r>
        <w:r>
          <w:rPr>
            <w:webHidden/>
          </w:rPr>
          <w:fldChar w:fldCharType="end"/>
        </w:r>
      </w:hyperlink>
    </w:p>
    <w:p w:rsidR="00D74CA9" w:rsidRDefault="00D74CA9">
      <w:pPr>
        <w:pStyle w:val="TOC3"/>
        <w:rPr>
          <w:rFonts w:ascii="Calibri" w:hAnsi="Calibri"/>
          <w:noProof/>
          <w:sz w:val="22"/>
          <w:szCs w:val="22"/>
          <w:lang w:val="en-ZW" w:eastAsia="en-ZW"/>
        </w:rPr>
      </w:pPr>
      <w:hyperlink w:anchor="_Toc277716951" w:history="1">
        <w:r w:rsidRPr="00B3327F">
          <w:rPr>
            <w:rStyle w:val="Hyperlink"/>
            <w:noProof/>
          </w:rPr>
          <w:t>3.4.1 Publicity in connection with the local plans</w:t>
        </w:r>
        <w:r>
          <w:rPr>
            <w:noProof/>
            <w:webHidden/>
          </w:rPr>
          <w:tab/>
        </w:r>
        <w:r>
          <w:rPr>
            <w:noProof/>
            <w:webHidden/>
          </w:rPr>
          <w:fldChar w:fldCharType="begin"/>
        </w:r>
        <w:r>
          <w:rPr>
            <w:noProof/>
            <w:webHidden/>
          </w:rPr>
          <w:instrText xml:space="preserve"> PAGEREF _Toc277716951 \h </w:instrText>
        </w:r>
        <w:r>
          <w:rPr>
            <w:noProof/>
            <w:webHidden/>
          </w:rPr>
        </w:r>
        <w:r>
          <w:rPr>
            <w:noProof/>
            <w:webHidden/>
          </w:rPr>
          <w:fldChar w:fldCharType="separate"/>
        </w:r>
        <w:r>
          <w:rPr>
            <w:noProof/>
            <w:webHidden/>
          </w:rPr>
          <w:t>33</w:t>
        </w:r>
        <w:r>
          <w:rPr>
            <w:noProof/>
            <w:webHidden/>
          </w:rPr>
          <w:fldChar w:fldCharType="end"/>
        </w:r>
      </w:hyperlink>
    </w:p>
    <w:p w:rsidR="00D74CA9" w:rsidRDefault="00D74CA9">
      <w:pPr>
        <w:pStyle w:val="TOC2"/>
        <w:rPr>
          <w:rFonts w:ascii="Calibri" w:hAnsi="Calibri"/>
          <w:sz w:val="22"/>
          <w:szCs w:val="22"/>
          <w:lang w:val="en-ZW" w:eastAsia="en-ZW"/>
        </w:rPr>
      </w:pPr>
      <w:hyperlink w:anchor="_Toc277716952" w:history="1">
        <w:r w:rsidRPr="00B3327F">
          <w:rPr>
            <w:rStyle w:val="Hyperlink"/>
          </w:rPr>
          <w:t>3.5 The Profile of Mudzi District</w:t>
        </w:r>
        <w:r>
          <w:rPr>
            <w:webHidden/>
          </w:rPr>
          <w:tab/>
        </w:r>
        <w:r>
          <w:rPr>
            <w:webHidden/>
          </w:rPr>
          <w:fldChar w:fldCharType="begin"/>
        </w:r>
        <w:r>
          <w:rPr>
            <w:webHidden/>
          </w:rPr>
          <w:instrText xml:space="preserve"> PAGEREF _Toc277716952 \h </w:instrText>
        </w:r>
        <w:r>
          <w:rPr>
            <w:webHidden/>
          </w:rPr>
        </w:r>
        <w:r>
          <w:rPr>
            <w:webHidden/>
          </w:rPr>
          <w:fldChar w:fldCharType="separate"/>
        </w:r>
        <w:r>
          <w:rPr>
            <w:webHidden/>
          </w:rPr>
          <w:t>33</w:t>
        </w:r>
        <w:r>
          <w:rPr>
            <w:webHidden/>
          </w:rPr>
          <w:fldChar w:fldCharType="end"/>
        </w:r>
      </w:hyperlink>
    </w:p>
    <w:p w:rsidR="00D74CA9" w:rsidRDefault="00D74CA9">
      <w:pPr>
        <w:pStyle w:val="TOC2"/>
        <w:rPr>
          <w:rFonts w:ascii="Calibri" w:hAnsi="Calibri"/>
          <w:sz w:val="22"/>
          <w:szCs w:val="22"/>
          <w:lang w:val="en-ZW" w:eastAsia="en-ZW"/>
        </w:rPr>
      </w:pPr>
      <w:hyperlink w:anchor="_Toc277716953" w:history="1">
        <w:r w:rsidRPr="00B3327F">
          <w:rPr>
            <w:rStyle w:val="Hyperlink"/>
          </w:rPr>
          <w:t>3.6 Analysis of the planning structure in Mudzi District</w:t>
        </w:r>
        <w:r>
          <w:rPr>
            <w:webHidden/>
          </w:rPr>
          <w:tab/>
        </w:r>
        <w:r>
          <w:rPr>
            <w:webHidden/>
          </w:rPr>
          <w:fldChar w:fldCharType="begin"/>
        </w:r>
        <w:r>
          <w:rPr>
            <w:webHidden/>
          </w:rPr>
          <w:instrText xml:space="preserve"> PAGEREF _Toc277716953 \h </w:instrText>
        </w:r>
        <w:r>
          <w:rPr>
            <w:webHidden/>
          </w:rPr>
        </w:r>
        <w:r>
          <w:rPr>
            <w:webHidden/>
          </w:rPr>
          <w:fldChar w:fldCharType="separate"/>
        </w:r>
        <w:r>
          <w:rPr>
            <w:webHidden/>
          </w:rPr>
          <w:t>34</w:t>
        </w:r>
        <w:r>
          <w:rPr>
            <w:webHidden/>
          </w:rPr>
          <w:fldChar w:fldCharType="end"/>
        </w:r>
      </w:hyperlink>
    </w:p>
    <w:p w:rsidR="00D74CA9" w:rsidRDefault="00D74CA9">
      <w:pPr>
        <w:pStyle w:val="TOC3"/>
        <w:rPr>
          <w:rFonts w:ascii="Calibri" w:hAnsi="Calibri"/>
          <w:noProof/>
          <w:sz w:val="22"/>
          <w:szCs w:val="22"/>
          <w:lang w:val="en-ZW" w:eastAsia="en-ZW"/>
        </w:rPr>
      </w:pPr>
      <w:hyperlink w:anchor="_Toc277716954" w:history="1">
        <w:r w:rsidRPr="00B3327F">
          <w:rPr>
            <w:rStyle w:val="Hyperlink"/>
            <w:noProof/>
          </w:rPr>
          <w:t>3.6.1 Role played by field officers in the planning process</w:t>
        </w:r>
        <w:r>
          <w:rPr>
            <w:noProof/>
            <w:webHidden/>
          </w:rPr>
          <w:tab/>
        </w:r>
        <w:r>
          <w:rPr>
            <w:noProof/>
            <w:webHidden/>
          </w:rPr>
          <w:fldChar w:fldCharType="begin"/>
        </w:r>
        <w:r>
          <w:rPr>
            <w:noProof/>
            <w:webHidden/>
          </w:rPr>
          <w:instrText xml:space="preserve"> PAGEREF _Toc277716954 \h </w:instrText>
        </w:r>
        <w:r>
          <w:rPr>
            <w:noProof/>
            <w:webHidden/>
          </w:rPr>
        </w:r>
        <w:r>
          <w:rPr>
            <w:noProof/>
            <w:webHidden/>
          </w:rPr>
          <w:fldChar w:fldCharType="separate"/>
        </w:r>
        <w:r>
          <w:rPr>
            <w:noProof/>
            <w:webHidden/>
          </w:rPr>
          <w:t>34</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55" w:history="1">
        <w:r w:rsidRPr="00B3327F">
          <w:rPr>
            <w:rStyle w:val="Hyperlink"/>
            <w:noProof/>
          </w:rPr>
          <w:t>3.6.2 Membership of the VIDCOs and WADCOs</w:t>
        </w:r>
        <w:r>
          <w:rPr>
            <w:noProof/>
            <w:webHidden/>
          </w:rPr>
          <w:tab/>
        </w:r>
        <w:r>
          <w:rPr>
            <w:noProof/>
            <w:webHidden/>
          </w:rPr>
          <w:fldChar w:fldCharType="begin"/>
        </w:r>
        <w:r>
          <w:rPr>
            <w:noProof/>
            <w:webHidden/>
          </w:rPr>
          <w:instrText xml:space="preserve"> PAGEREF _Toc277716955 \h </w:instrText>
        </w:r>
        <w:r>
          <w:rPr>
            <w:noProof/>
            <w:webHidden/>
          </w:rPr>
        </w:r>
        <w:r>
          <w:rPr>
            <w:noProof/>
            <w:webHidden/>
          </w:rPr>
          <w:fldChar w:fldCharType="separate"/>
        </w:r>
        <w:r>
          <w:rPr>
            <w:noProof/>
            <w:webHidden/>
          </w:rPr>
          <w:t>35</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56" w:history="1">
        <w:r w:rsidRPr="00B3327F">
          <w:rPr>
            <w:rStyle w:val="Hyperlink"/>
            <w:noProof/>
          </w:rPr>
          <w:t>3.6.3 Representatives of various groups and their roles.</w:t>
        </w:r>
        <w:r>
          <w:rPr>
            <w:noProof/>
            <w:webHidden/>
          </w:rPr>
          <w:tab/>
        </w:r>
        <w:r>
          <w:rPr>
            <w:noProof/>
            <w:webHidden/>
          </w:rPr>
          <w:fldChar w:fldCharType="begin"/>
        </w:r>
        <w:r>
          <w:rPr>
            <w:noProof/>
            <w:webHidden/>
          </w:rPr>
          <w:instrText xml:space="preserve"> PAGEREF _Toc277716956 \h </w:instrText>
        </w:r>
        <w:r>
          <w:rPr>
            <w:noProof/>
            <w:webHidden/>
          </w:rPr>
        </w:r>
        <w:r>
          <w:rPr>
            <w:noProof/>
            <w:webHidden/>
          </w:rPr>
          <w:fldChar w:fldCharType="separate"/>
        </w:r>
        <w:r>
          <w:rPr>
            <w:noProof/>
            <w:webHidden/>
          </w:rPr>
          <w:t>36</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57" w:history="1">
        <w:r w:rsidRPr="00B3327F">
          <w:rPr>
            <w:rStyle w:val="Hyperlink"/>
            <w:noProof/>
          </w:rPr>
          <w:t>3.6.4 Programme implementation and monitoring</w:t>
        </w:r>
        <w:r>
          <w:rPr>
            <w:noProof/>
            <w:webHidden/>
          </w:rPr>
          <w:tab/>
        </w:r>
        <w:r>
          <w:rPr>
            <w:noProof/>
            <w:webHidden/>
          </w:rPr>
          <w:fldChar w:fldCharType="begin"/>
        </w:r>
        <w:r>
          <w:rPr>
            <w:noProof/>
            <w:webHidden/>
          </w:rPr>
          <w:instrText xml:space="preserve"> PAGEREF _Toc277716957 \h </w:instrText>
        </w:r>
        <w:r>
          <w:rPr>
            <w:noProof/>
            <w:webHidden/>
          </w:rPr>
        </w:r>
        <w:r>
          <w:rPr>
            <w:noProof/>
            <w:webHidden/>
          </w:rPr>
          <w:fldChar w:fldCharType="separate"/>
        </w:r>
        <w:r>
          <w:rPr>
            <w:noProof/>
            <w:webHidden/>
          </w:rPr>
          <w:t>36</w:t>
        </w:r>
        <w:r>
          <w:rPr>
            <w:noProof/>
            <w:webHidden/>
          </w:rPr>
          <w:fldChar w:fldCharType="end"/>
        </w:r>
      </w:hyperlink>
    </w:p>
    <w:p w:rsidR="00D74CA9" w:rsidRDefault="00D74CA9">
      <w:pPr>
        <w:pStyle w:val="TOC1"/>
        <w:rPr>
          <w:rFonts w:ascii="Calibri" w:hAnsi="Calibri"/>
          <w:b w:val="0"/>
          <w:sz w:val="22"/>
          <w:szCs w:val="22"/>
          <w:lang w:val="en-ZW" w:eastAsia="en-ZW"/>
        </w:rPr>
      </w:pPr>
      <w:hyperlink w:anchor="_Toc277716958" w:history="1">
        <w:r w:rsidRPr="00B3327F">
          <w:rPr>
            <w:rStyle w:val="Hyperlink"/>
          </w:rPr>
          <w:t>CHAPTER FOUR: COMMUNITY PARTICIPATION TOWARDS DISTRICT DEVELOPMENT PLANNING IN MUDZI’ S FIVE WARDS</w:t>
        </w:r>
        <w:r>
          <w:rPr>
            <w:webHidden/>
          </w:rPr>
          <w:tab/>
        </w:r>
        <w:r>
          <w:rPr>
            <w:webHidden/>
          </w:rPr>
          <w:fldChar w:fldCharType="begin"/>
        </w:r>
        <w:r>
          <w:rPr>
            <w:webHidden/>
          </w:rPr>
          <w:instrText xml:space="preserve"> PAGEREF _Toc277716958 \h </w:instrText>
        </w:r>
        <w:r>
          <w:rPr>
            <w:webHidden/>
          </w:rPr>
        </w:r>
        <w:r>
          <w:rPr>
            <w:webHidden/>
          </w:rPr>
          <w:fldChar w:fldCharType="separate"/>
        </w:r>
        <w:r>
          <w:rPr>
            <w:webHidden/>
          </w:rPr>
          <w:t>37</w:t>
        </w:r>
        <w:r>
          <w:rPr>
            <w:webHidden/>
          </w:rPr>
          <w:fldChar w:fldCharType="end"/>
        </w:r>
      </w:hyperlink>
    </w:p>
    <w:p w:rsidR="00D74CA9" w:rsidRDefault="00D74CA9">
      <w:pPr>
        <w:pStyle w:val="TOC2"/>
        <w:rPr>
          <w:rFonts w:ascii="Calibri" w:hAnsi="Calibri"/>
          <w:sz w:val="22"/>
          <w:szCs w:val="22"/>
          <w:lang w:val="en-ZW" w:eastAsia="en-ZW"/>
        </w:rPr>
      </w:pPr>
      <w:hyperlink w:anchor="_Toc277716959" w:history="1">
        <w:r w:rsidRPr="00B3327F">
          <w:rPr>
            <w:rStyle w:val="Hyperlink"/>
          </w:rPr>
          <w:t>4.1 Introduction</w:t>
        </w:r>
        <w:r>
          <w:rPr>
            <w:webHidden/>
          </w:rPr>
          <w:tab/>
        </w:r>
        <w:r>
          <w:rPr>
            <w:webHidden/>
          </w:rPr>
          <w:fldChar w:fldCharType="begin"/>
        </w:r>
        <w:r>
          <w:rPr>
            <w:webHidden/>
          </w:rPr>
          <w:instrText xml:space="preserve"> PAGEREF _Toc277716959 \h </w:instrText>
        </w:r>
        <w:r>
          <w:rPr>
            <w:webHidden/>
          </w:rPr>
        </w:r>
        <w:r>
          <w:rPr>
            <w:webHidden/>
          </w:rPr>
          <w:fldChar w:fldCharType="separate"/>
        </w:r>
        <w:r>
          <w:rPr>
            <w:webHidden/>
          </w:rPr>
          <w:t>37</w:t>
        </w:r>
        <w:r>
          <w:rPr>
            <w:webHidden/>
          </w:rPr>
          <w:fldChar w:fldCharType="end"/>
        </w:r>
      </w:hyperlink>
    </w:p>
    <w:p w:rsidR="00D74CA9" w:rsidRDefault="00D74CA9">
      <w:pPr>
        <w:pStyle w:val="TOC2"/>
        <w:rPr>
          <w:rFonts w:ascii="Calibri" w:hAnsi="Calibri"/>
          <w:sz w:val="22"/>
          <w:szCs w:val="22"/>
          <w:lang w:val="en-ZW" w:eastAsia="en-ZW"/>
        </w:rPr>
      </w:pPr>
      <w:hyperlink w:anchor="_Toc277716960" w:history="1">
        <w:r w:rsidRPr="00B3327F">
          <w:rPr>
            <w:rStyle w:val="Hyperlink"/>
          </w:rPr>
          <w:t>4.2 Women representation and Resource Mobilisation</w:t>
        </w:r>
        <w:r>
          <w:rPr>
            <w:webHidden/>
          </w:rPr>
          <w:tab/>
        </w:r>
        <w:r>
          <w:rPr>
            <w:webHidden/>
          </w:rPr>
          <w:fldChar w:fldCharType="begin"/>
        </w:r>
        <w:r>
          <w:rPr>
            <w:webHidden/>
          </w:rPr>
          <w:instrText xml:space="preserve"> PAGEREF _Toc277716960 \h </w:instrText>
        </w:r>
        <w:r>
          <w:rPr>
            <w:webHidden/>
          </w:rPr>
        </w:r>
        <w:r>
          <w:rPr>
            <w:webHidden/>
          </w:rPr>
          <w:fldChar w:fldCharType="separate"/>
        </w:r>
        <w:r>
          <w:rPr>
            <w:webHidden/>
          </w:rPr>
          <w:t>37</w:t>
        </w:r>
        <w:r>
          <w:rPr>
            <w:webHidden/>
          </w:rPr>
          <w:fldChar w:fldCharType="end"/>
        </w:r>
      </w:hyperlink>
    </w:p>
    <w:p w:rsidR="00D74CA9" w:rsidRDefault="00D74CA9">
      <w:pPr>
        <w:pStyle w:val="TOC2"/>
        <w:rPr>
          <w:rFonts w:ascii="Calibri" w:hAnsi="Calibri"/>
          <w:sz w:val="22"/>
          <w:szCs w:val="22"/>
          <w:lang w:val="en-ZW" w:eastAsia="en-ZW"/>
        </w:rPr>
      </w:pPr>
      <w:hyperlink w:anchor="_Toc277716961" w:history="1">
        <w:r w:rsidRPr="00B3327F">
          <w:rPr>
            <w:rStyle w:val="Hyperlink"/>
          </w:rPr>
          <w:t>4.3 The District bureaucrats dominating the planning Process.</w:t>
        </w:r>
        <w:r>
          <w:rPr>
            <w:webHidden/>
          </w:rPr>
          <w:tab/>
        </w:r>
        <w:r>
          <w:rPr>
            <w:webHidden/>
          </w:rPr>
          <w:fldChar w:fldCharType="begin"/>
        </w:r>
        <w:r>
          <w:rPr>
            <w:webHidden/>
          </w:rPr>
          <w:instrText xml:space="preserve"> PAGEREF _Toc277716961 \h </w:instrText>
        </w:r>
        <w:r>
          <w:rPr>
            <w:webHidden/>
          </w:rPr>
        </w:r>
        <w:r>
          <w:rPr>
            <w:webHidden/>
          </w:rPr>
          <w:fldChar w:fldCharType="separate"/>
        </w:r>
        <w:r>
          <w:rPr>
            <w:webHidden/>
          </w:rPr>
          <w:t>38</w:t>
        </w:r>
        <w:r>
          <w:rPr>
            <w:webHidden/>
          </w:rPr>
          <w:fldChar w:fldCharType="end"/>
        </w:r>
      </w:hyperlink>
    </w:p>
    <w:p w:rsidR="00D74CA9" w:rsidRDefault="00D74CA9">
      <w:pPr>
        <w:pStyle w:val="TOC2"/>
        <w:rPr>
          <w:rFonts w:ascii="Calibri" w:hAnsi="Calibri"/>
          <w:sz w:val="22"/>
          <w:szCs w:val="22"/>
          <w:lang w:val="en-ZW" w:eastAsia="en-ZW"/>
        </w:rPr>
      </w:pPr>
      <w:hyperlink w:anchor="_Toc277716962" w:history="1">
        <w:r w:rsidRPr="00B3327F">
          <w:rPr>
            <w:rStyle w:val="Hyperlink"/>
          </w:rPr>
          <w:t>4.4 Meeting attendance and the stock piling of projects.</w:t>
        </w:r>
        <w:r>
          <w:rPr>
            <w:webHidden/>
          </w:rPr>
          <w:tab/>
        </w:r>
        <w:r>
          <w:rPr>
            <w:webHidden/>
          </w:rPr>
          <w:fldChar w:fldCharType="begin"/>
        </w:r>
        <w:r>
          <w:rPr>
            <w:webHidden/>
          </w:rPr>
          <w:instrText xml:space="preserve"> PAGEREF _Toc277716962 \h </w:instrText>
        </w:r>
        <w:r>
          <w:rPr>
            <w:webHidden/>
          </w:rPr>
        </w:r>
        <w:r>
          <w:rPr>
            <w:webHidden/>
          </w:rPr>
          <w:fldChar w:fldCharType="separate"/>
        </w:r>
        <w:r>
          <w:rPr>
            <w:webHidden/>
          </w:rPr>
          <w:t>40</w:t>
        </w:r>
        <w:r>
          <w:rPr>
            <w:webHidden/>
          </w:rPr>
          <w:fldChar w:fldCharType="end"/>
        </w:r>
      </w:hyperlink>
    </w:p>
    <w:p w:rsidR="00D74CA9" w:rsidRDefault="00D74CA9">
      <w:pPr>
        <w:pStyle w:val="TOC2"/>
        <w:rPr>
          <w:rFonts w:ascii="Calibri" w:hAnsi="Calibri"/>
          <w:sz w:val="22"/>
          <w:szCs w:val="22"/>
          <w:lang w:val="en-ZW" w:eastAsia="en-ZW"/>
        </w:rPr>
      </w:pPr>
      <w:hyperlink w:anchor="_Toc277716963" w:history="1">
        <w:r w:rsidRPr="00B3327F">
          <w:rPr>
            <w:rStyle w:val="Hyperlink"/>
          </w:rPr>
          <w:t>4.5 The coverage of consultation by the council bureaucrats</w:t>
        </w:r>
        <w:r>
          <w:rPr>
            <w:webHidden/>
          </w:rPr>
          <w:tab/>
        </w:r>
        <w:r>
          <w:rPr>
            <w:webHidden/>
          </w:rPr>
          <w:fldChar w:fldCharType="begin"/>
        </w:r>
        <w:r>
          <w:rPr>
            <w:webHidden/>
          </w:rPr>
          <w:instrText xml:space="preserve"> PAGEREF _Toc277716963 \h </w:instrText>
        </w:r>
        <w:r>
          <w:rPr>
            <w:webHidden/>
          </w:rPr>
        </w:r>
        <w:r>
          <w:rPr>
            <w:webHidden/>
          </w:rPr>
          <w:fldChar w:fldCharType="separate"/>
        </w:r>
        <w:r>
          <w:rPr>
            <w:webHidden/>
          </w:rPr>
          <w:t>42</w:t>
        </w:r>
        <w:r>
          <w:rPr>
            <w:webHidden/>
          </w:rPr>
          <w:fldChar w:fldCharType="end"/>
        </w:r>
      </w:hyperlink>
    </w:p>
    <w:p w:rsidR="00D74CA9" w:rsidRDefault="00D74CA9">
      <w:pPr>
        <w:pStyle w:val="TOC2"/>
        <w:rPr>
          <w:rFonts w:ascii="Calibri" w:hAnsi="Calibri"/>
          <w:sz w:val="22"/>
          <w:szCs w:val="22"/>
          <w:lang w:val="en-ZW" w:eastAsia="en-ZW"/>
        </w:rPr>
      </w:pPr>
      <w:hyperlink w:anchor="_Toc277716964" w:history="1">
        <w:r w:rsidRPr="00B3327F">
          <w:rPr>
            <w:rStyle w:val="Hyperlink"/>
          </w:rPr>
          <w:t>4.6 The existence and awareness of the community organisations</w:t>
        </w:r>
        <w:r>
          <w:rPr>
            <w:webHidden/>
          </w:rPr>
          <w:tab/>
        </w:r>
        <w:r>
          <w:rPr>
            <w:webHidden/>
          </w:rPr>
          <w:fldChar w:fldCharType="begin"/>
        </w:r>
        <w:r>
          <w:rPr>
            <w:webHidden/>
          </w:rPr>
          <w:instrText xml:space="preserve"> PAGEREF _Toc277716964 \h </w:instrText>
        </w:r>
        <w:r>
          <w:rPr>
            <w:webHidden/>
          </w:rPr>
        </w:r>
        <w:r>
          <w:rPr>
            <w:webHidden/>
          </w:rPr>
          <w:fldChar w:fldCharType="separate"/>
        </w:r>
        <w:r>
          <w:rPr>
            <w:webHidden/>
          </w:rPr>
          <w:t>43</w:t>
        </w:r>
        <w:r>
          <w:rPr>
            <w:webHidden/>
          </w:rPr>
          <w:fldChar w:fldCharType="end"/>
        </w:r>
      </w:hyperlink>
    </w:p>
    <w:p w:rsidR="00D74CA9" w:rsidRDefault="00D74CA9">
      <w:pPr>
        <w:pStyle w:val="TOC2"/>
        <w:rPr>
          <w:rFonts w:ascii="Calibri" w:hAnsi="Calibri"/>
          <w:sz w:val="22"/>
          <w:szCs w:val="22"/>
          <w:lang w:val="en-ZW" w:eastAsia="en-ZW"/>
        </w:rPr>
      </w:pPr>
      <w:hyperlink w:anchor="_Toc277716965" w:history="1">
        <w:r w:rsidRPr="00B3327F">
          <w:rPr>
            <w:rStyle w:val="Hyperlink"/>
            <w:lang w:eastAsia="en-ZW"/>
          </w:rPr>
          <w:t>4.7 Lack of trainings in the community</w:t>
        </w:r>
        <w:r>
          <w:rPr>
            <w:webHidden/>
          </w:rPr>
          <w:tab/>
        </w:r>
        <w:r>
          <w:rPr>
            <w:webHidden/>
          </w:rPr>
          <w:fldChar w:fldCharType="begin"/>
        </w:r>
        <w:r>
          <w:rPr>
            <w:webHidden/>
          </w:rPr>
          <w:instrText xml:space="preserve"> PAGEREF _Toc277716965 \h </w:instrText>
        </w:r>
        <w:r>
          <w:rPr>
            <w:webHidden/>
          </w:rPr>
        </w:r>
        <w:r>
          <w:rPr>
            <w:webHidden/>
          </w:rPr>
          <w:fldChar w:fldCharType="separate"/>
        </w:r>
        <w:r>
          <w:rPr>
            <w:webHidden/>
          </w:rPr>
          <w:t>44</w:t>
        </w:r>
        <w:r>
          <w:rPr>
            <w:webHidden/>
          </w:rPr>
          <w:fldChar w:fldCharType="end"/>
        </w:r>
      </w:hyperlink>
    </w:p>
    <w:p w:rsidR="00D74CA9" w:rsidRDefault="00D74CA9">
      <w:pPr>
        <w:pStyle w:val="TOC1"/>
        <w:rPr>
          <w:rFonts w:ascii="Calibri" w:hAnsi="Calibri"/>
          <w:b w:val="0"/>
          <w:sz w:val="22"/>
          <w:szCs w:val="22"/>
          <w:lang w:val="en-ZW" w:eastAsia="en-ZW"/>
        </w:rPr>
      </w:pPr>
      <w:hyperlink w:anchor="_Toc277716966" w:history="1">
        <w:r w:rsidRPr="00B3327F">
          <w:rPr>
            <w:rStyle w:val="Hyperlink"/>
          </w:rPr>
          <w:t>CHAPTER FIVE: SUMMARY OF FINDINGS AND CONCLUSION</w:t>
        </w:r>
        <w:r>
          <w:rPr>
            <w:webHidden/>
          </w:rPr>
          <w:tab/>
        </w:r>
        <w:r>
          <w:rPr>
            <w:webHidden/>
          </w:rPr>
          <w:fldChar w:fldCharType="begin"/>
        </w:r>
        <w:r>
          <w:rPr>
            <w:webHidden/>
          </w:rPr>
          <w:instrText xml:space="preserve"> PAGEREF _Toc277716966 \h </w:instrText>
        </w:r>
        <w:r>
          <w:rPr>
            <w:webHidden/>
          </w:rPr>
        </w:r>
        <w:r>
          <w:rPr>
            <w:webHidden/>
          </w:rPr>
          <w:fldChar w:fldCharType="separate"/>
        </w:r>
        <w:r>
          <w:rPr>
            <w:webHidden/>
          </w:rPr>
          <w:t>46</w:t>
        </w:r>
        <w:r>
          <w:rPr>
            <w:webHidden/>
          </w:rPr>
          <w:fldChar w:fldCharType="end"/>
        </w:r>
      </w:hyperlink>
    </w:p>
    <w:p w:rsidR="00D74CA9" w:rsidRDefault="00D74CA9">
      <w:pPr>
        <w:pStyle w:val="TOC2"/>
        <w:rPr>
          <w:rFonts w:ascii="Calibri" w:hAnsi="Calibri"/>
          <w:sz w:val="22"/>
          <w:szCs w:val="22"/>
          <w:lang w:val="en-ZW" w:eastAsia="en-ZW"/>
        </w:rPr>
      </w:pPr>
      <w:hyperlink w:anchor="_Toc277716967" w:history="1">
        <w:r w:rsidRPr="00B3327F">
          <w:rPr>
            <w:rStyle w:val="Hyperlink"/>
          </w:rPr>
          <w:t>5. 1 Introduction</w:t>
        </w:r>
        <w:r>
          <w:rPr>
            <w:webHidden/>
          </w:rPr>
          <w:tab/>
        </w:r>
        <w:r>
          <w:rPr>
            <w:webHidden/>
          </w:rPr>
          <w:fldChar w:fldCharType="begin"/>
        </w:r>
        <w:r>
          <w:rPr>
            <w:webHidden/>
          </w:rPr>
          <w:instrText xml:space="preserve"> PAGEREF _Toc277716967 \h </w:instrText>
        </w:r>
        <w:r>
          <w:rPr>
            <w:webHidden/>
          </w:rPr>
        </w:r>
        <w:r>
          <w:rPr>
            <w:webHidden/>
          </w:rPr>
          <w:fldChar w:fldCharType="separate"/>
        </w:r>
        <w:r>
          <w:rPr>
            <w:webHidden/>
          </w:rPr>
          <w:t>46</w:t>
        </w:r>
        <w:r>
          <w:rPr>
            <w:webHidden/>
          </w:rPr>
          <w:fldChar w:fldCharType="end"/>
        </w:r>
      </w:hyperlink>
    </w:p>
    <w:p w:rsidR="00D74CA9" w:rsidRDefault="00D74CA9">
      <w:pPr>
        <w:pStyle w:val="TOC2"/>
        <w:rPr>
          <w:rFonts w:ascii="Calibri" w:hAnsi="Calibri"/>
          <w:sz w:val="22"/>
          <w:szCs w:val="22"/>
          <w:lang w:val="en-ZW" w:eastAsia="en-ZW"/>
        </w:rPr>
      </w:pPr>
      <w:hyperlink w:anchor="_Toc277716968" w:history="1">
        <w:r w:rsidRPr="00B3327F">
          <w:rPr>
            <w:rStyle w:val="Hyperlink"/>
          </w:rPr>
          <w:t>5.2 Summary of the findings</w:t>
        </w:r>
        <w:r>
          <w:rPr>
            <w:webHidden/>
          </w:rPr>
          <w:tab/>
        </w:r>
        <w:r>
          <w:rPr>
            <w:webHidden/>
          </w:rPr>
          <w:fldChar w:fldCharType="begin"/>
        </w:r>
        <w:r>
          <w:rPr>
            <w:webHidden/>
          </w:rPr>
          <w:instrText xml:space="preserve"> PAGEREF _Toc277716968 \h </w:instrText>
        </w:r>
        <w:r>
          <w:rPr>
            <w:webHidden/>
          </w:rPr>
        </w:r>
        <w:r>
          <w:rPr>
            <w:webHidden/>
          </w:rPr>
          <w:fldChar w:fldCharType="separate"/>
        </w:r>
        <w:r>
          <w:rPr>
            <w:webHidden/>
          </w:rPr>
          <w:t>46</w:t>
        </w:r>
        <w:r>
          <w:rPr>
            <w:webHidden/>
          </w:rPr>
          <w:fldChar w:fldCharType="end"/>
        </w:r>
      </w:hyperlink>
    </w:p>
    <w:p w:rsidR="00D74CA9" w:rsidRDefault="00D74CA9">
      <w:pPr>
        <w:pStyle w:val="TOC3"/>
        <w:rPr>
          <w:rFonts w:ascii="Calibri" w:hAnsi="Calibri"/>
          <w:noProof/>
          <w:sz w:val="22"/>
          <w:szCs w:val="22"/>
          <w:lang w:val="en-ZW" w:eastAsia="en-ZW"/>
        </w:rPr>
      </w:pPr>
      <w:hyperlink w:anchor="_Toc277716969" w:history="1">
        <w:r w:rsidRPr="00B3327F">
          <w:rPr>
            <w:rStyle w:val="Hyperlink"/>
            <w:noProof/>
          </w:rPr>
          <w:t>5.2.1 VIDCOs and WADCOs have few women representation.</w:t>
        </w:r>
        <w:r>
          <w:rPr>
            <w:noProof/>
            <w:webHidden/>
          </w:rPr>
          <w:tab/>
        </w:r>
        <w:r>
          <w:rPr>
            <w:noProof/>
            <w:webHidden/>
          </w:rPr>
          <w:fldChar w:fldCharType="begin"/>
        </w:r>
        <w:r>
          <w:rPr>
            <w:noProof/>
            <w:webHidden/>
          </w:rPr>
          <w:instrText xml:space="preserve"> PAGEREF _Toc277716969 \h </w:instrText>
        </w:r>
        <w:r>
          <w:rPr>
            <w:noProof/>
            <w:webHidden/>
          </w:rPr>
        </w:r>
        <w:r>
          <w:rPr>
            <w:noProof/>
            <w:webHidden/>
          </w:rPr>
          <w:fldChar w:fldCharType="separate"/>
        </w:r>
        <w:r>
          <w:rPr>
            <w:noProof/>
            <w:webHidden/>
          </w:rPr>
          <w:t>46</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70" w:history="1">
        <w:r w:rsidRPr="00B3327F">
          <w:rPr>
            <w:rStyle w:val="Hyperlink"/>
            <w:noProof/>
          </w:rPr>
          <w:t>5.2.2 Local Authorities over reliance on the CG transfers and domination of the field technocrats</w:t>
        </w:r>
        <w:r>
          <w:rPr>
            <w:noProof/>
            <w:webHidden/>
          </w:rPr>
          <w:tab/>
        </w:r>
        <w:r>
          <w:rPr>
            <w:noProof/>
            <w:webHidden/>
          </w:rPr>
          <w:fldChar w:fldCharType="begin"/>
        </w:r>
        <w:r>
          <w:rPr>
            <w:noProof/>
            <w:webHidden/>
          </w:rPr>
          <w:instrText xml:space="preserve"> PAGEREF _Toc277716970 \h </w:instrText>
        </w:r>
        <w:r>
          <w:rPr>
            <w:noProof/>
            <w:webHidden/>
          </w:rPr>
        </w:r>
        <w:r>
          <w:rPr>
            <w:noProof/>
            <w:webHidden/>
          </w:rPr>
          <w:fldChar w:fldCharType="separate"/>
        </w:r>
        <w:r>
          <w:rPr>
            <w:noProof/>
            <w:webHidden/>
          </w:rPr>
          <w:t>46</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71" w:history="1">
        <w:r w:rsidRPr="00B3327F">
          <w:rPr>
            <w:rStyle w:val="Hyperlink"/>
            <w:noProof/>
          </w:rPr>
          <w:t>5.2.3 Lack of resources hindering consultations and inadequate time for proposal plans publications.</w:t>
        </w:r>
        <w:r>
          <w:rPr>
            <w:noProof/>
            <w:webHidden/>
          </w:rPr>
          <w:tab/>
        </w:r>
        <w:r>
          <w:rPr>
            <w:noProof/>
            <w:webHidden/>
          </w:rPr>
          <w:fldChar w:fldCharType="begin"/>
        </w:r>
        <w:r>
          <w:rPr>
            <w:noProof/>
            <w:webHidden/>
          </w:rPr>
          <w:instrText xml:space="preserve"> PAGEREF _Toc277716971 \h </w:instrText>
        </w:r>
        <w:r>
          <w:rPr>
            <w:noProof/>
            <w:webHidden/>
          </w:rPr>
        </w:r>
        <w:r>
          <w:rPr>
            <w:noProof/>
            <w:webHidden/>
          </w:rPr>
          <w:fldChar w:fldCharType="separate"/>
        </w:r>
        <w:r>
          <w:rPr>
            <w:noProof/>
            <w:webHidden/>
          </w:rPr>
          <w:t>47</w:t>
        </w:r>
        <w:r>
          <w:rPr>
            <w:noProof/>
            <w:webHidden/>
          </w:rPr>
          <w:fldChar w:fldCharType="end"/>
        </w:r>
      </w:hyperlink>
    </w:p>
    <w:p w:rsidR="00D74CA9" w:rsidRDefault="00D74CA9">
      <w:pPr>
        <w:pStyle w:val="TOC3"/>
        <w:rPr>
          <w:rFonts w:ascii="Calibri" w:hAnsi="Calibri"/>
          <w:noProof/>
          <w:sz w:val="22"/>
          <w:szCs w:val="22"/>
          <w:lang w:val="en-ZW" w:eastAsia="en-ZW"/>
        </w:rPr>
      </w:pPr>
      <w:hyperlink w:anchor="_Toc277716972" w:history="1">
        <w:r w:rsidRPr="00B3327F">
          <w:rPr>
            <w:rStyle w:val="Hyperlink"/>
            <w:noProof/>
          </w:rPr>
          <w:t>5.2.4 The VIDCOs and WADCOs creating a communication channel.</w:t>
        </w:r>
        <w:r>
          <w:rPr>
            <w:noProof/>
            <w:webHidden/>
          </w:rPr>
          <w:tab/>
        </w:r>
        <w:r>
          <w:rPr>
            <w:noProof/>
            <w:webHidden/>
          </w:rPr>
          <w:fldChar w:fldCharType="begin"/>
        </w:r>
        <w:r>
          <w:rPr>
            <w:noProof/>
            <w:webHidden/>
          </w:rPr>
          <w:instrText xml:space="preserve"> PAGEREF _Toc277716972 \h </w:instrText>
        </w:r>
        <w:r>
          <w:rPr>
            <w:noProof/>
            <w:webHidden/>
          </w:rPr>
        </w:r>
        <w:r>
          <w:rPr>
            <w:noProof/>
            <w:webHidden/>
          </w:rPr>
          <w:fldChar w:fldCharType="separate"/>
        </w:r>
        <w:r>
          <w:rPr>
            <w:noProof/>
            <w:webHidden/>
          </w:rPr>
          <w:t>47</w:t>
        </w:r>
        <w:r>
          <w:rPr>
            <w:noProof/>
            <w:webHidden/>
          </w:rPr>
          <w:fldChar w:fldCharType="end"/>
        </w:r>
      </w:hyperlink>
    </w:p>
    <w:p w:rsidR="00D74CA9" w:rsidRDefault="00D74CA9">
      <w:pPr>
        <w:pStyle w:val="TOC2"/>
        <w:rPr>
          <w:rFonts w:ascii="Calibri" w:hAnsi="Calibri"/>
          <w:sz w:val="22"/>
          <w:szCs w:val="22"/>
          <w:lang w:val="en-ZW" w:eastAsia="en-ZW"/>
        </w:rPr>
      </w:pPr>
      <w:hyperlink w:anchor="_Toc277716973" w:history="1">
        <w:r w:rsidRPr="00B3327F">
          <w:rPr>
            <w:rStyle w:val="Hyperlink"/>
          </w:rPr>
          <w:t>5.3 Conclusion</w:t>
        </w:r>
        <w:r>
          <w:rPr>
            <w:webHidden/>
          </w:rPr>
          <w:tab/>
        </w:r>
        <w:r>
          <w:rPr>
            <w:webHidden/>
          </w:rPr>
          <w:fldChar w:fldCharType="begin"/>
        </w:r>
        <w:r>
          <w:rPr>
            <w:webHidden/>
          </w:rPr>
          <w:instrText xml:space="preserve"> PAGEREF _Toc277716973 \h </w:instrText>
        </w:r>
        <w:r>
          <w:rPr>
            <w:webHidden/>
          </w:rPr>
        </w:r>
        <w:r>
          <w:rPr>
            <w:webHidden/>
          </w:rPr>
          <w:fldChar w:fldCharType="separate"/>
        </w:r>
        <w:r>
          <w:rPr>
            <w:webHidden/>
          </w:rPr>
          <w:t>48</w:t>
        </w:r>
        <w:r>
          <w:rPr>
            <w:webHidden/>
          </w:rPr>
          <w:fldChar w:fldCharType="end"/>
        </w:r>
      </w:hyperlink>
    </w:p>
    <w:p w:rsidR="00D74CA9" w:rsidRDefault="00D74CA9">
      <w:pPr>
        <w:pStyle w:val="TOC1"/>
        <w:rPr>
          <w:rFonts w:ascii="Calibri" w:hAnsi="Calibri"/>
          <w:b w:val="0"/>
          <w:sz w:val="22"/>
          <w:szCs w:val="22"/>
          <w:lang w:val="en-ZW" w:eastAsia="en-ZW"/>
        </w:rPr>
      </w:pPr>
      <w:hyperlink w:anchor="_Toc277716974" w:history="1">
        <w:r w:rsidRPr="00B3327F">
          <w:rPr>
            <w:rStyle w:val="Hyperlink"/>
          </w:rPr>
          <w:t>References</w:t>
        </w:r>
        <w:r>
          <w:rPr>
            <w:webHidden/>
          </w:rPr>
          <w:tab/>
        </w:r>
        <w:r>
          <w:rPr>
            <w:webHidden/>
          </w:rPr>
          <w:fldChar w:fldCharType="begin"/>
        </w:r>
        <w:r>
          <w:rPr>
            <w:webHidden/>
          </w:rPr>
          <w:instrText xml:space="preserve"> PAGEREF _Toc277716974 \h </w:instrText>
        </w:r>
        <w:r>
          <w:rPr>
            <w:webHidden/>
          </w:rPr>
        </w:r>
        <w:r>
          <w:rPr>
            <w:webHidden/>
          </w:rPr>
          <w:fldChar w:fldCharType="separate"/>
        </w:r>
        <w:r>
          <w:rPr>
            <w:webHidden/>
          </w:rPr>
          <w:t>50</w:t>
        </w:r>
        <w:r>
          <w:rPr>
            <w:webHidden/>
          </w:rPr>
          <w:fldChar w:fldCharType="end"/>
        </w:r>
      </w:hyperlink>
    </w:p>
    <w:p w:rsidR="00D74CA9" w:rsidRDefault="00D74CA9">
      <w:pPr>
        <w:pStyle w:val="TOC1"/>
        <w:rPr>
          <w:rFonts w:ascii="Calibri" w:hAnsi="Calibri"/>
          <w:b w:val="0"/>
          <w:sz w:val="22"/>
          <w:szCs w:val="22"/>
          <w:lang w:val="en-ZW" w:eastAsia="en-ZW"/>
        </w:rPr>
      </w:pPr>
      <w:hyperlink w:anchor="_Toc277716975" w:history="1">
        <w:r w:rsidRPr="00B3327F">
          <w:rPr>
            <w:rStyle w:val="Hyperlink"/>
            <w:lang w:val="en-US"/>
          </w:rPr>
          <w:t>Appendices</w:t>
        </w:r>
        <w:r>
          <w:rPr>
            <w:webHidden/>
          </w:rPr>
          <w:tab/>
        </w:r>
        <w:r>
          <w:rPr>
            <w:webHidden/>
          </w:rPr>
          <w:fldChar w:fldCharType="begin"/>
        </w:r>
        <w:r>
          <w:rPr>
            <w:webHidden/>
          </w:rPr>
          <w:instrText xml:space="preserve"> PAGEREF _Toc277716975 \h </w:instrText>
        </w:r>
        <w:r>
          <w:rPr>
            <w:webHidden/>
          </w:rPr>
        </w:r>
        <w:r>
          <w:rPr>
            <w:webHidden/>
          </w:rPr>
          <w:fldChar w:fldCharType="separate"/>
        </w:r>
        <w:r>
          <w:rPr>
            <w:webHidden/>
          </w:rPr>
          <w:t>53</w:t>
        </w:r>
        <w:r>
          <w:rPr>
            <w:webHidden/>
          </w:rPr>
          <w:fldChar w:fldCharType="end"/>
        </w:r>
      </w:hyperlink>
    </w:p>
    <w:p w:rsidR="00D74CA9" w:rsidRPr="00BE46C6" w:rsidRDefault="00D74CA9" w:rsidP="003F55EA">
      <w:pPr>
        <w:pStyle w:val="TOC1"/>
      </w:pPr>
      <w:r>
        <w:rPr>
          <w:b w:val="0"/>
        </w:rPr>
        <w:fldChar w:fldCharType="end"/>
      </w:r>
      <w:r w:rsidRPr="00BE46C6">
        <w:rPr>
          <w:noProof w:val="0"/>
        </w:rPr>
        <w:t xml:space="preserve">                           </w:t>
      </w:r>
    </w:p>
    <w:p w:rsidR="00D74CA9" w:rsidRDefault="00D74CA9" w:rsidP="003F55EA">
      <w:pPr>
        <w:pStyle w:val="Heading1notchapter"/>
        <w:spacing w:after="300"/>
      </w:pPr>
    </w:p>
    <w:p w:rsidR="00D74CA9" w:rsidRDefault="00D74CA9" w:rsidP="003F55EA">
      <w:pPr>
        <w:pStyle w:val="Heading1notchapter"/>
        <w:spacing w:after="300"/>
      </w:pPr>
      <w:bookmarkStart w:id="13" w:name="_Toc277716905"/>
      <w:r>
        <w:t>List of Tables</w:t>
      </w:r>
      <w:bookmarkEnd w:id="13"/>
    </w:p>
    <w:p w:rsidR="00D74CA9" w:rsidRDefault="00D74CA9">
      <w:pPr>
        <w:pStyle w:val="TOC2"/>
        <w:rPr>
          <w:rFonts w:ascii="Calibri" w:hAnsi="Calibri"/>
          <w:sz w:val="22"/>
          <w:szCs w:val="22"/>
          <w:lang w:val="en-ZW" w:eastAsia="en-ZW"/>
        </w:rPr>
      </w:pPr>
      <w:r>
        <w:rPr>
          <w:b/>
        </w:rPr>
        <w:fldChar w:fldCharType="begin"/>
      </w:r>
      <w:r>
        <w:rPr>
          <w:b/>
        </w:rPr>
        <w:instrText xml:space="preserve"> TOC \h \z \t "table title,2" </w:instrText>
      </w:r>
      <w:r>
        <w:rPr>
          <w:b/>
        </w:rPr>
        <w:fldChar w:fldCharType="separate"/>
      </w:r>
      <w:hyperlink w:anchor="_Toc277715417" w:history="1">
        <w:r w:rsidRPr="000D619B">
          <w:rPr>
            <w:rStyle w:val="Hyperlink"/>
          </w:rPr>
          <w:t>Table 1: The total number of the respondents from the 5 wards</w:t>
        </w:r>
        <w:r>
          <w:rPr>
            <w:webHidden/>
          </w:rPr>
          <w:tab/>
        </w:r>
        <w:r>
          <w:rPr>
            <w:webHidden/>
          </w:rPr>
          <w:fldChar w:fldCharType="begin"/>
        </w:r>
        <w:r>
          <w:rPr>
            <w:webHidden/>
          </w:rPr>
          <w:instrText xml:space="preserve"> PAGEREF _Toc277715417 \h </w:instrText>
        </w:r>
        <w:r>
          <w:rPr>
            <w:webHidden/>
          </w:rPr>
        </w:r>
        <w:r>
          <w:rPr>
            <w:webHidden/>
          </w:rPr>
          <w:fldChar w:fldCharType="separate"/>
        </w:r>
        <w:r>
          <w:rPr>
            <w:webHidden/>
          </w:rPr>
          <w:t>14</w:t>
        </w:r>
        <w:r>
          <w:rPr>
            <w:webHidden/>
          </w:rPr>
          <w:fldChar w:fldCharType="end"/>
        </w:r>
      </w:hyperlink>
    </w:p>
    <w:p w:rsidR="00D74CA9" w:rsidRDefault="00D74CA9">
      <w:pPr>
        <w:pStyle w:val="TOC2"/>
        <w:rPr>
          <w:rFonts w:ascii="Calibri" w:hAnsi="Calibri"/>
          <w:sz w:val="22"/>
          <w:szCs w:val="22"/>
          <w:lang w:val="en-ZW" w:eastAsia="en-ZW"/>
        </w:rPr>
      </w:pPr>
      <w:hyperlink w:anchor="_Toc277715418" w:history="1">
        <w:r w:rsidRPr="000D619B">
          <w:rPr>
            <w:rStyle w:val="Hyperlink"/>
          </w:rPr>
          <w:t>Table 2: Women representation in the five WADCOs</w:t>
        </w:r>
        <w:r>
          <w:rPr>
            <w:webHidden/>
          </w:rPr>
          <w:tab/>
        </w:r>
        <w:r>
          <w:rPr>
            <w:webHidden/>
          </w:rPr>
          <w:fldChar w:fldCharType="begin"/>
        </w:r>
        <w:r>
          <w:rPr>
            <w:webHidden/>
          </w:rPr>
          <w:instrText xml:space="preserve"> PAGEREF _Toc277715418 \h </w:instrText>
        </w:r>
        <w:r>
          <w:rPr>
            <w:webHidden/>
          </w:rPr>
        </w:r>
        <w:r>
          <w:rPr>
            <w:webHidden/>
          </w:rPr>
          <w:fldChar w:fldCharType="separate"/>
        </w:r>
        <w:r>
          <w:rPr>
            <w:webHidden/>
          </w:rPr>
          <w:t>37</w:t>
        </w:r>
        <w:r>
          <w:rPr>
            <w:webHidden/>
          </w:rPr>
          <w:fldChar w:fldCharType="end"/>
        </w:r>
      </w:hyperlink>
    </w:p>
    <w:p w:rsidR="00D74CA9" w:rsidRDefault="00D74CA9">
      <w:pPr>
        <w:pStyle w:val="TOC2"/>
        <w:rPr>
          <w:rFonts w:ascii="Calibri" w:hAnsi="Calibri"/>
          <w:sz w:val="22"/>
          <w:szCs w:val="22"/>
          <w:lang w:val="en-ZW" w:eastAsia="en-ZW"/>
        </w:rPr>
      </w:pPr>
      <w:hyperlink w:anchor="_Toc277715419" w:history="1">
        <w:r w:rsidRPr="000D619B">
          <w:rPr>
            <w:rStyle w:val="Hyperlink"/>
          </w:rPr>
          <w:t>Table 3: Five meetings held in each of the 5 WADCOs in 2009</w:t>
        </w:r>
        <w:r>
          <w:rPr>
            <w:webHidden/>
          </w:rPr>
          <w:tab/>
        </w:r>
        <w:r>
          <w:rPr>
            <w:webHidden/>
          </w:rPr>
          <w:fldChar w:fldCharType="begin"/>
        </w:r>
        <w:r>
          <w:rPr>
            <w:webHidden/>
          </w:rPr>
          <w:instrText xml:space="preserve"> PAGEREF _Toc277715419 \h </w:instrText>
        </w:r>
        <w:r>
          <w:rPr>
            <w:webHidden/>
          </w:rPr>
        </w:r>
        <w:r>
          <w:rPr>
            <w:webHidden/>
          </w:rPr>
          <w:fldChar w:fldCharType="separate"/>
        </w:r>
        <w:r>
          <w:rPr>
            <w:webHidden/>
          </w:rPr>
          <w:t>39</w:t>
        </w:r>
        <w:r>
          <w:rPr>
            <w:webHidden/>
          </w:rPr>
          <w:fldChar w:fldCharType="end"/>
        </w:r>
      </w:hyperlink>
    </w:p>
    <w:p w:rsidR="00D74CA9" w:rsidRDefault="00D74CA9">
      <w:pPr>
        <w:pStyle w:val="TOC2"/>
        <w:rPr>
          <w:rFonts w:ascii="Calibri" w:hAnsi="Calibri"/>
          <w:sz w:val="22"/>
          <w:szCs w:val="22"/>
          <w:lang w:val="en-ZW" w:eastAsia="en-ZW"/>
        </w:rPr>
      </w:pPr>
      <w:hyperlink w:anchor="_Toc277715420" w:history="1">
        <w:r w:rsidRPr="000D619B">
          <w:rPr>
            <w:rStyle w:val="Hyperlink"/>
          </w:rPr>
          <w:t>Table 4- Views of the community on the developmental roles of VIDCOs and WADCOs</w:t>
        </w:r>
        <w:r>
          <w:rPr>
            <w:webHidden/>
          </w:rPr>
          <w:tab/>
        </w:r>
        <w:r>
          <w:rPr>
            <w:webHidden/>
          </w:rPr>
          <w:fldChar w:fldCharType="begin"/>
        </w:r>
        <w:r>
          <w:rPr>
            <w:webHidden/>
          </w:rPr>
          <w:instrText xml:space="preserve"> PAGEREF _Toc277715420 \h </w:instrText>
        </w:r>
        <w:r>
          <w:rPr>
            <w:webHidden/>
          </w:rPr>
        </w:r>
        <w:r>
          <w:rPr>
            <w:webHidden/>
          </w:rPr>
          <w:fldChar w:fldCharType="separate"/>
        </w:r>
        <w:r>
          <w:rPr>
            <w:webHidden/>
          </w:rPr>
          <w:t>43</w:t>
        </w:r>
        <w:r>
          <w:rPr>
            <w:webHidden/>
          </w:rPr>
          <w:fldChar w:fldCharType="end"/>
        </w:r>
      </w:hyperlink>
    </w:p>
    <w:p w:rsidR="00D74CA9" w:rsidRDefault="00D74CA9">
      <w:pPr>
        <w:pStyle w:val="TOC2"/>
        <w:rPr>
          <w:rFonts w:ascii="Calibri" w:hAnsi="Calibri"/>
          <w:sz w:val="22"/>
          <w:szCs w:val="22"/>
          <w:lang w:val="en-ZW" w:eastAsia="en-ZW"/>
        </w:rPr>
      </w:pPr>
      <w:hyperlink w:anchor="_Toc277715421" w:history="1">
        <w:r w:rsidRPr="000D619B">
          <w:rPr>
            <w:rStyle w:val="Hyperlink"/>
          </w:rPr>
          <w:t>Table 5: Community participation ratings</w:t>
        </w:r>
        <w:r>
          <w:rPr>
            <w:webHidden/>
          </w:rPr>
          <w:tab/>
        </w:r>
        <w:r>
          <w:rPr>
            <w:webHidden/>
          </w:rPr>
          <w:fldChar w:fldCharType="begin"/>
        </w:r>
        <w:r>
          <w:rPr>
            <w:webHidden/>
          </w:rPr>
          <w:instrText xml:space="preserve"> PAGEREF _Toc277715421 \h </w:instrText>
        </w:r>
        <w:r>
          <w:rPr>
            <w:webHidden/>
          </w:rPr>
        </w:r>
        <w:r>
          <w:rPr>
            <w:webHidden/>
          </w:rPr>
          <w:fldChar w:fldCharType="separate"/>
        </w:r>
        <w:r>
          <w:rPr>
            <w:webHidden/>
          </w:rPr>
          <w:t>45</w:t>
        </w:r>
        <w:r>
          <w:rPr>
            <w:webHidden/>
          </w:rPr>
          <w:fldChar w:fldCharType="end"/>
        </w:r>
      </w:hyperlink>
    </w:p>
    <w:p w:rsidR="00D74CA9" w:rsidRPr="00E4390A" w:rsidRDefault="00D74CA9" w:rsidP="003F55EA">
      <w:pPr>
        <w:pStyle w:val="Heading1notchapter"/>
        <w:spacing w:before="800" w:after="300"/>
        <w:rPr>
          <w:noProof/>
          <w:kern w:val="0"/>
          <w:sz w:val="24"/>
          <w:szCs w:val="24"/>
        </w:rPr>
      </w:pPr>
      <w:r>
        <w:rPr>
          <w:b w:val="0"/>
        </w:rPr>
        <w:fldChar w:fldCharType="end"/>
      </w:r>
      <w:bookmarkStart w:id="14" w:name="_Toc277716906"/>
      <w:r>
        <w:t>List of Figures</w:t>
      </w:r>
      <w:bookmarkEnd w:id="14"/>
    </w:p>
    <w:p w:rsidR="00D74CA9" w:rsidRDefault="00D74CA9">
      <w:pPr>
        <w:pStyle w:val="TOC2"/>
        <w:rPr>
          <w:rFonts w:ascii="Calibri" w:hAnsi="Calibri"/>
          <w:sz w:val="22"/>
          <w:szCs w:val="22"/>
          <w:lang w:val="en-ZW" w:eastAsia="en-ZW"/>
        </w:rPr>
      </w:pPr>
      <w:r>
        <w:rPr>
          <w:b/>
        </w:rPr>
        <w:fldChar w:fldCharType="begin"/>
      </w:r>
      <w:r>
        <w:rPr>
          <w:b/>
        </w:rPr>
        <w:instrText xml:space="preserve"> TOC \h \z \t "Figure title,2" </w:instrText>
      </w:r>
      <w:r>
        <w:rPr>
          <w:b/>
        </w:rPr>
        <w:fldChar w:fldCharType="separate"/>
      </w:r>
      <w:hyperlink w:anchor="_Toc277715422" w:history="1">
        <w:r w:rsidRPr="00EA0F5E">
          <w:rPr>
            <w:rStyle w:val="Hyperlink"/>
          </w:rPr>
          <w:t>Figure 1: Structure of new decentralised local government.</w:t>
        </w:r>
        <w:r>
          <w:rPr>
            <w:webHidden/>
          </w:rPr>
          <w:tab/>
        </w:r>
        <w:r>
          <w:rPr>
            <w:webHidden/>
          </w:rPr>
          <w:fldChar w:fldCharType="begin"/>
        </w:r>
        <w:r>
          <w:rPr>
            <w:webHidden/>
          </w:rPr>
          <w:instrText xml:space="preserve"> PAGEREF _Toc277715422 \h </w:instrText>
        </w:r>
        <w:r>
          <w:rPr>
            <w:webHidden/>
          </w:rPr>
        </w:r>
        <w:r>
          <w:rPr>
            <w:webHidden/>
          </w:rPr>
          <w:fldChar w:fldCharType="separate"/>
        </w:r>
        <w:r>
          <w:rPr>
            <w:webHidden/>
          </w:rPr>
          <w:t>12</w:t>
        </w:r>
        <w:r>
          <w:rPr>
            <w:webHidden/>
          </w:rPr>
          <w:fldChar w:fldCharType="end"/>
        </w:r>
      </w:hyperlink>
    </w:p>
    <w:p w:rsidR="00D74CA9" w:rsidRDefault="00D74CA9">
      <w:pPr>
        <w:pStyle w:val="TOC2"/>
        <w:rPr>
          <w:rFonts w:ascii="Calibri" w:hAnsi="Calibri"/>
          <w:sz w:val="22"/>
          <w:szCs w:val="22"/>
          <w:lang w:val="en-ZW" w:eastAsia="en-ZW"/>
        </w:rPr>
      </w:pPr>
      <w:hyperlink w:anchor="_Toc277715423" w:history="1">
        <w:r w:rsidRPr="00EA0F5E">
          <w:rPr>
            <w:rStyle w:val="Hyperlink"/>
          </w:rPr>
          <w:t>Figure 2: The Ladder of Citizen Participation</w:t>
        </w:r>
        <w:r>
          <w:rPr>
            <w:webHidden/>
          </w:rPr>
          <w:tab/>
        </w:r>
        <w:r>
          <w:rPr>
            <w:webHidden/>
          </w:rPr>
          <w:fldChar w:fldCharType="begin"/>
        </w:r>
        <w:r>
          <w:rPr>
            <w:webHidden/>
          </w:rPr>
          <w:instrText xml:space="preserve"> PAGEREF _Toc277715423 \h </w:instrText>
        </w:r>
        <w:r>
          <w:rPr>
            <w:webHidden/>
          </w:rPr>
        </w:r>
        <w:r>
          <w:rPr>
            <w:webHidden/>
          </w:rPr>
          <w:fldChar w:fldCharType="separate"/>
        </w:r>
        <w:r>
          <w:rPr>
            <w:webHidden/>
          </w:rPr>
          <w:t>21</w:t>
        </w:r>
        <w:r>
          <w:rPr>
            <w:webHidden/>
          </w:rPr>
          <w:fldChar w:fldCharType="end"/>
        </w:r>
      </w:hyperlink>
    </w:p>
    <w:p w:rsidR="00D74CA9" w:rsidRDefault="00D74CA9">
      <w:pPr>
        <w:pStyle w:val="TOC2"/>
        <w:rPr>
          <w:rFonts w:ascii="Calibri" w:hAnsi="Calibri"/>
          <w:sz w:val="22"/>
          <w:szCs w:val="22"/>
          <w:lang w:val="en-ZW" w:eastAsia="en-ZW"/>
        </w:rPr>
      </w:pPr>
      <w:hyperlink w:anchor="_Toc277715424" w:history="1">
        <w:r w:rsidRPr="00EA0F5E">
          <w:rPr>
            <w:rStyle w:val="Hyperlink"/>
          </w:rPr>
          <w:t>FIG 3: The planning process</w:t>
        </w:r>
        <w:r>
          <w:rPr>
            <w:webHidden/>
          </w:rPr>
          <w:tab/>
        </w:r>
        <w:r>
          <w:rPr>
            <w:webHidden/>
          </w:rPr>
          <w:fldChar w:fldCharType="begin"/>
        </w:r>
        <w:r>
          <w:rPr>
            <w:webHidden/>
          </w:rPr>
          <w:instrText xml:space="preserve"> PAGEREF _Toc277715424 \h </w:instrText>
        </w:r>
        <w:r>
          <w:rPr>
            <w:webHidden/>
          </w:rPr>
        </w:r>
        <w:r>
          <w:rPr>
            <w:webHidden/>
          </w:rPr>
          <w:fldChar w:fldCharType="separate"/>
        </w:r>
        <w:r>
          <w:rPr>
            <w:webHidden/>
          </w:rPr>
          <w:t>22</w:t>
        </w:r>
        <w:r>
          <w:rPr>
            <w:webHidden/>
          </w:rPr>
          <w:fldChar w:fldCharType="end"/>
        </w:r>
      </w:hyperlink>
    </w:p>
    <w:p w:rsidR="00D74CA9" w:rsidRDefault="00D74CA9" w:rsidP="003F55EA">
      <w:pPr>
        <w:pStyle w:val="Heading1notchapter"/>
        <w:spacing w:before="800" w:after="300"/>
      </w:pPr>
      <w:r>
        <w:rPr>
          <w:b w:val="0"/>
        </w:rPr>
        <w:fldChar w:fldCharType="end"/>
      </w:r>
      <w:bookmarkStart w:id="15" w:name="_Toc277716907"/>
      <w:r>
        <w:t>List of Maps</w:t>
      </w:r>
      <w:bookmarkEnd w:id="15"/>
    </w:p>
    <w:p w:rsidR="00D74CA9" w:rsidRDefault="00D74CA9">
      <w:pPr>
        <w:pStyle w:val="TOC2"/>
        <w:rPr>
          <w:rFonts w:ascii="Calibri" w:hAnsi="Calibri"/>
          <w:sz w:val="22"/>
          <w:szCs w:val="22"/>
          <w:lang w:val="en-ZW" w:eastAsia="en-ZW"/>
        </w:rPr>
      </w:pPr>
      <w:r>
        <w:rPr>
          <w:b/>
        </w:rPr>
        <w:fldChar w:fldCharType="begin"/>
      </w:r>
      <w:r>
        <w:rPr>
          <w:b/>
        </w:rPr>
        <w:instrText xml:space="preserve"> TOC \h \z \t "Map title,2" </w:instrText>
      </w:r>
      <w:r>
        <w:rPr>
          <w:b/>
        </w:rPr>
        <w:fldChar w:fldCharType="separate"/>
      </w:r>
      <w:hyperlink w:anchor="_Toc277715425" w:history="1">
        <w:r w:rsidRPr="00125CC0">
          <w:rPr>
            <w:rStyle w:val="Hyperlink"/>
          </w:rPr>
          <w:t>Map1: The location of Mudzi District in Zimbabwe</w:t>
        </w:r>
        <w:r>
          <w:rPr>
            <w:webHidden/>
          </w:rPr>
          <w:tab/>
        </w:r>
        <w:r>
          <w:rPr>
            <w:webHidden/>
          </w:rPr>
          <w:fldChar w:fldCharType="begin"/>
        </w:r>
        <w:r>
          <w:rPr>
            <w:webHidden/>
          </w:rPr>
          <w:instrText xml:space="preserve"> PAGEREF _Toc277715425 \h </w:instrText>
        </w:r>
        <w:r>
          <w:rPr>
            <w:webHidden/>
          </w:rPr>
        </w:r>
        <w:r>
          <w:rPr>
            <w:webHidden/>
          </w:rPr>
          <w:fldChar w:fldCharType="separate"/>
        </w:r>
        <w:r>
          <w:rPr>
            <w:webHidden/>
          </w:rPr>
          <w:t>33</w:t>
        </w:r>
        <w:r>
          <w:rPr>
            <w:webHidden/>
          </w:rPr>
          <w:fldChar w:fldCharType="end"/>
        </w:r>
      </w:hyperlink>
    </w:p>
    <w:p w:rsidR="00D74CA9" w:rsidRPr="00D34CE3" w:rsidRDefault="00D74CA9" w:rsidP="003F55EA">
      <w:pPr>
        <w:spacing w:after="400"/>
        <w:ind w:firstLine="0"/>
        <w:rPr>
          <w:b/>
        </w:rPr>
      </w:pPr>
      <w:r>
        <w:rPr>
          <w:b/>
        </w:rPr>
        <w:fldChar w:fldCharType="end"/>
      </w:r>
    </w:p>
    <w:p w:rsidR="00D74CA9" w:rsidRPr="00F50400" w:rsidRDefault="00D74CA9" w:rsidP="00E714B4">
      <w:pPr>
        <w:spacing w:line="360" w:lineRule="auto"/>
        <w:ind w:firstLine="0"/>
        <w:rPr>
          <w:b/>
          <w:i/>
          <w:sz w:val="36"/>
          <w:szCs w:val="36"/>
        </w:rPr>
      </w:pPr>
      <w:r w:rsidRPr="00F50400">
        <w:rPr>
          <w:b/>
          <w:sz w:val="36"/>
          <w:szCs w:val="36"/>
        </w:rPr>
        <w:t>List of</w:t>
      </w:r>
      <w:r w:rsidRPr="00F50400">
        <w:rPr>
          <w:b/>
          <w:i/>
          <w:sz w:val="36"/>
          <w:szCs w:val="36"/>
        </w:rPr>
        <w:t xml:space="preserve"> pictures</w:t>
      </w:r>
    </w:p>
    <w:p w:rsidR="00D74CA9" w:rsidRPr="002461B1" w:rsidRDefault="00D74CA9" w:rsidP="008F2E59">
      <w:pPr>
        <w:ind w:firstLine="0"/>
      </w:pPr>
      <w:r w:rsidRPr="002461B1">
        <w:t>Picture 1: Women representatives in the Goronga WADCO</w:t>
      </w:r>
      <w:r>
        <w:t xml:space="preserve">                        38        </w:t>
      </w:r>
    </w:p>
    <w:p w:rsidR="00D74CA9" w:rsidRPr="002461B1" w:rsidRDefault="00D74CA9" w:rsidP="003F55EA">
      <w:pPr>
        <w:pStyle w:val="ListParagraph"/>
        <w:tabs>
          <w:tab w:val="left" w:pos="0"/>
        </w:tabs>
        <w:ind w:left="0"/>
        <w:rPr>
          <w:rFonts w:cs="Arial"/>
        </w:rPr>
      </w:pPr>
      <w:r w:rsidRPr="002461B1">
        <w:rPr>
          <w:rFonts w:cs="Arial"/>
        </w:rPr>
        <w:t xml:space="preserve"> Picture 2:  A certain NGO dominating at a VIDCO meeting         </w:t>
      </w:r>
      <w:r>
        <w:rPr>
          <w:rFonts w:cs="Arial"/>
        </w:rPr>
        <w:t xml:space="preserve">                             40</w:t>
      </w:r>
    </w:p>
    <w:p w:rsidR="00D74CA9" w:rsidRDefault="00D74CA9" w:rsidP="003F55EA">
      <w:pPr>
        <w:spacing w:line="360" w:lineRule="auto"/>
        <w:rPr>
          <w:i/>
        </w:rPr>
      </w:pPr>
    </w:p>
    <w:p w:rsidR="00D74CA9" w:rsidRPr="006C35E3" w:rsidRDefault="00D74CA9" w:rsidP="003F55EA">
      <w:pPr>
        <w:spacing w:line="360" w:lineRule="auto"/>
        <w:rPr>
          <w:i/>
        </w:rPr>
      </w:pPr>
    </w:p>
    <w:p w:rsidR="00D74CA9" w:rsidRDefault="00D74CA9" w:rsidP="003F55EA">
      <w:pPr>
        <w:ind w:firstLine="0"/>
        <w:rPr>
          <w:b/>
          <w:kern w:val="28"/>
          <w:sz w:val="36"/>
          <w:szCs w:val="28"/>
        </w:rPr>
      </w:pPr>
    </w:p>
    <w:p w:rsidR="00D74CA9" w:rsidRDefault="00D74CA9" w:rsidP="003F55EA">
      <w:pPr>
        <w:ind w:firstLine="0"/>
        <w:rPr>
          <w:b/>
          <w:kern w:val="28"/>
          <w:sz w:val="36"/>
          <w:szCs w:val="28"/>
        </w:rPr>
      </w:pPr>
    </w:p>
    <w:p w:rsidR="00D74CA9" w:rsidRPr="0027447A" w:rsidRDefault="00D74CA9" w:rsidP="003F55EA">
      <w:pPr>
        <w:ind w:firstLine="0"/>
        <w:rPr>
          <w:rFonts w:cs="Arial"/>
          <w:b/>
          <w:u w:val="single"/>
        </w:rPr>
      </w:pPr>
      <w:r>
        <w:rPr>
          <w:b/>
          <w:kern w:val="28"/>
          <w:sz w:val="36"/>
          <w:szCs w:val="28"/>
        </w:rPr>
        <w:t xml:space="preserve"> </w:t>
      </w:r>
      <w:r w:rsidRPr="0027447A">
        <w:rPr>
          <w:b/>
          <w:u w:val="single"/>
        </w:rPr>
        <w:t>List of Acronyms</w:t>
      </w:r>
    </w:p>
    <w:p w:rsidR="00D74CA9" w:rsidRDefault="00D74CA9" w:rsidP="003F55EA">
      <w:pPr>
        <w:rPr>
          <w:rFonts w:cs="Arial"/>
        </w:rPr>
      </w:pPr>
    </w:p>
    <w:p w:rsidR="00D74CA9" w:rsidRDefault="00D74CA9" w:rsidP="003F55EA">
      <w:pPr>
        <w:rPr>
          <w:rFonts w:cs="Arial"/>
        </w:rPr>
      </w:pPr>
      <w:r>
        <w:rPr>
          <w:rFonts w:cs="Arial"/>
        </w:rPr>
        <w:t>DA                      District Administrator</w:t>
      </w:r>
    </w:p>
    <w:p w:rsidR="00D74CA9" w:rsidRDefault="00D74CA9" w:rsidP="003F55EA">
      <w:pPr>
        <w:rPr>
          <w:rFonts w:cs="Arial"/>
        </w:rPr>
      </w:pPr>
      <w:r>
        <w:rPr>
          <w:rFonts w:cs="Arial"/>
        </w:rPr>
        <w:t>DCA</w:t>
      </w:r>
      <w:r>
        <w:rPr>
          <w:rFonts w:cs="Arial"/>
        </w:rPr>
        <w:tab/>
      </w:r>
      <w:r>
        <w:rPr>
          <w:rFonts w:cs="Arial"/>
        </w:rPr>
        <w:tab/>
      </w:r>
      <w:r w:rsidRPr="00316B87">
        <w:rPr>
          <w:rFonts w:cs="Arial"/>
        </w:rPr>
        <w:t>District Councils Act (1980)</w:t>
      </w:r>
    </w:p>
    <w:p w:rsidR="00D74CA9" w:rsidRDefault="00D74CA9" w:rsidP="003F55EA">
      <w:pPr>
        <w:rPr>
          <w:rFonts w:cs="Arial"/>
        </w:rPr>
      </w:pPr>
      <w:r>
        <w:rPr>
          <w:rFonts w:cs="Arial"/>
        </w:rPr>
        <w:t>CG                      Central Government</w:t>
      </w:r>
    </w:p>
    <w:p w:rsidR="00D74CA9" w:rsidRPr="00316B87" w:rsidRDefault="00D74CA9" w:rsidP="003F55EA">
      <w:pPr>
        <w:rPr>
          <w:rFonts w:cs="Arial"/>
        </w:rPr>
      </w:pPr>
      <w:r>
        <w:rPr>
          <w:rFonts w:cs="Arial"/>
        </w:rPr>
        <w:t>CEO                    Chief Executive Officer</w:t>
      </w:r>
    </w:p>
    <w:p w:rsidR="00D74CA9" w:rsidRDefault="00D74CA9" w:rsidP="003F55EA">
      <w:pPr>
        <w:rPr>
          <w:rFonts w:cs="Arial"/>
        </w:rPr>
      </w:pPr>
      <w:r>
        <w:rPr>
          <w:rFonts w:cs="Arial"/>
        </w:rPr>
        <w:t>DDC</w:t>
      </w:r>
      <w:r>
        <w:rPr>
          <w:rFonts w:cs="Arial"/>
        </w:rPr>
        <w:tab/>
      </w:r>
      <w:r>
        <w:rPr>
          <w:rFonts w:cs="Arial"/>
        </w:rPr>
        <w:tab/>
      </w:r>
      <w:r w:rsidRPr="00316B87">
        <w:rPr>
          <w:rFonts w:cs="Arial"/>
        </w:rPr>
        <w:t>District Development Committee</w:t>
      </w:r>
    </w:p>
    <w:p w:rsidR="00D74CA9" w:rsidRPr="00316B87" w:rsidRDefault="00D74CA9" w:rsidP="003F55EA">
      <w:pPr>
        <w:rPr>
          <w:rFonts w:cs="Arial"/>
        </w:rPr>
      </w:pPr>
      <w:r>
        <w:rPr>
          <w:rFonts w:cs="Arial"/>
        </w:rPr>
        <w:t>DDP                     District Development Plans</w:t>
      </w:r>
    </w:p>
    <w:p w:rsidR="00D74CA9" w:rsidRPr="00316B87" w:rsidRDefault="00D74CA9" w:rsidP="003F55EA">
      <w:pPr>
        <w:rPr>
          <w:rFonts w:cs="Arial"/>
        </w:rPr>
      </w:pPr>
      <w:r>
        <w:rPr>
          <w:rFonts w:cs="Arial"/>
        </w:rPr>
        <w:t>HODs</w:t>
      </w:r>
      <w:r>
        <w:rPr>
          <w:rFonts w:cs="Arial"/>
        </w:rPr>
        <w:tab/>
      </w:r>
      <w:r>
        <w:rPr>
          <w:rFonts w:cs="Arial"/>
        </w:rPr>
        <w:tab/>
      </w:r>
      <w:r w:rsidRPr="00316B87">
        <w:rPr>
          <w:rFonts w:cs="Arial"/>
        </w:rPr>
        <w:t>Heads of Departments</w:t>
      </w:r>
    </w:p>
    <w:p w:rsidR="00D74CA9" w:rsidRPr="00316B87" w:rsidRDefault="00D74CA9" w:rsidP="003F55EA">
      <w:pPr>
        <w:rPr>
          <w:rFonts w:cs="Arial"/>
        </w:rPr>
      </w:pPr>
      <w:r>
        <w:rPr>
          <w:rFonts w:cs="Arial"/>
        </w:rPr>
        <w:t>MDC</w:t>
      </w:r>
      <w:r>
        <w:rPr>
          <w:rFonts w:cs="Arial"/>
        </w:rPr>
        <w:tab/>
      </w:r>
      <w:r>
        <w:rPr>
          <w:rFonts w:cs="Arial"/>
        </w:rPr>
        <w:tab/>
      </w:r>
      <w:r w:rsidRPr="00316B87">
        <w:rPr>
          <w:rFonts w:cs="Arial"/>
        </w:rPr>
        <w:t>Movement for Democratic Change</w:t>
      </w:r>
    </w:p>
    <w:p w:rsidR="00D74CA9" w:rsidRPr="00316B87" w:rsidRDefault="00D74CA9" w:rsidP="003F55EA">
      <w:pPr>
        <w:rPr>
          <w:rFonts w:cs="Arial"/>
        </w:rPr>
      </w:pPr>
      <w:r>
        <w:rPr>
          <w:rFonts w:cs="Arial"/>
        </w:rPr>
        <w:t>MRDC</w:t>
      </w:r>
      <w:r>
        <w:rPr>
          <w:rFonts w:cs="Arial"/>
        </w:rPr>
        <w:tab/>
      </w:r>
      <w:r>
        <w:rPr>
          <w:rFonts w:cs="Arial"/>
        </w:rPr>
        <w:tab/>
      </w:r>
      <w:r w:rsidRPr="00316B87">
        <w:rPr>
          <w:rFonts w:cs="Arial"/>
        </w:rPr>
        <w:t>Mudzi Rural District Council</w:t>
      </w:r>
    </w:p>
    <w:p w:rsidR="00D74CA9" w:rsidRPr="00316B87" w:rsidRDefault="00D74CA9" w:rsidP="003F55EA">
      <w:pPr>
        <w:rPr>
          <w:rFonts w:cs="Arial"/>
        </w:rPr>
      </w:pPr>
      <w:r>
        <w:rPr>
          <w:rFonts w:cs="Arial"/>
        </w:rPr>
        <w:t xml:space="preserve">MLGURD           </w:t>
      </w:r>
      <w:r w:rsidRPr="00316B87">
        <w:rPr>
          <w:rFonts w:cs="Arial"/>
        </w:rPr>
        <w:t xml:space="preserve"> Ministry of Local Government Urban and Rural De</w:t>
      </w:r>
      <w:r>
        <w:rPr>
          <w:rFonts w:cs="Arial"/>
        </w:rPr>
        <w:t xml:space="preserve">  velpoment     </w:t>
      </w:r>
    </w:p>
    <w:p w:rsidR="00D74CA9" w:rsidRPr="00316B87" w:rsidRDefault="00D74CA9" w:rsidP="003F55EA">
      <w:pPr>
        <w:rPr>
          <w:rFonts w:cs="Arial"/>
        </w:rPr>
      </w:pPr>
      <w:r>
        <w:rPr>
          <w:rFonts w:cs="Arial"/>
        </w:rPr>
        <w:t xml:space="preserve"> NGO</w:t>
      </w:r>
      <w:r>
        <w:rPr>
          <w:rFonts w:cs="Arial"/>
        </w:rPr>
        <w:tab/>
      </w:r>
      <w:r>
        <w:rPr>
          <w:rFonts w:cs="Arial"/>
        </w:rPr>
        <w:tab/>
      </w:r>
      <w:r w:rsidRPr="00316B87">
        <w:rPr>
          <w:rFonts w:cs="Arial"/>
        </w:rPr>
        <w:t>Non Governmental Organisation</w:t>
      </w:r>
    </w:p>
    <w:p w:rsidR="00D74CA9" w:rsidRDefault="00D74CA9" w:rsidP="003F55EA">
      <w:pPr>
        <w:rPr>
          <w:rFonts w:cs="Arial"/>
        </w:rPr>
      </w:pPr>
      <w:r>
        <w:rPr>
          <w:rFonts w:cs="Arial"/>
        </w:rPr>
        <w:t>LG</w:t>
      </w:r>
      <w:r>
        <w:rPr>
          <w:rFonts w:cs="Arial"/>
        </w:rPr>
        <w:tab/>
      </w:r>
      <w:r>
        <w:rPr>
          <w:rFonts w:cs="Arial"/>
        </w:rPr>
        <w:tab/>
      </w:r>
      <w:r w:rsidRPr="00316B87">
        <w:rPr>
          <w:rFonts w:cs="Arial"/>
        </w:rPr>
        <w:t>Local Government</w:t>
      </w:r>
    </w:p>
    <w:p w:rsidR="00D74CA9" w:rsidRPr="00316B87" w:rsidRDefault="00D74CA9" w:rsidP="003F55EA">
      <w:pPr>
        <w:rPr>
          <w:rFonts w:cs="Arial"/>
        </w:rPr>
      </w:pPr>
      <w:r>
        <w:rPr>
          <w:rFonts w:cs="Arial"/>
        </w:rPr>
        <w:t>LGAs                    Local Government Acts</w:t>
      </w:r>
    </w:p>
    <w:p w:rsidR="00D74CA9" w:rsidRPr="00316B87" w:rsidRDefault="00D74CA9" w:rsidP="003F55EA">
      <w:pPr>
        <w:rPr>
          <w:rFonts w:cs="Arial"/>
        </w:rPr>
      </w:pPr>
      <w:r>
        <w:rPr>
          <w:rFonts w:cs="Arial"/>
        </w:rPr>
        <w:t>PDC</w:t>
      </w:r>
      <w:r>
        <w:rPr>
          <w:rFonts w:cs="Arial"/>
        </w:rPr>
        <w:tab/>
      </w:r>
      <w:r>
        <w:rPr>
          <w:rFonts w:cs="Arial"/>
        </w:rPr>
        <w:tab/>
      </w:r>
      <w:r w:rsidRPr="00316B87">
        <w:rPr>
          <w:rFonts w:cs="Arial"/>
        </w:rPr>
        <w:t>Provincial Development Committee</w:t>
      </w:r>
    </w:p>
    <w:p w:rsidR="00D74CA9" w:rsidRPr="00316B87" w:rsidRDefault="00D74CA9" w:rsidP="003F55EA">
      <w:pPr>
        <w:rPr>
          <w:rFonts w:cs="Arial"/>
        </w:rPr>
      </w:pPr>
      <w:r>
        <w:rPr>
          <w:rFonts w:cs="Arial"/>
        </w:rPr>
        <w:t>RDCA</w:t>
      </w:r>
      <w:r>
        <w:rPr>
          <w:rFonts w:cs="Arial"/>
        </w:rPr>
        <w:tab/>
      </w:r>
      <w:r>
        <w:rPr>
          <w:rFonts w:cs="Arial"/>
        </w:rPr>
        <w:tab/>
      </w:r>
      <w:r w:rsidRPr="00316B87">
        <w:rPr>
          <w:rFonts w:cs="Arial"/>
        </w:rPr>
        <w:t>Rural District Councils Act (chapter 29; 13)</w:t>
      </w:r>
    </w:p>
    <w:p w:rsidR="00D74CA9" w:rsidRPr="00316B87" w:rsidRDefault="00D74CA9" w:rsidP="003F55EA">
      <w:pPr>
        <w:rPr>
          <w:rFonts w:cs="Arial"/>
        </w:rPr>
      </w:pPr>
      <w:r>
        <w:rPr>
          <w:rFonts w:cs="Arial"/>
        </w:rPr>
        <w:t>RDC</w:t>
      </w:r>
      <w:r>
        <w:rPr>
          <w:rFonts w:cs="Arial"/>
        </w:rPr>
        <w:tab/>
      </w:r>
      <w:r>
        <w:rPr>
          <w:rFonts w:cs="Arial"/>
        </w:rPr>
        <w:tab/>
      </w:r>
      <w:r w:rsidRPr="00316B87">
        <w:rPr>
          <w:rFonts w:cs="Arial"/>
        </w:rPr>
        <w:t>Rural Development Committee</w:t>
      </w:r>
    </w:p>
    <w:p w:rsidR="00D74CA9" w:rsidRPr="00316B87" w:rsidRDefault="00D74CA9" w:rsidP="003F55EA">
      <w:pPr>
        <w:rPr>
          <w:rFonts w:cs="Arial"/>
        </w:rPr>
      </w:pPr>
      <w:r>
        <w:rPr>
          <w:rFonts w:cs="Arial"/>
        </w:rPr>
        <w:t>RTCPA</w:t>
      </w:r>
      <w:r>
        <w:rPr>
          <w:rFonts w:cs="Arial"/>
        </w:rPr>
        <w:tab/>
      </w:r>
      <w:r>
        <w:rPr>
          <w:rFonts w:cs="Arial"/>
        </w:rPr>
        <w:tab/>
      </w:r>
      <w:r w:rsidRPr="00316B87">
        <w:rPr>
          <w:rFonts w:cs="Arial"/>
        </w:rPr>
        <w:t>Regional, Town and Country Planning Act (chapter 29; 12)</w:t>
      </w:r>
    </w:p>
    <w:p w:rsidR="00D74CA9" w:rsidRPr="00316B87" w:rsidRDefault="00D74CA9" w:rsidP="003F55EA">
      <w:pPr>
        <w:rPr>
          <w:rFonts w:cs="Arial"/>
        </w:rPr>
      </w:pPr>
      <w:r w:rsidRPr="00316B87">
        <w:rPr>
          <w:rFonts w:cs="Arial"/>
        </w:rPr>
        <w:t>TL</w:t>
      </w:r>
      <w:r>
        <w:rPr>
          <w:rFonts w:cs="Arial"/>
        </w:rPr>
        <w:t>A</w:t>
      </w:r>
      <w:r>
        <w:rPr>
          <w:rFonts w:cs="Arial"/>
        </w:rPr>
        <w:tab/>
      </w:r>
      <w:r>
        <w:rPr>
          <w:rFonts w:cs="Arial"/>
        </w:rPr>
        <w:tab/>
      </w:r>
      <w:r w:rsidRPr="00316B87">
        <w:rPr>
          <w:rFonts w:cs="Arial"/>
        </w:rPr>
        <w:t>Traditional Leaders Act (chapter 29; 17)</w:t>
      </w:r>
    </w:p>
    <w:p w:rsidR="00D74CA9" w:rsidRPr="00316B87" w:rsidRDefault="00D74CA9" w:rsidP="003F55EA">
      <w:pPr>
        <w:rPr>
          <w:rFonts w:cs="Arial"/>
        </w:rPr>
      </w:pPr>
      <w:r>
        <w:rPr>
          <w:rFonts w:cs="Arial"/>
        </w:rPr>
        <w:t xml:space="preserve">VIDCO                 </w:t>
      </w:r>
      <w:r w:rsidRPr="00316B87">
        <w:rPr>
          <w:rFonts w:cs="Arial"/>
        </w:rPr>
        <w:t>Village Development Committee</w:t>
      </w:r>
    </w:p>
    <w:p w:rsidR="00D74CA9" w:rsidRPr="00316B87" w:rsidRDefault="00D74CA9" w:rsidP="003F55EA">
      <w:pPr>
        <w:rPr>
          <w:rFonts w:cs="Arial"/>
        </w:rPr>
      </w:pPr>
      <w:r>
        <w:rPr>
          <w:rFonts w:cs="Arial"/>
        </w:rPr>
        <w:t xml:space="preserve">WADCO               </w:t>
      </w:r>
      <w:r w:rsidRPr="00316B87">
        <w:rPr>
          <w:rFonts w:cs="Arial"/>
        </w:rPr>
        <w:t>Ward Development Committee</w:t>
      </w:r>
    </w:p>
    <w:p w:rsidR="00D74CA9" w:rsidRDefault="00D74CA9" w:rsidP="003F55EA">
      <w:r>
        <w:rPr>
          <w:rFonts w:cs="Arial"/>
        </w:rPr>
        <w:t>ZANU-PF</w:t>
      </w:r>
      <w:r>
        <w:rPr>
          <w:rFonts w:cs="Arial"/>
        </w:rPr>
        <w:tab/>
        <w:t xml:space="preserve">           </w:t>
      </w:r>
      <w:r w:rsidRPr="00316B87">
        <w:rPr>
          <w:rFonts w:cs="Arial"/>
        </w:rPr>
        <w:t>Zimbabwe African National Union</w:t>
      </w:r>
      <w:r>
        <w:rPr>
          <w:rFonts w:cs="Arial"/>
        </w:rPr>
        <w:t xml:space="preserve"> Political Front</w:t>
      </w:r>
    </w:p>
    <w:p w:rsidR="00D74CA9" w:rsidRPr="00D34CE3" w:rsidRDefault="00D74CA9" w:rsidP="003F55EA">
      <w:pPr>
        <w:pStyle w:val="Heading1notchapter"/>
      </w:pPr>
      <w:bookmarkStart w:id="16" w:name="_Toc156300935"/>
      <w:r>
        <w:br w:type="page"/>
      </w:r>
      <w:bookmarkStart w:id="17" w:name="_Toc277716908"/>
      <w:r w:rsidRPr="00DE6BDD">
        <w:t>Abstract</w:t>
      </w:r>
      <w:bookmarkEnd w:id="16"/>
      <w:bookmarkEnd w:id="17"/>
    </w:p>
    <w:p w:rsidR="00D74CA9" w:rsidRPr="008B3247" w:rsidRDefault="00D74CA9" w:rsidP="00B75957">
      <w:r>
        <w:t xml:space="preserve">In this paper an assessment is made on the level of community participation towards the district development planning in the five wards of Mudzi district, in Zimbabwe.               </w:t>
      </w:r>
    </w:p>
    <w:p w:rsidR="00D74CA9" w:rsidRDefault="00D74CA9" w:rsidP="00B75957">
      <w:r>
        <w:t>The paper discusses the concept of decentralisation, planning and community participation</w:t>
      </w:r>
      <w:r w:rsidRPr="00C276C8">
        <w:t>. Decentralisation</w:t>
      </w:r>
      <w:r w:rsidRPr="00316B87">
        <w:t xml:space="preserve"> is argued to result in the achievement of higher levels of participation in decision making, development plans, and </w:t>
      </w:r>
      <w:r>
        <w:t xml:space="preserve">the </w:t>
      </w:r>
      <w:r w:rsidRPr="00316B87">
        <w:t>implementation</w:t>
      </w:r>
      <w:r>
        <w:t xml:space="preserve"> as well as </w:t>
      </w:r>
      <w:r w:rsidRPr="00316B87">
        <w:t>the maintenance</w:t>
      </w:r>
      <w:r>
        <w:t xml:space="preserve"> of political stability. Decentralised planning is discussed in the Zimbabwean context, starting with a clear outline of the policy reforms which led to the creation of the grassroot participatory structures.</w:t>
      </w:r>
    </w:p>
    <w:p w:rsidR="00D74CA9" w:rsidRDefault="00D74CA9" w:rsidP="00B75957">
      <w:r>
        <w:t>The paper uses</w:t>
      </w:r>
      <w:r w:rsidRPr="001938B7">
        <w:t xml:space="preserve"> </w:t>
      </w:r>
      <w:r w:rsidRPr="00316B87">
        <w:t>wid</w:t>
      </w:r>
      <w:r>
        <w:t xml:space="preserve">e coverage of consultations, good leadership qualities, </w:t>
      </w:r>
      <w:r w:rsidRPr="00316B87">
        <w:t>local government attitude towards community pa</w:t>
      </w:r>
      <w:r>
        <w:t xml:space="preserve">rticipation, women involvement, </w:t>
      </w:r>
      <w:r w:rsidRPr="00316B87">
        <w:t xml:space="preserve"> awareness of the organisational structures, autonomy in decision ma</w:t>
      </w:r>
      <w:r>
        <w:t>king and trained community and local government personnel as indicators of effective participatory planning to analysis what is practiced on the ground. The findings of what is practiced on the ground and what is stipulated by the Local Government Acts and policy reforms contributes to the debate  that the VIDCOs and WADCOs are promoting Central Government programmes rather than being channels for facilitating bottom up initiatives.</w:t>
      </w:r>
    </w:p>
    <w:p w:rsidR="00D74CA9" w:rsidRDefault="00D74CA9" w:rsidP="003F55EA">
      <w:pPr>
        <w:spacing w:before="800" w:after="200"/>
        <w:ind w:firstLine="0"/>
        <w:rPr>
          <w:b/>
          <w:sz w:val="32"/>
          <w:szCs w:val="32"/>
        </w:rPr>
      </w:pPr>
    </w:p>
    <w:p w:rsidR="00D74CA9" w:rsidRDefault="00D74CA9" w:rsidP="003F55EA">
      <w:pPr>
        <w:spacing w:before="800" w:after="200"/>
        <w:ind w:firstLine="0"/>
        <w:rPr>
          <w:b/>
          <w:sz w:val="32"/>
          <w:szCs w:val="32"/>
        </w:rPr>
      </w:pPr>
    </w:p>
    <w:p w:rsidR="00D74CA9" w:rsidRDefault="00D74CA9" w:rsidP="003F55EA">
      <w:pPr>
        <w:spacing w:before="800" w:after="200"/>
        <w:ind w:firstLine="0"/>
        <w:rPr>
          <w:b/>
          <w:sz w:val="32"/>
          <w:szCs w:val="32"/>
        </w:rPr>
      </w:pPr>
    </w:p>
    <w:p w:rsidR="00D74CA9" w:rsidRDefault="00D74CA9" w:rsidP="003F55EA">
      <w:pPr>
        <w:spacing w:before="800" w:after="200"/>
        <w:ind w:firstLine="0"/>
        <w:rPr>
          <w:b/>
          <w:sz w:val="32"/>
          <w:szCs w:val="32"/>
        </w:rPr>
      </w:pPr>
    </w:p>
    <w:p w:rsidR="00D74CA9" w:rsidRDefault="00D74CA9" w:rsidP="003F55EA">
      <w:pPr>
        <w:spacing w:before="800" w:after="200"/>
        <w:ind w:firstLine="0"/>
        <w:rPr>
          <w:b/>
          <w:sz w:val="32"/>
          <w:szCs w:val="32"/>
        </w:rPr>
      </w:pPr>
    </w:p>
    <w:p w:rsidR="00D74CA9" w:rsidRDefault="00D74CA9" w:rsidP="003F55EA">
      <w:pPr>
        <w:spacing w:before="800" w:after="200"/>
        <w:ind w:firstLine="0"/>
        <w:rPr>
          <w:b/>
          <w:sz w:val="32"/>
          <w:szCs w:val="32"/>
        </w:rPr>
      </w:pPr>
    </w:p>
    <w:p w:rsidR="00D74CA9" w:rsidRDefault="00D74CA9" w:rsidP="003F55EA">
      <w:pPr>
        <w:spacing w:before="800" w:after="200"/>
        <w:ind w:firstLine="0"/>
        <w:rPr>
          <w:b/>
          <w:sz w:val="32"/>
          <w:szCs w:val="32"/>
        </w:rPr>
      </w:pPr>
      <w:r w:rsidRPr="001A44F6">
        <w:rPr>
          <w:b/>
          <w:sz w:val="32"/>
          <w:szCs w:val="32"/>
        </w:rPr>
        <w:t>Relevance to Development Studies</w:t>
      </w:r>
    </w:p>
    <w:p w:rsidR="00D74CA9" w:rsidRPr="00316B87" w:rsidRDefault="00D74CA9" w:rsidP="007F6E56">
      <w:r>
        <w:t xml:space="preserve">This study aimed on assessing the level of community participation towards Rural District Development Planning. </w:t>
      </w:r>
      <w:r w:rsidRPr="00316B87">
        <w:t>Community participation in development planning is desirable since it makes plans more relevant to local needs and also increases the sense of ownership of the programmes, which is an essential ingredient of effective i</w:t>
      </w:r>
      <w:r>
        <w:t>mplementation. I</w:t>
      </w:r>
      <w:r w:rsidRPr="00316B87">
        <w:t>t also facilitates a wide variety of groups in the allocation of national resources for development, thus enhancing equity. Decentralised planning facilitates the acquisition of more accurate information on conditions or situations at the peripheries, thereby making development more relevant to the needs of the people in various communities.</w:t>
      </w:r>
    </w:p>
    <w:p w:rsidR="00D74CA9" w:rsidRPr="00316B87" w:rsidRDefault="00D74CA9" w:rsidP="007F6E56">
      <w:r w:rsidRPr="00316B87">
        <w:t>The VIDCOs and WADCOs main objective amongst others is to involve local communities both horizontally and vertically in the process of planning and effecting their own development, thus enabling government to assess the development needs and priorities a</w:t>
      </w:r>
      <w:r>
        <w:t>t all levels.</w:t>
      </w:r>
      <w:r w:rsidRPr="00316B87">
        <w:t xml:space="preserve"> This topic becomes relevant since it contributes to the debate</w:t>
      </w:r>
      <w:r>
        <w:t xml:space="preserve"> that VIDCOs and WADCOs appear</w:t>
      </w:r>
      <w:r w:rsidRPr="00316B87">
        <w:t xml:space="preserve"> to be only receiving information and directives from the above rather than being channels for </w:t>
      </w:r>
      <w:r>
        <w:t>bottom up initiatives, thereby</w:t>
      </w:r>
      <w:r w:rsidRPr="00316B87">
        <w:t xml:space="preserve"> raising questions on the functioning of these structures as channels or instruments of community participation towards</w:t>
      </w:r>
      <w:r>
        <w:t xml:space="preserve"> district development planning. In short </w:t>
      </w:r>
      <w:r w:rsidRPr="00316B87">
        <w:t xml:space="preserve">Brand </w:t>
      </w:r>
      <w:r>
        <w:t>(</w:t>
      </w:r>
      <w:r w:rsidRPr="00316B87">
        <w:t>1991</w:t>
      </w:r>
      <w:r>
        <w:t>:79)</w:t>
      </w:r>
      <w:r w:rsidRPr="00316B87">
        <w:t xml:space="preserve"> also contributed to the debate questioning whether decentralisation in Zimbabwe enhanced local participation.</w:t>
      </w:r>
    </w:p>
    <w:p w:rsidR="00D74CA9" w:rsidRPr="006A1697" w:rsidRDefault="00D74CA9" w:rsidP="003F55EA">
      <w:pPr>
        <w:spacing w:line="276" w:lineRule="auto"/>
        <w:ind w:firstLine="0"/>
      </w:pPr>
    </w:p>
    <w:p w:rsidR="00D74CA9" w:rsidRPr="001A44F6" w:rsidRDefault="00D74CA9" w:rsidP="003F55EA">
      <w:pPr>
        <w:spacing w:before="800" w:after="200" w:line="276" w:lineRule="auto"/>
        <w:ind w:firstLine="0"/>
        <w:rPr>
          <w:b/>
          <w:sz w:val="32"/>
          <w:szCs w:val="32"/>
        </w:rPr>
      </w:pPr>
      <w:r w:rsidRPr="001A44F6">
        <w:rPr>
          <w:b/>
          <w:sz w:val="32"/>
          <w:szCs w:val="32"/>
        </w:rPr>
        <w:t>Keywords</w:t>
      </w:r>
    </w:p>
    <w:p w:rsidR="00D74CA9" w:rsidRPr="009400BC" w:rsidRDefault="00D74CA9" w:rsidP="00B75957">
      <w:r>
        <w:t>Local Government, Central government, District development planning, Community participation, Plans, VIDCO, WADCO and Community</w:t>
      </w:r>
      <w:r w:rsidRPr="009400BC">
        <w:t xml:space="preserve"> </w:t>
      </w:r>
    </w:p>
    <w:p w:rsidR="00D74CA9" w:rsidRDefault="00D74CA9" w:rsidP="003F55EA">
      <w:pPr>
        <w:pStyle w:val="Heading1"/>
        <w:sectPr w:rsidR="00D74CA9" w:rsidSect="003F55EA">
          <w:footerReference w:type="even" r:id="rId8"/>
          <w:footerReference w:type="default" r:id="rId9"/>
          <w:footerReference w:type="first" r:id="rId10"/>
          <w:endnotePr>
            <w:numFmt w:val="decimal"/>
          </w:endnotePr>
          <w:pgSz w:w="11906" w:h="16838" w:code="9"/>
          <w:pgMar w:top="1701" w:right="2268" w:bottom="1701" w:left="2268" w:header="709" w:footer="1418" w:gutter="0"/>
          <w:pgNumType w:fmt="lowerRoman" w:start="1"/>
          <w:cols w:space="708"/>
          <w:titlePg/>
          <w:docGrid w:linePitch="360"/>
        </w:sectPr>
      </w:pPr>
      <w:bookmarkStart w:id="18" w:name="_Toc120098264"/>
    </w:p>
    <w:p w:rsidR="00D74CA9" w:rsidRPr="00722015" w:rsidRDefault="00D74CA9" w:rsidP="00722015">
      <w:pPr>
        <w:pStyle w:val="Heading1"/>
      </w:pPr>
      <w:bookmarkStart w:id="19" w:name="_Toc277716909"/>
      <w:bookmarkEnd w:id="18"/>
      <w:r>
        <w:t>Chapter 1: General Introduction</w:t>
      </w:r>
      <w:bookmarkEnd w:id="19"/>
      <w:r>
        <w:t xml:space="preserve"> </w:t>
      </w:r>
    </w:p>
    <w:p w:rsidR="00D74CA9" w:rsidRPr="00316B87" w:rsidRDefault="00D74CA9" w:rsidP="003F55EA">
      <w:pPr>
        <w:pStyle w:val="Heading2"/>
      </w:pPr>
      <w:bookmarkStart w:id="20" w:name="_Toc277716910"/>
      <w:bookmarkStart w:id="21" w:name="_Toc120098277"/>
      <w:r w:rsidRPr="00316B87">
        <w:t>1</w:t>
      </w:r>
      <w:r>
        <w:t>.</w:t>
      </w:r>
      <w:r w:rsidRPr="00316B87">
        <w:t xml:space="preserve"> </w:t>
      </w:r>
      <w:r>
        <w:t xml:space="preserve">1 </w:t>
      </w:r>
      <w:r w:rsidRPr="00316B87">
        <w:t>Introduction</w:t>
      </w:r>
      <w:bookmarkEnd w:id="20"/>
    </w:p>
    <w:p w:rsidR="00D74CA9" w:rsidRPr="00316B87" w:rsidRDefault="00D74CA9" w:rsidP="002E7B1A">
      <w:pPr>
        <w:rPr>
          <w:b/>
          <w:u w:val="single"/>
        </w:rPr>
      </w:pPr>
      <w:r w:rsidRPr="00316B87">
        <w:t>Decentralisation has acquired a prominent place in the development policy debates but the questions whether it enhances local participation stil</w:t>
      </w:r>
      <w:r>
        <w:t xml:space="preserve">l remains. Decentralisation is defined as a process of state reform composed by a set of public policies that transfer responsibilities, resources or authority from higher to lower levels of government in the context of a specific type of state (Falleti 2005:328). </w:t>
      </w:r>
      <w:r w:rsidRPr="00316B87">
        <w:t>The ra</w:t>
      </w:r>
      <w:r>
        <w:t xml:space="preserve">tional for </w:t>
      </w:r>
      <w:r w:rsidRPr="00316B87">
        <w:t>the drive to</w:t>
      </w:r>
      <w:r>
        <w:t xml:space="preserve">wards </w:t>
      </w:r>
      <w:r w:rsidRPr="00316B87">
        <w:t>decentralised planning is based on the two fold assumptions that implementation of development projects will be improved through better coordination by decentralising government structures to a district administration and the relevance and sustainability of the projects will be improved and self help contributions towards peoples own development increases.</w:t>
      </w:r>
    </w:p>
    <w:p w:rsidR="00D74CA9" w:rsidRPr="00316B87" w:rsidRDefault="00D74CA9" w:rsidP="002E7B1A">
      <w:r w:rsidRPr="00316B87">
        <w:t>For the case of Zimbabwe</w:t>
      </w:r>
      <w:r>
        <w:t>,</w:t>
      </w:r>
      <w:r w:rsidRPr="00316B87">
        <w:t xml:space="preserve"> the colonial structures of local Government were ne</w:t>
      </w:r>
      <w:r>
        <w:t>ver meant to facilitate meaningful</w:t>
      </w:r>
      <w:r w:rsidRPr="00316B87">
        <w:t xml:space="preserve"> participation in development. They were largely created in order to improve the colonial regimes ability to maintain law and orde</w:t>
      </w:r>
      <w:r>
        <w:t>r and to collect taxes (Makumbe</w:t>
      </w:r>
      <w:r w:rsidRPr="00316B87">
        <w:t>1996</w:t>
      </w:r>
      <w:r>
        <w:t>:19</w:t>
      </w:r>
      <w:r w:rsidRPr="00316B87">
        <w:t>). Therefore after Independence the Central government of Zimbabwe introduced institutional framework for local development in order to enhance participatory planning.</w:t>
      </w:r>
    </w:p>
    <w:p w:rsidR="00D74CA9" w:rsidRDefault="00D74CA9" w:rsidP="002E7B1A">
      <w:r w:rsidRPr="00316B87">
        <w:t>Decentralisation in Zimbabwe</w:t>
      </w:r>
      <w:r>
        <w:t xml:space="preserve"> has two main aspects; first the c</w:t>
      </w:r>
      <w:r w:rsidRPr="00316B87">
        <w:t>entral ministries are spatially decentralised and now represented at Provincial and District level and secondly a local government was created which is relatively</w:t>
      </w:r>
      <w:r>
        <w:t xml:space="preserve"> autonomous from c</w:t>
      </w:r>
      <w:r w:rsidRPr="00316B87">
        <w:t>entral government for a limited range of functions.</w:t>
      </w:r>
      <w:r>
        <w:t xml:space="preserve"> </w:t>
      </w:r>
      <w:r w:rsidRPr="00316B87">
        <w:t xml:space="preserve">Local authorities are charged with the powers to prepare annual development plans and monitor the implementation of the development plan and policies within the council area </w:t>
      </w:r>
      <w:r>
        <w:t>(</w:t>
      </w:r>
      <w:r w:rsidRPr="00316B87">
        <w:t>Rural District Counci</w:t>
      </w:r>
      <w:r>
        <w:t>ls Act (chapter 29:13) section 74</w:t>
      </w:r>
      <w:r w:rsidRPr="00316B87">
        <w:t xml:space="preserve">. </w:t>
      </w:r>
      <w:r>
        <w:t xml:space="preserve">Community participation is the direct involvement or engagement of ordinary people in the affairs of planning, governance and overall development programmes at local or grassroots level (Williams 2006:197). </w:t>
      </w:r>
      <w:r w:rsidRPr="00316B87">
        <w:t xml:space="preserve">Participation of people </w:t>
      </w:r>
      <w:r>
        <w:t xml:space="preserve">in </w:t>
      </w:r>
      <w:r w:rsidRPr="00316B87">
        <w:t>development</w:t>
      </w:r>
      <w:r>
        <w:t xml:space="preserve"> in Zimbabwean rural communities</w:t>
      </w:r>
      <w:r w:rsidRPr="00316B87">
        <w:t xml:space="preserve"> is expected to be channelled through the lower administrative structures (villages, wards, and district level) </w:t>
      </w:r>
      <w:r>
        <w:t>which in fact are</w:t>
      </w:r>
      <w:r w:rsidRPr="00316B87">
        <w:t xml:space="preserve"> the</w:t>
      </w:r>
      <w:r>
        <w:t xml:space="preserve"> lower</w:t>
      </w:r>
      <w:r w:rsidRPr="00316B87">
        <w:t xml:space="preserve"> local government structure</w:t>
      </w:r>
      <w:r>
        <w:t>s</w:t>
      </w:r>
      <w:r w:rsidRPr="00316B87">
        <w:t>.</w:t>
      </w:r>
      <w:r w:rsidRPr="00237FD5">
        <w:t xml:space="preserve"> </w:t>
      </w:r>
    </w:p>
    <w:p w:rsidR="00D74CA9" w:rsidRPr="00237FD5" w:rsidRDefault="00D74CA9" w:rsidP="002E7B1A">
      <w:r w:rsidRPr="00316B87">
        <w:t xml:space="preserve"> Village development committees (VIDCOS) are designated as the fundamental planning units and it envisages that each VIDCO would represent 100</w:t>
      </w:r>
      <w:r>
        <w:t>0</w:t>
      </w:r>
      <w:r w:rsidRPr="00316B87">
        <w:t xml:space="preserve"> households and it is chaired by a Village head</w:t>
      </w:r>
      <w:r>
        <w:t xml:space="preserve"> in accordance with the </w:t>
      </w:r>
      <w:r w:rsidRPr="00316B87">
        <w:t>Traditional L</w:t>
      </w:r>
      <w:r>
        <w:t>eaders Act (C</w:t>
      </w:r>
      <w:r w:rsidRPr="00316B87">
        <w:t>hapter 29:17</w:t>
      </w:r>
      <w:r>
        <w:t>) section17</w:t>
      </w:r>
      <w:r w:rsidRPr="00316B87">
        <w:t xml:space="preserve">. </w:t>
      </w:r>
      <w:r>
        <w:t>The VIDCO</w:t>
      </w:r>
      <w:r w:rsidRPr="00316B87">
        <w:t xml:space="preserve"> submit</w:t>
      </w:r>
      <w:r>
        <w:t>s</w:t>
      </w:r>
      <w:r w:rsidRPr="00316B87">
        <w:t xml:space="preserve"> plans annually to the </w:t>
      </w:r>
      <w:r>
        <w:t xml:space="preserve">Ward development committee (WADCO) </w:t>
      </w:r>
      <w:r w:rsidRPr="00316B87">
        <w:t>representing six villages. The W</w:t>
      </w:r>
      <w:r>
        <w:t xml:space="preserve">ADCO would then coordinate the </w:t>
      </w:r>
      <w:r w:rsidRPr="00316B87">
        <w:t xml:space="preserve">proposed plans from all VIDCOs in </w:t>
      </w:r>
      <w:r>
        <w:t>its jurisdiction and submit these ward profiles to the District Development C</w:t>
      </w:r>
      <w:r w:rsidRPr="00316B87">
        <w:t>ommittee (DDC) which would incorporate ward plans together with government departments plans into an integrated district plan for approval by the District Council and subsequent submission to the Provincial Development Committee to the Ministry</w:t>
      </w:r>
      <w:r>
        <w:t xml:space="preserve"> of L</w:t>
      </w:r>
      <w:r w:rsidRPr="00316B87">
        <w:t>ocal government Urban and Rural Development (MLGURD)</w:t>
      </w:r>
      <w:r>
        <w:t xml:space="preserve"> for</w:t>
      </w:r>
      <w:r w:rsidRPr="00316B87">
        <w:t xml:space="preserve"> approval (Clayton et al 2003</w:t>
      </w:r>
      <w:r>
        <w:t>:41).T</w:t>
      </w:r>
      <w:r w:rsidRPr="00316B87">
        <w:t>he MLGURD is responsible for the Management of Local Government. This proces</w:t>
      </w:r>
      <w:r>
        <w:t>s is illustrated by Fig 1</w:t>
      </w:r>
      <w:r w:rsidRPr="00316B87">
        <w:t>below showing the participatory planning structure of the new decentralised local government.</w:t>
      </w:r>
      <w:r w:rsidRPr="00316B87">
        <w:rPr>
          <w:b/>
        </w:rPr>
        <w:br/>
      </w:r>
      <w:r w:rsidRPr="00316B87">
        <w:rPr>
          <w:b/>
        </w:rPr>
        <w:br/>
      </w:r>
      <w:r>
        <w:t xml:space="preserve"> </w:t>
      </w:r>
      <w:r w:rsidRPr="00316B87">
        <w:t xml:space="preserve"> However</w:t>
      </w:r>
      <w:r>
        <w:t>,</w:t>
      </w:r>
      <w:r w:rsidRPr="00316B87">
        <w:t xml:space="preserve"> decentralised planning becomes successful when there is genuine participation or citizens control</w:t>
      </w:r>
      <w:r>
        <w:t xml:space="preserve"> (Collins and Ison 2009:2</w:t>
      </w:r>
      <w:r w:rsidRPr="00044B80">
        <w:t>).</w:t>
      </w:r>
      <w:r w:rsidRPr="00316B87">
        <w:t xml:space="preserve"> </w:t>
      </w:r>
      <w:r>
        <w:t>This research assesses and reviews</w:t>
      </w:r>
      <w:r w:rsidRPr="00316B87">
        <w:t xml:space="preserve"> the level of community participation towards the formation of the District Development plans</w:t>
      </w:r>
      <w:r>
        <w:t xml:space="preserve"> drawing on the findings of the research conducted in August 2010 in Mudzi District</w:t>
      </w:r>
      <w:r w:rsidRPr="00316B87">
        <w:t>. The analysis of the research will be used to classify the degree of the Mudzi community participation into the three categories, non participation, tokenism, and citizen control</w:t>
      </w:r>
      <w:r>
        <w:t xml:space="preserve"> as stated by Arnstein (1969:216-224).</w:t>
      </w:r>
      <w:r w:rsidRPr="00316B87">
        <w:rPr>
          <w:b/>
        </w:rPr>
        <w:br/>
      </w:r>
      <w:r w:rsidRPr="00316B87">
        <w:rPr>
          <w:b/>
        </w:rPr>
        <w:br/>
      </w:r>
    </w:p>
    <w:p w:rsidR="00D74CA9" w:rsidRPr="00D8168E" w:rsidRDefault="00D74CA9" w:rsidP="00D8168E">
      <w:pPr>
        <w:pStyle w:val="Figuretitle"/>
      </w:pPr>
      <w:bookmarkStart w:id="22" w:name="_Toc277715422"/>
      <w:r w:rsidRPr="00316B87">
        <w:t>Figure 1: Structure of new decentralised local government.</w:t>
      </w:r>
      <w:bookmarkEnd w:id="22"/>
    </w:p>
    <w:p w:rsidR="00D74CA9" w:rsidRPr="00316B87" w:rsidRDefault="00D74CA9" w:rsidP="003F55EA">
      <w:pPr>
        <w:spacing w:line="276" w:lineRule="auto"/>
        <w:rPr>
          <w:rFonts w:cs="Arial"/>
        </w:rPr>
      </w:pPr>
    </w:p>
    <w:p w:rsidR="00D74CA9" w:rsidRPr="00316B87" w:rsidRDefault="00D74CA9" w:rsidP="003F55EA">
      <w:pPr>
        <w:spacing w:line="276" w:lineRule="auto"/>
        <w:ind w:left="360"/>
        <w:rPr>
          <w:rFonts w:cs="Arial"/>
        </w:rPr>
      </w:pPr>
      <w:r>
        <w:rPr>
          <w:noProof/>
          <w:lang w:val="en-US" w:eastAsia="en-US"/>
        </w:rPr>
        <w:pict>
          <v:rect id="_x0000_s1028" style="position:absolute;left:0;text-align:left;margin-left:27.75pt;margin-top:9.4pt;width:134.25pt;height:25.5pt;z-index:251655680">
            <v:textbox style="mso-next-textbox:#_x0000_s1028">
              <w:txbxContent>
                <w:p w:rsidR="00D74CA9" w:rsidRDefault="00D74CA9" w:rsidP="003F55EA">
                  <w:r>
                    <w:t>Provincial Council</w:t>
                  </w:r>
                </w:p>
              </w:txbxContent>
            </v:textbox>
          </v:rect>
        </w:pict>
      </w:r>
      <w:r>
        <w:rPr>
          <w:noProof/>
          <w:lang w:val="en-US" w:eastAsia="en-US"/>
        </w:rPr>
        <w:pict>
          <v:rect id="_x0000_s1029" style="position:absolute;left:0;text-align:left;margin-left:231pt;margin-top:5.9pt;width:202.65pt;height:34.35pt;z-index:251659776">
            <v:textbox style="mso-next-textbox:#_x0000_s1029">
              <w:txbxContent>
                <w:p w:rsidR="00D74CA9" w:rsidRDefault="00D74CA9" w:rsidP="003F55EA">
                  <w:r>
                    <w:t>Provincial Development Committee (PDC)</w:t>
                  </w:r>
                </w:p>
              </w:txbxContent>
            </v:textbox>
          </v:rect>
        </w:pict>
      </w:r>
    </w:p>
    <w:p w:rsidR="00D74CA9" w:rsidRPr="00316B87" w:rsidRDefault="00D74CA9" w:rsidP="003F55EA">
      <w:pPr>
        <w:spacing w:line="276" w:lineRule="auto"/>
        <w:ind w:left="360"/>
        <w:jc w:val="center"/>
        <w:rPr>
          <w:rFonts w:cs="Arial"/>
        </w:rPr>
      </w:pPr>
      <w:r>
        <w:rPr>
          <w:noProof/>
          <w:lang w:val="en-US" w:eastAsia="en-US"/>
        </w:rPr>
        <w:pict>
          <v:shapetype id="_x0000_t32" coordsize="21600,21600" o:spt="32" o:oned="t" path="m,l21600,21600e" filled="f">
            <v:path arrowok="t" fillok="f" o:connecttype="none"/>
            <o:lock v:ext="edit" shapetype="t"/>
          </v:shapetype>
          <v:shape id="_x0000_s1030" type="#_x0000_t32" style="position:absolute;left:0;text-align:left;margin-left:87pt;margin-top:16.4pt;width:.1pt;height:20.3pt;z-index:251663872" o:connectortype="straight">
            <v:stroke startarrow="block" endarrow="block"/>
          </v:shape>
        </w:pict>
      </w:r>
      <w:r>
        <w:rPr>
          <w:noProof/>
          <w:lang w:val="en-US" w:eastAsia="en-US"/>
        </w:rPr>
        <w:pict>
          <v:shape id="_x0000_s1031" type="#_x0000_t32" style="position:absolute;left:0;text-align:left;margin-left:162pt;margin-top:16.4pt;width:69pt;height:0;z-index:251662848" o:connectortype="straight">
            <v:stroke startarrow="block" endarrow="block"/>
          </v:shape>
        </w:pict>
      </w:r>
    </w:p>
    <w:p w:rsidR="00D74CA9" w:rsidRPr="00316B87" w:rsidRDefault="00D74CA9" w:rsidP="003F55EA">
      <w:pPr>
        <w:spacing w:line="276" w:lineRule="auto"/>
        <w:ind w:left="360"/>
        <w:rPr>
          <w:rFonts w:cs="Arial"/>
        </w:rPr>
      </w:pPr>
      <w:r>
        <w:rPr>
          <w:noProof/>
          <w:lang w:val="en-US" w:eastAsia="en-US"/>
        </w:rPr>
        <w:pict>
          <v:shape id="_x0000_s1032" type="#_x0000_t32" style="position:absolute;left:0;text-align:left;margin-left:334.95pt;margin-top:3.2pt;width:.05pt;height:14.95pt;z-index:251666944" o:connectortype="straight"/>
        </w:pict>
      </w:r>
    </w:p>
    <w:p w:rsidR="00D74CA9" w:rsidRPr="00316B87" w:rsidRDefault="00D74CA9" w:rsidP="003F55EA">
      <w:pPr>
        <w:spacing w:line="276" w:lineRule="auto"/>
        <w:ind w:left="360"/>
        <w:rPr>
          <w:rFonts w:cs="Arial"/>
        </w:rPr>
      </w:pPr>
      <w:r>
        <w:rPr>
          <w:noProof/>
          <w:lang w:val="en-US" w:eastAsia="en-US"/>
        </w:rPr>
        <w:pict>
          <v:rect id="_x0000_s1033" style="position:absolute;left:0;text-align:left;margin-left:231pt;margin-top:-.35pt;width:202.65pt;height:34.5pt;z-index:251660800">
            <v:textbox style="mso-next-textbox:#_x0000_s1033">
              <w:txbxContent>
                <w:p w:rsidR="00D74CA9" w:rsidRDefault="00D74CA9" w:rsidP="003F55EA">
                  <w:r>
                    <w:t>District Development Committee (DDC)</w:t>
                  </w:r>
                </w:p>
              </w:txbxContent>
            </v:textbox>
          </v:rect>
        </w:pict>
      </w:r>
      <w:r>
        <w:rPr>
          <w:noProof/>
          <w:lang w:val="en-US" w:eastAsia="en-US"/>
        </w:rPr>
        <w:pict>
          <v:shape id="_x0000_s1034" type="#_x0000_t32" style="position:absolute;left:0;text-align:left;margin-left:162pt;margin-top:15.4pt;width:69pt;height:0;z-index:251661824" o:connectortype="straight">
            <v:stroke startarrow="block" endarrow="block"/>
          </v:shape>
        </w:pict>
      </w:r>
      <w:r>
        <w:rPr>
          <w:noProof/>
          <w:lang w:val="en-US" w:eastAsia="en-US"/>
        </w:rPr>
        <w:pict>
          <v:rect id="_x0000_s1035" style="position:absolute;left:0;text-align:left;margin-left:27.75pt;margin-top:-.35pt;width:134.25pt;height:34.5pt;z-index:251656704">
            <v:textbox style="mso-next-textbox:#_x0000_s1035">
              <w:txbxContent>
                <w:p w:rsidR="00D74CA9" w:rsidRDefault="00D74CA9" w:rsidP="003F55EA">
                  <w:r>
                    <w:t>Rural District Council (RDC)</w:t>
                  </w:r>
                </w:p>
              </w:txbxContent>
            </v:textbox>
          </v:rect>
        </w:pict>
      </w:r>
    </w:p>
    <w:p w:rsidR="00D74CA9" w:rsidRPr="00316B87" w:rsidRDefault="00D74CA9" w:rsidP="003F55EA">
      <w:pPr>
        <w:spacing w:line="276" w:lineRule="auto"/>
        <w:ind w:left="360"/>
        <w:rPr>
          <w:rFonts w:cs="Arial"/>
        </w:rPr>
      </w:pPr>
      <w:r>
        <w:rPr>
          <w:noProof/>
          <w:lang w:val="en-US" w:eastAsia="en-US"/>
        </w:rPr>
        <w:pict>
          <v:shape id="_x0000_s1036" type="#_x0000_t32" style="position:absolute;left:0;text-align:left;margin-left:86.8pt;margin-top:15.6pt;width:.05pt;height:16.95pt;z-index:251664896" o:connectortype="straight">
            <v:stroke startarrow="block" endarrow="block"/>
          </v:shape>
        </w:pict>
      </w:r>
    </w:p>
    <w:p w:rsidR="00D74CA9" w:rsidRPr="00316B87" w:rsidRDefault="00D74CA9" w:rsidP="003F55EA">
      <w:pPr>
        <w:spacing w:line="276" w:lineRule="auto"/>
        <w:rPr>
          <w:rFonts w:cs="Arial"/>
        </w:rPr>
      </w:pPr>
      <w:r>
        <w:rPr>
          <w:noProof/>
          <w:lang w:val="en-US" w:eastAsia="en-US"/>
        </w:rPr>
        <w:pict>
          <v:rect id="_x0000_s1037" style="position:absolute;left:0;text-align:left;margin-left:27.75pt;margin-top:14.05pt;width:134.25pt;height:36.95pt;z-index:251657728">
            <v:textbox style="mso-next-textbox:#_x0000_s1037">
              <w:txbxContent>
                <w:p w:rsidR="00D74CA9" w:rsidRDefault="00D74CA9" w:rsidP="003F55EA">
                  <w:r>
                    <w:t>Ward Development Committee (WADCO)</w:t>
                  </w:r>
                </w:p>
              </w:txbxContent>
            </v:textbox>
          </v:rect>
        </w:pict>
      </w:r>
    </w:p>
    <w:p w:rsidR="00D74CA9" w:rsidRPr="00316B87" w:rsidRDefault="00D74CA9" w:rsidP="003F55EA">
      <w:pPr>
        <w:tabs>
          <w:tab w:val="left" w:pos="5490"/>
        </w:tabs>
        <w:spacing w:line="276" w:lineRule="auto"/>
        <w:ind w:firstLine="0"/>
        <w:rPr>
          <w:rFonts w:cs="Arial"/>
          <w:b/>
        </w:rPr>
      </w:pPr>
    </w:p>
    <w:p w:rsidR="00D74CA9" w:rsidRPr="00731E4A" w:rsidRDefault="00D74CA9" w:rsidP="003F55EA">
      <w:pPr>
        <w:tabs>
          <w:tab w:val="left" w:pos="5642"/>
        </w:tabs>
        <w:spacing w:line="276" w:lineRule="auto"/>
        <w:rPr>
          <w:rFonts w:cs="Arial"/>
          <w:b/>
        </w:rPr>
      </w:pPr>
      <w:r>
        <w:rPr>
          <w:noProof/>
          <w:lang w:val="en-US" w:eastAsia="en-US"/>
        </w:rPr>
        <w:pict>
          <v:shape id="_x0000_s1038" type="#_x0000_t32" style="position:absolute;left:0;text-align:left;margin-left:86.8pt;margin-top:13.95pt;width:.2pt;height:20.55pt;flip:x;z-index:251665920" o:connectortype="straight">
            <v:stroke startarrow="block" endarrow="block"/>
          </v:shape>
        </w:pict>
      </w:r>
      <w:r>
        <w:rPr>
          <w:rFonts w:cs="Arial"/>
          <w:b/>
        </w:rPr>
        <w:tab/>
      </w:r>
      <w:r w:rsidRPr="00316B87">
        <w:rPr>
          <w:rFonts w:cs="Arial"/>
          <w:b/>
        </w:rPr>
        <w:tab/>
        <w:t xml:space="preserve">                                                                                                </w:t>
      </w:r>
    </w:p>
    <w:p w:rsidR="00D74CA9" w:rsidRDefault="00D74CA9" w:rsidP="003F55EA">
      <w:pPr>
        <w:spacing w:line="276" w:lineRule="auto"/>
      </w:pPr>
      <w:r>
        <w:rPr>
          <w:noProof/>
          <w:lang w:val="en-US" w:eastAsia="en-US"/>
        </w:rPr>
        <w:pict>
          <v:rect id="_x0000_s1039" style="position:absolute;left:0;text-align:left;margin-left:27.75pt;margin-top:15.95pt;width:138pt;height:41.85pt;z-index:251658752">
            <v:textbox style="mso-next-textbox:#_x0000_s1039">
              <w:txbxContent>
                <w:p w:rsidR="00D74CA9" w:rsidRDefault="00D74CA9" w:rsidP="003F55EA">
                  <w:r>
                    <w:t>Village Development Committee (VIDCO)</w:t>
                  </w:r>
                </w:p>
              </w:txbxContent>
            </v:textbox>
          </v:rect>
        </w:pict>
      </w:r>
    </w:p>
    <w:p w:rsidR="00D74CA9" w:rsidRDefault="00D74CA9" w:rsidP="003F55EA">
      <w:pPr>
        <w:spacing w:line="276" w:lineRule="auto"/>
      </w:pPr>
    </w:p>
    <w:p w:rsidR="00D74CA9" w:rsidRDefault="00D74CA9" w:rsidP="003F55EA">
      <w:pPr>
        <w:tabs>
          <w:tab w:val="left" w:pos="1740"/>
        </w:tabs>
        <w:spacing w:line="276" w:lineRule="auto"/>
      </w:pPr>
      <w:r>
        <w:tab/>
      </w:r>
    </w:p>
    <w:p w:rsidR="00D74CA9" w:rsidRDefault="00D74CA9" w:rsidP="003F55EA">
      <w:pPr>
        <w:tabs>
          <w:tab w:val="left" w:pos="1740"/>
        </w:tabs>
        <w:spacing w:line="276" w:lineRule="auto"/>
        <w:ind w:firstLine="0"/>
        <w:rPr>
          <w:i/>
          <w:u w:val="single"/>
        </w:rPr>
      </w:pPr>
    </w:p>
    <w:p w:rsidR="00D74CA9" w:rsidRPr="00257BD7" w:rsidRDefault="00D74CA9" w:rsidP="003F55EA">
      <w:pPr>
        <w:tabs>
          <w:tab w:val="left" w:pos="1740"/>
        </w:tabs>
        <w:spacing w:line="276" w:lineRule="auto"/>
        <w:ind w:firstLine="0"/>
        <w:rPr>
          <w:i/>
          <w:u w:val="single"/>
        </w:rPr>
      </w:pPr>
      <w:r w:rsidRPr="00257BD7">
        <w:rPr>
          <w:i/>
          <w:u w:val="single"/>
        </w:rPr>
        <w:t>KEY</w:t>
      </w:r>
    </w:p>
    <w:p w:rsidR="00D74CA9" w:rsidRDefault="00D74CA9" w:rsidP="003F55EA">
      <w:pPr>
        <w:tabs>
          <w:tab w:val="left" w:pos="1740"/>
        </w:tabs>
        <w:spacing w:line="276" w:lineRule="auto"/>
        <w:ind w:firstLine="0"/>
      </w:pPr>
      <w:r>
        <w:rPr>
          <w:noProof/>
          <w:lang w:val="en-US" w:eastAsia="en-US"/>
        </w:rPr>
        <w:pict>
          <v:shape id="_x0000_s1040" type="#_x0000_t32" style="position:absolute;margin-left:36.6pt;margin-top:.75pt;width:45pt;height:0;z-index:251667968" o:connectortype="straight">
            <v:stroke endarrow="block"/>
          </v:shape>
        </w:pict>
      </w:r>
      <w:r>
        <w:tab/>
        <w:t>Formal top down and bottom up</w:t>
      </w:r>
    </w:p>
    <w:p w:rsidR="00D74CA9" w:rsidRDefault="00D74CA9" w:rsidP="003F55EA">
      <w:pPr>
        <w:tabs>
          <w:tab w:val="left" w:pos="1875"/>
        </w:tabs>
        <w:spacing w:line="276" w:lineRule="auto"/>
        <w:ind w:firstLine="0"/>
      </w:pPr>
      <w:r>
        <w:rPr>
          <w:noProof/>
          <w:lang w:val="en-US" w:eastAsia="en-US"/>
        </w:rPr>
        <w:pict>
          <v:shape id="_x0000_s1041" type="#_x0000_t32" style="position:absolute;margin-left:41.1pt;margin-top:3.75pt;width:40.5pt;height:0;z-index:251668992" o:connectortype="straight"/>
        </w:pict>
      </w:r>
      <w:r>
        <w:tab/>
        <w:t>Informal communication</w:t>
      </w:r>
    </w:p>
    <w:p w:rsidR="00D74CA9" w:rsidRPr="00016440" w:rsidRDefault="00D74CA9" w:rsidP="003F55EA">
      <w:pPr>
        <w:tabs>
          <w:tab w:val="left" w:pos="1875"/>
        </w:tabs>
        <w:spacing w:line="276" w:lineRule="auto"/>
        <w:ind w:firstLine="0"/>
        <w:rPr>
          <w:i/>
        </w:rPr>
      </w:pPr>
      <w:r w:rsidRPr="00016440">
        <w:rPr>
          <w:i/>
        </w:rPr>
        <w:t>Source</w:t>
      </w:r>
      <w:r w:rsidRPr="00972104">
        <w:t>:</w:t>
      </w:r>
      <w:r w:rsidRPr="00016440">
        <w:rPr>
          <w:i/>
          <w:color w:val="FF0000"/>
        </w:rPr>
        <w:t xml:space="preserve"> </w:t>
      </w:r>
      <w:r w:rsidRPr="00016440">
        <w:rPr>
          <w:i/>
        </w:rPr>
        <w:t>Mangiza et al, 2004:58</w:t>
      </w:r>
    </w:p>
    <w:p w:rsidR="00D74CA9" w:rsidRDefault="00D74CA9" w:rsidP="003F55EA">
      <w:pPr>
        <w:tabs>
          <w:tab w:val="left" w:pos="6195"/>
        </w:tabs>
        <w:spacing w:line="276" w:lineRule="auto"/>
        <w:rPr>
          <w:rFonts w:cs="Arial"/>
          <w:b/>
        </w:rPr>
      </w:pPr>
    </w:p>
    <w:p w:rsidR="00D74CA9" w:rsidRPr="00333982" w:rsidRDefault="00D74CA9" w:rsidP="003F55EA">
      <w:pPr>
        <w:pStyle w:val="Heading2"/>
      </w:pPr>
      <w:bookmarkStart w:id="23" w:name="_Toc277716911"/>
      <w:r>
        <w:t>1.2</w:t>
      </w:r>
      <w:r w:rsidRPr="00316B87">
        <w:t xml:space="preserve"> Research problem</w:t>
      </w:r>
      <w:bookmarkEnd w:id="23"/>
    </w:p>
    <w:p w:rsidR="00D74CA9" w:rsidRPr="00316B87" w:rsidRDefault="00D74CA9" w:rsidP="003F55EA">
      <w:pPr>
        <w:spacing w:line="276" w:lineRule="auto"/>
      </w:pPr>
      <w:r w:rsidRPr="00316B87">
        <w:t>Most of the decentralise</w:t>
      </w:r>
      <w:r>
        <w:t>d District councils fail to have anticipated impact</w:t>
      </w:r>
      <w:r w:rsidRPr="00316B87">
        <w:t xml:space="preserve"> because they do no</w:t>
      </w:r>
      <w:r>
        <w:t xml:space="preserve">t have all the powers. On paper district development planning is bottom up but on practice it appears top down. For instance, </w:t>
      </w:r>
      <w:r w:rsidRPr="00316B87">
        <w:t xml:space="preserve">Districts in Zimbabwe are given the authority to plan (to decide what they would like to do) but there is no guarantee that these plans will be implemented since the allocation of resources and approval of plans remains the responsibility of the Central Government. </w:t>
      </w:r>
      <w:r>
        <w:t>The district councils rely much on Central government transfers to their sectorial ministries which in most cases are tied funds. The tied funds reduce the autonomy of the district councils in decision making. This resulted in</w:t>
      </w:r>
      <w:r w:rsidRPr="00316B87">
        <w:t xml:space="preserve"> no meaningful positive change in the rural communities since the creation of the VIDCOs and WADCOs. These structures wer</w:t>
      </w:r>
      <w:r>
        <w:t>e intended to provide the grass</w:t>
      </w:r>
      <w:r w:rsidRPr="00316B87">
        <w:t>root in rural areas the opportunity to participate in the decision making process for development planning and implementation in their areas</w:t>
      </w:r>
      <w:r>
        <w:t xml:space="preserve"> but in reality people driven development  programmes have thus been largely rhetorical and not substantive.</w:t>
      </w:r>
    </w:p>
    <w:p w:rsidR="00D74CA9" w:rsidRPr="00316B87" w:rsidRDefault="00D74CA9" w:rsidP="000F176C">
      <w:pPr>
        <w:spacing w:line="276" w:lineRule="auto"/>
      </w:pPr>
      <w:r w:rsidRPr="00316B87">
        <w:t xml:space="preserve"> The VIDCOs and WADCO</w:t>
      </w:r>
      <w:r>
        <w:t>s were expected to enable</w:t>
      </w:r>
      <w:r w:rsidRPr="00316B87">
        <w:t xml:space="preserve"> the local people to influence development policies pe</w:t>
      </w:r>
      <w:r>
        <w:t xml:space="preserve">rtaining to </w:t>
      </w:r>
      <w:r w:rsidRPr="002E7B1A">
        <w:t>their specific communities but as argued later there are too many barriers that beset the proper functioning of the VIDCOs and WADCOs in the execution of their development roles. This has resulted in many programmes and projects in many rural districts in Zimbabwe failing as the community feel that in most cases, programmes were just imposed on them. The final district development plans are hurriedly produced. Therefore, the process of consultation and sequence of submission from one committee to another is not followed properly thereby reducing a sense of ownership of the programmes and projects by the community. And even if community participation does occur, the planning bureaucracies do not consider the participation with the requisite seriousness and respect as guaranteed in the local government acts. Usually there is no clear documentation of the VIDCOs and WADCOs inputs towards the final draft of plans.</w:t>
      </w:r>
    </w:p>
    <w:p w:rsidR="00D74CA9" w:rsidRDefault="00D74CA9" w:rsidP="003F55EA">
      <w:pPr>
        <w:pStyle w:val="Heading2"/>
        <w:spacing w:line="276" w:lineRule="auto"/>
      </w:pPr>
      <w:bookmarkStart w:id="24" w:name="_Toc277716912"/>
      <w:r w:rsidRPr="00316B87">
        <w:t>1.3 Research Objective</w:t>
      </w:r>
      <w:bookmarkEnd w:id="24"/>
    </w:p>
    <w:p w:rsidR="00D74CA9" w:rsidRDefault="00D74CA9" w:rsidP="002E7B1A">
      <w:r>
        <w:t>The research objective is to assess and review the level of community participation towards the formation of the DDPs in Mudzi District.</w:t>
      </w:r>
    </w:p>
    <w:p w:rsidR="00D74CA9" w:rsidRPr="007B3E34" w:rsidRDefault="00D74CA9" w:rsidP="00A7037E">
      <w:pPr>
        <w:pStyle w:val="Heading2"/>
      </w:pPr>
      <w:bookmarkStart w:id="25" w:name="_Toc277716913"/>
      <w:r>
        <w:t xml:space="preserve">1.4 </w:t>
      </w:r>
      <w:r w:rsidRPr="007B3E34">
        <w:t>Research question</w:t>
      </w:r>
      <w:bookmarkEnd w:id="25"/>
    </w:p>
    <w:p w:rsidR="00D74CA9" w:rsidRPr="004470C4" w:rsidRDefault="00D74CA9" w:rsidP="002E7B1A">
      <w:r>
        <w:t>What is the level of community participation in DDP in Mudzi and how do the VIDCOs and WADCOs promote the participatory process?</w:t>
      </w:r>
    </w:p>
    <w:p w:rsidR="00D74CA9" w:rsidRPr="007B3E34" w:rsidRDefault="00D74CA9" w:rsidP="003F55EA">
      <w:pPr>
        <w:spacing w:line="276" w:lineRule="auto"/>
        <w:rPr>
          <w:b/>
        </w:rPr>
      </w:pPr>
      <w:r w:rsidRPr="007B3E34">
        <w:rPr>
          <w:b/>
        </w:rPr>
        <w:t>Sub questions</w:t>
      </w:r>
    </w:p>
    <w:p w:rsidR="00D74CA9" w:rsidRPr="002E7B1A" w:rsidRDefault="00D74CA9" w:rsidP="003F55EA">
      <w:pPr>
        <w:pStyle w:val="ListParagraph"/>
        <w:numPr>
          <w:ilvl w:val="0"/>
          <w:numId w:val="37"/>
        </w:numPr>
        <w:rPr>
          <w:sz w:val="24"/>
          <w:szCs w:val="24"/>
        </w:rPr>
      </w:pPr>
      <w:r w:rsidRPr="002E7B1A">
        <w:rPr>
          <w:sz w:val="24"/>
          <w:szCs w:val="24"/>
        </w:rPr>
        <w:t>How useful are the VIDCOs and WADCOs towards the formation of the District Development plans?</w:t>
      </w:r>
    </w:p>
    <w:p w:rsidR="00D74CA9" w:rsidRPr="002E7B1A" w:rsidRDefault="00D74CA9" w:rsidP="003F55EA">
      <w:pPr>
        <w:pStyle w:val="ListParagraph"/>
        <w:numPr>
          <w:ilvl w:val="0"/>
          <w:numId w:val="37"/>
        </w:numPr>
        <w:rPr>
          <w:sz w:val="24"/>
          <w:szCs w:val="24"/>
        </w:rPr>
      </w:pPr>
      <w:r w:rsidRPr="002E7B1A">
        <w:rPr>
          <w:sz w:val="24"/>
          <w:szCs w:val="24"/>
        </w:rPr>
        <w:t>How is the general participation of both men and women in the community during the formation of the Ward Profiles?</w:t>
      </w:r>
    </w:p>
    <w:p w:rsidR="00D74CA9" w:rsidRPr="002E7B1A" w:rsidRDefault="00D74CA9" w:rsidP="003F55EA">
      <w:pPr>
        <w:pStyle w:val="ListParagraph"/>
        <w:numPr>
          <w:ilvl w:val="0"/>
          <w:numId w:val="37"/>
        </w:numPr>
        <w:rPr>
          <w:sz w:val="24"/>
          <w:szCs w:val="24"/>
        </w:rPr>
      </w:pPr>
      <w:r w:rsidRPr="002E7B1A">
        <w:rPr>
          <w:sz w:val="24"/>
          <w:szCs w:val="24"/>
        </w:rPr>
        <w:t>How wide are the consultations in the community for the approval and implementation of the district development plans?</w:t>
      </w:r>
    </w:p>
    <w:p w:rsidR="00D74CA9" w:rsidRPr="002E7B1A" w:rsidRDefault="00D74CA9" w:rsidP="003F55EA">
      <w:pPr>
        <w:pStyle w:val="ListParagraph"/>
        <w:numPr>
          <w:ilvl w:val="0"/>
          <w:numId w:val="37"/>
        </w:numPr>
        <w:rPr>
          <w:sz w:val="24"/>
          <w:szCs w:val="24"/>
        </w:rPr>
      </w:pPr>
      <w:r w:rsidRPr="002E7B1A">
        <w:rPr>
          <w:sz w:val="24"/>
          <w:szCs w:val="24"/>
        </w:rPr>
        <w:t>What mechanisms have been put in place to obtain views and feedback from the community by the local authority?</w:t>
      </w:r>
    </w:p>
    <w:p w:rsidR="00D74CA9" w:rsidRPr="002E7B1A" w:rsidRDefault="00D74CA9" w:rsidP="003F55EA">
      <w:pPr>
        <w:pStyle w:val="ListParagraph"/>
        <w:numPr>
          <w:ilvl w:val="0"/>
          <w:numId w:val="37"/>
        </w:numPr>
        <w:rPr>
          <w:sz w:val="24"/>
          <w:szCs w:val="24"/>
        </w:rPr>
      </w:pPr>
      <w:r w:rsidRPr="002E7B1A">
        <w:rPr>
          <w:sz w:val="24"/>
          <w:szCs w:val="24"/>
        </w:rPr>
        <w:t>To what extend do the three Local Government Acts (Traditional Leaders Act, Rural District Councils Act, and Regional Town and Country Planners Act) promote community participation towards district development planning.</w:t>
      </w:r>
    </w:p>
    <w:p w:rsidR="00D74CA9" w:rsidRPr="00316B87" w:rsidRDefault="00D74CA9" w:rsidP="003F55EA">
      <w:pPr>
        <w:pStyle w:val="Heading2"/>
        <w:spacing w:line="276" w:lineRule="auto"/>
      </w:pPr>
      <w:bookmarkStart w:id="26" w:name="_Toc277716914"/>
      <w:r>
        <w:t>1.5</w:t>
      </w:r>
      <w:r w:rsidRPr="00316B87">
        <w:t xml:space="preserve"> M</w:t>
      </w:r>
      <w:r>
        <w:t>ethodology</w:t>
      </w:r>
      <w:bookmarkEnd w:id="26"/>
    </w:p>
    <w:p w:rsidR="00D74CA9" w:rsidRDefault="00D74CA9" w:rsidP="00877D0D">
      <w:r>
        <w:t>The field research was conducted in the 5 wards of Mudzi district namely Goronga, Musau, Chikwizo, Mukota and Nyamukoho. Mudzi district was selected because it represents other rural districts in Zimbabwe since all rural areas use the same participatory structures from the village to the district level. Of importance to note is that out of the 59 districts in Zimbabwe more than three quarters are rural districts. Mudzi is however unique in that it is one of the four poorest districts in Zimbabwe and it always experiences some drought spells. The research seeks to assess the level of community participation towards the district planning through these participatory structures since their creation. The selection criteria for these 5 wards out of the 18 wards in the district were based on the need to verify that development is usually concentrated near growth centres, towns and roads therefore selected one ward in which Kotwa growth centre is located. The other 4 wards selected are far from the growth centre but have been led by the councillors from different political factions since 2000 so as to verify if politics affect the functioning of the WADCOs and VIDCOs.</w:t>
      </w:r>
      <w:r w:rsidRPr="00316B87">
        <w:t xml:space="preserve"> </w:t>
      </w:r>
    </w:p>
    <w:p w:rsidR="00D74CA9" w:rsidRPr="00FF5AE6" w:rsidRDefault="00D74CA9" w:rsidP="00877D0D">
      <w:r>
        <w:t>Two senior citizens from each of the 5 VIDCOs and 5 WADCOs were interviewed individually so as to get information of the operations of the structures since the 1990s</w:t>
      </w:r>
      <w:r w:rsidRPr="00316B87">
        <w:t xml:space="preserve">. Ten </w:t>
      </w:r>
      <w:r>
        <w:t>central</w:t>
      </w:r>
      <w:r w:rsidRPr="00316B87">
        <w:t xml:space="preserve"> government </w:t>
      </w:r>
      <w:r>
        <w:t xml:space="preserve"> field </w:t>
      </w:r>
      <w:r w:rsidRPr="00316B87">
        <w:t>officials( R</w:t>
      </w:r>
      <w:r>
        <w:t xml:space="preserve">ural </w:t>
      </w:r>
      <w:r w:rsidRPr="00316B87">
        <w:t>D</w:t>
      </w:r>
      <w:r>
        <w:t xml:space="preserve">istrict </w:t>
      </w:r>
      <w:r w:rsidRPr="00316B87">
        <w:t>D</w:t>
      </w:r>
      <w:r>
        <w:t xml:space="preserve">evelopment </w:t>
      </w:r>
      <w:r w:rsidRPr="00316B87">
        <w:t>C</w:t>
      </w:r>
      <w:r>
        <w:t>ommittee</w:t>
      </w:r>
      <w:r w:rsidRPr="00316B87">
        <w:t xml:space="preserve"> members), </w:t>
      </w:r>
      <w:r>
        <w:t xml:space="preserve"> including </w:t>
      </w:r>
      <w:r w:rsidRPr="00316B87">
        <w:t>the District Administrator, Chief Executive Officer and Administrative Officer  of the counci</w:t>
      </w:r>
      <w:r>
        <w:t>l  were interviewed. Individual interviews with the 30 committee members stated above were done so as to get</w:t>
      </w:r>
      <w:r w:rsidRPr="00316B87">
        <w:t xml:space="preserve"> more diverse opinions than w</w:t>
      </w:r>
      <w:r>
        <w:t>ould have been possible from</w:t>
      </w:r>
      <w:r w:rsidRPr="00316B87">
        <w:t xml:space="preserve"> small groups</w:t>
      </w:r>
      <w:r>
        <w:t>. Two focus group discussions were conducted in each of the 5 wards with 6 ordinary people per group</w:t>
      </w:r>
      <w:r w:rsidRPr="00316B87">
        <w:t xml:space="preserve">. </w:t>
      </w:r>
      <w:r>
        <w:t xml:space="preserve">All in all 90 respondents were interviewed as shown in table 1. </w:t>
      </w:r>
    </w:p>
    <w:p w:rsidR="00D74CA9" w:rsidRDefault="00D74CA9" w:rsidP="00877D0D">
      <w:r w:rsidRPr="00316B87">
        <w:t>The researche</w:t>
      </w:r>
      <w:r>
        <w:t>r also made good use of the Rural District Councils Act</w:t>
      </w:r>
      <w:r w:rsidRPr="00316B87">
        <w:t>, T</w:t>
      </w:r>
      <w:r>
        <w:t xml:space="preserve">raditional </w:t>
      </w:r>
      <w:r w:rsidRPr="00316B87">
        <w:t>L</w:t>
      </w:r>
      <w:r>
        <w:t>eaders Act</w:t>
      </w:r>
      <w:r w:rsidRPr="00316B87">
        <w:t>, and R</w:t>
      </w:r>
      <w:r>
        <w:t xml:space="preserve">egional </w:t>
      </w:r>
      <w:r w:rsidRPr="00316B87">
        <w:t>T</w:t>
      </w:r>
      <w:r>
        <w:t xml:space="preserve">own and Country </w:t>
      </w:r>
      <w:r w:rsidRPr="00316B87">
        <w:t>P</w:t>
      </w:r>
      <w:r>
        <w:t>lanning Act</w:t>
      </w:r>
      <w:r w:rsidRPr="00316B87">
        <w:t>,</w:t>
      </w:r>
      <w:r>
        <w:t xml:space="preserve"> the Ward profiles and the Mudzi District Development Plans</w:t>
      </w:r>
      <w:r w:rsidRPr="00316B87">
        <w:t xml:space="preserve"> of 1995-1997 and 2008-2010.</w:t>
      </w:r>
    </w:p>
    <w:p w:rsidR="00D74CA9" w:rsidRDefault="00D74CA9" w:rsidP="003F55EA">
      <w:pPr>
        <w:pStyle w:val="tabletitle"/>
      </w:pPr>
    </w:p>
    <w:p w:rsidR="00D74CA9" w:rsidRPr="00D8168E" w:rsidRDefault="00D74CA9" w:rsidP="00D8168E">
      <w:pPr>
        <w:pStyle w:val="tabletitle"/>
      </w:pPr>
      <w:bookmarkStart w:id="27" w:name="_Toc277715417"/>
      <w:r w:rsidRPr="005B5D46">
        <w:t>Table 1: The</w:t>
      </w:r>
      <w:r w:rsidRPr="005B43CA">
        <w:t xml:space="preserve"> total number of the respondents from the 5 wards</w:t>
      </w:r>
      <w:bookmarkEnd w:id="27"/>
    </w:p>
    <w:tbl>
      <w:tblPr>
        <w:tblW w:w="8043"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65"/>
        <w:gridCol w:w="1419"/>
        <w:gridCol w:w="1532"/>
        <w:gridCol w:w="1338"/>
        <w:gridCol w:w="1689"/>
      </w:tblGrid>
      <w:tr w:rsidR="00D74CA9" w:rsidRPr="00257BD7" w:rsidTr="001150B4">
        <w:tc>
          <w:tcPr>
            <w:tcW w:w="2065" w:type="dxa"/>
          </w:tcPr>
          <w:p w:rsidR="00D74CA9" w:rsidRPr="00257BD7" w:rsidRDefault="00D74CA9" w:rsidP="003F55EA">
            <w:pPr>
              <w:spacing w:line="276" w:lineRule="auto"/>
              <w:rPr>
                <w:b/>
              </w:rPr>
            </w:pPr>
            <w:r>
              <w:rPr>
                <w:b/>
              </w:rPr>
              <w:t>I</w:t>
            </w:r>
            <w:r w:rsidRPr="00257BD7">
              <w:rPr>
                <w:b/>
              </w:rPr>
              <w:t>nterviwees</w:t>
            </w:r>
          </w:p>
          <w:p w:rsidR="00D74CA9" w:rsidRPr="00257BD7" w:rsidRDefault="00D74CA9" w:rsidP="003F55EA">
            <w:pPr>
              <w:spacing w:line="276" w:lineRule="auto"/>
              <w:rPr>
                <w:b/>
              </w:rPr>
            </w:pPr>
            <w:r w:rsidRPr="00257BD7">
              <w:rPr>
                <w:b/>
              </w:rPr>
              <w:t>titles</w:t>
            </w:r>
          </w:p>
        </w:tc>
        <w:tc>
          <w:tcPr>
            <w:tcW w:w="1419" w:type="dxa"/>
          </w:tcPr>
          <w:p w:rsidR="00D74CA9" w:rsidRPr="00257BD7" w:rsidRDefault="00D74CA9" w:rsidP="003F55EA">
            <w:pPr>
              <w:spacing w:line="276" w:lineRule="auto"/>
              <w:rPr>
                <w:b/>
              </w:rPr>
            </w:pPr>
            <w:r>
              <w:rPr>
                <w:b/>
              </w:rPr>
              <w:t>V</w:t>
            </w:r>
            <w:r w:rsidRPr="00257BD7">
              <w:rPr>
                <w:b/>
              </w:rPr>
              <w:t>idco</w:t>
            </w:r>
            <w:r>
              <w:rPr>
                <w:b/>
              </w:rPr>
              <w:t>s</w:t>
            </w:r>
          </w:p>
        </w:tc>
        <w:tc>
          <w:tcPr>
            <w:tcW w:w="1532" w:type="dxa"/>
          </w:tcPr>
          <w:p w:rsidR="00D74CA9" w:rsidRPr="00257BD7" w:rsidRDefault="00D74CA9" w:rsidP="003F55EA">
            <w:pPr>
              <w:spacing w:line="276" w:lineRule="auto"/>
              <w:rPr>
                <w:b/>
              </w:rPr>
            </w:pPr>
            <w:r>
              <w:rPr>
                <w:b/>
              </w:rPr>
              <w:t>W</w:t>
            </w:r>
            <w:r w:rsidRPr="00257BD7">
              <w:rPr>
                <w:b/>
              </w:rPr>
              <w:t>adco</w:t>
            </w:r>
            <w:r>
              <w:rPr>
                <w:b/>
              </w:rPr>
              <w:t>s</w:t>
            </w:r>
          </w:p>
        </w:tc>
        <w:tc>
          <w:tcPr>
            <w:tcW w:w="1338" w:type="dxa"/>
          </w:tcPr>
          <w:p w:rsidR="00D74CA9" w:rsidRPr="00257BD7" w:rsidRDefault="00D74CA9" w:rsidP="003F55EA">
            <w:pPr>
              <w:spacing w:line="276" w:lineRule="auto"/>
              <w:rPr>
                <w:b/>
              </w:rPr>
            </w:pPr>
            <w:r>
              <w:rPr>
                <w:b/>
              </w:rPr>
              <w:t>R</w:t>
            </w:r>
            <w:r w:rsidRPr="00257BD7">
              <w:rPr>
                <w:b/>
              </w:rPr>
              <w:t>ddc</w:t>
            </w:r>
          </w:p>
        </w:tc>
        <w:tc>
          <w:tcPr>
            <w:tcW w:w="1689" w:type="dxa"/>
          </w:tcPr>
          <w:p w:rsidR="00D74CA9" w:rsidRPr="00257BD7" w:rsidRDefault="00D74CA9" w:rsidP="003F55EA">
            <w:pPr>
              <w:spacing w:line="276" w:lineRule="auto"/>
              <w:rPr>
                <w:b/>
              </w:rPr>
            </w:pPr>
            <w:r>
              <w:rPr>
                <w:b/>
              </w:rPr>
              <w:t>O</w:t>
            </w:r>
            <w:r w:rsidRPr="00257BD7">
              <w:rPr>
                <w:b/>
              </w:rPr>
              <w:t>rdinary people</w:t>
            </w:r>
          </w:p>
        </w:tc>
      </w:tr>
      <w:tr w:rsidR="00D74CA9" w:rsidRPr="001473A7" w:rsidTr="001150B4">
        <w:trPr>
          <w:trHeight w:val="449"/>
        </w:trPr>
        <w:tc>
          <w:tcPr>
            <w:tcW w:w="2065" w:type="dxa"/>
          </w:tcPr>
          <w:p w:rsidR="00D74CA9" w:rsidRPr="001473A7" w:rsidRDefault="00D74CA9" w:rsidP="003F55EA">
            <w:pPr>
              <w:spacing w:line="276" w:lineRule="auto"/>
            </w:pPr>
            <w:r w:rsidRPr="001473A7">
              <w:t>Chairpersons</w:t>
            </w:r>
          </w:p>
        </w:tc>
        <w:tc>
          <w:tcPr>
            <w:tcW w:w="1419" w:type="dxa"/>
          </w:tcPr>
          <w:p w:rsidR="00D74CA9" w:rsidRPr="001473A7" w:rsidRDefault="00D74CA9" w:rsidP="003F55EA">
            <w:pPr>
              <w:spacing w:line="276" w:lineRule="auto"/>
            </w:pPr>
            <w:r w:rsidRPr="001473A7">
              <w:t>5</w:t>
            </w:r>
          </w:p>
        </w:tc>
        <w:tc>
          <w:tcPr>
            <w:tcW w:w="1532" w:type="dxa"/>
          </w:tcPr>
          <w:p w:rsidR="00D74CA9" w:rsidRPr="001473A7" w:rsidRDefault="00D74CA9" w:rsidP="003F55EA">
            <w:pPr>
              <w:spacing w:line="276" w:lineRule="auto"/>
            </w:pPr>
            <w:r w:rsidRPr="001473A7">
              <w:t>5</w:t>
            </w:r>
          </w:p>
        </w:tc>
        <w:tc>
          <w:tcPr>
            <w:tcW w:w="1338" w:type="dxa"/>
          </w:tcPr>
          <w:p w:rsidR="00D74CA9" w:rsidRPr="001473A7" w:rsidRDefault="00D74CA9" w:rsidP="003F55EA">
            <w:pPr>
              <w:spacing w:line="276" w:lineRule="auto"/>
            </w:pPr>
            <w:r>
              <w:t>1</w:t>
            </w:r>
          </w:p>
        </w:tc>
        <w:tc>
          <w:tcPr>
            <w:tcW w:w="1689" w:type="dxa"/>
          </w:tcPr>
          <w:p w:rsidR="00D74CA9" w:rsidRPr="001473A7" w:rsidRDefault="00D74CA9" w:rsidP="003F55EA">
            <w:pPr>
              <w:spacing w:line="276" w:lineRule="auto"/>
            </w:pPr>
          </w:p>
        </w:tc>
      </w:tr>
      <w:tr w:rsidR="00D74CA9" w:rsidRPr="001473A7" w:rsidTr="001150B4">
        <w:trPr>
          <w:trHeight w:val="629"/>
        </w:trPr>
        <w:tc>
          <w:tcPr>
            <w:tcW w:w="2065" w:type="dxa"/>
          </w:tcPr>
          <w:p w:rsidR="00D74CA9" w:rsidRPr="001473A7" w:rsidRDefault="00D74CA9" w:rsidP="003F55EA">
            <w:pPr>
              <w:spacing w:line="276" w:lineRule="auto"/>
            </w:pPr>
            <w:r w:rsidRPr="001473A7">
              <w:t>Committee members</w:t>
            </w:r>
          </w:p>
        </w:tc>
        <w:tc>
          <w:tcPr>
            <w:tcW w:w="1419" w:type="dxa"/>
          </w:tcPr>
          <w:p w:rsidR="00D74CA9" w:rsidRPr="001473A7" w:rsidRDefault="00D74CA9" w:rsidP="003F55EA">
            <w:pPr>
              <w:spacing w:line="276" w:lineRule="auto"/>
            </w:pPr>
            <w:r w:rsidRPr="001473A7">
              <w:t>5</w:t>
            </w:r>
          </w:p>
        </w:tc>
        <w:tc>
          <w:tcPr>
            <w:tcW w:w="1532" w:type="dxa"/>
          </w:tcPr>
          <w:p w:rsidR="00D74CA9" w:rsidRPr="001473A7" w:rsidRDefault="00D74CA9" w:rsidP="003F55EA">
            <w:pPr>
              <w:spacing w:line="276" w:lineRule="auto"/>
            </w:pPr>
            <w:r w:rsidRPr="001473A7">
              <w:t>5</w:t>
            </w:r>
          </w:p>
        </w:tc>
        <w:tc>
          <w:tcPr>
            <w:tcW w:w="1338" w:type="dxa"/>
          </w:tcPr>
          <w:p w:rsidR="00D74CA9" w:rsidRPr="001473A7" w:rsidRDefault="00D74CA9" w:rsidP="003F55EA">
            <w:pPr>
              <w:spacing w:line="276" w:lineRule="auto"/>
            </w:pPr>
            <w:r>
              <w:t>9</w:t>
            </w:r>
          </w:p>
        </w:tc>
        <w:tc>
          <w:tcPr>
            <w:tcW w:w="1689" w:type="dxa"/>
          </w:tcPr>
          <w:p w:rsidR="00D74CA9" w:rsidRPr="001473A7" w:rsidRDefault="00D74CA9" w:rsidP="003F55EA">
            <w:pPr>
              <w:spacing w:line="276" w:lineRule="auto"/>
            </w:pPr>
          </w:p>
        </w:tc>
      </w:tr>
      <w:tr w:rsidR="00D74CA9" w:rsidRPr="001473A7" w:rsidTr="001150B4">
        <w:trPr>
          <w:trHeight w:val="575"/>
        </w:trPr>
        <w:tc>
          <w:tcPr>
            <w:tcW w:w="2065" w:type="dxa"/>
          </w:tcPr>
          <w:p w:rsidR="00D74CA9" w:rsidRPr="001473A7" w:rsidRDefault="00D74CA9" w:rsidP="003F55EA">
            <w:pPr>
              <w:spacing w:line="276" w:lineRule="auto"/>
            </w:pPr>
            <w:r>
              <w:t>Villagers</w:t>
            </w:r>
          </w:p>
        </w:tc>
        <w:tc>
          <w:tcPr>
            <w:tcW w:w="1419" w:type="dxa"/>
          </w:tcPr>
          <w:p w:rsidR="00D74CA9" w:rsidRPr="001473A7" w:rsidRDefault="00D74CA9" w:rsidP="003F55EA">
            <w:pPr>
              <w:spacing w:line="276" w:lineRule="auto"/>
            </w:pPr>
          </w:p>
        </w:tc>
        <w:tc>
          <w:tcPr>
            <w:tcW w:w="1532" w:type="dxa"/>
          </w:tcPr>
          <w:p w:rsidR="00D74CA9" w:rsidRPr="001473A7" w:rsidRDefault="00D74CA9" w:rsidP="003F55EA">
            <w:pPr>
              <w:spacing w:line="276" w:lineRule="auto"/>
            </w:pPr>
          </w:p>
        </w:tc>
        <w:tc>
          <w:tcPr>
            <w:tcW w:w="1338" w:type="dxa"/>
          </w:tcPr>
          <w:p w:rsidR="00D74CA9" w:rsidRPr="001473A7" w:rsidRDefault="00D74CA9" w:rsidP="003F55EA">
            <w:pPr>
              <w:spacing w:line="276" w:lineRule="auto"/>
            </w:pPr>
          </w:p>
        </w:tc>
        <w:tc>
          <w:tcPr>
            <w:tcW w:w="1689" w:type="dxa"/>
          </w:tcPr>
          <w:p w:rsidR="00D74CA9" w:rsidRPr="001473A7" w:rsidRDefault="00D74CA9" w:rsidP="00DA1BE7">
            <w:pPr>
              <w:spacing w:line="276" w:lineRule="auto"/>
              <w:ind w:firstLine="0"/>
            </w:pPr>
            <w:r>
              <w:t>60</w:t>
            </w:r>
          </w:p>
        </w:tc>
      </w:tr>
      <w:tr w:rsidR="00D74CA9" w:rsidRPr="001473A7" w:rsidTr="001150B4">
        <w:trPr>
          <w:trHeight w:val="620"/>
        </w:trPr>
        <w:tc>
          <w:tcPr>
            <w:tcW w:w="2065" w:type="dxa"/>
            <w:vMerge w:val="restart"/>
          </w:tcPr>
          <w:p w:rsidR="00D74CA9" w:rsidRPr="00D8168E" w:rsidRDefault="00D74CA9" w:rsidP="003F55EA">
            <w:pPr>
              <w:spacing w:line="276" w:lineRule="auto"/>
              <w:rPr>
                <w:b/>
              </w:rPr>
            </w:pPr>
            <w:r w:rsidRPr="00D8168E">
              <w:rPr>
                <w:b/>
              </w:rPr>
              <w:t>Total</w:t>
            </w:r>
          </w:p>
        </w:tc>
        <w:tc>
          <w:tcPr>
            <w:tcW w:w="1419" w:type="dxa"/>
            <w:vMerge w:val="restart"/>
          </w:tcPr>
          <w:p w:rsidR="00D74CA9" w:rsidRPr="001473A7" w:rsidRDefault="00D74CA9" w:rsidP="003F55EA">
            <w:pPr>
              <w:spacing w:line="276" w:lineRule="auto"/>
            </w:pPr>
            <w:r>
              <w:t>10</w:t>
            </w:r>
          </w:p>
        </w:tc>
        <w:tc>
          <w:tcPr>
            <w:tcW w:w="1532" w:type="dxa"/>
            <w:vMerge w:val="restart"/>
          </w:tcPr>
          <w:p w:rsidR="00D74CA9" w:rsidRPr="001473A7" w:rsidRDefault="00D74CA9" w:rsidP="003F55EA">
            <w:pPr>
              <w:spacing w:line="276" w:lineRule="auto"/>
            </w:pPr>
            <w:r>
              <w:t>10</w:t>
            </w:r>
          </w:p>
        </w:tc>
        <w:tc>
          <w:tcPr>
            <w:tcW w:w="1338" w:type="dxa"/>
            <w:vMerge w:val="restart"/>
          </w:tcPr>
          <w:p w:rsidR="00D74CA9" w:rsidRPr="001473A7" w:rsidRDefault="00D74CA9" w:rsidP="003F55EA">
            <w:pPr>
              <w:spacing w:line="276" w:lineRule="auto"/>
            </w:pPr>
            <w:r>
              <w:t>10</w:t>
            </w:r>
          </w:p>
        </w:tc>
        <w:tc>
          <w:tcPr>
            <w:tcW w:w="1689" w:type="dxa"/>
          </w:tcPr>
          <w:p w:rsidR="00D74CA9" w:rsidRDefault="00D74CA9" w:rsidP="00DA1BE7">
            <w:pPr>
              <w:spacing w:line="276" w:lineRule="auto"/>
              <w:ind w:firstLine="0"/>
            </w:pPr>
            <w:r>
              <w:t xml:space="preserve">60           </w:t>
            </w:r>
          </w:p>
          <w:p w:rsidR="00D74CA9" w:rsidRPr="001473A7" w:rsidRDefault="00D74CA9" w:rsidP="003F55EA">
            <w:pPr>
              <w:spacing w:line="276" w:lineRule="auto"/>
            </w:pPr>
            <w:r>
              <w:t xml:space="preserve">             </w:t>
            </w:r>
          </w:p>
        </w:tc>
      </w:tr>
      <w:tr w:rsidR="00D74CA9" w:rsidRPr="001473A7" w:rsidTr="001150B4">
        <w:trPr>
          <w:trHeight w:val="152"/>
        </w:trPr>
        <w:tc>
          <w:tcPr>
            <w:tcW w:w="2065" w:type="dxa"/>
            <w:vMerge/>
          </w:tcPr>
          <w:p w:rsidR="00D74CA9" w:rsidRDefault="00D74CA9" w:rsidP="003F55EA">
            <w:pPr>
              <w:spacing w:line="276" w:lineRule="auto"/>
            </w:pPr>
          </w:p>
        </w:tc>
        <w:tc>
          <w:tcPr>
            <w:tcW w:w="1419" w:type="dxa"/>
            <w:vMerge/>
          </w:tcPr>
          <w:p w:rsidR="00D74CA9" w:rsidRDefault="00D74CA9" w:rsidP="003F55EA">
            <w:pPr>
              <w:spacing w:line="276" w:lineRule="auto"/>
            </w:pPr>
          </w:p>
        </w:tc>
        <w:tc>
          <w:tcPr>
            <w:tcW w:w="1532" w:type="dxa"/>
            <w:vMerge/>
          </w:tcPr>
          <w:p w:rsidR="00D74CA9" w:rsidRDefault="00D74CA9" w:rsidP="003F55EA">
            <w:pPr>
              <w:spacing w:line="276" w:lineRule="auto"/>
            </w:pPr>
          </w:p>
        </w:tc>
        <w:tc>
          <w:tcPr>
            <w:tcW w:w="1338" w:type="dxa"/>
            <w:vMerge/>
          </w:tcPr>
          <w:p w:rsidR="00D74CA9" w:rsidRDefault="00D74CA9" w:rsidP="003F55EA">
            <w:pPr>
              <w:spacing w:line="276" w:lineRule="auto"/>
            </w:pPr>
          </w:p>
        </w:tc>
        <w:tc>
          <w:tcPr>
            <w:tcW w:w="1689" w:type="dxa"/>
          </w:tcPr>
          <w:p w:rsidR="00D74CA9" w:rsidRDefault="00D74CA9" w:rsidP="003F55EA">
            <w:pPr>
              <w:spacing w:line="276" w:lineRule="auto"/>
            </w:pPr>
            <w:r>
              <w:t xml:space="preserve">          90</w:t>
            </w:r>
          </w:p>
        </w:tc>
      </w:tr>
    </w:tbl>
    <w:p w:rsidR="00D74CA9" w:rsidRDefault="00D74CA9" w:rsidP="003F55EA">
      <w:pPr>
        <w:spacing w:line="276" w:lineRule="auto"/>
      </w:pPr>
    </w:p>
    <w:p w:rsidR="00D74CA9" w:rsidRDefault="00D74CA9" w:rsidP="003F55EA">
      <w:pPr>
        <w:spacing w:line="276" w:lineRule="auto"/>
      </w:pPr>
    </w:p>
    <w:p w:rsidR="00D74CA9" w:rsidRPr="00316B87" w:rsidRDefault="00D74CA9" w:rsidP="003F55EA">
      <w:pPr>
        <w:pStyle w:val="Heading2"/>
        <w:spacing w:line="276" w:lineRule="auto"/>
      </w:pPr>
      <w:bookmarkStart w:id="28" w:name="_Toc277716915"/>
      <w:r>
        <w:t>1.6</w:t>
      </w:r>
      <w:r w:rsidRPr="00316B87">
        <w:t xml:space="preserve"> </w:t>
      </w:r>
      <w:r>
        <w:t>Limitations</w:t>
      </w:r>
      <w:bookmarkEnd w:id="28"/>
      <w:r>
        <w:tab/>
      </w:r>
    </w:p>
    <w:p w:rsidR="00D74CA9" w:rsidRPr="00316B87" w:rsidRDefault="00D74CA9" w:rsidP="00877D0D">
      <w:r w:rsidRPr="00316B87">
        <w:t>The most significant problem faced by the study was that it was undertaken concurrently with the Constitution consultation process, therefore the District A</w:t>
      </w:r>
      <w:r>
        <w:t xml:space="preserve">dministrator and  </w:t>
      </w:r>
      <w:r>
        <w:tab/>
        <w:t>the Chief E</w:t>
      </w:r>
      <w:r w:rsidRPr="00316B87">
        <w:t>xecutive</w:t>
      </w:r>
      <w:r>
        <w:t xml:space="preserve"> Officer of the council</w:t>
      </w:r>
      <w:r w:rsidRPr="00316B87">
        <w:t xml:space="preserve"> scheduled less time for the interviews since they had to attend all the consultations meetings in the district. The other problem was that the traditional leaders who happens to be</w:t>
      </w:r>
      <w:r>
        <w:t xml:space="preserve"> most of</w:t>
      </w:r>
      <w:r w:rsidRPr="00316B87">
        <w:t xml:space="preserve"> </w:t>
      </w:r>
      <w:r>
        <w:t>the VIDCO  members some of them</w:t>
      </w:r>
      <w:r w:rsidRPr="00316B87">
        <w:t xml:space="preserve"> are very old that they tend to forget some issues which </w:t>
      </w:r>
      <w:r w:rsidRPr="005B5D46">
        <w:t xml:space="preserve">took place some years back therefore much time was consumed interviewing these village heads. Zimbabwe has undergone through phases of political transition and the country is currently being run by an inclusive government with contracting ideologies among the three parties, Zimbabwe African National Union Political Front, Movement for Democratic Change Tsvangirai and Movement for Democratic Change Mutambara. However this study’s focus is on assessing the level of community participation towards district development </w:t>
      </w:r>
      <w:r>
        <w:t xml:space="preserve">planning </w:t>
      </w:r>
      <w:r w:rsidRPr="005B5D46">
        <w:t>and not primarily</w:t>
      </w:r>
      <w:r>
        <w:t xml:space="preserve"> focusing</w:t>
      </w:r>
      <w:r w:rsidRPr="005B5D46">
        <w:t xml:space="preserve"> on the political consequences of the transition.</w:t>
      </w:r>
    </w:p>
    <w:p w:rsidR="00D74CA9" w:rsidRPr="00316B87" w:rsidRDefault="00D74CA9" w:rsidP="003F55EA">
      <w:pPr>
        <w:pStyle w:val="Heading2"/>
        <w:spacing w:line="276" w:lineRule="auto"/>
      </w:pPr>
      <w:bookmarkStart w:id="29" w:name="_Toc277716916"/>
      <w:r>
        <w:t>1.7</w:t>
      </w:r>
      <w:r w:rsidRPr="00316B87">
        <w:t xml:space="preserve"> O</w:t>
      </w:r>
      <w:r>
        <w:t>rganisation of the research</w:t>
      </w:r>
      <w:bookmarkEnd w:id="29"/>
    </w:p>
    <w:p w:rsidR="00D74CA9" w:rsidRPr="00316B87" w:rsidRDefault="00D74CA9" w:rsidP="00877D0D">
      <w:r>
        <w:t>This</w:t>
      </w:r>
      <w:r w:rsidRPr="00316B87">
        <w:t xml:space="preserve"> research paper is divided into five chapters. The first chapter introduces the background of the study area, the problem statement, research objectives, research questions and the methodology. Chapter two is the conceptual framework which forms the basis for discussion for the other coming chapters and discusses the indicators for genuine participation. Chapter three gives a thorough analysis of the process of the formation of the district development plans starting from the basic unit of organisation which is the VIDCO up to the DDC which is the basic unit of devolved authority in Zimbabwe, where the plans are finally</w:t>
      </w:r>
      <w:r>
        <w:t xml:space="preserve"> consolidated. It also gives an analysis of Mudzi district planning process. Chapter four</w:t>
      </w:r>
      <w:r w:rsidRPr="00316B87">
        <w:t xml:space="preserve"> is an analysis of the findings of the community participation towards the formation of the district development plans le</w:t>
      </w:r>
      <w:r>
        <w:t xml:space="preserve">ading to an insight of whether developmental planning is </w:t>
      </w:r>
      <w:r w:rsidRPr="00316B87">
        <w:t xml:space="preserve">bottom up or top down approach. The last chapter is the summary of the </w:t>
      </w:r>
      <w:r>
        <w:t>findings and conclusion.</w:t>
      </w:r>
    </w:p>
    <w:p w:rsidR="00D74CA9" w:rsidRDefault="00D74CA9" w:rsidP="00877D0D">
      <w:pPr>
        <w:rPr>
          <w:b/>
        </w:rPr>
      </w:pPr>
    </w:p>
    <w:p w:rsidR="00D74CA9" w:rsidRDefault="00D74CA9" w:rsidP="003F55EA">
      <w:pPr>
        <w:spacing w:line="276" w:lineRule="auto"/>
        <w:rPr>
          <w:b/>
        </w:rPr>
      </w:pPr>
      <w:r>
        <w:br/>
      </w:r>
    </w:p>
    <w:p w:rsidR="00D74CA9" w:rsidRPr="00316B87" w:rsidRDefault="00D74CA9" w:rsidP="003F55EA">
      <w:pPr>
        <w:pStyle w:val="Heading1"/>
        <w:spacing w:line="276" w:lineRule="auto"/>
      </w:pPr>
      <w:r>
        <w:t xml:space="preserve"> </w:t>
      </w:r>
      <w:bookmarkStart w:id="30" w:name="_Toc277716917"/>
      <w:r>
        <w:t>CHAPTER TWO: DECENTRALISATION AND PARTICIPATION IN DEVELOPMENT PLANNING</w:t>
      </w:r>
      <w:bookmarkEnd w:id="30"/>
    </w:p>
    <w:p w:rsidR="00D74CA9" w:rsidRDefault="00D74CA9" w:rsidP="00686749">
      <w:pPr>
        <w:pStyle w:val="Heading2"/>
      </w:pPr>
      <w:bookmarkStart w:id="31" w:name="_Toc277716918"/>
      <w:r w:rsidRPr="00316B87">
        <w:t>2.1 Introduction</w:t>
      </w:r>
      <w:bookmarkEnd w:id="31"/>
    </w:p>
    <w:p w:rsidR="00D74CA9" w:rsidRPr="00316B87" w:rsidRDefault="00D74CA9" w:rsidP="00877D0D">
      <w:r w:rsidRPr="00686749">
        <w:t>This research uses decentralization, planning and citizen participation as conceptualised by Rondinelli and Cheema (1984),   Conyers and Hills (1984) and Arnstein (1969). Citizen participation will be discussed in detail using the three categories; non participation, tokenism and citizen control since it is the basis of determining the level of participation in Mudzi District after analysing the data gathered in this research. In this chapter the researcher outlines the determinants used in this study leading to effective participation and planning which are, wider coverage of consultations, effective leadership qualities, the local government attitude towards community participation, women involvement, and awareness of the organisational structures, autonomy in decision making and sustainability of participation</w:t>
      </w:r>
      <w:r w:rsidRPr="00316B87">
        <w:t>.</w:t>
      </w:r>
    </w:p>
    <w:p w:rsidR="00D74CA9" w:rsidRPr="00316B87" w:rsidRDefault="00D74CA9" w:rsidP="003F55EA">
      <w:pPr>
        <w:pStyle w:val="Heading3"/>
        <w:spacing w:line="276" w:lineRule="auto"/>
      </w:pPr>
      <w:r w:rsidRPr="00706D0F">
        <w:t xml:space="preserve"> </w:t>
      </w:r>
      <w:bookmarkStart w:id="32" w:name="_Toc277716919"/>
      <w:r>
        <w:t>2.2</w:t>
      </w:r>
      <w:r w:rsidRPr="00316B87">
        <w:t xml:space="preserve"> The concept of Decentralisation</w:t>
      </w:r>
      <w:bookmarkEnd w:id="32"/>
    </w:p>
    <w:p w:rsidR="00D74CA9" w:rsidRPr="00316B87" w:rsidRDefault="00D74CA9" w:rsidP="00877D0D">
      <w:pPr>
        <w:rPr>
          <w:b/>
        </w:rPr>
      </w:pPr>
      <w:r w:rsidRPr="00706D0F">
        <w:t>De</w:t>
      </w:r>
      <w:r w:rsidRPr="00316B87">
        <w:t xml:space="preserve">centralisation is defined as transfer of planning, decision making, or administrative authority from the </w:t>
      </w:r>
      <w:r>
        <w:t>central g</w:t>
      </w:r>
      <w:r w:rsidRPr="00316B87">
        <w:t>overnment to its field organisations, local administrative units, semi autonomous and parastatals organisation, local government or Non Governmental Organisat</w:t>
      </w:r>
      <w:r>
        <w:t>ions (Rondinelli and Cheema 198:22</w:t>
      </w:r>
      <w:r w:rsidRPr="00316B87">
        <w:t>). Chikula (1998</w:t>
      </w:r>
      <w:r>
        <w:t>:18</w:t>
      </w:r>
      <w:r w:rsidRPr="00316B87">
        <w:t>) defined decentralisation as any change in the organisation of the state which involves the transfer of power or functions from the central level to any sub national levels or from sub national level to another lower level. The key elements in the decentralisation process seem to be power</w:t>
      </w:r>
      <w:r>
        <w:t xml:space="preserve"> </w:t>
      </w:r>
      <w:r w:rsidRPr="00316B87">
        <w:t>and responsibilities which are diffused in such a way that they flow from the centre to the periphery or to sections of the periphery, in a manner deliberately deci</w:t>
      </w:r>
      <w:r>
        <w:t xml:space="preserve">ded upon by the centre (Mawhood </w:t>
      </w:r>
      <w:r w:rsidRPr="00316B87">
        <w:t>1983</w:t>
      </w:r>
      <w:r>
        <w:t>:9</w:t>
      </w:r>
      <w:r w:rsidRPr="00316B87">
        <w:t>)</w:t>
      </w:r>
      <w:r>
        <w:t>.</w:t>
      </w:r>
      <w:r w:rsidRPr="00316B87">
        <w:t xml:space="preserve"> Zimbabwe has used all types of decentralisation namely deconcentration, delegation, devolution and privatisation but of special importance to my study is Deconcentration and Devolution since they are more related to the evolution of the participatory structures in Zimbabwe. </w:t>
      </w:r>
    </w:p>
    <w:p w:rsidR="00D74CA9" w:rsidRPr="00316B87" w:rsidRDefault="00D74CA9" w:rsidP="00877D0D">
      <w:pPr>
        <w:rPr>
          <w:b/>
        </w:rPr>
      </w:pPr>
      <w:r>
        <w:t>De</w:t>
      </w:r>
      <w:r w:rsidRPr="00316B87">
        <w:t xml:space="preserve">concentration occurs when </w:t>
      </w:r>
      <w:r>
        <w:t>the central g</w:t>
      </w:r>
      <w:r w:rsidRPr="00316B87">
        <w:t xml:space="preserve">overnment redistributes some of its decision making authority, finances and management responsibilities to field </w:t>
      </w:r>
      <w:r>
        <w:t xml:space="preserve">agencies which </w:t>
      </w:r>
      <w:r w:rsidRPr="00316B87">
        <w:t>have some discretion regarding the planning and implementation of   developmental programmes and projects (Rondinelli and Cheema 1984</w:t>
      </w:r>
      <w:r>
        <w:t>:23</w:t>
      </w:r>
      <w:r w:rsidRPr="00316B87">
        <w:t>). The idea is that of shifting the work load from officials who are centrally located to their colleagues located outside the capital city as a way of allowing for adjustment to central directives to suit local conditions (Rondinelli et al 1983</w:t>
      </w:r>
      <w:r>
        <w:t>: 9</w:t>
      </w:r>
      <w:r w:rsidRPr="00316B87">
        <w:t>). However the district offices have very limited authority, independence, and the staff is accountable to t</w:t>
      </w:r>
      <w:r>
        <w:t>he c</w:t>
      </w:r>
      <w:r w:rsidRPr="00316B87">
        <w:t>entral government. This half backed type decentralisation raises questions on whether decentralised planning is top down or bottom up.</w:t>
      </w:r>
      <w:r>
        <w:t xml:space="preserve"> </w:t>
      </w:r>
      <w:r w:rsidRPr="00316B87">
        <w:t>Hyden (1983</w:t>
      </w:r>
      <w:r>
        <w:t xml:space="preserve">:85) </w:t>
      </w:r>
      <w:r w:rsidRPr="00316B87">
        <w:t xml:space="preserve">deconcentration is the transfer of adequate authority for carrying out </w:t>
      </w:r>
      <w:r>
        <w:t>of specified functions fro</w:t>
      </w:r>
      <w:r w:rsidRPr="00316B87">
        <w:t>m central ministries and their agencies to staff of the same ministries or agencies who are situated outside the national headquarters.</w:t>
      </w:r>
    </w:p>
    <w:p w:rsidR="00D74CA9" w:rsidRPr="00C276C8" w:rsidRDefault="00D74CA9" w:rsidP="00877D0D">
      <w:pPr>
        <w:rPr>
          <w:lang w:eastAsia="en-ZW"/>
        </w:rPr>
      </w:pPr>
      <w:r w:rsidRPr="00316B87">
        <w:t xml:space="preserve">Likewise, Devolution is when Central Government transfers not only responsibility but also authority for decision making, resources, and accountability to an autonomous and legally constituted Local Government. Crook and Manor </w:t>
      </w:r>
      <w:r>
        <w:t>(</w:t>
      </w:r>
      <w:r w:rsidRPr="00316B87">
        <w:t>1991</w:t>
      </w:r>
      <w:r>
        <w:t>:22)</w:t>
      </w:r>
      <w:r w:rsidRPr="00316B87">
        <w:t xml:space="preserve"> devolution is the transfer of legally defined elements of political power to local governments units or to specialised or functional authorities. Local government are autonomous and clearly perceived as separate levels of government over which Central government exercises little or no direct control of these autonomous units and they have clear and legally recognised geographical boundaries within which they exercise authority and perform public functions. In Zimbabwe</w:t>
      </w:r>
      <w:r>
        <w:t>,</w:t>
      </w:r>
      <w:r w:rsidRPr="00316B87">
        <w:t xml:space="preserve"> Provincial, Rural district council, town boards, and Municipalities are devolved institutions of local government. They are independent from Central Government by virtue of their legal status which normally sanctions their creation as corporate entities which have powers to sue and themselves liable to be sued. Makumbe (1996</w:t>
      </w:r>
      <w:r>
        <w:t>:9</w:t>
      </w:r>
      <w:r w:rsidRPr="00316B87">
        <w:t xml:space="preserve">) stated that the rural district council constitutes devolved authority at district level. Its functions includes examining and approving  the development plans for the district which are prepared by the district development committee (DDC), reviewing and monitoring the implementation of development plans prepared and executed by other ministries and departments or agencies of government and implementing the district councils own plans, once they have been approved at the </w:t>
      </w:r>
      <w:r w:rsidRPr="00C276C8">
        <w:t>National level.</w:t>
      </w:r>
      <w:r w:rsidRPr="00C276C8">
        <w:rPr>
          <w:lang w:eastAsia="en-ZW"/>
        </w:rPr>
        <w:t xml:space="preserve"> </w:t>
      </w:r>
    </w:p>
    <w:p w:rsidR="00D74CA9" w:rsidRPr="00C276C8" w:rsidRDefault="00D74CA9" w:rsidP="00686749">
      <w:pPr>
        <w:rPr>
          <w:lang w:eastAsia="en-ZW"/>
        </w:rPr>
      </w:pPr>
      <w:r w:rsidRPr="00C276C8">
        <w:rPr>
          <w:lang w:eastAsia="en-ZW"/>
        </w:rPr>
        <w:t xml:space="preserve"> Gasper (1991</w:t>
      </w:r>
      <w:r>
        <w:rPr>
          <w:lang w:eastAsia="en-ZW"/>
        </w:rPr>
        <w:t>:9)</w:t>
      </w:r>
      <w:r w:rsidRPr="00C276C8">
        <w:rPr>
          <w:lang w:eastAsia="en-ZW"/>
        </w:rPr>
        <w:t xml:space="preserve"> delegation is the third type which is commonly used in developing countries, pertains to transfer of managerial responsibilities, for f</w:t>
      </w:r>
      <w:r>
        <w:rPr>
          <w:lang w:eastAsia="en-ZW"/>
        </w:rPr>
        <w:t>unctions that are specified, fro</w:t>
      </w:r>
      <w:r w:rsidRPr="00C276C8">
        <w:rPr>
          <w:lang w:eastAsia="en-ZW"/>
        </w:rPr>
        <w:t>m central government to public corporations or parastatals, which normally lay outside the regular bureaucratic structure.</w:t>
      </w:r>
    </w:p>
    <w:p w:rsidR="00D74CA9" w:rsidRPr="00C276C8" w:rsidRDefault="00D74CA9" w:rsidP="00686749">
      <w:r>
        <w:rPr>
          <w:lang w:eastAsia="en-ZW"/>
        </w:rPr>
        <w:t xml:space="preserve"> The fourth type of decentralisation p</w:t>
      </w:r>
      <w:r w:rsidRPr="00C276C8">
        <w:rPr>
          <w:lang w:eastAsia="en-ZW"/>
        </w:rPr>
        <w:t>rivat</w:t>
      </w:r>
      <w:r>
        <w:rPr>
          <w:lang w:eastAsia="en-ZW"/>
        </w:rPr>
        <w:t>isation</w:t>
      </w:r>
      <w:r w:rsidRPr="00C276C8">
        <w:rPr>
          <w:lang w:eastAsia="en-ZW"/>
        </w:rPr>
        <w:t xml:space="preserve"> occurs when central government diverts itself of responsi</w:t>
      </w:r>
      <w:r>
        <w:rPr>
          <w:lang w:eastAsia="en-ZW"/>
        </w:rPr>
        <w:t xml:space="preserve">bility for certain functions or </w:t>
      </w:r>
      <w:r w:rsidRPr="00C276C8">
        <w:rPr>
          <w:lang w:eastAsia="en-ZW"/>
        </w:rPr>
        <w:t xml:space="preserve">the provision of certain goods and services and transfers them to or allows them to be performed or provided by voluntary, private or nongovernmental organisations. The key factors in privatisation seem to be that the bodies to which these functions or responsibilities are transferred are not necessarily subject to central government control or supervision (Rondinelli </w:t>
      </w:r>
      <w:r w:rsidRPr="00331AEE">
        <w:t>et al</w:t>
      </w:r>
      <w:r w:rsidRPr="00C276C8">
        <w:rPr>
          <w:lang w:eastAsia="en-ZW"/>
        </w:rPr>
        <w:t xml:space="preserve"> 1983</w:t>
      </w:r>
      <w:r>
        <w:rPr>
          <w:lang w:eastAsia="en-ZW"/>
        </w:rPr>
        <w:t>:28</w:t>
      </w:r>
      <w:r w:rsidRPr="00C276C8">
        <w:rPr>
          <w:lang w:eastAsia="en-ZW"/>
        </w:rPr>
        <w:t>).</w:t>
      </w:r>
    </w:p>
    <w:p w:rsidR="00D74CA9" w:rsidRPr="00C276C8" w:rsidRDefault="00D74CA9" w:rsidP="00B15E98">
      <w:pPr>
        <w:pStyle w:val="Heading3"/>
      </w:pPr>
      <w:bookmarkStart w:id="33" w:name="_Toc277716920"/>
      <w:r>
        <w:t xml:space="preserve">2.2.1 </w:t>
      </w:r>
      <w:r w:rsidRPr="00C276C8">
        <w:t>The rationale for Decentralisation.</w:t>
      </w:r>
      <w:bookmarkEnd w:id="33"/>
    </w:p>
    <w:p w:rsidR="00D74CA9" w:rsidRPr="00316B87" w:rsidRDefault="00D74CA9" w:rsidP="00877D0D">
      <w:pPr>
        <w:rPr>
          <w:b/>
        </w:rPr>
      </w:pPr>
      <w:r w:rsidRPr="00C276C8">
        <w:t>Decentralisations empower local institutions and organisations to undertake</w:t>
      </w:r>
      <w:r w:rsidRPr="00316B87">
        <w:t xml:space="preserve"> more effective self governance and development appropriate to local conditions. Local government institutions such as the district councils are expected to facilitate social and economic development through the provision of goods and services which will result in the improvement of the living standards </w:t>
      </w:r>
      <w:r>
        <w:t>of the local people (Makumbe 1998:9</w:t>
      </w:r>
      <w:r w:rsidRPr="00C276C8">
        <w:t>). Decentralisation</w:t>
      </w:r>
      <w:r w:rsidRPr="00316B87">
        <w:t xml:space="preserve"> is argued to result in the achievement of higher levels of participation in decision making, development plans, and </w:t>
      </w:r>
      <w:r>
        <w:t xml:space="preserve">the </w:t>
      </w:r>
      <w:r w:rsidRPr="00316B87">
        <w:t>implementation</w:t>
      </w:r>
      <w:r>
        <w:t xml:space="preserve"> as well as </w:t>
      </w:r>
      <w:r w:rsidRPr="00316B87">
        <w:t>the maintenance</w:t>
      </w:r>
      <w:r>
        <w:t xml:space="preserve"> of political stability</w:t>
      </w:r>
      <w:r w:rsidRPr="00316B87">
        <w:t>. It also establishes better communication and relations between various levels of government, bureaucracy, and members of the public, thereby making development more relevant to the needs of people in the communities. The subsidiary principles indicates that matters affecting people ought to be handled by the smaller or lowest component of organisation or institutions that are closer to them unless there is a convincing case to assign to higher level authority</w:t>
      </w:r>
      <w:r>
        <w:t>(</w:t>
      </w:r>
      <w:r w:rsidRPr="00316B87">
        <w:t>Makumbe 1998</w:t>
      </w:r>
      <w:r>
        <w:t>:9</w:t>
      </w:r>
      <w:r w:rsidRPr="00316B87">
        <w:t xml:space="preserve">). </w:t>
      </w:r>
    </w:p>
    <w:p w:rsidR="00D74CA9" w:rsidRPr="0034438D" w:rsidRDefault="00D74CA9" w:rsidP="00877D0D">
      <w:r w:rsidRPr="00316B87">
        <w:t xml:space="preserve">Furthermore, it facilitates the acquisition of more accurate information on conditions or situations obtaining at the periphery which information can be used for planning of more appropriate development and government activities. Public scrutiny of government operations has increased as a result of decentralisation that the ordinary citizens can now </w:t>
      </w:r>
      <w:r w:rsidRPr="0034438D">
        <w:t>question the civil servants or council officials when the programmes are not implemented on time or as planned.</w:t>
      </w:r>
    </w:p>
    <w:p w:rsidR="00D74CA9" w:rsidRDefault="00D74CA9" w:rsidP="00044B80">
      <w:pPr>
        <w:pStyle w:val="Heading3"/>
        <w:numPr>
          <w:ilvl w:val="0"/>
          <w:numId w:val="0"/>
        </w:numPr>
        <w:spacing w:line="276" w:lineRule="auto"/>
      </w:pPr>
      <w:bookmarkStart w:id="34" w:name="anchor453175"/>
      <w:bookmarkStart w:id="35" w:name="_Toc277716921"/>
      <w:bookmarkEnd w:id="34"/>
      <w:r>
        <w:t xml:space="preserve">2.2.2 </w:t>
      </w:r>
      <w:r w:rsidRPr="00316B87">
        <w:t>General Proble</w:t>
      </w:r>
      <w:r>
        <w:t>ms of Decentralisation</w:t>
      </w:r>
      <w:bookmarkEnd w:id="35"/>
      <w:r>
        <w:t xml:space="preserve"> </w:t>
      </w:r>
    </w:p>
    <w:p w:rsidR="00D74CA9" w:rsidRPr="00316B87" w:rsidRDefault="00D74CA9" w:rsidP="00877D0D">
      <w:r w:rsidRPr="00316B87">
        <w:t>The first one is inequity due to unequal reso</w:t>
      </w:r>
      <w:r>
        <w:t>urces and inadequate c</w:t>
      </w:r>
      <w:r w:rsidRPr="00316B87">
        <w:t>entral gover</w:t>
      </w:r>
      <w:r>
        <w:t>nment financial transfers. The c</w:t>
      </w:r>
      <w:r w:rsidRPr="00316B87">
        <w:t xml:space="preserve">entral government is reluctant to decentralise the national budget, or allow Local government units to raise local resources for development of their localities. Through revenue collections </w:t>
      </w:r>
      <w:r>
        <w:t>the c</w:t>
      </w:r>
      <w:r w:rsidRPr="00316B87">
        <w:t>entral government collect more money than local governments and then make transfers to the local units. This has created a dependency mentality among the local government bodies, has given the impression among people that local governments are basically unimportant, and has no capacity to raise funds to sustain its functioning therefore a waste of time for would be partici</w:t>
      </w:r>
      <w:r>
        <w:t>pants in local governance (</w:t>
      </w:r>
      <w:r w:rsidRPr="00316B87">
        <w:t>Makumbe 1998</w:t>
      </w:r>
      <w:r>
        <w:t>:12</w:t>
      </w:r>
      <w:r w:rsidRPr="00316B87">
        <w:t>). Thereby in the renewed interes</w:t>
      </w:r>
      <w:r>
        <w:t>ts for fiscal decentralisation l</w:t>
      </w:r>
      <w:r w:rsidRPr="00316B87">
        <w:t>ocal government leaders are demanding more autonomy and want taxation powers that go along with their expenditure assignments.</w:t>
      </w:r>
    </w:p>
    <w:p w:rsidR="00D74CA9" w:rsidRPr="00316B87" w:rsidRDefault="00D74CA9" w:rsidP="00877D0D">
      <w:r w:rsidRPr="00316B87">
        <w:t>There has tended to be excessive control of Local government units by the centre to the effect that local government bodies fail to attract and stimulate local participation, thereby negating both democratic governance and participati</w:t>
      </w:r>
      <w:r>
        <w:t>ve development (Makumbe 1998:12</w:t>
      </w:r>
      <w:r w:rsidRPr="00316B87">
        <w:t>). The other problem is the concentration of the skilled manpower at national levels and private sectors than at sub national levels, mainly due to poor remunerations and poor living conditions especially in rural districts w</w:t>
      </w:r>
      <w:r>
        <w:t>h</w:t>
      </w:r>
      <w:r w:rsidRPr="00316B87">
        <w:t xml:space="preserve">ere there </w:t>
      </w:r>
      <w:r>
        <w:t xml:space="preserve">are </w:t>
      </w:r>
      <w:r w:rsidRPr="00316B87">
        <w:t>problems of electricity, water</w:t>
      </w:r>
      <w:r>
        <w:t>, transport, communication among others</w:t>
      </w:r>
      <w:r w:rsidRPr="00316B87">
        <w:t>. This has led to the provision of lower quality goods and services.</w:t>
      </w:r>
    </w:p>
    <w:p w:rsidR="00D74CA9" w:rsidRDefault="00D74CA9" w:rsidP="00877D0D">
      <w:r w:rsidRPr="00316B87">
        <w:t>Local government systems are usually captured by the elites. Usually the central government officials, bureaucrats,</w:t>
      </w:r>
      <w:r>
        <w:t xml:space="preserve"> and </w:t>
      </w:r>
      <w:r w:rsidRPr="00316B87">
        <w:t xml:space="preserve">committee </w:t>
      </w:r>
      <w:r>
        <w:t>leaders</w:t>
      </w:r>
      <w:r w:rsidRPr="00316B87">
        <w:t xml:space="preserve"> channel most of the decentralised programmes for their own personal benefit as a result benefiting the already rich a</w:t>
      </w:r>
      <w:r>
        <w:t xml:space="preserve">t the expense of the poor. </w:t>
      </w:r>
      <w:r w:rsidRPr="00316B87">
        <w:t>Makumbe (1998</w:t>
      </w:r>
      <w:r>
        <w:t>:13</w:t>
      </w:r>
      <w:r w:rsidRPr="00316B87">
        <w:t xml:space="preserve">) concurred with this view and noted that decentralisation has become a mere extension of the national elite’s resources and power base but </w:t>
      </w:r>
      <w:r>
        <w:t xml:space="preserve">dubious utility to the people. </w:t>
      </w:r>
      <w:r w:rsidRPr="00316B87">
        <w:t>Decentralisation can result in the creation of effective institutions of public control at the local level.</w:t>
      </w:r>
    </w:p>
    <w:p w:rsidR="00D74CA9" w:rsidRDefault="00D74CA9" w:rsidP="002E7B1A">
      <w:pPr>
        <w:pStyle w:val="Heading2"/>
      </w:pPr>
      <w:bookmarkStart w:id="36" w:name="_Toc277716922"/>
      <w:r>
        <w:t>2.3 A link between decentralisation and participation</w:t>
      </w:r>
      <w:bookmarkEnd w:id="36"/>
    </w:p>
    <w:p w:rsidR="00D74CA9" w:rsidRPr="00F31924" w:rsidRDefault="00D74CA9" w:rsidP="000B6179">
      <w:r w:rsidRPr="00253020">
        <w:t>Decentralisation is premised on the idea that by bringing governance, decision making, provision of basic services closer to people, government can be made more efficient and responsive based on more accurate information (Mohmand 2007:2).The proximity between people and state can foster greater understanding and a better perception of the needs at the local level. At the same time, the closer contact promises greater transparency of decision making process and greater accountability of elected officials to general populace. Most importantly, it is the potential to allow citizens to play a direct role in decision making and implementations at the local level. However the relationship between decentralisation and participation is not that simple, its not a story of the cause and effect (Mohmand 2007:3). There a lot of barriers to participation,</w:t>
      </w:r>
      <w:r>
        <w:t xml:space="preserve"> for example</w:t>
      </w:r>
      <w:r w:rsidRPr="00253020">
        <w:t xml:space="preserve"> the phenomenon of capture of local government by local elites exist and social force often work in ways that the limit citizens access to better and greater provision of basic services  Despite the  stated above</w:t>
      </w:r>
      <w:r>
        <w:t xml:space="preserve"> barriers  decentralisation has ca</w:t>
      </w:r>
      <w:r w:rsidRPr="00253020">
        <w:t>me to be characterised as an element of the process promoting community participation</w:t>
      </w:r>
      <w:r>
        <w:t>.</w:t>
      </w:r>
    </w:p>
    <w:p w:rsidR="00D74CA9" w:rsidRPr="00F31924" w:rsidRDefault="00D74CA9" w:rsidP="00071EE6"/>
    <w:p w:rsidR="00D74CA9" w:rsidRPr="00361CE1" w:rsidRDefault="00D74CA9" w:rsidP="003F55EA">
      <w:pPr>
        <w:pStyle w:val="Heading2"/>
        <w:spacing w:line="276" w:lineRule="auto"/>
      </w:pPr>
      <w:bookmarkStart w:id="37" w:name="_Toc277716923"/>
      <w:r>
        <w:t>2.4 Community</w:t>
      </w:r>
      <w:r w:rsidRPr="00361CE1">
        <w:t xml:space="preserve"> Participation</w:t>
      </w:r>
      <w:bookmarkEnd w:id="37"/>
      <w:r w:rsidRPr="00361CE1">
        <w:t xml:space="preserve"> </w:t>
      </w:r>
    </w:p>
    <w:p w:rsidR="00D74CA9" w:rsidRPr="00316B87" w:rsidRDefault="00D74CA9" w:rsidP="00877D0D">
      <w:pPr>
        <w:rPr>
          <w:b/>
        </w:rPr>
      </w:pPr>
      <w:r w:rsidRPr="00316B87">
        <w:t xml:space="preserve"> </w:t>
      </w:r>
      <w:r>
        <w:t>Community</w:t>
      </w:r>
      <w:r w:rsidRPr="00316B87">
        <w:t xml:space="preserve"> participation is a categorical term for citizen power. It is the redistribution of power that enables the have-nots citizens, presently excluded from political and economic process to be deliberately included in the future</w:t>
      </w:r>
      <w:r>
        <w:t xml:space="preserve"> (Cahn and </w:t>
      </w:r>
      <w:r w:rsidRPr="00316B87">
        <w:t>Passet</w:t>
      </w:r>
      <w:r>
        <w:t xml:space="preserve">t </w:t>
      </w:r>
      <w:r w:rsidRPr="00316B87">
        <w:t>1971</w:t>
      </w:r>
      <w:r>
        <w:t>:71</w:t>
      </w:r>
      <w:r w:rsidRPr="00316B87">
        <w:t>). Grass root participation in development programmes tends to supply useful information of specific needs to programme administrators and planners</w:t>
      </w:r>
      <w:r>
        <w:t>.</w:t>
      </w:r>
      <w:r w:rsidRPr="00316B87">
        <w:t xml:space="preserve"> Awortwi (1999</w:t>
      </w:r>
      <w:r>
        <w:t>:13</w:t>
      </w:r>
      <w:r w:rsidRPr="00316B87">
        <w:t>) concurs with the above statement by noting that the involvement of people at the community level at an early stage is likely to improve design, and by giving the community a voice, better quality decisions and programmes more closely tied to the local needs will result. This increases the effectiveness, efficiency, and equity in development. The broad aim of participatory development is to increase the socially and economically marginalised peoples in decision making over their lives Guijt (1998</w:t>
      </w:r>
      <w:r>
        <w:t>:41</w:t>
      </w:r>
      <w:r w:rsidRPr="00316B87">
        <w:t>). The World Bank (1994</w:t>
      </w:r>
      <w:r>
        <w:t>:73-75</w:t>
      </w:r>
      <w:r w:rsidRPr="00316B87">
        <w:t>) similarly saw participatory development as a process through which stakeholders influence and share control over development initiatives, decisions, and resources that affect their lives.</w:t>
      </w:r>
    </w:p>
    <w:p w:rsidR="00D74CA9" w:rsidRPr="00316B87" w:rsidRDefault="00D74CA9" w:rsidP="00877D0D">
      <w:r w:rsidRPr="00316B87">
        <w:t>Of greater importance to not</w:t>
      </w:r>
      <w:r>
        <w:t>e</w:t>
      </w:r>
      <w:r w:rsidRPr="00316B87">
        <w:t xml:space="preserve"> is that there is a critical  difference  between going through the empty ritual of participation and having the real power needed to affect t</w:t>
      </w:r>
      <w:r>
        <w:t xml:space="preserve">he outcome  of  the process or </w:t>
      </w:r>
      <w:r w:rsidRPr="00316B87">
        <w:t>that the existence of the  local</w:t>
      </w:r>
      <w:r w:rsidRPr="00534F80">
        <w:t xml:space="preserve"> structures</w:t>
      </w:r>
      <w:r w:rsidRPr="00316B87">
        <w:t xml:space="preserve"> do not guarantee full participation. </w:t>
      </w:r>
      <w:r>
        <w:t>The historical outline of community participation suggests that the nature of community participation depends to a great extent on the nature of organisation and mobilisation at the grassroots level, (Williams 2006:199). Arnstein (1969:216-224</w:t>
      </w:r>
      <w:r w:rsidRPr="00316B87">
        <w:t>) therefore categorised the levels of participation using a ladder with eight rungs- manipulation, therapy, information, consultation, placation, partnership, delegated power, and citizen cont</w:t>
      </w:r>
      <w:r>
        <w:t>rol. The two bottom rungs of Arnstein’s</w:t>
      </w:r>
      <w:r w:rsidRPr="00316B87">
        <w:t xml:space="preserve"> ladder describe</w:t>
      </w:r>
      <w:r>
        <w:t xml:space="preserve"> the level of </w:t>
      </w:r>
      <w:r w:rsidRPr="00316B87">
        <w:t>window dressing</w:t>
      </w:r>
      <w:r>
        <w:t>/non-</w:t>
      </w:r>
      <w:r w:rsidRPr="00316B87">
        <w:t>participation, three middle rungs describe tokenism, and the final three rungs describe citizen control/genuine/full participation as shown on the diagram below</w:t>
      </w:r>
      <w:r w:rsidRPr="005E3724">
        <w:t>,</w:t>
      </w:r>
      <w:r w:rsidRPr="0073025F">
        <w:rPr>
          <w:b/>
          <w:color w:val="FF0000"/>
        </w:rPr>
        <w:t xml:space="preserve"> </w:t>
      </w:r>
      <w:r w:rsidRPr="005E3724">
        <w:t>Fig 2.</w:t>
      </w:r>
    </w:p>
    <w:p w:rsidR="00D74CA9" w:rsidRPr="00BD3FBA" w:rsidRDefault="00D74CA9" w:rsidP="003F55EA">
      <w:pPr>
        <w:pStyle w:val="Heading2"/>
        <w:spacing w:line="276" w:lineRule="auto"/>
      </w:pPr>
      <w:bookmarkStart w:id="38" w:name="_Toc277716924"/>
      <w:r>
        <w:t xml:space="preserve">2.4.1 </w:t>
      </w:r>
      <w:r w:rsidRPr="00316B87">
        <w:t>Nonparticipation level</w:t>
      </w:r>
      <w:bookmarkEnd w:id="38"/>
      <w:r w:rsidRPr="00316B87">
        <w:t xml:space="preserve"> </w:t>
      </w:r>
      <w:r>
        <w:t xml:space="preserve"> </w:t>
      </w:r>
    </w:p>
    <w:p w:rsidR="00D74CA9" w:rsidRPr="00BD3FBA" w:rsidRDefault="00D74CA9" w:rsidP="00A26FF6">
      <w:r w:rsidRPr="00877D0D">
        <w:t>This level is also called window dressing participation or a one way communication from power holders/ experts to influence the citizens</w:t>
      </w:r>
      <w:r>
        <w:t>.</w:t>
      </w:r>
    </w:p>
    <w:p w:rsidR="00D74CA9" w:rsidRPr="0097796B" w:rsidRDefault="00D74CA9" w:rsidP="00306FAA">
      <w:pPr>
        <w:spacing w:line="276" w:lineRule="auto"/>
        <w:ind w:firstLine="0"/>
        <w:rPr>
          <w:b/>
        </w:rPr>
      </w:pPr>
      <w:r w:rsidRPr="0097796B">
        <w:rPr>
          <w:b/>
        </w:rPr>
        <w:t xml:space="preserve">Manipulation </w:t>
      </w:r>
    </w:p>
    <w:p w:rsidR="00D74CA9" w:rsidRPr="00316B87" w:rsidRDefault="00D74CA9" w:rsidP="00877D0D">
      <w:r w:rsidRPr="00316B87">
        <w:t>Many times this typ</w:t>
      </w:r>
      <w:r>
        <w:t xml:space="preserve">e of participation constitutes </w:t>
      </w:r>
      <w:r w:rsidRPr="00316B87">
        <w:t>mere informing without actually allowing the people and their representatives to discuss and make decisions. In the name of citizen participation, people are placed on rubberstamp advisory committees or advisory boards for the express purpose of educating, persuading, advising them or engineering their support not the reverse. Instead of genuine citizen participation, the bottom rung signifies the distortion of participation into a public rel</w:t>
      </w:r>
      <w:r>
        <w:t>ations vehicle by power holders (Arnstein 1969:216-224).</w:t>
      </w:r>
    </w:p>
    <w:p w:rsidR="00D74CA9" w:rsidRDefault="00D74CA9" w:rsidP="00306FAA">
      <w:pPr>
        <w:spacing w:line="276" w:lineRule="auto"/>
        <w:ind w:firstLine="0"/>
        <w:rPr>
          <w:b/>
        </w:rPr>
      </w:pPr>
      <w:r w:rsidRPr="00FB0879">
        <w:rPr>
          <w:b/>
          <w:i/>
        </w:rPr>
        <w:t xml:space="preserve">Therapy </w:t>
      </w:r>
    </w:p>
    <w:p w:rsidR="00D74CA9" w:rsidRPr="00306FAA" w:rsidRDefault="00D74CA9" w:rsidP="00877D0D">
      <w:pPr>
        <w:rPr>
          <w:b/>
        </w:rPr>
      </w:pPr>
      <w:r>
        <w:t>O</w:t>
      </w:r>
      <w:r w:rsidRPr="00316B87">
        <w:t>n this assumption, under a masquerade of involving citizens in planning, the experts subject citizens to group clinical therapy. In this form o</w:t>
      </w:r>
      <w:r>
        <w:t>f participation citizens are</w:t>
      </w:r>
      <w:r w:rsidRPr="00316B87">
        <w:t xml:space="preserve"> engaged in extensive activity but focus is on curing the pro</w:t>
      </w:r>
      <w:r>
        <w:t>blems faced in a uniform manner. Group therapy masked as citizen participation should be on the lowest rung of the ladder because of its both dishonest and arrogant (Gates and Stout 1996:6).</w:t>
      </w:r>
    </w:p>
    <w:p w:rsidR="00D74CA9" w:rsidRDefault="00D74CA9" w:rsidP="003F55EA">
      <w:pPr>
        <w:pStyle w:val="Heading2"/>
        <w:spacing w:line="276" w:lineRule="auto"/>
      </w:pPr>
      <w:bookmarkStart w:id="39" w:name="_Toc277716925"/>
      <w:r>
        <w:t xml:space="preserve">2.4.2 </w:t>
      </w:r>
      <w:r w:rsidRPr="00316B87">
        <w:t>Tokenism</w:t>
      </w:r>
      <w:bookmarkEnd w:id="39"/>
    </w:p>
    <w:p w:rsidR="00D74CA9" w:rsidRDefault="00D74CA9" w:rsidP="00FB0879">
      <w:pPr>
        <w:spacing w:line="276" w:lineRule="auto"/>
        <w:ind w:firstLine="0"/>
      </w:pPr>
      <w:r w:rsidRPr="00877D0D">
        <w:t>This level allows citizens to hear and have a voice hence no assurance that their voice will be considered-no assurance of change of the status quo. Participation is viewed as a mirage, people are tricked to believe that they do have a say and thus diverted for real struggles (Arnstein 1969:216-224).</w:t>
      </w:r>
      <w:r w:rsidRPr="00877D0D">
        <w:br/>
      </w:r>
      <w:r w:rsidRPr="00877D0D">
        <w:br/>
      </w:r>
      <w:r w:rsidRPr="00FB0879">
        <w:rPr>
          <w:b/>
          <w:i/>
        </w:rPr>
        <w:t>Informing</w:t>
      </w:r>
      <w:r>
        <w:rPr>
          <w:i/>
          <w:u w:val="single"/>
        </w:rPr>
        <w:t xml:space="preserve"> </w:t>
      </w:r>
    </w:p>
    <w:p w:rsidR="00D74CA9" w:rsidRPr="00877D0D" w:rsidRDefault="00D74CA9" w:rsidP="00FB0879">
      <w:pPr>
        <w:spacing w:line="276" w:lineRule="auto"/>
        <w:ind w:firstLine="0"/>
      </w:pPr>
      <w:r w:rsidRPr="00877D0D">
        <w:t xml:space="preserve"> It is informing citizens, for instance, of their rights, responsibilities, options, and opportunities can be the most important step toward genuine citizen participation. However, too frequently it’s a one way flow of information, from officials to citizens. Mostly information is provided lately that the citizens will have little opportunity to influence the programme design. Most frequent</w:t>
      </w:r>
      <w:r w:rsidRPr="00316B87">
        <w:t xml:space="preserve"> </w:t>
      </w:r>
      <w:r w:rsidRPr="00877D0D">
        <w:t>tools for such a one way type of communication are the news media, pamphlets, posters, and public meetings.</w:t>
      </w:r>
    </w:p>
    <w:p w:rsidR="00D74CA9" w:rsidRDefault="00D74CA9" w:rsidP="00FB0879">
      <w:pPr>
        <w:spacing w:line="276" w:lineRule="auto"/>
        <w:ind w:firstLine="0"/>
        <w:rPr>
          <w:b/>
          <w:i/>
        </w:rPr>
      </w:pPr>
    </w:p>
    <w:p w:rsidR="00D74CA9" w:rsidRPr="00FB0879" w:rsidRDefault="00D74CA9" w:rsidP="00FB0879">
      <w:pPr>
        <w:spacing w:line="276" w:lineRule="auto"/>
        <w:ind w:firstLine="0"/>
        <w:rPr>
          <w:b/>
        </w:rPr>
      </w:pPr>
      <w:r w:rsidRPr="00FB0879">
        <w:rPr>
          <w:b/>
          <w:i/>
        </w:rPr>
        <w:t xml:space="preserve">Consultation </w:t>
      </w:r>
    </w:p>
    <w:p w:rsidR="00D74CA9" w:rsidRPr="00316B87" w:rsidRDefault="00D74CA9" w:rsidP="00877D0D">
      <w:r>
        <w:t xml:space="preserve">It involves inviting citizen opinions and informing them and </w:t>
      </w:r>
      <w:r w:rsidRPr="00316B87">
        <w:t>can be legitimate steps towards their</w:t>
      </w:r>
      <w:r>
        <w:t xml:space="preserve"> full participation</w:t>
      </w:r>
      <w:r w:rsidRPr="00316B87">
        <w:t>.</w:t>
      </w:r>
      <w:r>
        <w:t xml:space="preserve"> </w:t>
      </w:r>
      <w:r w:rsidRPr="00316B87">
        <w:t>Rather consultations are usually done and</w:t>
      </w:r>
      <w:r>
        <w:t xml:space="preserve"> the input from the citizens is</w:t>
      </w:r>
      <w:r w:rsidRPr="00316B87">
        <w:t xml:space="preserve"> not considered, they just seek the approval of the people on decisions that have already been made elsewhere. The most frequent methods for surveys are attitude surveys, neighbourhood meetings, and public hearings. Many surveys have been conducted about citizens’ problems and nothing is being done about it except allow</w:t>
      </w:r>
      <w:r>
        <w:t>ances that the surveyor gets (Cahn and Passett 1971:78).</w:t>
      </w:r>
    </w:p>
    <w:p w:rsidR="00D74CA9" w:rsidRDefault="00D74CA9" w:rsidP="00FB0879">
      <w:pPr>
        <w:spacing w:line="276" w:lineRule="auto"/>
        <w:ind w:firstLine="0"/>
        <w:rPr>
          <w:b/>
          <w:i/>
        </w:rPr>
      </w:pPr>
    </w:p>
    <w:p w:rsidR="00D74CA9" w:rsidRPr="00FB0879" w:rsidRDefault="00D74CA9" w:rsidP="00FB0879">
      <w:pPr>
        <w:spacing w:line="276" w:lineRule="auto"/>
        <w:ind w:firstLine="0"/>
        <w:rPr>
          <w:b/>
        </w:rPr>
      </w:pPr>
      <w:r w:rsidRPr="00FB0879">
        <w:rPr>
          <w:b/>
          <w:i/>
        </w:rPr>
        <w:t>Placation</w:t>
      </w:r>
    </w:p>
    <w:p w:rsidR="00D74CA9" w:rsidRDefault="00D74CA9" w:rsidP="00877D0D">
      <w:r w:rsidRPr="00316B87">
        <w:t xml:space="preserve"> It is at this level that citizens begin to get some influence and are allowed to advise and plan but the right to judge the feasibility or legitimacy of the of the advice i</w:t>
      </w:r>
      <w:r>
        <w:t>s retained by the power holders (Arnstein 216-224).The degree to which citizens are actually placated depends largely on two factors; the quality of technical assistance they have in articulating their priorities: and the extent to which the community has been organized to press for those priorities.</w:t>
      </w:r>
    </w:p>
    <w:p w:rsidR="00D74CA9" w:rsidRDefault="00D74CA9" w:rsidP="003F55EA">
      <w:pPr>
        <w:spacing w:line="276" w:lineRule="auto"/>
      </w:pPr>
    </w:p>
    <w:p w:rsidR="00D74CA9" w:rsidRPr="001C10F2" w:rsidRDefault="00D74CA9" w:rsidP="003F55EA">
      <w:pPr>
        <w:pStyle w:val="Heading2"/>
        <w:spacing w:line="276" w:lineRule="auto"/>
      </w:pPr>
      <w:bookmarkStart w:id="40" w:name="_Toc277716926"/>
      <w:r>
        <w:t xml:space="preserve">2.4.3 </w:t>
      </w:r>
      <w:r w:rsidRPr="00316B87">
        <w:t>Citizen control</w:t>
      </w:r>
      <w:bookmarkEnd w:id="40"/>
    </w:p>
    <w:p w:rsidR="00D74CA9" w:rsidRDefault="00D74CA9" w:rsidP="0045028E">
      <w:pPr>
        <w:rPr>
          <w:b/>
        </w:rPr>
      </w:pPr>
      <w:r w:rsidRPr="00316B87">
        <w:t>Genuine participation</w:t>
      </w:r>
      <w:r>
        <w:t xml:space="preserve"> is</w:t>
      </w:r>
      <w:r w:rsidRPr="00316B87">
        <w:t xml:space="preserve"> when citizen can govern their programme. It empowers people to determine, decide, plan, implement, control, and evaluate all the actions that affect their lives. This is where participation is real and productive, mutually satisfying and achieving a high sense of ownership and belonging to the decision made. Participation is viewed as a</w:t>
      </w:r>
      <w:r>
        <w:t xml:space="preserve">n instrument of transformation; </w:t>
      </w:r>
      <w:r w:rsidRPr="00316B87">
        <w:t>people</w:t>
      </w:r>
      <w:r>
        <w:t xml:space="preserve"> are</w:t>
      </w:r>
      <w:r w:rsidRPr="00316B87">
        <w:t xml:space="preserve"> able to push through their own priorities even if this implies major changes in</w:t>
      </w:r>
      <w:r>
        <w:t xml:space="preserve"> quality and design of policies</w:t>
      </w:r>
      <w:r w:rsidRPr="00316B87">
        <w:t>.</w:t>
      </w:r>
    </w:p>
    <w:p w:rsidR="00D74CA9" w:rsidRDefault="00D74CA9" w:rsidP="0045028E">
      <w:pPr>
        <w:rPr>
          <w:b/>
        </w:rPr>
      </w:pPr>
    </w:p>
    <w:p w:rsidR="00D74CA9" w:rsidRPr="00243BEF" w:rsidRDefault="00D74CA9" w:rsidP="0045028E">
      <w:pPr>
        <w:rPr>
          <w:b/>
        </w:rPr>
      </w:pPr>
      <w:r w:rsidRPr="00243BEF">
        <w:rPr>
          <w:b/>
          <w:i/>
        </w:rPr>
        <w:t>Partnership</w:t>
      </w:r>
    </w:p>
    <w:p w:rsidR="00D74CA9" w:rsidRPr="00316B87" w:rsidRDefault="00D74CA9" w:rsidP="00877D0D">
      <w:r w:rsidRPr="00316B87">
        <w:t xml:space="preserve">At this rung of the ladder, the power is in fact redistributed through </w:t>
      </w:r>
      <w:r>
        <w:t>negotiations</w:t>
      </w:r>
      <w:r w:rsidRPr="00316B87">
        <w:t xml:space="preserve"> between citizens and power holders. They agree to share planning and decision making responsibilities through such structures as joint policy boards, planning committees and mechanism for resolving impasses. After the ground rules have been established through some form of give and take, they are n</w:t>
      </w:r>
      <w:r>
        <w:t>ot subject to unilateral change (Arnstein 216-224).</w:t>
      </w:r>
    </w:p>
    <w:p w:rsidR="00D74CA9" w:rsidRDefault="00D74CA9" w:rsidP="00243BEF">
      <w:pPr>
        <w:spacing w:line="276" w:lineRule="auto"/>
        <w:ind w:firstLine="0"/>
        <w:rPr>
          <w:b/>
          <w:i/>
        </w:rPr>
      </w:pPr>
    </w:p>
    <w:p w:rsidR="00D74CA9" w:rsidRPr="00243BEF" w:rsidRDefault="00D74CA9" w:rsidP="00243BEF">
      <w:pPr>
        <w:spacing w:line="276" w:lineRule="auto"/>
        <w:ind w:firstLine="0"/>
        <w:rPr>
          <w:b/>
        </w:rPr>
      </w:pPr>
      <w:r w:rsidRPr="00243BEF">
        <w:rPr>
          <w:b/>
          <w:i/>
        </w:rPr>
        <w:t>Delegated power</w:t>
      </w:r>
    </w:p>
    <w:p w:rsidR="00D74CA9" w:rsidRPr="00316B87" w:rsidRDefault="00D74CA9" w:rsidP="00877D0D">
      <w:r>
        <w:t xml:space="preserve">At this level, the ladder has been scaled to the point where citizens hold the significant cards to assure accountability of the program to them. To resolve differences, power holders need to start the bargaining process rather than respond to pressure from the other end (Gates and Stout 1996:12). </w:t>
      </w:r>
      <w:r w:rsidRPr="00316B87">
        <w:t>Negotiations between citizens and public officials can also result in citizens achieving dominant decision making authority over</w:t>
      </w:r>
      <w:r>
        <w:t xml:space="preserve"> a particular plan or programme.</w:t>
      </w:r>
    </w:p>
    <w:p w:rsidR="00D74CA9" w:rsidRDefault="00D74CA9" w:rsidP="00243BEF">
      <w:pPr>
        <w:spacing w:line="276" w:lineRule="auto"/>
        <w:ind w:firstLine="0"/>
        <w:rPr>
          <w:b/>
          <w:i/>
        </w:rPr>
      </w:pPr>
    </w:p>
    <w:p w:rsidR="00D74CA9" w:rsidRPr="00243BEF" w:rsidRDefault="00D74CA9" w:rsidP="00243BEF">
      <w:pPr>
        <w:spacing w:line="276" w:lineRule="auto"/>
        <w:ind w:firstLine="0"/>
        <w:rPr>
          <w:b/>
        </w:rPr>
      </w:pPr>
      <w:r w:rsidRPr="00243BEF">
        <w:rPr>
          <w:b/>
          <w:i/>
        </w:rPr>
        <w:t>Citizen control</w:t>
      </w:r>
    </w:p>
    <w:p w:rsidR="00D74CA9" w:rsidRDefault="00D74CA9" w:rsidP="00877D0D">
      <w:r w:rsidRPr="00316B87">
        <w:t xml:space="preserve">No one has in the nation has absolute control but the citizens here demand that degree of power (control) which guarantees that participants or residents can govern a program or institution. And be in full charge of policy and managerial aspects, and be able to negotiate the conditions under </w:t>
      </w:r>
      <w:r>
        <w:t>which outsiders may change them (Cahn and Passett 1971:86).</w:t>
      </w:r>
      <w:r>
        <w:br/>
      </w:r>
    </w:p>
    <w:p w:rsidR="00D74CA9" w:rsidRDefault="00D74CA9" w:rsidP="002F779A">
      <w:pPr>
        <w:pStyle w:val="Figuretitle"/>
      </w:pPr>
    </w:p>
    <w:p w:rsidR="00D74CA9" w:rsidRDefault="00D74CA9" w:rsidP="002F779A">
      <w:pPr>
        <w:pStyle w:val="Figuretitle"/>
      </w:pPr>
    </w:p>
    <w:p w:rsidR="00D74CA9" w:rsidRDefault="00D74CA9" w:rsidP="002F779A">
      <w:pPr>
        <w:pStyle w:val="Figuretitle"/>
      </w:pPr>
    </w:p>
    <w:p w:rsidR="00D74CA9" w:rsidRDefault="00D74CA9" w:rsidP="002F779A">
      <w:pPr>
        <w:pStyle w:val="Figuretitle"/>
      </w:pPr>
    </w:p>
    <w:p w:rsidR="00D74CA9" w:rsidRDefault="00D74CA9" w:rsidP="002F779A">
      <w:pPr>
        <w:pStyle w:val="Figuretitle"/>
      </w:pPr>
    </w:p>
    <w:p w:rsidR="00D74CA9" w:rsidRPr="002F779A" w:rsidRDefault="00D74CA9" w:rsidP="002F779A">
      <w:pPr>
        <w:pStyle w:val="Figuretitle"/>
      </w:pPr>
      <w:bookmarkStart w:id="41" w:name="_Toc277715423"/>
      <w:r w:rsidRPr="007B5EBF">
        <w:t>Figure 2: The Ladder of Citizen Participation</w:t>
      </w:r>
      <w:bookmarkEnd w:id="41"/>
    </w:p>
    <w:tbl>
      <w:tblPr>
        <w:tblW w:w="7842" w:type="dxa"/>
        <w:tblLook w:val="00A0"/>
      </w:tblPr>
      <w:tblGrid>
        <w:gridCol w:w="1581"/>
        <w:gridCol w:w="729"/>
        <w:gridCol w:w="679"/>
        <w:gridCol w:w="2555"/>
        <w:gridCol w:w="679"/>
        <w:gridCol w:w="621"/>
        <w:gridCol w:w="235"/>
        <w:gridCol w:w="682"/>
        <w:gridCol w:w="379"/>
        <w:gridCol w:w="1102"/>
      </w:tblGrid>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p>
        </w:tc>
        <w:tc>
          <w:tcPr>
            <w:tcW w:w="271" w:type="dxa"/>
            <w:tcBorders>
              <w:top w:val="single" w:sz="4" w:space="0" w:color="auto"/>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noWrap/>
            <w:vAlign w:val="bottom"/>
          </w:tcPr>
          <w:p w:rsidR="00D74CA9" w:rsidRPr="00316B87" w:rsidRDefault="00D74CA9" w:rsidP="003F55EA">
            <w:pPr>
              <w:spacing w:line="276" w:lineRule="auto"/>
              <w:rPr>
                <w:color w:val="000000"/>
                <w:lang w:eastAsia="en-ZW"/>
              </w:rPr>
            </w:pPr>
          </w:p>
        </w:tc>
        <w:tc>
          <w:tcPr>
            <w:tcW w:w="271" w:type="dxa"/>
            <w:tcBorders>
              <w:top w:val="single" w:sz="4" w:space="0" w:color="auto"/>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r w:rsidRPr="00316B87">
              <w:rPr>
                <w:color w:val="000000"/>
                <w:lang w:eastAsia="en-ZW"/>
              </w:rPr>
              <w:t>8</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92D050"/>
            <w:noWrap/>
            <w:vAlign w:val="bottom"/>
          </w:tcPr>
          <w:p w:rsidR="00D74CA9" w:rsidRPr="00316B87" w:rsidRDefault="00D74CA9" w:rsidP="003F55EA">
            <w:pPr>
              <w:spacing w:line="276" w:lineRule="auto"/>
              <w:rPr>
                <w:color w:val="000000"/>
                <w:lang w:eastAsia="en-ZW"/>
              </w:rPr>
            </w:pPr>
            <w:r w:rsidRPr="00316B87">
              <w:rPr>
                <w:color w:val="000000"/>
                <w:lang w:eastAsia="en-ZW"/>
              </w:rPr>
              <w:t>Citizen Control</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r>
              <w:rPr>
                <w:noProof/>
                <w:lang w:val="en-US" w:eastAsia="en-US"/>
              </w:rPr>
              <w:pict>
                <v:shape id="Right Brace 1" o:spid="_x0000_s1042" type="#_x0000_t75" style="position:absolute;left:0;text-align:left;margin-left:-.1pt;margin-top:13.8pt;width:28.8pt;height:83.5pt;z-index:251648512;visibility:visible;mso-wrap-distance-right:9.36pt;mso-wrap-distance-bottom:.49308mm;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">
                  <v:imagedata r:id="rId11" o:title=""/>
                  <o:lock v:ext="edit" aspectratio="f"/>
                </v:shape>
              </w:pict>
            </w: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294"/>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noWrap/>
            <w:vAlign w:val="bottom"/>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r w:rsidRPr="00316B87">
              <w:rPr>
                <w:color w:val="000000"/>
                <w:lang w:eastAsia="en-ZW"/>
              </w:rPr>
              <w:t>7</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92D050"/>
            <w:noWrap/>
            <w:vAlign w:val="bottom"/>
          </w:tcPr>
          <w:p w:rsidR="00D74CA9" w:rsidRPr="00316B87" w:rsidRDefault="00D74CA9" w:rsidP="003F55EA">
            <w:pPr>
              <w:spacing w:line="276" w:lineRule="auto"/>
              <w:rPr>
                <w:color w:val="000000"/>
                <w:lang w:eastAsia="en-ZW"/>
              </w:rPr>
            </w:pPr>
            <w:r w:rsidRPr="00316B87">
              <w:rPr>
                <w:color w:val="000000"/>
                <w:lang w:eastAsia="en-ZW"/>
              </w:rPr>
              <w:t>Delegated Power</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2202" w:type="dxa"/>
            <w:gridSpan w:val="3"/>
            <w:noWrap/>
            <w:vAlign w:val="bottom"/>
          </w:tcPr>
          <w:p w:rsidR="00D74CA9" w:rsidRPr="00316B87" w:rsidRDefault="00D74CA9" w:rsidP="003F55EA">
            <w:pPr>
              <w:spacing w:line="276" w:lineRule="auto"/>
              <w:rPr>
                <w:b/>
                <w:bCs/>
                <w:color w:val="00B050"/>
                <w:lang w:eastAsia="en-ZW"/>
              </w:rPr>
            </w:pPr>
            <w:r w:rsidRPr="00316B87">
              <w:rPr>
                <w:b/>
                <w:bCs/>
                <w:color w:val="00B050"/>
                <w:lang w:eastAsia="en-ZW"/>
              </w:rPr>
              <w:t xml:space="preserve">       Citizen Power</w:t>
            </w:r>
          </w:p>
        </w:tc>
      </w:tr>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noWrap/>
            <w:vAlign w:val="bottom"/>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r w:rsidRPr="00316B87">
              <w:rPr>
                <w:color w:val="000000"/>
                <w:lang w:eastAsia="en-ZW"/>
              </w:rPr>
              <w:t>6</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92D050"/>
            <w:noWrap/>
            <w:vAlign w:val="bottom"/>
          </w:tcPr>
          <w:p w:rsidR="00D74CA9" w:rsidRPr="00316B87" w:rsidRDefault="00D74CA9" w:rsidP="003F55EA">
            <w:pPr>
              <w:spacing w:line="276" w:lineRule="auto"/>
              <w:rPr>
                <w:color w:val="000000"/>
                <w:lang w:eastAsia="en-ZW"/>
              </w:rPr>
            </w:pPr>
            <w:r w:rsidRPr="00316B87">
              <w:rPr>
                <w:color w:val="000000"/>
                <w:lang w:eastAsia="en-ZW"/>
              </w:rPr>
              <w:t>Partnership</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535"/>
        </w:trPr>
        <w:tc>
          <w:tcPr>
            <w:tcW w:w="1647" w:type="dxa"/>
            <w:noWrap/>
            <w:vAlign w:val="bottom"/>
          </w:tcPr>
          <w:p w:rsidR="00D74CA9" w:rsidRPr="00316B87" w:rsidRDefault="00D74CA9" w:rsidP="003F55EA">
            <w:pPr>
              <w:spacing w:line="276" w:lineRule="auto"/>
              <w:rPr>
                <w:color w:val="000000"/>
                <w:lang w:eastAsia="en-ZW"/>
              </w:rPr>
            </w:pPr>
            <w:r>
              <w:rPr>
                <w:noProof/>
                <w:lang w:val="en-US" w:eastAsia="en-US"/>
              </w:rPr>
              <w:pict>
                <v:shape id="Straight Connector 7" o:spid="_x0000_s1043" type="#_x0000_t75" style="position:absolute;left:0;text-align:left;margin-left:3.85pt;margin-top:16.15pt;width:374.85pt;height:1.95pt;z-index:251652608;visibility:visible;mso-wrap-distance-top:.96pt;mso-wrap-distance-bottom:1.18pt;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">
                  <v:imagedata r:id="rId12" o:title=""/>
                  <o:lock v:ext="edit" aspectratio="f"/>
                </v:shape>
              </w:pict>
            </w: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noWrap/>
            <w:vAlign w:val="bottom"/>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703"/>
        </w:trPr>
        <w:tc>
          <w:tcPr>
            <w:tcW w:w="1647" w:type="dxa"/>
            <w:noWrap/>
            <w:vAlign w:val="bottom"/>
          </w:tcPr>
          <w:p w:rsidR="00D74CA9" w:rsidRPr="00316B87" w:rsidRDefault="00D74CA9" w:rsidP="003F55EA">
            <w:pPr>
              <w:spacing w:line="276" w:lineRule="auto"/>
              <w:rPr>
                <w:color w:val="000000"/>
                <w:lang w:eastAsia="en-ZW"/>
              </w:rPr>
            </w:pPr>
          </w:p>
          <w:tbl>
            <w:tblPr>
              <w:tblW w:w="0" w:type="auto"/>
              <w:tblCellSpacing w:w="0" w:type="dxa"/>
              <w:tblCellMar>
                <w:left w:w="0" w:type="dxa"/>
                <w:right w:w="0" w:type="dxa"/>
              </w:tblCellMar>
              <w:tblLook w:val="00A0"/>
            </w:tblPr>
            <w:tblGrid>
              <w:gridCol w:w="879"/>
            </w:tblGrid>
            <w:tr w:rsidR="00D74CA9" w:rsidRPr="00316B87" w:rsidTr="003F55EA">
              <w:trPr>
                <w:trHeight w:val="309"/>
                <w:tblCellSpacing w:w="0" w:type="dxa"/>
              </w:trPr>
              <w:tc>
                <w:tcPr>
                  <w:tcW w:w="879" w:type="dxa"/>
                  <w:tcBorders>
                    <w:top w:val="nil"/>
                    <w:left w:val="nil"/>
                    <w:bottom w:val="nil"/>
                    <w:right w:val="nil"/>
                  </w:tcBorders>
                  <w:noWrap/>
                  <w:vAlign w:val="bottom"/>
                </w:tcPr>
                <w:p w:rsidR="00D74CA9" w:rsidRPr="00316B87" w:rsidRDefault="00D74CA9" w:rsidP="003F55EA">
                  <w:pPr>
                    <w:spacing w:line="276" w:lineRule="auto"/>
                    <w:rPr>
                      <w:color w:val="000000"/>
                      <w:lang w:eastAsia="en-ZW"/>
                    </w:rPr>
                  </w:pPr>
                </w:p>
              </w:tc>
            </w:tr>
          </w:tbl>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r w:rsidRPr="00316B87">
              <w:rPr>
                <w:color w:val="000000"/>
                <w:lang w:eastAsia="en-ZW"/>
              </w:rPr>
              <w:t>5</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FFFF00"/>
            <w:noWrap/>
            <w:vAlign w:val="bottom"/>
          </w:tcPr>
          <w:p w:rsidR="00D74CA9" w:rsidRPr="00316B87" w:rsidRDefault="00D74CA9" w:rsidP="003F55EA">
            <w:pPr>
              <w:spacing w:line="276" w:lineRule="auto"/>
              <w:rPr>
                <w:color w:val="000000"/>
                <w:lang w:eastAsia="en-ZW"/>
              </w:rPr>
            </w:pPr>
            <w:r w:rsidRPr="00316B87">
              <w:rPr>
                <w:color w:val="000000"/>
                <w:lang w:eastAsia="en-ZW"/>
              </w:rPr>
              <w:t>Placation</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r>
              <w:rPr>
                <w:noProof/>
                <w:lang w:val="en-US" w:eastAsia="en-US"/>
              </w:rPr>
              <w:pict>
                <v:shape id="Right Brace 2" o:spid="_x0000_s1044" type="#_x0000_t75" style="position:absolute;left:0;text-align:left;margin-left:-3.45pt;margin-top:4.95pt;width:43.2pt;height:89.75pt;z-index:251649536;visibility:visible;mso-wrap-distance-top:.48pt;mso-wrap-distance-right:9.06pt;mso-wrap-distance-bottom:.41925mm;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">
                  <v:imagedata r:id="rId13" o:title=""/>
                  <o:lock v:ext="edit" aspectratio="f"/>
                </v:shape>
              </w:pict>
            </w: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noWrap/>
            <w:vAlign w:val="bottom"/>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r w:rsidRPr="00316B87">
              <w:rPr>
                <w:color w:val="000000"/>
                <w:lang w:eastAsia="en-ZW"/>
              </w:rPr>
              <w:t>4</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FFFF00"/>
            <w:noWrap/>
            <w:vAlign w:val="bottom"/>
          </w:tcPr>
          <w:p w:rsidR="00D74CA9" w:rsidRPr="00316B87" w:rsidRDefault="00D74CA9" w:rsidP="003F55EA">
            <w:pPr>
              <w:spacing w:line="276" w:lineRule="auto"/>
              <w:rPr>
                <w:color w:val="000000"/>
                <w:lang w:eastAsia="en-ZW"/>
              </w:rPr>
            </w:pPr>
            <w:r w:rsidRPr="00316B87">
              <w:rPr>
                <w:color w:val="000000"/>
                <w:lang w:eastAsia="en-ZW"/>
              </w:rPr>
              <w:t>Consultation</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2202" w:type="dxa"/>
            <w:gridSpan w:val="3"/>
            <w:noWrap/>
            <w:vAlign w:val="bottom"/>
          </w:tcPr>
          <w:p w:rsidR="00D74CA9" w:rsidRPr="00316B87" w:rsidRDefault="00D74CA9" w:rsidP="003F55EA">
            <w:pPr>
              <w:spacing w:line="276" w:lineRule="auto"/>
              <w:rPr>
                <w:b/>
                <w:bCs/>
                <w:color w:val="FFC000"/>
                <w:lang w:eastAsia="en-ZW"/>
              </w:rPr>
            </w:pPr>
            <w:r w:rsidRPr="00316B87">
              <w:rPr>
                <w:b/>
                <w:bCs/>
                <w:color w:val="FFC000"/>
                <w:lang w:eastAsia="en-ZW"/>
              </w:rPr>
              <w:t xml:space="preserve">    Tokenism</w:t>
            </w:r>
          </w:p>
        </w:tc>
      </w:tr>
      <w:tr w:rsidR="00D74CA9" w:rsidRPr="00316B87" w:rsidTr="003F55EA">
        <w:trPr>
          <w:trHeight w:val="294"/>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noWrap/>
            <w:vAlign w:val="bottom"/>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r w:rsidRPr="00316B87">
              <w:rPr>
                <w:color w:val="000000"/>
                <w:lang w:eastAsia="en-ZW"/>
              </w:rPr>
              <w:t>3</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FFFF00"/>
            <w:noWrap/>
            <w:vAlign w:val="bottom"/>
          </w:tcPr>
          <w:p w:rsidR="00D74CA9" w:rsidRPr="00316B87" w:rsidRDefault="00D74CA9" w:rsidP="003F55EA">
            <w:pPr>
              <w:spacing w:line="276" w:lineRule="auto"/>
              <w:rPr>
                <w:color w:val="000000"/>
                <w:lang w:eastAsia="en-ZW"/>
              </w:rPr>
            </w:pPr>
            <w:r w:rsidRPr="00316B87">
              <w:rPr>
                <w:color w:val="000000"/>
                <w:lang w:eastAsia="en-ZW"/>
              </w:rPr>
              <w:t>Informing</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r>
              <w:rPr>
                <w:noProof/>
                <w:lang w:val="en-US" w:eastAsia="en-US"/>
              </w:rPr>
              <w:pict>
                <v:shape id="Straight Connector 5" o:spid="_x0000_s1045" type="#_x0000_t75" style="position:absolute;left:0;text-align:left;margin-left:3.85pt;margin-top:3.9pt;width:372.45pt;height:1.45pt;z-index:251651584;visibility:visible;mso-wrap-distance-right:12.02pt;mso-wrap-distance-bottom:1.63pt;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">
                  <v:imagedata r:id="rId14" o:title=""/>
                  <o:lock v:ext="edit" aspectratio="f"/>
                </v:shape>
              </w:pict>
            </w: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noWrap/>
            <w:vAlign w:val="bottom"/>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22" w:type="dxa"/>
            <w:tcBorders>
              <w:left w:val="single" w:sz="4" w:space="0" w:color="auto"/>
            </w:tcBorders>
            <w:noWrap/>
            <w:vAlign w:val="bottom"/>
          </w:tcPr>
          <w:p w:rsidR="00D74CA9" w:rsidRPr="00316B87" w:rsidRDefault="00D74CA9" w:rsidP="003F55EA">
            <w:pPr>
              <w:spacing w:line="276" w:lineRule="auto"/>
              <w:rPr>
                <w:color w:val="000000"/>
                <w:lang w:eastAsia="en-ZW"/>
              </w:rPr>
            </w:pPr>
          </w:p>
        </w:tc>
        <w:tc>
          <w:tcPr>
            <w:tcW w:w="222" w:type="dxa"/>
            <w:noWrap/>
            <w:vAlign w:val="bottom"/>
          </w:tcPr>
          <w:p w:rsidR="00D74CA9" w:rsidRPr="00316B87" w:rsidRDefault="00D74CA9" w:rsidP="003F55EA">
            <w:pPr>
              <w:spacing w:line="276" w:lineRule="auto"/>
              <w:rPr>
                <w:color w:val="000000"/>
                <w:lang w:eastAsia="en-ZW"/>
              </w:rPr>
            </w:pPr>
          </w:p>
        </w:tc>
        <w:tc>
          <w:tcPr>
            <w:tcW w:w="1083" w:type="dxa"/>
            <w:gridSpan w:val="2"/>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r w:rsidRPr="00316B87">
              <w:rPr>
                <w:color w:val="000000"/>
                <w:lang w:eastAsia="en-ZW"/>
              </w:rPr>
              <w:t>2</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FF0000"/>
            <w:noWrap/>
            <w:vAlign w:val="bottom"/>
          </w:tcPr>
          <w:p w:rsidR="00D74CA9" w:rsidRPr="00316B87" w:rsidRDefault="00D74CA9" w:rsidP="003F55EA">
            <w:pPr>
              <w:spacing w:line="276" w:lineRule="auto"/>
              <w:rPr>
                <w:color w:val="000000"/>
                <w:lang w:eastAsia="en-ZW"/>
              </w:rPr>
            </w:pPr>
            <w:r w:rsidRPr="00316B87">
              <w:rPr>
                <w:color w:val="000000"/>
                <w:lang w:eastAsia="en-ZW"/>
              </w:rPr>
              <w:t>Therapy</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1149" w:type="dxa"/>
            <w:gridSpan w:val="3"/>
            <w:vMerge w:val="restart"/>
            <w:tcBorders>
              <w:left w:val="single" w:sz="4" w:space="0" w:color="auto"/>
            </w:tcBorders>
            <w:noWrap/>
            <w:vAlign w:val="bottom"/>
          </w:tcPr>
          <w:p w:rsidR="00D74CA9" w:rsidRPr="00316B87" w:rsidRDefault="00D74CA9" w:rsidP="003F55EA">
            <w:pPr>
              <w:spacing w:line="276" w:lineRule="auto"/>
              <w:rPr>
                <w:color w:val="000000"/>
                <w:lang w:eastAsia="en-ZW"/>
              </w:rPr>
            </w:pPr>
            <w:r>
              <w:rPr>
                <w:noProof/>
                <w:lang w:val="en-US" w:eastAsia="en-US"/>
              </w:rPr>
              <w:pict>
                <v:shape id="Right Brace 3" o:spid="_x0000_s1046" type="#_x0000_t75" style="position:absolute;left:0;text-align:left;margin-left:-.55pt;margin-top:17.6pt;width:34.1pt;height:58.55pt;z-index:251650560;visibility:visible;mso-wrap-distance-top:.48pt;mso-wrap-distance-right:3.23125mm;mso-wrap-distance-bottom:1.89pt;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">
                  <v:imagedata r:id="rId15" o:title=""/>
                  <o:lock v:ext="edit" aspectratio="f"/>
                </v:shape>
              </w:pict>
            </w:r>
          </w:p>
        </w:tc>
        <w:tc>
          <w:tcPr>
            <w:tcW w:w="378" w:type="dxa"/>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581"/>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noWrap/>
            <w:vAlign w:val="bottom"/>
          </w:tcPr>
          <w:p w:rsidR="00D74CA9" w:rsidRPr="00316B87" w:rsidRDefault="00D74CA9" w:rsidP="003F55EA">
            <w:pPr>
              <w:spacing w:line="276" w:lineRule="auto"/>
              <w:rPr>
                <w:color w:val="000000"/>
                <w:lang w:eastAsia="en-ZW"/>
              </w:rPr>
            </w:pP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1149" w:type="dxa"/>
            <w:gridSpan w:val="3"/>
            <w:vMerge/>
            <w:tcBorders>
              <w:left w:val="single" w:sz="4" w:space="0" w:color="auto"/>
            </w:tcBorders>
            <w:vAlign w:val="center"/>
          </w:tcPr>
          <w:p w:rsidR="00D74CA9" w:rsidRPr="00316B87" w:rsidRDefault="00D74CA9" w:rsidP="003F55EA">
            <w:pPr>
              <w:spacing w:line="276" w:lineRule="auto"/>
              <w:rPr>
                <w:color w:val="000000"/>
                <w:lang w:eastAsia="en-ZW"/>
              </w:rPr>
            </w:pPr>
          </w:p>
        </w:tc>
        <w:tc>
          <w:tcPr>
            <w:tcW w:w="1497" w:type="dxa"/>
            <w:gridSpan w:val="2"/>
            <w:noWrap/>
            <w:vAlign w:val="bottom"/>
          </w:tcPr>
          <w:p w:rsidR="00D74CA9" w:rsidRPr="00316B87" w:rsidRDefault="00D74CA9" w:rsidP="003F55EA">
            <w:pPr>
              <w:spacing w:line="276" w:lineRule="auto"/>
              <w:rPr>
                <w:b/>
                <w:bCs/>
                <w:color w:val="FF0000"/>
                <w:lang w:eastAsia="en-ZW"/>
              </w:rPr>
            </w:pPr>
            <w:r w:rsidRPr="00316B87">
              <w:rPr>
                <w:b/>
                <w:bCs/>
                <w:color w:val="FF0000"/>
                <w:lang w:eastAsia="en-ZW"/>
              </w:rPr>
              <w:t xml:space="preserve">        Non Participation</w:t>
            </w:r>
          </w:p>
        </w:tc>
      </w:tr>
      <w:tr w:rsidR="00D74CA9" w:rsidRPr="00316B87" w:rsidTr="003F55EA">
        <w:trPr>
          <w:trHeight w:val="309"/>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r w:rsidRPr="00316B87">
              <w:rPr>
                <w:color w:val="000000"/>
                <w:lang w:eastAsia="en-ZW"/>
              </w:rPr>
              <w:t>1</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shd w:val="clear" w:color="000000" w:fill="FF0000"/>
            <w:noWrap/>
            <w:vAlign w:val="bottom"/>
          </w:tcPr>
          <w:p w:rsidR="00D74CA9" w:rsidRPr="00316B87" w:rsidRDefault="00D74CA9" w:rsidP="003F55EA">
            <w:pPr>
              <w:spacing w:line="276" w:lineRule="auto"/>
              <w:rPr>
                <w:color w:val="000000"/>
                <w:lang w:eastAsia="en-ZW"/>
              </w:rPr>
            </w:pPr>
            <w:r w:rsidRPr="00316B87">
              <w:rPr>
                <w:color w:val="000000"/>
                <w:lang w:eastAsia="en-ZW"/>
              </w:rPr>
              <w:t>Manipulation</w:t>
            </w:r>
          </w:p>
        </w:tc>
        <w:tc>
          <w:tcPr>
            <w:tcW w:w="271" w:type="dxa"/>
            <w:tcBorders>
              <w:left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1149" w:type="dxa"/>
            <w:gridSpan w:val="3"/>
            <w:vMerge/>
            <w:tcBorders>
              <w:left w:val="single" w:sz="4" w:space="0" w:color="auto"/>
            </w:tcBorders>
            <w:vAlign w:val="center"/>
          </w:tcPr>
          <w:p w:rsidR="00D74CA9" w:rsidRPr="00316B87" w:rsidRDefault="00D74CA9" w:rsidP="003F55EA">
            <w:pPr>
              <w:spacing w:line="276" w:lineRule="auto"/>
              <w:rPr>
                <w:color w:val="000000"/>
                <w:lang w:eastAsia="en-ZW"/>
              </w:rPr>
            </w:pPr>
          </w:p>
        </w:tc>
        <w:tc>
          <w:tcPr>
            <w:tcW w:w="378" w:type="dxa"/>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r w:rsidR="00D74CA9" w:rsidRPr="00316B87" w:rsidTr="003F55EA">
        <w:trPr>
          <w:trHeight w:val="617"/>
        </w:trPr>
        <w:tc>
          <w:tcPr>
            <w:tcW w:w="1647" w:type="dxa"/>
            <w:noWrap/>
            <w:vAlign w:val="bottom"/>
          </w:tcPr>
          <w:p w:rsidR="00D74CA9" w:rsidRPr="00316B87" w:rsidRDefault="00D74CA9" w:rsidP="003F55EA">
            <w:pPr>
              <w:spacing w:line="276" w:lineRule="auto"/>
              <w:rPr>
                <w:color w:val="000000"/>
                <w:lang w:eastAsia="en-ZW"/>
              </w:rPr>
            </w:pPr>
          </w:p>
        </w:tc>
        <w:tc>
          <w:tcPr>
            <w:tcW w:w="338" w:type="dxa"/>
            <w:tcBorders>
              <w:right w:val="single" w:sz="4" w:space="0" w:color="auto"/>
            </w:tcBorders>
            <w:noWrap/>
            <w:vAlign w:val="center"/>
          </w:tcPr>
          <w:p w:rsidR="00D74CA9" w:rsidRPr="00316B87" w:rsidRDefault="00D74CA9" w:rsidP="003F55EA">
            <w:pPr>
              <w:spacing w:line="276" w:lineRule="auto"/>
              <w:rPr>
                <w:color w:val="000000"/>
                <w:lang w:eastAsia="en-ZW"/>
              </w:rPr>
            </w:pPr>
          </w:p>
        </w:tc>
        <w:tc>
          <w:tcPr>
            <w:tcW w:w="271" w:type="dxa"/>
            <w:tcBorders>
              <w:left w:val="single" w:sz="4" w:space="0" w:color="auto"/>
              <w:bottom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2669" w:type="dxa"/>
            <w:tcBorders>
              <w:left w:val="single" w:sz="4" w:space="0" w:color="auto"/>
              <w:right w:val="single" w:sz="4" w:space="0" w:color="auto"/>
            </w:tcBorders>
            <w:noWrap/>
            <w:vAlign w:val="bottom"/>
          </w:tcPr>
          <w:p w:rsidR="00D74CA9" w:rsidRPr="00316B87" w:rsidRDefault="00D74CA9" w:rsidP="003F55EA">
            <w:pPr>
              <w:spacing w:line="276" w:lineRule="auto"/>
              <w:rPr>
                <w:color w:val="000000"/>
                <w:lang w:eastAsia="en-ZW"/>
              </w:rPr>
            </w:pPr>
          </w:p>
        </w:tc>
        <w:tc>
          <w:tcPr>
            <w:tcW w:w="271" w:type="dxa"/>
            <w:tcBorders>
              <w:left w:val="single" w:sz="4" w:space="0" w:color="auto"/>
              <w:bottom w:val="single" w:sz="4" w:space="0" w:color="auto"/>
              <w:right w:val="single" w:sz="4" w:space="0" w:color="auto"/>
            </w:tcBorders>
            <w:shd w:val="clear" w:color="000000" w:fill="D8D8D8"/>
            <w:noWrap/>
            <w:vAlign w:val="bottom"/>
          </w:tcPr>
          <w:p w:rsidR="00D74CA9" w:rsidRPr="00316B87" w:rsidRDefault="00D74CA9" w:rsidP="003F55EA">
            <w:pPr>
              <w:spacing w:line="276" w:lineRule="auto"/>
              <w:rPr>
                <w:color w:val="000000"/>
                <w:lang w:eastAsia="en-ZW"/>
              </w:rPr>
            </w:pPr>
            <w:r w:rsidRPr="00316B87">
              <w:rPr>
                <w:color w:val="000000"/>
                <w:lang w:eastAsia="en-ZW"/>
              </w:rPr>
              <w:t> </w:t>
            </w:r>
          </w:p>
        </w:tc>
        <w:tc>
          <w:tcPr>
            <w:tcW w:w="1149" w:type="dxa"/>
            <w:gridSpan w:val="3"/>
            <w:vMerge/>
            <w:tcBorders>
              <w:left w:val="single" w:sz="4" w:space="0" w:color="auto"/>
            </w:tcBorders>
            <w:vAlign w:val="center"/>
          </w:tcPr>
          <w:p w:rsidR="00D74CA9" w:rsidRPr="00316B87" w:rsidRDefault="00D74CA9" w:rsidP="003F55EA">
            <w:pPr>
              <w:spacing w:line="276" w:lineRule="auto"/>
              <w:rPr>
                <w:color w:val="000000"/>
                <w:lang w:eastAsia="en-ZW"/>
              </w:rPr>
            </w:pPr>
          </w:p>
        </w:tc>
        <w:tc>
          <w:tcPr>
            <w:tcW w:w="378" w:type="dxa"/>
            <w:noWrap/>
            <w:vAlign w:val="bottom"/>
          </w:tcPr>
          <w:p w:rsidR="00D74CA9" w:rsidRPr="00316B87" w:rsidRDefault="00D74CA9" w:rsidP="003F55EA">
            <w:pPr>
              <w:spacing w:line="276" w:lineRule="auto"/>
              <w:rPr>
                <w:color w:val="000000"/>
                <w:lang w:eastAsia="en-ZW"/>
              </w:rPr>
            </w:pPr>
          </w:p>
        </w:tc>
        <w:tc>
          <w:tcPr>
            <w:tcW w:w="1119" w:type="dxa"/>
            <w:noWrap/>
            <w:vAlign w:val="bottom"/>
          </w:tcPr>
          <w:p w:rsidR="00D74CA9" w:rsidRPr="00316B87" w:rsidRDefault="00D74CA9" w:rsidP="003F55EA">
            <w:pPr>
              <w:spacing w:line="276" w:lineRule="auto"/>
              <w:rPr>
                <w:color w:val="000000"/>
                <w:lang w:eastAsia="en-ZW"/>
              </w:rPr>
            </w:pPr>
          </w:p>
        </w:tc>
      </w:tr>
    </w:tbl>
    <w:p w:rsidR="00D74CA9" w:rsidRPr="006351F4" w:rsidRDefault="00D74CA9" w:rsidP="003F55EA">
      <w:pPr>
        <w:spacing w:line="276" w:lineRule="auto"/>
        <w:rPr>
          <w:i/>
        </w:rPr>
      </w:pPr>
      <w:r>
        <w:rPr>
          <w:i/>
        </w:rPr>
        <w:t>Source: Arnstein 1969:216-224</w:t>
      </w:r>
    </w:p>
    <w:p w:rsidR="00D74CA9" w:rsidRDefault="00D74CA9" w:rsidP="003F55EA">
      <w:pPr>
        <w:spacing w:line="276" w:lineRule="auto"/>
        <w:rPr>
          <w:b/>
        </w:rPr>
      </w:pPr>
    </w:p>
    <w:p w:rsidR="00D74CA9" w:rsidRDefault="00D74CA9" w:rsidP="00777CD7">
      <w:pPr>
        <w:pStyle w:val="Heading2"/>
      </w:pPr>
      <w:bookmarkStart w:id="42" w:name="_Toc277716927"/>
      <w:r>
        <w:t>2.5 A discussion on Arnstein’s ladder of citizen participation</w:t>
      </w:r>
      <w:bookmarkEnd w:id="42"/>
    </w:p>
    <w:p w:rsidR="00D74CA9" w:rsidRDefault="00D74CA9" w:rsidP="0075000E">
      <w:pPr>
        <w:ind w:firstLine="0"/>
      </w:pPr>
      <w:r>
        <w:t>Arnstein’s hierarchical ladder of citizen participation assumed citizen control as the goal of participation and as the main reason why the community engage in the decision making process. However the success or accomplishment of a project does not necessarily mean citizen control. Choguill (1996:431-444) in reworking the ladder in a development context suggested that where there are no governmental infrastructures or support the individuals revert to self management as the only strategy open to them when neglected by the state. For Choguill, this self management represents the bottom rungs of the Arnstein’s ladder. However this placing seems to fall into the same trap that meaning full participation only occurs in relation to the decision, activities and power of state organisations or similar authority (Collins and Ison 2009:4).</w:t>
      </w:r>
    </w:p>
    <w:p w:rsidR="00D74CA9" w:rsidRPr="004008DA" w:rsidRDefault="00D74CA9" w:rsidP="004008DA">
      <w:r>
        <w:t>Another critic of Arnstein’s ladder is that it gives a linear relationship between non participation and citizen control as if policy problems remain constant on all levels. Bishop and Davis (2002:14-29) noted that a linear notion of participation implies that the policy problems remains constant, only the approach of the actors vary from level to level. In their analysis they suggested that the unique policy problems require different levels and types of participation. Collins and Ison (2009:4) argued that Arnsteins ladder suggests that the roles and responsibilities change only in relation to changing levels of power (in the dynamic of citizens taking control and authorities ceding it). It overlooks that the roles are not easy to define and usually responsibilities emerge during and as a consequence of the participation process itself. Instead roles and responsibilities of individuals are based on the construction of their interest in the situation.</w:t>
      </w:r>
    </w:p>
    <w:p w:rsidR="00D74CA9" w:rsidRPr="00777CD7" w:rsidRDefault="00D74CA9" w:rsidP="00777CD7">
      <w:pPr>
        <w:pStyle w:val="Normalfirstparagraph"/>
      </w:pPr>
      <w:r>
        <w:t>Despite the above critics Arnstein’s ladder remains, implicitly and explicitly at the core of many approaches to participation.</w:t>
      </w:r>
    </w:p>
    <w:p w:rsidR="00D74CA9" w:rsidRPr="001C10F2" w:rsidRDefault="00D74CA9" w:rsidP="003F55EA">
      <w:pPr>
        <w:pStyle w:val="Heading2"/>
        <w:spacing w:line="276" w:lineRule="auto"/>
      </w:pPr>
      <w:bookmarkStart w:id="43" w:name="_Toc277716928"/>
      <w:r>
        <w:t>2.6 The structure of an effective participatory</w:t>
      </w:r>
      <w:r w:rsidRPr="0070165E">
        <w:t xml:space="preserve"> planning process</w:t>
      </w:r>
      <w:bookmarkEnd w:id="43"/>
    </w:p>
    <w:p w:rsidR="00D74CA9" w:rsidRPr="007C7CD1" w:rsidRDefault="00D74CA9" w:rsidP="00877D0D">
      <w:r w:rsidRPr="007C7CD1">
        <w:rPr>
          <w:b/>
        </w:rPr>
        <w:t>Planning</w:t>
      </w:r>
      <w:r w:rsidRPr="007C7CD1">
        <w:t xml:space="preserve"> </w:t>
      </w:r>
      <w:r>
        <w:t xml:space="preserve">-There is much debate about the exact meaning of the word planning and how it is defined. Waterson (1965:26) defined planning as an organised, conscious and continual attempt to select the best available alternatives to achieve specific goals. Planning is concerned with the scheduling of activities in terms of the sequence of events of what should be done to achieve a particular goal. The definition of goals is an important part of the planning process itself, as is the process of weighing up or evaluating the alternative ways of achieving the objectives or meeting the goals. Planning therefore involves a continual process that involves making decisions about which problems (out of a large array of problems) should be tackled and in what order of priority. Consensus is required in making priorities because not all problems can be met at once given that resources are always limited. </w:t>
      </w:r>
    </w:p>
    <w:p w:rsidR="00D74CA9" w:rsidRDefault="00D74CA9" w:rsidP="00877D0D">
      <w:r>
        <w:t xml:space="preserve"> Conyers and Hills (1984:73-76) sees planning as an integral part of the overall process of both making and implementing decisions. Planning is not just about the steps that are taken prior to implementation. Rather, it is a process, which involves the whole spectrum of activities that take place throughout the entire lifecycle of the plan, from initial conception through formulation and implementation to monitoring and evaluation. When we think of what planning means we also need to include all resources and budgeting activities needed for servicing those plans, for on-going management and maintenance arrangements and for monitoring and evaluating them. These considerations are especially important in regard to the annual planning cycle that any local government authority has to go through. </w:t>
      </w:r>
    </w:p>
    <w:p w:rsidR="00D74CA9" w:rsidRDefault="00D74CA9" w:rsidP="00877D0D">
      <w:r>
        <w:t>Planning is not just concerned with the short term and the annual planning cycle. It has also to look into the future, to develop a vision of what we want our communities to be like, and a strategy for how to achieve development that is sustainable over the longer term. The planning process involves drawing up a strategy as to how we get out of our present problems and move step by step towards our vision of what we would like our cities, towns, wards and villages to look like in the future. The various stages in the planning process as shown in figure 3 are interrelated and no one stage can be considered in isolation from the other. In practice, it is seldom possible to progress in a logical manner through all the stages of the cycle. The related problems of inadequate time, data, and manpower are common reasons for the gap which frequently exist between theory and practice as discussed by Conyers and Hills (1984:75-79) below on the stages of the process.</w:t>
      </w:r>
      <w:r>
        <w:tab/>
      </w:r>
      <w:r>
        <w:tab/>
      </w:r>
      <w:r>
        <w:tab/>
        <w:t xml:space="preserve">    </w:t>
      </w:r>
    </w:p>
    <w:p w:rsidR="00D74CA9" w:rsidRDefault="00D74CA9" w:rsidP="003F55EA">
      <w:pPr>
        <w:spacing w:line="276" w:lineRule="auto"/>
        <w:rPr>
          <w:b/>
        </w:rPr>
      </w:pPr>
      <w:r>
        <w:rPr>
          <w:b/>
        </w:rPr>
        <w:t xml:space="preserve">  </w:t>
      </w:r>
    </w:p>
    <w:p w:rsidR="00D74CA9" w:rsidRPr="001C10F2" w:rsidRDefault="00D74CA9" w:rsidP="003F55EA">
      <w:pPr>
        <w:pStyle w:val="Figuretitle"/>
      </w:pPr>
      <w:r w:rsidRPr="001C10F2">
        <w:t xml:space="preserve">  </w:t>
      </w:r>
      <w:bookmarkStart w:id="44" w:name="_Toc277715424"/>
      <w:r w:rsidRPr="001C10F2">
        <w:t>FIG 3: The planning process</w:t>
      </w:r>
      <w:bookmarkEnd w:id="44"/>
    </w:p>
    <w:p w:rsidR="00D74CA9" w:rsidRDefault="00D74CA9" w:rsidP="00877D0D"/>
    <w:p w:rsidR="00D74CA9" w:rsidRPr="0092020D" w:rsidRDefault="00D74CA9" w:rsidP="00877D0D">
      <w:pPr>
        <w:rPr>
          <w:u w:val="single"/>
        </w:rPr>
      </w:pPr>
      <w:r w:rsidRPr="0092020D">
        <w:rPr>
          <w:u w:val="single"/>
        </w:rPr>
        <w:t xml:space="preserve">Key </w:t>
      </w:r>
    </w:p>
    <w:p w:rsidR="00D74CA9" w:rsidRDefault="00D74CA9" w:rsidP="00877D0D">
      <w:r>
        <w:t>Decision to adapt planning (DAP)</w:t>
      </w:r>
    </w:p>
    <w:p w:rsidR="00D74CA9" w:rsidRDefault="00D74CA9" w:rsidP="00877D0D">
      <w:r>
        <w:t>Establish organisational framework for planning (EOFP)</w:t>
      </w:r>
    </w:p>
    <w:p w:rsidR="00D74CA9" w:rsidRDefault="00D74CA9" w:rsidP="00877D0D">
      <w:r>
        <w:t>Specify planning goals (SPG)</w:t>
      </w:r>
    </w:p>
    <w:p w:rsidR="00D74CA9" w:rsidRDefault="00D74CA9" w:rsidP="00877D0D">
      <w:r>
        <w:t>Formulate objectives (FO)</w:t>
      </w:r>
    </w:p>
    <w:p w:rsidR="00D74CA9" w:rsidRDefault="00D74CA9" w:rsidP="00877D0D">
      <w:r>
        <w:t>Collect and Analyse data (CAD)</w:t>
      </w:r>
    </w:p>
    <w:p w:rsidR="00D74CA9" w:rsidRDefault="00D74CA9" w:rsidP="00877D0D">
      <w:r>
        <w:t>Identify alternative courses of action (IACA)</w:t>
      </w:r>
    </w:p>
    <w:p w:rsidR="00D74CA9" w:rsidRDefault="00D74CA9" w:rsidP="00877D0D">
      <w:r>
        <w:t>Appraise alternative courses of action (AACA)</w:t>
      </w:r>
    </w:p>
    <w:p w:rsidR="00D74CA9" w:rsidRDefault="00D74CA9" w:rsidP="00877D0D">
      <w:r>
        <w:t>Selection of alternative plan (SAP)</w:t>
      </w:r>
    </w:p>
    <w:p w:rsidR="00D74CA9" w:rsidRDefault="00D74CA9" w:rsidP="00877D0D">
      <w:r>
        <w:t>Plan implementation (PI)</w:t>
      </w:r>
    </w:p>
    <w:p w:rsidR="00D74CA9" w:rsidRDefault="00D74CA9" w:rsidP="00877D0D">
      <w:r>
        <w:t>Monitoring and evaluation (M&amp;E)</w:t>
      </w:r>
    </w:p>
    <w:p w:rsidR="00D74CA9" w:rsidRDefault="00D74CA9" w:rsidP="003F55EA">
      <w:pPr>
        <w:spacing w:line="276" w:lineRule="auto"/>
      </w:pPr>
    </w:p>
    <w:p w:rsidR="00D74CA9" w:rsidRDefault="00D74CA9" w:rsidP="003F55EA">
      <w:pPr>
        <w:spacing w:line="276" w:lineRule="auto"/>
      </w:pPr>
    </w:p>
    <w:p w:rsidR="00D74CA9" w:rsidRDefault="00D74CA9" w:rsidP="003F55EA">
      <w:pPr>
        <w:spacing w:line="276" w:lineRule="auto"/>
      </w:pPr>
      <w:r w:rsidRPr="009A4E00">
        <w:rPr>
          <w:noProof/>
          <w:lang w:val="en-US" w:eastAsia="en-US"/>
        </w:rPr>
        <w:pict>
          <v:shape id="Diagram 1400" o:spid="_x0000_i1025" type="#_x0000_t75" style="width:462pt;height:372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">
            <v:imagedata r:id="rId16" o:title="" croptop="-1047f" cropbottom="-1138f" cropleft="-8043f" cropright="-7920f"/>
            <o:lock v:ext="edit" aspectratio="f"/>
          </v:shape>
        </w:pict>
      </w:r>
    </w:p>
    <w:p w:rsidR="00D74CA9" w:rsidRPr="006351F4" w:rsidRDefault="00D74CA9" w:rsidP="003F55EA">
      <w:pPr>
        <w:spacing w:line="276" w:lineRule="auto"/>
        <w:rPr>
          <w:i/>
        </w:rPr>
      </w:pPr>
      <w:r w:rsidRPr="006351F4">
        <w:rPr>
          <w:i/>
        </w:rPr>
        <w:t>Source: Conyers and Hills 1984:74</w:t>
      </w:r>
    </w:p>
    <w:p w:rsidR="00D74CA9" w:rsidRDefault="00D74CA9" w:rsidP="003F55EA">
      <w:pPr>
        <w:pStyle w:val="Heading3"/>
        <w:spacing w:line="276" w:lineRule="auto"/>
      </w:pPr>
      <w:r>
        <w:t xml:space="preserve">  </w:t>
      </w:r>
      <w:bookmarkStart w:id="45" w:name="_Toc277716929"/>
      <w:r>
        <w:t xml:space="preserve">2.6.1 </w:t>
      </w:r>
      <w:r w:rsidRPr="00B61735">
        <w:t>Stages of</w:t>
      </w:r>
      <w:r>
        <w:t xml:space="preserve"> a</w:t>
      </w:r>
      <w:r w:rsidRPr="00B61735">
        <w:t xml:space="preserve"> bottom up planning process</w:t>
      </w:r>
      <w:bookmarkEnd w:id="45"/>
    </w:p>
    <w:p w:rsidR="00D74CA9" w:rsidRPr="00B60704" w:rsidRDefault="00D74CA9" w:rsidP="003F55EA">
      <w:pPr>
        <w:spacing w:line="276" w:lineRule="auto"/>
        <w:rPr>
          <w:b/>
          <w:i/>
        </w:rPr>
      </w:pPr>
      <w:r w:rsidRPr="00B60704">
        <w:rPr>
          <w:b/>
          <w:i/>
        </w:rPr>
        <w:t>Decision to adopt planning</w:t>
      </w:r>
    </w:p>
    <w:p w:rsidR="00D74CA9" w:rsidRPr="007A3B2B" w:rsidRDefault="00D74CA9" w:rsidP="00877D0D">
      <w:pPr>
        <w:rPr>
          <w:i/>
        </w:rPr>
      </w:pPr>
      <w:r>
        <w:t>The initial decision to adopt plans is the crucial process in the overall planning process as a means of tackling development problems and achieving desired goals and objectives (Conyers and Hills 1984:75). Once the basic political decision is made an organisational planning framework is then established. This may be done by deploying field workers or setting up grass root organisations which facilitate bottom up planning. It is necessary to make resources available to ensure that these structures for management and control function properly.</w:t>
      </w:r>
    </w:p>
    <w:p w:rsidR="00D74CA9" w:rsidRPr="00B60704" w:rsidRDefault="00D74CA9" w:rsidP="003F55EA">
      <w:pPr>
        <w:spacing w:line="276" w:lineRule="auto"/>
        <w:rPr>
          <w:b/>
          <w:i/>
        </w:rPr>
      </w:pPr>
      <w:r w:rsidRPr="00B60704">
        <w:rPr>
          <w:b/>
          <w:i/>
        </w:rPr>
        <w:t>Planning goals, objectives and targets</w:t>
      </w:r>
    </w:p>
    <w:p w:rsidR="00D74CA9" w:rsidRPr="007A3B2B" w:rsidRDefault="00D74CA9" w:rsidP="00877D0D">
      <w:pPr>
        <w:rPr>
          <w:i/>
        </w:rPr>
      </w:pPr>
      <w:r>
        <w:t>Goals and objectives are an expression of the priorities of planning and their formulation represents the first main stage in the cycle of the planning process. The ultimate aims or societal aspirations of the society should be included to this stage of the planning process (Griffin and Enos 1970:32). Defining societal aspirations and goal setting are important dimensions of the political process. Having the societal needs in mind the politicians and community representatives must set explicit goals for planning. Politicians or community representatives must play a major role in the formulation of objectives and setting targets as they will be ultimately responsible for establishing priorities at all levels and making the necessary resources available to pursue these.</w:t>
      </w:r>
    </w:p>
    <w:p w:rsidR="00D74CA9" w:rsidRPr="00B60704" w:rsidRDefault="00D74CA9" w:rsidP="003F55EA">
      <w:pPr>
        <w:spacing w:line="276" w:lineRule="auto"/>
        <w:rPr>
          <w:b/>
          <w:i/>
        </w:rPr>
      </w:pPr>
      <w:r w:rsidRPr="00B60704">
        <w:rPr>
          <w:b/>
          <w:i/>
        </w:rPr>
        <w:t>Data collection</w:t>
      </w:r>
    </w:p>
    <w:p w:rsidR="00D74CA9" w:rsidRPr="007A3B2B" w:rsidRDefault="00D74CA9" w:rsidP="00877D0D">
      <w:pPr>
        <w:rPr>
          <w:i/>
        </w:rPr>
      </w:pPr>
      <w:r>
        <w:t>T</w:t>
      </w:r>
      <w:r w:rsidRPr="00877D0D">
        <w:t>his stage involves the collection and analysing of data. It is necessary to analyse the existing situation to determine the nature and extend of particular planning problems. This work is also termed baseline study. It bridges the gap between the goals of planning and the formulation of alternative course of action designed to achieve those goals and objectives. However availability of data is one of the serious problems facing planners in the Third World countries since data collection and analysis can require considerable financial resources, skilled manpower and access to various kin</w:t>
      </w:r>
      <w:r>
        <w:t xml:space="preserve">ds of facilities for example </w:t>
      </w:r>
      <w:r w:rsidRPr="00877D0D">
        <w:t>for data processing</w:t>
      </w:r>
      <w:r>
        <w:t>.</w:t>
      </w:r>
    </w:p>
    <w:p w:rsidR="00D74CA9" w:rsidRPr="00B60704" w:rsidRDefault="00D74CA9" w:rsidP="003F55EA">
      <w:pPr>
        <w:spacing w:line="276" w:lineRule="auto"/>
        <w:rPr>
          <w:b/>
          <w:i/>
        </w:rPr>
      </w:pPr>
      <w:r w:rsidRPr="00B60704">
        <w:rPr>
          <w:b/>
          <w:i/>
        </w:rPr>
        <w:t>Identify alternative course of action</w:t>
      </w:r>
    </w:p>
    <w:p w:rsidR="00D74CA9" w:rsidRPr="007A3B2B" w:rsidRDefault="00D74CA9" w:rsidP="00877D0D">
      <w:pPr>
        <w:rPr>
          <w:i/>
        </w:rPr>
      </w:pPr>
      <w:r>
        <w:t>A rational approach to decision making involves identifying a number of alternatives rather than simply accepting the first potential solution that comes to hand. It is generally preferable to have a rich mix of alternatives to assess and to present to decision makers, although practically there powerful constraints that limit the planners ability to generate a wide range of options.</w:t>
      </w:r>
    </w:p>
    <w:p w:rsidR="00D74CA9" w:rsidRPr="00B60704" w:rsidRDefault="00D74CA9" w:rsidP="00877D0D">
      <w:pPr>
        <w:rPr>
          <w:b/>
          <w:i/>
        </w:rPr>
      </w:pPr>
      <w:r w:rsidRPr="00B60704">
        <w:rPr>
          <w:b/>
          <w:i/>
        </w:rPr>
        <w:t>Plan and project appraisals</w:t>
      </w:r>
    </w:p>
    <w:p w:rsidR="00D74CA9" w:rsidRPr="007A3B2B" w:rsidRDefault="00D74CA9" w:rsidP="00877D0D">
      <w:pPr>
        <w:rPr>
          <w:i/>
        </w:rPr>
      </w:pPr>
      <w:r>
        <w:t>Conyers and Hill (1984:79) appraisal basically means identifying the advantages and disadvantages of different courses of action. The purpose of plan and project appraisal is to derive information which can be presented to decision makers to help them on the process of deciding which course of action to select, from those on offer.</w:t>
      </w:r>
    </w:p>
    <w:p w:rsidR="00D74CA9" w:rsidRPr="00B60704" w:rsidRDefault="00D74CA9" w:rsidP="003F55EA">
      <w:pPr>
        <w:spacing w:line="276" w:lineRule="auto"/>
        <w:rPr>
          <w:b/>
          <w:i/>
        </w:rPr>
      </w:pPr>
      <w:r w:rsidRPr="00B60704">
        <w:rPr>
          <w:b/>
          <w:i/>
        </w:rPr>
        <w:t>Implementation</w:t>
      </w:r>
    </w:p>
    <w:p w:rsidR="00D74CA9" w:rsidRPr="007A3B2B" w:rsidRDefault="00D74CA9" w:rsidP="00877D0D">
      <w:pPr>
        <w:rPr>
          <w:i/>
        </w:rPr>
      </w:pPr>
      <w:r w:rsidRPr="00877D0D">
        <w:t>Implementation is often regarded as beyond the scope of the planning process or planners. However planners must be concerned about implementation stage is because of the cyclical nature of the planning process, therefore implementation cannot be seen in isolation from other stages. It is important for the planners and community representatives to consider how to operationalise plans or to plan the implementation process. This involves identifying the various</w:t>
      </w:r>
      <w:r>
        <w:t xml:space="preserve"> activities associated with a plan or project, preparing a time schedule which indicates when they will be undertaken and mobilising of the resources required for implementation.</w:t>
      </w:r>
    </w:p>
    <w:p w:rsidR="00D74CA9" w:rsidRPr="00B60704" w:rsidRDefault="00D74CA9" w:rsidP="003F55EA">
      <w:pPr>
        <w:spacing w:line="276" w:lineRule="auto"/>
        <w:rPr>
          <w:b/>
          <w:i/>
        </w:rPr>
      </w:pPr>
      <w:r w:rsidRPr="00B60704">
        <w:rPr>
          <w:b/>
          <w:i/>
        </w:rPr>
        <w:t>Monitoring and evaluation</w:t>
      </w:r>
    </w:p>
    <w:p w:rsidR="00D74CA9" w:rsidRPr="007A3B2B" w:rsidRDefault="00D74CA9" w:rsidP="00877D0D">
      <w:pPr>
        <w:rPr>
          <w:i/>
        </w:rPr>
      </w:pPr>
      <w:r>
        <w:t>It is necessary to monitor progress in order to ensure that the activities are being undertaken in accordance to plan and indentify the problems which may be occurring, and monitoring should be a continuous process which builds into the implementation of a plan or project. This might be done through the use of reports from community leaders or field visits. . It is necessary to also undertake a detailed evaluation of the plan or project either after it has been completed or at appropriate points during the implementation process. Evaluation is designed to reveal the extent to which plan objectives have been achieved, any unanticipated effects it may have had , so that lessons can be learned for future planning, the reasons for failures and successes.</w:t>
      </w:r>
    </w:p>
    <w:p w:rsidR="00D74CA9" w:rsidRDefault="00D74CA9" w:rsidP="00034D52">
      <w:pPr>
        <w:pStyle w:val="Heading2"/>
      </w:pPr>
      <w:bookmarkStart w:id="46" w:name="_Toc277716930"/>
      <w:r>
        <w:t xml:space="preserve">2.7 </w:t>
      </w:r>
      <w:r w:rsidRPr="00316B87">
        <w:t>Analytical framework</w:t>
      </w:r>
      <w:bookmarkEnd w:id="46"/>
      <w:r w:rsidRPr="00316B87">
        <w:br/>
      </w:r>
    </w:p>
    <w:p w:rsidR="00D74CA9" w:rsidRPr="00316B87" w:rsidRDefault="00D74CA9" w:rsidP="00034D52">
      <w:pPr>
        <w:pStyle w:val="Heading3"/>
      </w:pPr>
      <w:bookmarkStart w:id="47" w:name="_Toc277716931"/>
      <w:r>
        <w:t>2.7.1 Indicators of effective community participatory planning</w:t>
      </w:r>
      <w:r w:rsidRPr="00316B87">
        <w:t>.</w:t>
      </w:r>
      <w:bookmarkEnd w:id="47"/>
    </w:p>
    <w:p w:rsidR="00D74CA9" w:rsidRDefault="00D74CA9" w:rsidP="003F55EA">
      <w:pPr>
        <w:spacing w:line="276" w:lineRule="auto"/>
      </w:pPr>
      <w:r w:rsidRPr="00877D0D">
        <w:t>In this study the main determinants of effective participation in the planning process are the wide coverage of consultations, good leadership qualities, the local government attitude towards community participation, women involvement, and awareness of the organisational structures, autonomy in decision making and community and local government personnel trainning</w:t>
      </w:r>
      <w:r w:rsidRPr="00316B87">
        <w:t>.</w:t>
      </w:r>
    </w:p>
    <w:p w:rsidR="00D74CA9" w:rsidRPr="00316B87" w:rsidRDefault="00D74CA9" w:rsidP="003F55EA">
      <w:pPr>
        <w:pStyle w:val="Heading3"/>
        <w:spacing w:line="276" w:lineRule="auto"/>
      </w:pPr>
      <w:bookmarkStart w:id="48" w:name="_Toc277716932"/>
      <w:r>
        <w:t>2.7.2</w:t>
      </w:r>
      <w:r w:rsidRPr="00316B87">
        <w:t xml:space="preserve"> Wide coverage of consultations</w:t>
      </w:r>
      <w:bookmarkEnd w:id="48"/>
    </w:p>
    <w:p w:rsidR="00D74CA9" w:rsidRDefault="00D74CA9" w:rsidP="00877D0D">
      <w:r w:rsidRPr="00316B87">
        <w:t xml:space="preserve">The concept of full or genuine participation carries with it recognition that </w:t>
      </w:r>
      <w:r w:rsidRPr="00103E0F">
        <w:t xml:space="preserve">all </w:t>
      </w:r>
      <w:r w:rsidRPr="00316B87">
        <w:t>have something to contribute, that our social, political, economic problems are in part the produc</w:t>
      </w:r>
      <w:r>
        <w:t xml:space="preserve">t of forced non contribution or </w:t>
      </w:r>
      <w:r w:rsidRPr="00316B87">
        <w:t>barriers of participa</w:t>
      </w:r>
      <w:r>
        <w:t>tion ( Cahn and Passett</w:t>
      </w:r>
      <w:r w:rsidRPr="00316B87">
        <w:t xml:space="preserve"> 1971</w:t>
      </w:r>
      <w:r>
        <w:t>:34</w:t>
      </w:r>
      <w:r w:rsidRPr="00316B87">
        <w:t xml:space="preserve">). The wider the community involvement in making choices and decisions on matters of municipal interest and pubic importance, the greater the interface and mutual confidence will be between </w:t>
      </w:r>
      <w:r>
        <w:t>the government and the governed (UNDP 1997:2). The United Nations, in a report on community development states that:</w:t>
      </w:r>
    </w:p>
    <w:p w:rsidR="00D74CA9" w:rsidRDefault="00D74CA9" w:rsidP="00877D0D">
      <w:pPr>
        <w:rPr>
          <w:i/>
        </w:rPr>
      </w:pPr>
      <w:r w:rsidRPr="00FB225A">
        <w:rPr>
          <w:i/>
        </w:rPr>
        <w:t>Implicit in theory that has been built up in relation to community development is an organic and physical concept of community- a group in face to face contact, bound by common values and objectives, with a basic harmony of interest and asp</w:t>
      </w:r>
      <w:r>
        <w:rPr>
          <w:i/>
        </w:rPr>
        <w:t>irations, (United Nations, 1971:</w:t>
      </w:r>
      <w:r w:rsidRPr="00FB225A">
        <w:rPr>
          <w:i/>
        </w:rPr>
        <w:t xml:space="preserve"> 12)</w:t>
      </w:r>
      <w:r>
        <w:rPr>
          <w:i/>
        </w:rPr>
        <w:t>.</w:t>
      </w:r>
    </w:p>
    <w:p w:rsidR="00D74CA9" w:rsidRDefault="00D74CA9" w:rsidP="00877D0D">
      <w:r>
        <w:t>In practice the task of indentifying communities which provides a basis for community involvement in planning is much more difficult than the suggested definition above (Conyers 1982:127). The problems are that it is difficult for planners to determine the size and composition of the communities to be involved in the planning process and also that communities are not entirely homogeneous or free from external conflict and disunity. This complicates planning since it means that not all members of the community share the same views about the future development their area or are likely to benefit equally. The views or a need varies according to different criteria like the age groups, youths, the elderly, the class, poor, rich, or the middle class among others.</w:t>
      </w:r>
    </w:p>
    <w:p w:rsidR="00D74CA9" w:rsidRPr="00316B87" w:rsidRDefault="00D74CA9" w:rsidP="00877D0D">
      <w:r>
        <w:t>The concept of community itself needs to be used with caution, as communities contain heterogeneous groups of people living together in an area, where possible divisions are those of income, gender, religion, ethnicity, political affiliation, caste, and of such divisions increases with levels of poverty and scarcity (de Wit 2006, Wood 2003).</w:t>
      </w:r>
      <w:r w:rsidRPr="00316B87">
        <w:t>For effective participation</w:t>
      </w:r>
      <w:r>
        <w:t xml:space="preserve"> in the planning process</w:t>
      </w:r>
      <w:r w:rsidRPr="00316B87">
        <w:t xml:space="preserve"> to take place in the rural districts wider consultations should be carried out </w:t>
      </w:r>
      <w:r>
        <w:t xml:space="preserve">among the different age groups above eighteen years which is the legal  age of majority in Zimbabwe </w:t>
      </w:r>
      <w:r w:rsidRPr="00316B87">
        <w:t>before reaching a final decision, drafting of p</w:t>
      </w:r>
      <w:r>
        <w:t>l</w:t>
      </w:r>
      <w:r w:rsidRPr="00316B87">
        <w:t xml:space="preserve">ans or </w:t>
      </w:r>
      <w:r>
        <w:t xml:space="preserve">the </w:t>
      </w:r>
      <w:r w:rsidRPr="00316B87">
        <w:t>implementation</w:t>
      </w:r>
      <w:r>
        <w:t xml:space="preserve"> thereof (Masunungure 2000:70)</w:t>
      </w:r>
      <w:r w:rsidRPr="00316B87">
        <w:t xml:space="preserve"> </w:t>
      </w:r>
      <w:r>
        <w:t>.</w:t>
      </w:r>
      <w:r w:rsidRPr="00316B87">
        <w:t>The Local government authorities should go down the remote areas and avoid tarmac or road side biases. Tarmac and roadside biases also direct attention towards those who are less poor and away from those who are poorer. Visible development in rural areas usually follows the main roa</w:t>
      </w:r>
      <w:r>
        <w:t xml:space="preserve">ds and near town ship centres. </w:t>
      </w:r>
      <w:r w:rsidRPr="00316B87">
        <w:t xml:space="preserve">Chambers </w:t>
      </w:r>
      <w:r>
        <w:t>(</w:t>
      </w:r>
      <w:r w:rsidRPr="00316B87">
        <w:t>1983</w:t>
      </w:r>
      <w:r>
        <w:t>:10)</w:t>
      </w:r>
      <w:r w:rsidRPr="00316B87">
        <w:t xml:space="preserve"> termed this rural development tourism, </w:t>
      </w:r>
      <w:r>
        <w:t xml:space="preserve">the phenomenon of the brief rural visit, </w:t>
      </w:r>
      <w:r w:rsidRPr="00316B87">
        <w:t>the hazards of dirt roads, the comfort of visitors, shortage of time and fuel dictate the preference for the tarmac roads and for travel close to urban centres or growth points.</w:t>
      </w:r>
    </w:p>
    <w:p w:rsidR="00D74CA9" w:rsidRPr="00316B87" w:rsidRDefault="00D74CA9" w:rsidP="00877D0D">
      <w:pPr>
        <w:pStyle w:val="Heading3"/>
      </w:pPr>
      <w:bookmarkStart w:id="49" w:name="_Toc277716933"/>
      <w:r>
        <w:t xml:space="preserve">2.7.3 </w:t>
      </w:r>
      <w:r w:rsidRPr="00316B87">
        <w:t>Good leadership</w:t>
      </w:r>
      <w:bookmarkEnd w:id="49"/>
    </w:p>
    <w:p w:rsidR="00D74CA9" w:rsidRDefault="00D74CA9" w:rsidP="00877D0D">
      <w:r>
        <w:t>Good</w:t>
      </w:r>
      <w:r w:rsidRPr="00316B87">
        <w:t xml:space="preserve"> leadership is a condition that seem to contribute to full or ef</w:t>
      </w:r>
      <w:r>
        <w:t>fective community participation</w:t>
      </w:r>
      <w:r w:rsidRPr="00316B87">
        <w:t xml:space="preserve"> </w:t>
      </w:r>
      <w:r>
        <w:t>(</w:t>
      </w:r>
      <w:r w:rsidRPr="00316B87">
        <w:t>Cheema 1987, Rondinelli and Cheema 1985</w:t>
      </w:r>
      <w:r>
        <w:t>). Hakala (2008:1) stated that a good leader has a clear vision but having a vision is not good enough; leaders must also share and act upon the vision. A good leader is an effective</w:t>
      </w:r>
      <w:r w:rsidRPr="00316B87">
        <w:t xml:space="preserve"> listener and has to take the opportunity to hear all sides and we</w:t>
      </w:r>
      <w:r>
        <w:t xml:space="preserve">igh the positions. He/she </w:t>
      </w:r>
      <w:r w:rsidRPr="00316B87">
        <w:t>knows that people had a right to be different and take different views from different people.</w:t>
      </w:r>
      <w:r>
        <w:t xml:space="preserve"> A Good leader is an effective communicator who is able to share her vision in terms that cause followers to buy into it. Hakala (2008:1) concurs with the ideas noting that openness is one of the qualities of good leadership, meaning being able to listen to new ideas even if they do not confirm to the usual way of thinking.</w:t>
      </w:r>
      <w:r w:rsidRPr="001D4537">
        <w:t xml:space="preserve"> </w:t>
      </w:r>
      <w:r>
        <w:t>Good leaders are able to suspend judgment while listening to others’ ideas, as well as accept new ways of doing things that someone else thought of. Openness builds mutual respect and trust between leaders and followers, and it also keeps the team well supplied with new ideas that can further its vision.</w:t>
      </w:r>
      <w:r w:rsidRPr="00316B87">
        <w:t xml:space="preserve"> A good leader is trustworthy and accountable to the people and in this case people </w:t>
      </w:r>
      <w:r>
        <w:t xml:space="preserve">are free to </w:t>
      </w:r>
      <w:r w:rsidRPr="00316B87">
        <w:t>usher</w:t>
      </w:r>
      <w:r>
        <w:t xml:space="preserve"> their</w:t>
      </w:r>
      <w:r w:rsidRPr="00316B87">
        <w:t xml:space="preserve"> views or </w:t>
      </w:r>
      <w:r>
        <w:t>contribute</w:t>
      </w:r>
      <w:r w:rsidRPr="00316B87">
        <w:t xml:space="preserve"> freely and fearlessly</w:t>
      </w:r>
      <w:r>
        <w:t xml:space="preserve"> during the meetings.</w:t>
      </w:r>
    </w:p>
    <w:p w:rsidR="00D74CA9" w:rsidRPr="00316B87" w:rsidRDefault="00D74CA9" w:rsidP="00877D0D">
      <w:r w:rsidRPr="00316B87">
        <w:t xml:space="preserve"> Awortwi (1999</w:t>
      </w:r>
      <w:r>
        <w:t>:47</w:t>
      </w:r>
      <w:r w:rsidRPr="00316B87">
        <w:t>) also noted that communities with strong leadership are more likely to be actively involved in decisions concerning the mobilisation of the community resources and also their capacity to mobilise local people to put pressure from below and to negotiate with the government officials. This will partly determine government decisions to provide services and facilities in their communities. People’s representatives should be able to meaningfully represent thei</w:t>
      </w:r>
      <w:r>
        <w:t>r constituencies by making the l</w:t>
      </w:r>
      <w:r w:rsidRPr="00316B87">
        <w:t xml:space="preserve">ocal council aware of the needs, requests, demands, </w:t>
      </w:r>
      <w:r>
        <w:t>and suggestions of their people (Makumbe 1998:56). However the problem is that it is not always that community leaders guarantee adequate representation of the people’s views as a whole or even the majority of the people.</w:t>
      </w:r>
      <w:r w:rsidRPr="00316B87">
        <w:t xml:space="preserve"> </w:t>
      </w:r>
      <w:r>
        <w:t>This has led to the creation or sustenance of the existing inequalities in the communities. The people who are usually selected to represent the communities are those who are economically and socially better off, and they then use their positions as community representatives to further their interests, thus merely increasing the inequalities (Conyers 1982:129).</w:t>
      </w:r>
      <w:r w:rsidRPr="00316B87">
        <w:t xml:space="preserve"> The availability of the </w:t>
      </w:r>
      <w:r w:rsidRPr="00865C8A">
        <w:t>incentives</w:t>
      </w:r>
      <w:r w:rsidRPr="00316B87">
        <w:t xml:space="preserve"> especially considering the economic difficulties in Zimbabwe also motivates the people in leadership positions.</w:t>
      </w:r>
    </w:p>
    <w:p w:rsidR="00D74CA9" w:rsidRDefault="00D74CA9" w:rsidP="003F55EA">
      <w:pPr>
        <w:pStyle w:val="Heading3"/>
        <w:spacing w:line="276" w:lineRule="auto"/>
      </w:pPr>
      <w:bookmarkStart w:id="50" w:name="_Toc277716934"/>
      <w:r>
        <w:t>2.7.4</w:t>
      </w:r>
      <w:r w:rsidRPr="00316B87">
        <w:t xml:space="preserve"> Women Representation and active involvement</w:t>
      </w:r>
      <w:bookmarkEnd w:id="50"/>
    </w:p>
    <w:p w:rsidR="00D74CA9" w:rsidRPr="00316B87" w:rsidRDefault="00D74CA9" w:rsidP="00877D0D"/>
    <w:p w:rsidR="00D74CA9" w:rsidRDefault="00D74CA9" w:rsidP="00877D0D">
      <w:r>
        <w:t>All</w:t>
      </w:r>
      <w:r w:rsidRPr="00316B87">
        <w:t xml:space="preserve"> men and women should have a voice in decision making, either directly or through legitimate intermediate institutions that represent their interest. The World Social summit in Copenhagen recommended that civic organisations must ensure that women represent a minimum of 30% of all the elected and recruited decision making </w:t>
      </w:r>
      <w:r>
        <w:t xml:space="preserve">positions (Hart 1997:17). </w:t>
      </w:r>
      <w:r w:rsidRPr="00865C8A">
        <w:t>It is important to state that leadership is seen as a man‘s role and viewed as inconsistent with the values of a good woman. Spouses are generally unsupportive and may even sabotage their wife‘s leadership pursuits. Obligations to children and family roles hold sway thereby limiting opportunities for women. There is also a distinctly masculine model of leadership in which women have to work extra hard to gain respect or recognition given that feminine trai</w:t>
      </w:r>
      <w:r>
        <w:t>ts are associated with weakness</w:t>
      </w:r>
      <w:r w:rsidRPr="00865C8A">
        <w:t xml:space="preserve"> (NPI Africa 2008:4-5). Men are considered to be decision makers and these patriarchal societies are still uncomfortable seeing women in political decision-making positions. Even though women rise to higher positions, decisions may still be made by men.</w:t>
      </w:r>
      <w:r>
        <w:rPr>
          <w:sz w:val="23"/>
          <w:szCs w:val="23"/>
        </w:rPr>
        <w:t xml:space="preserve"> </w:t>
      </w:r>
      <w:r>
        <w:t xml:space="preserve">   </w:t>
      </w:r>
    </w:p>
    <w:p w:rsidR="00D74CA9" w:rsidRPr="00C421BD" w:rsidRDefault="00D74CA9" w:rsidP="00877D0D">
      <w:r>
        <w:t xml:space="preserve"> On another hand it is believed that the presence</w:t>
      </w:r>
      <w:r w:rsidRPr="00316B87">
        <w:t xml:space="preserve"> of women in the committees or positions of authority have a positive influence on women’s participation in </w:t>
      </w:r>
      <w:r>
        <w:t xml:space="preserve">community collective activities (UNDP 1997:3). Women leaders boost the confidence of the other ordinary women since they are more of role models, resulting to the higher attendance of meetings and also contributions during the meeting by women. </w:t>
      </w:r>
      <w:r w:rsidRPr="00316B87">
        <w:t>However some authors</w:t>
      </w:r>
      <w:r>
        <w:t xml:space="preserve"> argues that the mere presence</w:t>
      </w:r>
      <w:r w:rsidRPr="00316B87">
        <w:t xml:space="preserve"> of women in the committees or organisations will not make much of a difference to the quality of decision making unless they actively engage themselves in organ</w:t>
      </w:r>
      <w:r>
        <w:t>isational / committee processes</w:t>
      </w:r>
      <w:r w:rsidRPr="005F3258">
        <w:t xml:space="preserve"> </w:t>
      </w:r>
      <w:r>
        <w:t>(UNDP 1997:3). According to Hakala (2008:2)</w:t>
      </w:r>
      <w:r w:rsidRPr="00C04B2C">
        <w:t xml:space="preserve"> </w:t>
      </w:r>
      <w:r>
        <w:t xml:space="preserve">a </w:t>
      </w:r>
      <w:r w:rsidRPr="00080FCF">
        <w:rPr>
          <w:rStyle w:val="Strong"/>
          <w:b w:val="0"/>
        </w:rPr>
        <w:t>sense of humour</w:t>
      </w:r>
      <w:r>
        <w:t xml:space="preserve"> is vital to </w:t>
      </w:r>
      <w:hyperlink r:id="rId17" w:tgtFrame="_blank" w:history="1">
        <w:r w:rsidRPr="00641E73">
          <w:t>relieve tension</w:t>
        </w:r>
      </w:hyperlink>
      <w:r>
        <w:t xml:space="preserve"> and boredom, as well as to</w:t>
      </w:r>
      <w:r w:rsidRPr="00641E73">
        <w:t xml:space="preserve"> </w:t>
      </w:r>
      <w:hyperlink r:id="rId18" w:tgtFrame="_blank" w:history="1">
        <w:r w:rsidRPr="00641E73">
          <w:t>defuse hostility</w:t>
        </w:r>
      </w:hyperlink>
      <w:r>
        <w:t xml:space="preserve">. </w:t>
      </w:r>
      <w:r w:rsidRPr="00C421BD">
        <w:t xml:space="preserve">Women leaders usually know how to use humour to energize followers. Humour is a form of power that provides some control over the work environment. And simply put, humour fosters good </w:t>
      </w:r>
      <w:r>
        <w:t xml:space="preserve">camaraderie. Sullivan (2005:1) </w:t>
      </w:r>
      <w:r w:rsidRPr="00C421BD">
        <w:t>basing on a one year study conducted by Caliper, a Princeton, New Jersey based management consulting firm, women leaders are more assertive and persuasive especially on the mobilisation of resources in an organisation, have a stronger need to get things done and are more willing to take risks than male leaders. These women leaders are able to bring others around to their point of view....because they genuinely understand and care about where others are coming from....so that the people they are leading feel more understood, supported and valued.</w:t>
      </w:r>
    </w:p>
    <w:p w:rsidR="00D74CA9" w:rsidRPr="00316B87" w:rsidRDefault="00D74CA9" w:rsidP="003F55EA">
      <w:pPr>
        <w:spacing w:line="276" w:lineRule="auto"/>
      </w:pPr>
    </w:p>
    <w:p w:rsidR="00D74CA9" w:rsidRDefault="00D74CA9" w:rsidP="003F55EA">
      <w:pPr>
        <w:pStyle w:val="Heading3"/>
        <w:spacing w:line="276" w:lineRule="auto"/>
      </w:pPr>
      <w:bookmarkStart w:id="51" w:name="_Toc277716935"/>
      <w:r>
        <w:t xml:space="preserve">2.7.5 </w:t>
      </w:r>
      <w:r w:rsidRPr="00316B87">
        <w:t>Local Government attitude towards community participation</w:t>
      </w:r>
      <w:bookmarkEnd w:id="51"/>
    </w:p>
    <w:p w:rsidR="00D74CA9" w:rsidRPr="00316B87" w:rsidRDefault="00D74CA9" w:rsidP="003F55EA">
      <w:pPr>
        <w:spacing w:line="276" w:lineRule="auto"/>
        <w:rPr>
          <w:b/>
        </w:rPr>
      </w:pPr>
    </w:p>
    <w:p w:rsidR="00D74CA9" w:rsidRPr="00316B87" w:rsidRDefault="00D74CA9" w:rsidP="00877D0D">
      <w:r w:rsidRPr="00316B87">
        <w:t>The prime purpose of local governance is to meet the needs of the local residents. A government cannot be responsive unless it knows what to respond to. Therefore its good for local authorities to ensure that they have at all times a complete and profound knowledge  and understanding of what the residents expect from the administration and what they feel about its pe</w:t>
      </w:r>
      <w:r>
        <w:t>rformance. Therefore to always keep in touch with the community the</w:t>
      </w:r>
      <w:r w:rsidRPr="00316B87">
        <w:t xml:space="preserve"> local authority administration must develop and nurture effective mechanisms that enable it to feel the pulse of the whole co</w:t>
      </w:r>
      <w:r>
        <w:t>nstitutuency (UNDP 1997:2). P</w:t>
      </w:r>
      <w:r w:rsidRPr="00316B87">
        <w:t>eriodic consultations, roundtables, community meetings also help to understand the people’s needs, aspirations, obtain their views and recommendations on major pub</w:t>
      </w:r>
      <w:r>
        <w:t>l</w:t>
      </w:r>
      <w:r w:rsidRPr="00316B87">
        <w:t>ic issues. Unheard and unheeded voices have the potential t</w:t>
      </w:r>
      <w:r>
        <w:t>o</w:t>
      </w:r>
      <w:r w:rsidRPr="00316B87">
        <w:t xml:space="preserve"> breed public discontent and anger leading to political and administrative discomfort.</w:t>
      </w:r>
    </w:p>
    <w:p w:rsidR="00D74CA9" w:rsidRPr="00316B87" w:rsidRDefault="00D74CA9" w:rsidP="003F55EA">
      <w:pPr>
        <w:pStyle w:val="Heading3"/>
        <w:spacing w:line="276" w:lineRule="auto"/>
      </w:pPr>
      <w:bookmarkStart w:id="52" w:name="_Toc277716936"/>
      <w:r>
        <w:t xml:space="preserve">2.7.6 </w:t>
      </w:r>
      <w:r w:rsidRPr="00316B87">
        <w:t>The Presence and awareness</w:t>
      </w:r>
      <w:r>
        <w:t xml:space="preserve"> of the grassroots committees.</w:t>
      </w:r>
      <w:bookmarkEnd w:id="52"/>
    </w:p>
    <w:p w:rsidR="00D74CA9" w:rsidRPr="00316B87" w:rsidRDefault="00D74CA9" w:rsidP="00EF131A">
      <w:r w:rsidRPr="00316B87">
        <w:t>Grass r</w:t>
      </w:r>
      <w:r>
        <w:t xml:space="preserve">oot </w:t>
      </w:r>
      <w:r w:rsidRPr="00316B87">
        <w:t>committee structures are designed to articulate the aspirations and demands of the ordinary vill</w:t>
      </w:r>
      <w:r>
        <w:t>agers   to the programme administrators and planners (Makumbe 1998:28).</w:t>
      </w:r>
      <w:r w:rsidRPr="00316B87">
        <w:t xml:space="preserve"> Therefore the presence of such structures is not only sufficient but also the awareness of the existence and functions of the structure</w:t>
      </w:r>
      <w:r>
        <w:t xml:space="preserve">s is of paramount importance. </w:t>
      </w:r>
      <w:r w:rsidRPr="00316B87">
        <w:t>Awortwi (1999</w:t>
      </w:r>
      <w:r>
        <w:t>:8)</w:t>
      </w:r>
      <w:r w:rsidRPr="00316B87">
        <w:t xml:space="preserve"> noted that co</w:t>
      </w:r>
      <w:r>
        <w:t>mmunity organisations endeavour</w:t>
      </w:r>
      <w:r w:rsidRPr="00316B87">
        <w:t xml:space="preserve"> to represent the inhabitants of the community in their corporate relationships with the external world in general and with the authorities whose decisions and actions affect their living conditions directly or indirectly.</w:t>
      </w:r>
      <w:r>
        <w:t xml:space="preserve"> The problem with planners of deciding which members of the community to be involved in the planning process is exacerbated when participation is sought through the community development structures, which are highly depended on the community leadership whose role is to mobilise the community and act as channels of communication between the community and outside agencies (Conyers 1984: 128). It is almost impossible to involve everyone in the community directly that some people have to be selected as community representatives. However, in case of the communities with different ethnic groups, clans, it may be impossible for the leaders to represent the whole area, only unless the leadership is selected on ethnic grounds or the committee composition is representative of all the ethnic groups.</w:t>
      </w:r>
    </w:p>
    <w:p w:rsidR="00D74CA9" w:rsidRPr="00316B87" w:rsidRDefault="00D74CA9" w:rsidP="003F55EA">
      <w:pPr>
        <w:pStyle w:val="Heading3"/>
        <w:spacing w:line="276" w:lineRule="auto"/>
      </w:pPr>
      <w:bookmarkStart w:id="53" w:name="_Toc277716937"/>
      <w:r>
        <w:t>2.7.7 Community and local government personnel training.</w:t>
      </w:r>
      <w:bookmarkEnd w:id="53"/>
      <w:r>
        <w:t xml:space="preserve"> </w:t>
      </w:r>
    </w:p>
    <w:p w:rsidR="00D74CA9" w:rsidRPr="00316B87" w:rsidRDefault="00D74CA9" w:rsidP="00EF131A">
      <w:r w:rsidRPr="00316B87">
        <w:t xml:space="preserve">The </w:t>
      </w:r>
      <w:r>
        <w:t>rural populace in Zimbabwe</w:t>
      </w:r>
      <w:r w:rsidRPr="00316B87">
        <w:t xml:space="preserve"> is lowly educated and poor therefore there is need for capacity building of the communities and the committee members. The lack of </w:t>
      </w:r>
      <w:r>
        <w:t xml:space="preserve">confidence </w:t>
      </w:r>
      <w:r w:rsidRPr="00316B87">
        <w:t>to contribute towards developmental needs can be</w:t>
      </w:r>
      <w:r>
        <w:t xml:space="preserve"> boosted through trainings and</w:t>
      </w:r>
      <w:r w:rsidRPr="00316B87">
        <w:t xml:space="preserve"> workshops which can be provided by the Ministry of Local government train</w:t>
      </w:r>
      <w:r>
        <w:t>ing board, independent bodies and non-</w:t>
      </w:r>
      <w:r w:rsidRPr="00316B87">
        <w:t>governmental organisations. Najeebullah et al (2008:50) noted that the trainings to capacitate the poor communities need not to be too short and should have more inputs and enough time so as to change the whole fabric of the system.</w:t>
      </w:r>
      <w:r>
        <w:t xml:space="preserve"> Educating the community and community representatives is crucial especially when considering the question raised that- do the communities really know what they want (Conyers 1982:132). This gives the people adequate information so that they ask for realistic and attainable things which can be provided by planners or programme administrators. This reduces the problem of unfulfilled expectations which is usually a barrier to community participation as the people feel that their participation has little or no effect to what actually happens (Conyers 1982:131).</w:t>
      </w:r>
      <w:r w:rsidRPr="00316B87">
        <w:t xml:space="preserve"> The</w:t>
      </w:r>
      <w:r>
        <w:t xml:space="preserve"> grass root</w:t>
      </w:r>
      <w:r w:rsidRPr="00316B87">
        <w:t xml:space="preserve"> committees should also have positions occupied by the youths thereby gaining experience and kn</w:t>
      </w:r>
      <w:r>
        <w:t>owledge from the elderly people Chombo (2006:15).</w:t>
      </w:r>
      <w:r w:rsidRPr="00316B87">
        <w:t xml:space="preserve"> Th</w:t>
      </w:r>
      <w:r>
        <w:t>is is very important since the y</w:t>
      </w:r>
      <w:r w:rsidRPr="00316B87">
        <w:t>ouths are the future leaders.</w:t>
      </w:r>
    </w:p>
    <w:p w:rsidR="00D74CA9" w:rsidRPr="00316B87" w:rsidRDefault="00D74CA9" w:rsidP="00EF131A">
      <w:r>
        <w:t xml:space="preserve"> Local government needs </w:t>
      </w:r>
      <w:r w:rsidRPr="00316B87">
        <w:t>trained</w:t>
      </w:r>
      <w:r>
        <w:t xml:space="preserve"> personnel</w:t>
      </w:r>
      <w:r w:rsidRPr="00316B87">
        <w:t xml:space="preserve"> skilled to meet the needs of the people</w:t>
      </w:r>
      <w:r>
        <w:t xml:space="preserve"> as well as</w:t>
      </w:r>
      <w:r w:rsidRPr="00316B87">
        <w:t xml:space="preserve"> turn the knowledge</w:t>
      </w:r>
      <w:r>
        <w:t xml:space="preserve"> gained from the</w:t>
      </w:r>
      <w:r w:rsidRPr="00316B87">
        <w:t xml:space="preserve"> people into well packaged municipal actions. If the personnel are untrained they will not be responsive to the people’s</w:t>
      </w:r>
      <w:r>
        <w:t xml:space="preserve"> needs. UNDP (1997:12)</w:t>
      </w:r>
      <w:r w:rsidRPr="00316B87">
        <w:t xml:space="preserve"> noted that the saddest part of local governance in most third world countries is its inability or unwillingness to recognise the value of human resource development, particularly training staff.</w:t>
      </w:r>
    </w:p>
    <w:p w:rsidR="00D74CA9" w:rsidRPr="00316B87" w:rsidRDefault="00D74CA9" w:rsidP="003F55EA">
      <w:pPr>
        <w:pStyle w:val="Heading3"/>
        <w:spacing w:line="276" w:lineRule="auto"/>
      </w:pPr>
      <w:bookmarkStart w:id="54" w:name="_Toc277716938"/>
      <w:r>
        <w:t>2.8.8</w:t>
      </w:r>
      <w:r w:rsidRPr="00316B87">
        <w:t xml:space="preserve"> Autonomy in decision making</w:t>
      </w:r>
      <w:bookmarkEnd w:id="54"/>
    </w:p>
    <w:p w:rsidR="00D74CA9" w:rsidRDefault="00D74CA9" w:rsidP="003F55EA">
      <w:pPr>
        <w:spacing w:line="276" w:lineRule="auto"/>
        <w:rPr>
          <w:color w:val="000000"/>
        </w:rPr>
      </w:pPr>
      <w:r w:rsidRPr="00400EFE">
        <w:rPr>
          <w:b/>
        </w:rPr>
        <w:t>T</w:t>
      </w:r>
      <w:r w:rsidRPr="00400EFE">
        <w:t>he million dollar question is on whom does the autonomy in decision making rests? Is it on the committee members, chairpersons/ leaders, the rich or the whole community? All the</w:t>
      </w:r>
      <w:r>
        <w:t xml:space="preserve"> concerned</w:t>
      </w:r>
      <w:r w:rsidRPr="00400EFE">
        <w:t xml:space="preserve"> people</w:t>
      </w:r>
      <w:r>
        <w:t xml:space="preserve"> over the legal age of majority</w:t>
      </w:r>
      <w:r w:rsidRPr="00400EFE">
        <w:t xml:space="preserve"> in the community should take part in the decision making including the poor. One of the most important roles</w:t>
      </w:r>
      <w:r>
        <w:t xml:space="preserve"> of a developmental l</w:t>
      </w:r>
      <w:r w:rsidRPr="00400EFE">
        <w:t>ocal government is encouraging active involvement of citizens and empowering of their organisations in ma</w:t>
      </w:r>
      <w:r>
        <w:t>tters of l</w:t>
      </w:r>
      <w:r w:rsidRPr="00400EFE">
        <w:t>ocal government</w:t>
      </w:r>
      <w:r>
        <w:t xml:space="preserve"> (Burki: 1999: 17-34)</w:t>
      </w:r>
      <w:r w:rsidRPr="00400EFE">
        <w:t xml:space="preserve"> </w:t>
      </w:r>
      <w:r>
        <w:t>.</w:t>
      </w:r>
      <w:r w:rsidRPr="00400EFE">
        <w:t xml:space="preserve">Development practitioners in the rural areas should do away with the elite bias (elite is used to describe those rural people who are less poor and more influential for example the village heads, councillors, progressive farmers), male bias, active bias, and present and living bias. The elderly, the poor and the sick lying in their huts </w:t>
      </w:r>
      <w:r>
        <w:t>should also be involved</w:t>
      </w:r>
      <w:r w:rsidRPr="00400EFE">
        <w:t xml:space="preserve"> (Chambers 1983:</w:t>
      </w:r>
      <w:r w:rsidRPr="00400EFE">
        <w:rPr>
          <w:color w:val="000000"/>
        </w:rPr>
        <w:t>10-22).</w:t>
      </w:r>
      <w:r>
        <w:rPr>
          <w:color w:val="000000"/>
        </w:rPr>
        <w:t xml:space="preserve"> The community should be given the opportunity to participate in developmental projects and programmes but as stated by Khan (2007:77) mostly communities are not allowed to take independent decisions on one pretext or the other.</w:t>
      </w:r>
    </w:p>
    <w:p w:rsidR="00D74CA9" w:rsidRDefault="00D74CA9" w:rsidP="00C266A0">
      <w:pPr>
        <w:spacing w:line="276" w:lineRule="auto"/>
        <w:ind w:firstLine="0"/>
        <w:rPr>
          <w:color w:val="000000"/>
        </w:rPr>
      </w:pPr>
      <w:r>
        <w:rPr>
          <w:color w:val="000000"/>
        </w:rPr>
        <w:t>The grassroot organisations should take part in the initial stage of the planning process, meaning on the decision to adopt plans. This increases a sense of ownership to the programme by the community leading to a greater achievement of the desired goals and sustainability of the programmes (Conyers and Hill 1984:75).Community representatives with societal aspirations in mind should take a leading role in the formation of the objectives and setting targets as they are ultimately responsible for priorities establishment at all levels and making necessary resources available to pursue these. Community representatives should also play a major role in the implementation stage, through identifying various activities associated with the project, preparing time schedule which indicates when certain activities will be undertaken (Conyers and Hills 1984:79).This greatly motivates the community representatives to mobilise resources required for the implementation. District technocrats monitor the progress of the projects through field visits and the community representatives should also take part in this stage through submission of the reports to the district offices.</w:t>
      </w:r>
    </w:p>
    <w:p w:rsidR="00D74CA9" w:rsidRDefault="00D74CA9" w:rsidP="00AA1C4C">
      <w:pPr>
        <w:spacing w:line="276" w:lineRule="auto"/>
        <w:ind w:firstLine="0"/>
        <w:rPr>
          <w:color w:val="000000"/>
        </w:rPr>
      </w:pPr>
    </w:p>
    <w:p w:rsidR="00D74CA9" w:rsidRDefault="00D74CA9" w:rsidP="00AA1C4C">
      <w:pPr>
        <w:pStyle w:val="Heading2"/>
      </w:pPr>
      <w:bookmarkStart w:id="55" w:name="_Toc277716939"/>
      <w:r>
        <w:t>2.9 Conclusion</w:t>
      </w:r>
      <w:bookmarkEnd w:id="55"/>
    </w:p>
    <w:p w:rsidR="00D74CA9" w:rsidRDefault="00D74CA9" w:rsidP="005169C5">
      <w:r>
        <w:t>Basing on the analysis of the study, five of the above indicators are the main prerequisites for effective participatory planning. These are women representation and active involvement, autonomy in decision making, wide coverage of consultations, good leadership, existence and awareness of the participatory structures.</w:t>
      </w:r>
    </w:p>
    <w:p w:rsidR="00D74CA9" w:rsidRPr="0004709A" w:rsidRDefault="00D74CA9" w:rsidP="005169C5">
      <w:r>
        <w:t>Women representation is crucial since it motivates other women to contribute towards the development of their areas to avoid gender blind policies. Conyers (1982:127) noted  that communities are not entirely homogeneous which complicates planning since not all members of the community share the same views about the future development of their areas therefore wider consultations are required so as to get diverse views of the citizens. Good leadership with a vision is a condition contributing to effective participation since good leaders drives the followers to move or act towards the achievement of the vision. There is also a need for the people to feel that they belong to the existing structures for effective participation to prevail. Helmsing (2002:323) noted that communities should take party in decision making... while government facilitates community participation and management rather than intervening directly and unilaterally.</w:t>
      </w:r>
    </w:p>
    <w:p w:rsidR="00D74CA9" w:rsidRPr="00316B87" w:rsidRDefault="00D74CA9" w:rsidP="0055163F">
      <w:pPr>
        <w:pStyle w:val="Heading1"/>
      </w:pPr>
      <w:r w:rsidRPr="00316B87">
        <w:t xml:space="preserve">   </w:t>
      </w:r>
      <w:bookmarkStart w:id="56" w:name="_Toc277716940"/>
      <w:r w:rsidRPr="00316B87">
        <w:t>CHAP</w:t>
      </w:r>
      <w:r>
        <w:t>TER THREE: STRUCTURE OF DECENTRALISED</w:t>
      </w:r>
      <w:r w:rsidRPr="00316B87">
        <w:t xml:space="preserve"> PLANNING IN ZIMBABWE</w:t>
      </w:r>
      <w:bookmarkEnd w:id="56"/>
    </w:p>
    <w:p w:rsidR="00D74CA9" w:rsidRPr="00316B87" w:rsidRDefault="00D74CA9" w:rsidP="003F55EA">
      <w:pPr>
        <w:pStyle w:val="Heading2"/>
      </w:pPr>
      <w:bookmarkStart w:id="57" w:name="_Toc277716941"/>
      <w:r w:rsidRPr="00316B87">
        <w:t>3.</w:t>
      </w:r>
      <w:r>
        <w:t>1</w:t>
      </w:r>
      <w:r w:rsidRPr="00316B87">
        <w:t xml:space="preserve"> Introduction</w:t>
      </w:r>
      <w:bookmarkEnd w:id="57"/>
    </w:p>
    <w:p w:rsidR="00D74CA9" w:rsidRPr="00316B87" w:rsidRDefault="00D74CA9" w:rsidP="002E7B1A">
      <w:r w:rsidRPr="00316B87">
        <w:t>This chapter provides background informati</w:t>
      </w:r>
      <w:r>
        <w:t xml:space="preserve">on about the structure of development </w:t>
      </w:r>
      <w:r w:rsidRPr="00316B87">
        <w:t>planning</w:t>
      </w:r>
      <w:r>
        <w:t xml:space="preserve"> in Zimbabwe</w:t>
      </w:r>
      <w:r w:rsidRPr="00316B87">
        <w:t>. It goes further to give the details of decentralised planning at district level and also the committees of the Rural districts Councils in Zimbabwe which facilitates citizen participation era towards developmental planning. The policies on citizen participation towards developmental planning will be discussed in accordance to the three basic legislations that regulate the functioning of Local Government namely the R</w:t>
      </w:r>
      <w:r>
        <w:t xml:space="preserve">ural </w:t>
      </w:r>
      <w:r w:rsidRPr="00316B87">
        <w:t>D</w:t>
      </w:r>
      <w:r>
        <w:t xml:space="preserve">istrict </w:t>
      </w:r>
      <w:r w:rsidRPr="00316B87">
        <w:t>C</w:t>
      </w:r>
      <w:r>
        <w:t>ouncil Act</w:t>
      </w:r>
      <w:r w:rsidRPr="00316B87">
        <w:t>, T</w:t>
      </w:r>
      <w:r>
        <w:t xml:space="preserve">raditional </w:t>
      </w:r>
      <w:r w:rsidRPr="00316B87">
        <w:t>L</w:t>
      </w:r>
      <w:r>
        <w:t xml:space="preserve">eaders Acts and </w:t>
      </w:r>
      <w:r w:rsidRPr="00316B87">
        <w:t>R</w:t>
      </w:r>
      <w:r>
        <w:t xml:space="preserve">egional </w:t>
      </w:r>
      <w:r w:rsidRPr="00316B87">
        <w:t>T</w:t>
      </w:r>
      <w:r>
        <w:t xml:space="preserve">own and </w:t>
      </w:r>
      <w:r w:rsidRPr="00316B87">
        <w:t>C</w:t>
      </w:r>
      <w:r>
        <w:t xml:space="preserve">ountry </w:t>
      </w:r>
      <w:r w:rsidRPr="00316B87">
        <w:t>P</w:t>
      </w:r>
      <w:r>
        <w:t>lanner Act. The chapter finally gives an analysis of the participatory planning process in Mudzi district.</w:t>
      </w:r>
    </w:p>
    <w:p w:rsidR="00D74CA9" w:rsidRPr="00316B87" w:rsidRDefault="00D74CA9" w:rsidP="003F55EA">
      <w:pPr>
        <w:pStyle w:val="Heading2"/>
        <w:spacing w:line="276" w:lineRule="auto"/>
      </w:pPr>
      <w:bookmarkStart w:id="58" w:name="_Toc277716942"/>
      <w:r>
        <w:t>3.2</w:t>
      </w:r>
      <w:r w:rsidRPr="00316B87">
        <w:t xml:space="preserve"> Decentralized planning in Zimbabwe</w:t>
      </w:r>
      <w:bookmarkEnd w:id="58"/>
    </w:p>
    <w:p w:rsidR="00D74CA9" w:rsidRPr="00316B87" w:rsidRDefault="00D74CA9" w:rsidP="003F55EA">
      <w:pPr>
        <w:pStyle w:val="Heading2"/>
        <w:spacing w:line="276" w:lineRule="auto"/>
      </w:pPr>
      <w:bookmarkStart w:id="59" w:name="_Toc277716943"/>
      <w:r w:rsidRPr="00316B87">
        <w:t>Background</w:t>
      </w:r>
      <w:bookmarkEnd w:id="59"/>
    </w:p>
    <w:p w:rsidR="00D74CA9" w:rsidRDefault="00D74CA9" w:rsidP="002E7B1A">
      <w:r w:rsidRPr="00316B87">
        <w:t>The district councils were established under the provision of the District Counc</w:t>
      </w:r>
      <w:r>
        <w:t>ils Act at independence</w:t>
      </w:r>
      <w:r w:rsidRPr="00316B87">
        <w:t xml:space="preserve"> to replace the inherited racially divided and spatially fragmented system of Local government. The rural areas during colonial era consisted of the Rural Councils responsible for the</w:t>
      </w:r>
      <w:r>
        <w:t xml:space="preserve"> European communities</w:t>
      </w:r>
      <w:r w:rsidRPr="00316B87">
        <w:t xml:space="preserve"> and on the other hand the African Councils responsible for the tribal trust lands and African purchase area</w:t>
      </w:r>
      <w:r>
        <w:t>s (</w:t>
      </w:r>
      <w:r w:rsidRPr="00316B87">
        <w:t>M</w:t>
      </w:r>
      <w:r w:rsidRPr="001355EA">
        <w:rPr>
          <w:sz w:val="22"/>
        </w:rPr>
        <w:t>angiza</w:t>
      </w:r>
      <w:r w:rsidRPr="00316B87">
        <w:t xml:space="preserve"> 1999</w:t>
      </w:r>
      <w:r>
        <w:t>:51</w:t>
      </w:r>
      <w:r w:rsidRPr="00316B87">
        <w:t xml:space="preserve">). The colonial local government system was full </w:t>
      </w:r>
      <w:r>
        <w:t xml:space="preserve">of </w:t>
      </w:r>
      <w:r w:rsidRPr="00316B87">
        <w:t>problems of racial discrimination and absence of meaningful participation.</w:t>
      </w:r>
      <w:r>
        <w:t xml:space="preserve"> The system of government was highly centralised   and deeply authoritarian which ensured that fundamental public services were not accessible to black people.</w:t>
      </w:r>
      <w:r w:rsidRPr="00316B87">
        <w:t xml:space="preserve"> </w:t>
      </w:r>
    </w:p>
    <w:p w:rsidR="00D74CA9" w:rsidRPr="00316B87" w:rsidRDefault="00D74CA9" w:rsidP="002E7B1A">
      <w:r w:rsidRPr="00316B87">
        <w:t>The government of Zimbabwe after independence started to reorganise the local government system in order to resolve the above mentioned problems. One of the significant changes which occurred after independence was the introduction of the policy of decentralisation in 1984. The three government documents which ultimately outline the new structures and their functions are the Prime Minister</w:t>
      </w:r>
      <w:r>
        <w:t>’s D</w:t>
      </w:r>
      <w:r w:rsidRPr="00316B87">
        <w:t xml:space="preserve">irective </w:t>
      </w:r>
      <w:r>
        <w:t xml:space="preserve">(PMD) </w:t>
      </w:r>
      <w:r w:rsidRPr="00316B87">
        <w:t>1984, the Provincial Councils and Administration Act 1985 and the structure of Village development committee kno</w:t>
      </w:r>
      <w:r>
        <w:t>wn as the second Prime Minister’</w:t>
      </w:r>
      <w:r w:rsidRPr="00316B87">
        <w:t>s directive.</w:t>
      </w:r>
    </w:p>
    <w:p w:rsidR="00D74CA9" w:rsidRPr="00316B87" w:rsidRDefault="00D74CA9" w:rsidP="002E7B1A">
      <w:r w:rsidRPr="00316B87">
        <w:t>The first Prime Minister Directive deals essentially with the appointed and duties of the Provincial Governors, the composition and functions of Provincial Councils, Provincial Development Committee, District Councils and District Development Committees. It outlines the entire new local government hierarchy that is the Provincial, District, Ward and Village levels.</w:t>
      </w:r>
    </w:p>
    <w:p w:rsidR="00D74CA9" w:rsidRPr="00316B87" w:rsidRDefault="00D74CA9" w:rsidP="002E7B1A">
      <w:r w:rsidRPr="00316B87">
        <w:t xml:space="preserve">The second PMD 1985 focuses on the composition and functions of the representative bodies below the district level namely the WADCOs and VIDCOs </w:t>
      </w:r>
      <w:r>
        <w:t>as well as the organisation of c</w:t>
      </w:r>
      <w:r w:rsidRPr="00316B87">
        <w:t>entral governments extension work at the sub district levels.</w:t>
      </w:r>
      <w:r>
        <w:t xml:space="preserve"> According to Makumbe </w:t>
      </w:r>
      <w:r w:rsidRPr="00316B87">
        <w:t>(1998</w:t>
      </w:r>
      <w:r>
        <w:t>:28</w:t>
      </w:r>
      <w:r w:rsidRPr="00316B87">
        <w:t>),</w:t>
      </w:r>
      <w:r>
        <w:t xml:space="preserve"> they</w:t>
      </w:r>
      <w:r w:rsidRPr="00316B87">
        <w:t xml:space="preserve"> were intended to provide the grassroots level in the rural areas with an opportunity to participate in decision making process for development planning and implementation for their rural areas. This would not only enable them to have a say in the introduction and management of change in their areas but would also facilitates their acquisition of relevant skills, knowledge, and attitudes for the shouldering of responsibilities.</w:t>
      </w:r>
    </w:p>
    <w:p w:rsidR="00D74CA9" w:rsidRPr="00316B87" w:rsidRDefault="00D74CA9" w:rsidP="003F55EA">
      <w:pPr>
        <w:pStyle w:val="Heading3"/>
        <w:spacing w:line="276" w:lineRule="auto"/>
      </w:pPr>
      <w:bookmarkStart w:id="60" w:name="_Toc277716944"/>
      <w:r>
        <w:t>3.2</w:t>
      </w:r>
      <w:r w:rsidRPr="00316B87">
        <w:t>.1 District Councils Act of 1980</w:t>
      </w:r>
      <w:r>
        <w:t xml:space="preserve"> (DCA)</w:t>
      </w:r>
      <w:bookmarkEnd w:id="60"/>
    </w:p>
    <w:p w:rsidR="00D74CA9" w:rsidRPr="00316B87" w:rsidRDefault="00D74CA9" w:rsidP="002E7B1A">
      <w:r w:rsidRPr="00316B87">
        <w:t>The DCA made provisions for setting up an elected local authority with an executive staff to support the powers of the council. On the representative side the Councils consists of elected ward councillors, the policy makers of the district council who are advised and informed during the decision making process by the executive staff of the Council and also by representatives of</w:t>
      </w:r>
      <w:r>
        <w:t xml:space="preserve"> other government departments (</w:t>
      </w:r>
      <w:r w:rsidRPr="00316B87">
        <w:t xml:space="preserve"> He</w:t>
      </w:r>
      <w:r>
        <w:t>rlaar and Olthof 1994:11). Each c</w:t>
      </w:r>
      <w:r w:rsidRPr="00316B87">
        <w:t>ouncillor represents one Ward. A</w:t>
      </w:r>
      <w:r>
        <w:t xml:space="preserve"> </w:t>
      </w:r>
      <w:r w:rsidRPr="00316B87">
        <w:t>ward is defined as consisting of an administrative unit of approxi</w:t>
      </w:r>
      <w:r>
        <w:t>mately 6000 to7000 people. The councillor is the c</w:t>
      </w:r>
      <w:r w:rsidRPr="00316B87">
        <w:t>hairperson of the WADCO and is the on</w:t>
      </w:r>
      <w:r>
        <w:t>e who forwards the WARD p</w:t>
      </w:r>
      <w:r w:rsidRPr="00316B87">
        <w:t>rofi</w:t>
      </w:r>
      <w:r>
        <w:t>les</w:t>
      </w:r>
      <w:r w:rsidRPr="00316B87">
        <w:t xml:space="preserve"> from the community which will be incorporated into the DDC plans.</w:t>
      </w:r>
    </w:p>
    <w:p w:rsidR="00D74CA9" w:rsidRPr="00316B87" w:rsidRDefault="00D74CA9" w:rsidP="002E7B1A">
      <w:r w:rsidRPr="00316B87">
        <w:t>On the executive side</w:t>
      </w:r>
      <w:r>
        <w:t>,</w:t>
      </w:r>
      <w:r w:rsidRPr="00316B87">
        <w:t xml:space="preserve"> the Council is headed by the Chief Executive Officer</w:t>
      </w:r>
      <w:r>
        <w:t xml:space="preserve"> who </w:t>
      </w:r>
      <w:r w:rsidRPr="00316B87">
        <w:t>runs the day to day business of the Council. A CEO is appointed by the Council subject to the approval by the Min</w:t>
      </w:r>
      <w:r>
        <w:t>i</w:t>
      </w:r>
      <w:r w:rsidRPr="00316B87">
        <w:t xml:space="preserve">ster, RDCA section 66 (1). The District Administrator </w:t>
      </w:r>
      <w:r>
        <w:t>(DA)</w:t>
      </w:r>
      <w:r w:rsidRPr="00316B87">
        <w:t xml:space="preserve">is the overall coordinator of the district and the functional linchpin/representative of the Central government. The DA is a civil servant under the Ministry of Local Government Urban and Rural Development and he or she is the chief advisor of the Council seeing that </w:t>
      </w:r>
      <w:r>
        <w:t>it i</w:t>
      </w:r>
      <w:r w:rsidRPr="00316B87">
        <w:t>s operating under the stipulated legal framewo</w:t>
      </w:r>
      <w:r>
        <w:t>rk of the l</w:t>
      </w:r>
      <w:r w:rsidRPr="00316B87">
        <w:t>ocal government Acts.</w:t>
      </w:r>
      <w:r>
        <w:br/>
      </w:r>
      <w:r>
        <w:br/>
      </w:r>
    </w:p>
    <w:p w:rsidR="00D74CA9" w:rsidRPr="00316B87" w:rsidRDefault="00D74CA9" w:rsidP="003F55EA">
      <w:pPr>
        <w:pStyle w:val="Heading2"/>
        <w:spacing w:line="276" w:lineRule="auto"/>
      </w:pPr>
      <w:bookmarkStart w:id="61" w:name="_Toc277716945"/>
      <w:r>
        <w:t>3.3</w:t>
      </w:r>
      <w:r w:rsidRPr="00316B87">
        <w:t xml:space="preserve"> Participatory structures /Committees of the Rural District Councils</w:t>
      </w:r>
      <w:bookmarkEnd w:id="61"/>
    </w:p>
    <w:p w:rsidR="00D74CA9" w:rsidRPr="00316B87" w:rsidRDefault="00D74CA9" w:rsidP="003F55EA">
      <w:pPr>
        <w:pStyle w:val="Heading3"/>
        <w:spacing w:line="276" w:lineRule="auto"/>
      </w:pPr>
      <w:bookmarkStart w:id="62" w:name="_Toc277716946"/>
      <w:r>
        <w:t xml:space="preserve">3.3.1 The </w:t>
      </w:r>
      <w:r w:rsidRPr="00316B87">
        <w:t>Village Development Committee (VIDCO)</w:t>
      </w:r>
      <w:bookmarkEnd w:id="62"/>
    </w:p>
    <w:p w:rsidR="00D74CA9" w:rsidRPr="006536D0" w:rsidRDefault="00D74CA9" w:rsidP="002E7B1A">
      <w:r w:rsidRPr="00316B87">
        <w:t>According to the Traditional Leaders Act</w:t>
      </w:r>
      <w:r>
        <w:t xml:space="preserve"> (</w:t>
      </w:r>
      <w:r w:rsidRPr="00316B87">
        <w:t>chapter 29.17</w:t>
      </w:r>
      <w:r>
        <w:t>)</w:t>
      </w:r>
      <w:r w:rsidRPr="00316B87">
        <w:t xml:space="preserve"> section14 (1), each village has an assembly known as the Village assembly or </w:t>
      </w:r>
      <w:r w:rsidRPr="000C289D">
        <w:rPr>
          <w:i/>
        </w:rPr>
        <w:t>dare</w:t>
      </w:r>
      <w:r w:rsidRPr="00316B87">
        <w:t xml:space="preserve"> or</w:t>
      </w:r>
      <w:r w:rsidRPr="000C289D">
        <w:rPr>
          <w:i/>
        </w:rPr>
        <w:t xml:space="preserve"> Inkudla</w:t>
      </w:r>
      <w:r w:rsidRPr="00316B87">
        <w:t xml:space="preserve"> and its composed of all the inhabitants of the village concerned over the age of eighteen years. A Village assembly meet at least once in every three months at such places and times as the Village head determines to consider developmental matters of the village.</w:t>
      </w:r>
      <w:r>
        <w:t xml:space="preserve"> </w:t>
      </w:r>
      <w:r w:rsidRPr="00316B87">
        <w:t>Section 17(1); stipulate that every village assembly shall elect the members of the VIDCO. Usually members fr</w:t>
      </w:r>
      <w:r>
        <w:t>om six village assemblies</w:t>
      </w:r>
      <w:r w:rsidRPr="00316B87">
        <w:t xml:space="preserve"> constitute a VIDCO. The VIDCO is then accountable to the village assembly. A VIDCO also meet</w:t>
      </w:r>
      <w:r>
        <w:t>s</w:t>
      </w:r>
      <w:r w:rsidRPr="00316B87">
        <w:t xml:space="preserve"> once every month and forwards the village plans after the approval by the village assembly to the WADCO.</w:t>
      </w:r>
      <w:r>
        <w:t xml:space="preserve"> </w:t>
      </w:r>
      <w:r>
        <w:rPr>
          <w:rFonts w:cs="Arial"/>
        </w:rPr>
        <w:t>Gasper (1991:20) the VIDCOs were expected to promote grass root participation through the following roles;</w:t>
      </w:r>
    </w:p>
    <w:p w:rsidR="00D74CA9" w:rsidRPr="00F97C21" w:rsidRDefault="00D74CA9" w:rsidP="00F97C21">
      <w:pPr>
        <w:pStyle w:val="ListParagraph"/>
        <w:numPr>
          <w:ilvl w:val="0"/>
          <w:numId w:val="38"/>
        </w:numPr>
        <w:rPr>
          <w:rFonts w:cs="Arial"/>
        </w:rPr>
      </w:pPr>
      <w:r w:rsidRPr="00F97C21">
        <w:rPr>
          <w:rFonts w:cs="Arial"/>
        </w:rPr>
        <w:t>Identify and articulate village needs</w:t>
      </w:r>
    </w:p>
    <w:p w:rsidR="00D74CA9" w:rsidRPr="00F97C21" w:rsidRDefault="00D74CA9" w:rsidP="00F97C21">
      <w:pPr>
        <w:pStyle w:val="ListParagraph"/>
        <w:numPr>
          <w:ilvl w:val="0"/>
          <w:numId w:val="38"/>
        </w:numPr>
        <w:rPr>
          <w:rFonts w:cs="Arial"/>
        </w:rPr>
      </w:pPr>
      <w:r w:rsidRPr="00F97C21">
        <w:rPr>
          <w:rFonts w:cs="Arial"/>
        </w:rPr>
        <w:t>Coordinate and forward village needs to the WADCO</w:t>
      </w:r>
    </w:p>
    <w:p w:rsidR="00D74CA9" w:rsidRPr="00F97C21" w:rsidRDefault="00D74CA9" w:rsidP="00F97C21">
      <w:pPr>
        <w:pStyle w:val="ListParagraph"/>
        <w:numPr>
          <w:ilvl w:val="0"/>
          <w:numId w:val="38"/>
        </w:numPr>
        <w:rPr>
          <w:rFonts w:cs="Arial"/>
        </w:rPr>
      </w:pPr>
      <w:r w:rsidRPr="00F97C21">
        <w:rPr>
          <w:rFonts w:cs="Arial"/>
        </w:rPr>
        <w:t>link between the WADCO and the people</w:t>
      </w:r>
    </w:p>
    <w:p w:rsidR="00D74CA9" w:rsidRPr="00F97C21" w:rsidRDefault="00D74CA9" w:rsidP="00F97C21">
      <w:pPr>
        <w:pStyle w:val="ListParagraph"/>
        <w:numPr>
          <w:ilvl w:val="0"/>
          <w:numId w:val="38"/>
        </w:numPr>
        <w:rPr>
          <w:rFonts w:cs="Arial"/>
        </w:rPr>
      </w:pPr>
      <w:r w:rsidRPr="00F97C21">
        <w:rPr>
          <w:rFonts w:cs="Arial"/>
        </w:rPr>
        <w:t>Coordinate and cooperate with government extension workers in the operations of development and planning</w:t>
      </w:r>
    </w:p>
    <w:p w:rsidR="00D74CA9" w:rsidRPr="00F97C21" w:rsidRDefault="00D74CA9" w:rsidP="00F97C21">
      <w:pPr>
        <w:pStyle w:val="ListParagraph"/>
        <w:numPr>
          <w:ilvl w:val="0"/>
          <w:numId w:val="38"/>
        </w:numPr>
        <w:rPr>
          <w:rFonts w:cs="Arial"/>
        </w:rPr>
      </w:pPr>
      <w:r w:rsidRPr="00F97C21">
        <w:rPr>
          <w:rFonts w:cs="Arial"/>
        </w:rPr>
        <w:t>Coordinate and supervise all activities relating to production and general development of village area</w:t>
      </w:r>
    </w:p>
    <w:p w:rsidR="00D74CA9" w:rsidRPr="00F97C21" w:rsidRDefault="00D74CA9" w:rsidP="00F97C21">
      <w:pPr>
        <w:pStyle w:val="ListParagraph"/>
        <w:numPr>
          <w:ilvl w:val="0"/>
          <w:numId w:val="38"/>
        </w:numPr>
        <w:rPr>
          <w:rFonts w:cs="Arial"/>
        </w:rPr>
      </w:pPr>
      <w:r w:rsidRPr="00F97C21">
        <w:rPr>
          <w:rFonts w:cs="Arial"/>
        </w:rPr>
        <w:t>Organise the people to undertake projects that require a considerable work f</w:t>
      </w:r>
      <w:r>
        <w:rPr>
          <w:rFonts w:cs="Arial"/>
        </w:rPr>
        <w:t>orce.</w:t>
      </w:r>
    </w:p>
    <w:p w:rsidR="00D74CA9" w:rsidRPr="00316B87" w:rsidRDefault="00D74CA9" w:rsidP="003F55EA">
      <w:pPr>
        <w:pStyle w:val="Heading3"/>
        <w:spacing w:line="276" w:lineRule="auto"/>
      </w:pPr>
      <w:bookmarkStart w:id="63" w:name="_Toc277716947"/>
      <w:r>
        <w:t>3.3</w:t>
      </w:r>
      <w:r w:rsidRPr="00A109A3">
        <w:t>.2</w:t>
      </w:r>
      <w:r>
        <w:t xml:space="preserve"> </w:t>
      </w:r>
      <w:r w:rsidRPr="00A109A3">
        <w:t>The</w:t>
      </w:r>
      <w:r w:rsidRPr="00316B87">
        <w:t xml:space="preserve"> Ward Development Committee (WADCO)</w:t>
      </w:r>
      <w:bookmarkEnd w:id="63"/>
    </w:p>
    <w:p w:rsidR="00D74CA9" w:rsidRDefault="00D74CA9" w:rsidP="002E7B1A">
      <w:r w:rsidRPr="00316B87">
        <w:t>A  Ward development Committee is established in terms of section 59 of the RDCA (chapter 29:13). And it is chaired by the Councillor of the Ward concerned. The WADCO consist of all the Secretaries and chairpersons of all the VIDCOs in the Ward. A Ward Development Committee shall submit its Ward Development plans (profiles) to the Rural District Development Committee of the council.</w:t>
      </w:r>
      <w:r>
        <w:t xml:space="preserve"> Gasper (1991:20) the WADCOs were expected to be</w:t>
      </w:r>
    </w:p>
    <w:p w:rsidR="00D74CA9" w:rsidRDefault="00D74CA9" w:rsidP="00B85342">
      <w:pPr>
        <w:pStyle w:val="ListParagraph"/>
        <w:numPr>
          <w:ilvl w:val="0"/>
          <w:numId w:val="39"/>
        </w:numPr>
      </w:pPr>
      <w:r>
        <w:t>A central planning authority linking...6 villages;</w:t>
      </w:r>
    </w:p>
    <w:p w:rsidR="00D74CA9" w:rsidRDefault="00D74CA9" w:rsidP="00B85342">
      <w:pPr>
        <w:pStyle w:val="ListParagraph"/>
        <w:numPr>
          <w:ilvl w:val="0"/>
          <w:numId w:val="39"/>
        </w:numPr>
      </w:pPr>
      <w:r>
        <w:t>An overall seer that coordinates development plans of the six villages, i.e.re-examining and prioritising projects and programmes that come from the villages.</w:t>
      </w:r>
    </w:p>
    <w:p w:rsidR="00D74CA9" w:rsidRPr="00A109A3" w:rsidRDefault="00D74CA9" w:rsidP="003F55EA">
      <w:pPr>
        <w:pStyle w:val="Heading3"/>
        <w:spacing w:line="276" w:lineRule="auto"/>
      </w:pPr>
      <w:bookmarkStart w:id="64" w:name="_Toc277716948"/>
      <w:r>
        <w:t>3.3</w:t>
      </w:r>
      <w:r w:rsidRPr="00A109A3">
        <w:t>.3 The District Development Committee (DDC)</w:t>
      </w:r>
      <w:bookmarkEnd w:id="64"/>
    </w:p>
    <w:p w:rsidR="00D74CA9" w:rsidRPr="00316B87" w:rsidRDefault="00D74CA9" w:rsidP="002E7B1A">
      <w:r w:rsidRPr="00316B87">
        <w:t xml:space="preserve">The DDC takes a </w:t>
      </w:r>
      <w:r>
        <w:t>central position in district p</w:t>
      </w:r>
      <w:r w:rsidRPr="00316B87">
        <w:t xml:space="preserve">lanning. The DDC is the main coordinating committee for the different departments and non governmental agencies dealing with general district development issues </w:t>
      </w:r>
      <w:r>
        <w:t xml:space="preserve">(Herlaar and </w:t>
      </w:r>
      <w:r w:rsidRPr="00316B87">
        <w:t>Olthof 1994</w:t>
      </w:r>
      <w:r>
        <w:t>:13</w:t>
      </w:r>
      <w:r w:rsidRPr="00316B87">
        <w:t>). Thi</w:t>
      </w:r>
      <w:r>
        <w:t>s DDC consists mainly of c</w:t>
      </w:r>
      <w:r w:rsidRPr="00316B87">
        <w:t>entral government field representatives, NGO heads and is not functionally related to the District Council.</w:t>
      </w:r>
      <w:r>
        <w:t xml:space="preserve"> The MDDC</w:t>
      </w:r>
      <w:r w:rsidRPr="00316B87">
        <w:t xml:space="preserve"> is composed of four sub committees, the social services ,environment and agricultural committees, planning ,roads chaired by the district head of Ministry of health, Ministry of Agriculture, the CEO of the council, District development fund and Ministry of Transport respectively. The DDC permit horizontal coordination of the activities of sectoral ministries and the local authority. As mentioned above the District Administrator is the overall chair of the Rural District Development Committee.</w:t>
      </w:r>
      <w:r>
        <w:br/>
      </w:r>
      <w:r>
        <w:br/>
      </w:r>
    </w:p>
    <w:p w:rsidR="00D74CA9" w:rsidRPr="00316B87" w:rsidRDefault="00D74CA9" w:rsidP="003F55EA">
      <w:pPr>
        <w:pStyle w:val="Heading3"/>
        <w:spacing w:line="276" w:lineRule="auto"/>
      </w:pPr>
      <w:bookmarkStart w:id="65" w:name="_Toc277716949"/>
      <w:r>
        <w:t>3.3.4</w:t>
      </w:r>
      <w:r w:rsidRPr="00316B87">
        <w:t xml:space="preserve"> THE VIDCOs and WADCOs as channels of community participation</w:t>
      </w:r>
      <w:bookmarkEnd w:id="65"/>
    </w:p>
    <w:p w:rsidR="00D74CA9" w:rsidRDefault="00D74CA9" w:rsidP="002E7B1A">
      <w:r>
        <w:t>These grass</w:t>
      </w:r>
      <w:r w:rsidRPr="00316B87">
        <w:t>root organisations are designed to articulate the aspirations and demands of the ordinary villagers, which are formally presented through the Ward and villagers, which are formally presented into the District Development plans. The VIDCO and WADCO source of p</w:t>
      </w:r>
      <w:r>
        <w:t>l</w:t>
      </w:r>
      <w:r w:rsidRPr="00316B87">
        <w:t xml:space="preserve">anning information is meant to be bottom up, but there </w:t>
      </w:r>
      <w:r>
        <w:t>are</w:t>
      </w:r>
      <w:r w:rsidRPr="00316B87">
        <w:t xml:space="preserve"> barriers hindering the effective functioning of these structures such as insufficient supervision by the District Council and by the DA, lack of time, capacity, skills, resources among others to guarantee that this participation actually occurs and to avoid that the contents of these plans merely reflects the views of the Local leadershi</w:t>
      </w:r>
      <w:r>
        <w:t>p. Herlaar and Olthof (1994:14)</w:t>
      </w:r>
      <w:r w:rsidRPr="00316B87">
        <w:t xml:space="preserve"> pointed out that in practice the district p</w:t>
      </w:r>
      <w:r>
        <w:t>l</w:t>
      </w:r>
      <w:r w:rsidRPr="00316B87">
        <w:t>ans produced by each subcommittee are seldom a genuine reflection of the wishes of the grass root agencies. Quite often they are still dominated by other source of plan</w:t>
      </w:r>
      <w:r>
        <w:t>ning information in this case,</w:t>
      </w:r>
      <w:r w:rsidRPr="00316B87">
        <w:t xml:space="preserve"> by the </w:t>
      </w:r>
      <w:r>
        <w:t>c</w:t>
      </w:r>
      <w:r w:rsidRPr="00316B87">
        <w:t>entral government field departments. The cir</w:t>
      </w:r>
      <w:r>
        <w:t>cumstances above necessitate looking at general</w:t>
      </w:r>
      <w:r w:rsidRPr="00316B87">
        <w:t xml:space="preserve"> limits of decentralisation in general so as to find ways to curb them.</w:t>
      </w:r>
    </w:p>
    <w:p w:rsidR="00D74CA9" w:rsidRDefault="00D74CA9" w:rsidP="003F55EA">
      <w:pPr>
        <w:pStyle w:val="Heading2"/>
        <w:spacing w:line="276" w:lineRule="auto"/>
      </w:pPr>
      <w:bookmarkStart w:id="66" w:name="_Toc277716950"/>
      <w:r>
        <w:t xml:space="preserve">3.4 </w:t>
      </w:r>
      <w:r w:rsidRPr="005D7F00">
        <w:t>The Planning Process in Zimbabwe based on the LGAs.</w:t>
      </w:r>
      <w:bookmarkEnd w:id="66"/>
    </w:p>
    <w:p w:rsidR="00D74CA9" w:rsidRDefault="00D74CA9" w:rsidP="003F55EA">
      <w:pPr>
        <w:spacing w:line="276" w:lineRule="auto"/>
      </w:pPr>
      <w:r w:rsidRPr="002E7B1A">
        <w:t>The Regional, Town, and Country Planning Act (RTCPA) (Chapter 29:12) section 17-19 stipulates that a local planning authority shall formulate proposals for the coordinated and harmonious development, redevelopment or improvement or other use of land in that area. The Rural District Councils Act (Chapter 29:13) section 60, gives powers to the RDDC to prepare the annual development plans for the district for approval by the council and assist in the preparation of other long term plans. The VIDCO submit their proposal plans to the WADCO then the RDDC considers the Ward development plans submitted to it in terms of section 59 of the RDCA. The district development plans are supposed to be prepared and be presented to the council before the 31st of May in every year. The DA, chairmen of the RDDC have the powers to fix times and places for all the meetings of the committee</w:t>
      </w:r>
      <w:r>
        <w:t>.</w:t>
      </w:r>
    </w:p>
    <w:p w:rsidR="00D74CA9" w:rsidRPr="00201C3C" w:rsidRDefault="00D74CA9" w:rsidP="003F55EA">
      <w:pPr>
        <w:pStyle w:val="Heading3"/>
        <w:spacing w:line="276" w:lineRule="auto"/>
      </w:pPr>
      <w:r>
        <w:t xml:space="preserve"> </w:t>
      </w:r>
      <w:bookmarkStart w:id="67" w:name="_Toc277716951"/>
      <w:r>
        <w:t xml:space="preserve">3.4.1 </w:t>
      </w:r>
      <w:r w:rsidRPr="00201C3C">
        <w:t>Publicity in connection with the local plans</w:t>
      </w:r>
      <w:bookmarkEnd w:id="67"/>
    </w:p>
    <w:p w:rsidR="00D74CA9" w:rsidRDefault="00D74CA9" w:rsidP="002E7B1A">
      <w:r>
        <w:t>In terms of the RTCPA section 18-19, in formulating the plans and before finally determining the contents of the plans the local authority should see or arrange that there is adequate consultation in connection with the matters to be included in the local plan. The copy of the draft plans then will be placed on public exhibition for two months with a statement indicating the times within which objections to or representations in connection with the draft local plans may be made to the council authority. The chairmen of the council then will call for a joint meeting between the council and the RDDC for considering and approving the district development plans. The CEO of the council before twenty one days to the joint meetings shall send or display the notice starting the date, time and venue and the items on agenda of the joint meeting. Only the councillors in the joint meeting may vote on the final approval of the annual district development plans. The DDP are to be sent for the Ministers approval before the 1</w:t>
      </w:r>
      <w:r w:rsidRPr="006A08E8">
        <w:rPr>
          <w:vertAlign w:val="superscript"/>
        </w:rPr>
        <w:t>st</w:t>
      </w:r>
      <w:r>
        <w:t xml:space="preserve"> of August of every year and six weeks later if there is no communication form the Minister it means the plans have been approved. Given the powers by the council the RDDC members who in this case are central government field agencies monitors the implementation of the annual plans and long term plans of the council area. The council plans financially rely on the central government transfers and resources mobilised by the community as according to the PMDs 1984-5.</w:t>
      </w:r>
    </w:p>
    <w:p w:rsidR="00D74CA9" w:rsidRDefault="00D74CA9" w:rsidP="003F55EA">
      <w:pPr>
        <w:pStyle w:val="Heading2"/>
        <w:spacing w:line="276" w:lineRule="auto"/>
      </w:pPr>
      <w:bookmarkStart w:id="68" w:name="_Toc277716952"/>
      <w:r>
        <w:t>3.5 The</w:t>
      </w:r>
      <w:r w:rsidRPr="00086A28">
        <w:t xml:space="preserve"> Profile of Mudzi District</w:t>
      </w:r>
      <w:bookmarkEnd w:id="68"/>
    </w:p>
    <w:p w:rsidR="00D74CA9" w:rsidRDefault="00D74CA9" w:rsidP="002E7B1A">
      <w:r>
        <w:t>Mudzi District is situated in the North Eastern part of Mashonaland east province. It is bordered by Mtoko district in the South East, Uzumba Maramba Pfungwe in the North West, Nyanga in the South East and it shares a border with Mozambique in the North East. The district covers an area of 4075 km and the land is all communal. The total population according to the 2002 census of the district is 135 378. The illiteracy rate is very high among the rural populace. The district is in region five thus receives marginal rainfall thus spells of drought are often experienced. The district has sandy loam soils and poor vegetation, consisting mainly thorny bushes. Zimbabwe is an agro based country meaning much of its wealth is derived from farming. The conditions stated above in Mudzi district does not promote farming thereby the district remains poor. The district has a total of 18 administrative wards therefore meaning there 18 WADCOs headed each by an elected councillor and 124 VIDCOs .It has 1 growth centre named Kotwa. All the other 16 wards except Makaha and Nyakuchena rely much on communal farming although yields are low due to the unfertile soils and low rainfall. Some community members also provide cheap labour to Mozambique. The other 2 mentioned wards rely mostly on illegal gold panning. Cattle constitute a symbol of wealth for the communal farmers in the District. The district is under the chieftainship of 6 chiefs namely Chikwizo, Mukota, Nyakuchena, Nyamukoho, Chimukoko and Goronga. Administratively the district is coordinated by a District Administrator and it has three constituencies run by three elected members of Parliament. The district has one council authority which is situated at Kotwa growth point.</w:t>
      </w:r>
    </w:p>
    <w:p w:rsidR="00D74CA9" w:rsidRDefault="00D74CA9" w:rsidP="003F55EA">
      <w:pPr>
        <w:spacing w:line="276" w:lineRule="auto"/>
      </w:pPr>
    </w:p>
    <w:p w:rsidR="00D74CA9" w:rsidRDefault="00D74CA9" w:rsidP="003F55EA">
      <w:pPr>
        <w:spacing w:line="276" w:lineRule="auto"/>
        <w:rPr>
          <w:i/>
        </w:rPr>
      </w:pPr>
    </w:p>
    <w:p w:rsidR="00D74CA9" w:rsidRPr="004E0C84" w:rsidRDefault="00D74CA9" w:rsidP="004E0C84">
      <w:pPr>
        <w:pStyle w:val="Maptitle"/>
      </w:pPr>
      <w:bookmarkStart w:id="69" w:name="_Toc277715425"/>
      <w:r>
        <w:t>Map1</w:t>
      </w:r>
      <w:r w:rsidRPr="00CC42C2">
        <w:t>: The location of Mudzi District in Zimbabwe</w:t>
      </w:r>
      <w:bookmarkEnd w:id="69"/>
    </w:p>
    <w:p w:rsidR="00D74CA9" w:rsidRDefault="00D74CA9" w:rsidP="003F55EA">
      <w:pPr>
        <w:spacing w:line="276" w:lineRule="auto"/>
      </w:pPr>
    </w:p>
    <w:p w:rsidR="00D74CA9" w:rsidRDefault="00D74CA9" w:rsidP="003F55EA">
      <w:pPr>
        <w:spacing w:line="276" w:lineRule="auto"/>
      </w:pPr>
      <w:r>
        <w:rPr>
          <w:noProof/>
          <w:lang w:val="en-US" w:eastAsia="en-US"/>
        </w:rPr>
        <w:pict>
          <v:shape id="_x0000_s1047" type="#_x0000_t32" style="position:absolute;left:0;text-align:left;margin-left:379.5pt;margin-top:16.8pt;width:64.5pt;height:88.5pt;flip:x;z-index:251653632" o:connectortype="straight">
            <v:stroke endarrow="block"/>
          </v:shape>
        </w:pict>
      </w:r>
      <w:r w:rsidRPr="009A4E00">
        <w:rPr>
          <w:noProof/>
          <w:lang w:val="en-US" w:eastAsia="en-US"/>
        </w:rPr>
        <w:pict>
          <v:shape id="Picture 25" o:spid="_x0000_i1026" type="#_x0000_t75" alt="http://ccipzimbabwe.org/clientimages/40554/zimmap-726090.gif" style="width:399.75pt;height:380.25pt;visibility:visible">
            <v:imagedata r:id="rId19" o:title=""/>
          </v:shape>
        </w:pict>
      </w:r>
    </w:p>
    <w:p w:rsidR="00D74CA9" w:rsidRDefault="00D74CA9" w:rsidP="003F55EA">
      <w:pPr>
        <w:spacing w:line="276" w:lineRule="auto"/>
        <w:rPr>
          <w:u w:val="single"/>
        </w:rPr>
      </w:pPr>
    </w:p>
    <w:p w:rsidR="00D74CA9" w:rsidRPr="002F4313" w:rsidRDefault="00D74CA9" w:rsidP="003F55EA">
      <w:pPr>
        <w:spacing w:line="276" w:lineRule="auto"/>
      </w:pPr>
      <w:r w:rsidRPr="00047F74">
        <w:rPr>
          <w:u w:val="single"/>
        </w:rPr>
        <w:t xml:space="preserve">  KEY</w:t>
      </w:r>
      <w:r>
        <w:t xml:space="preserve">                                                           </w:t>
      </w:r>
    </w:p>
    <w:p w:rsidR="00D74CA9" w:rsidRDefault="00D74CA9" w:rsidP="003F55EA">
      <w:pPr>
        <w:spacing w:line="276" w:lineRule="auto"/>
      </w:pPr>
      <w:r>
        <w:rPr>
          <w:noProof/>
          <w:lang w:val="en-US" w:eastAsia="en-US"/>
        </w:rPr>
        <w:pict>
          <v:shape id="_x0000_s1048" type="#_x0000_t32" style="position:absolute;left:0;text-align:left;margin-left:6pt;margin-top:7.2pt;width:61.5pt;height:.75pt;z-index:251654656" o:connectortype="straight">
            <v:stroke endarrow="block"/>
          </v:shape>
        </w:pict>
      </w:r>
      <w:r>
        <w:t xml:space="preserve">                                Mudzi District                                                               </w:t>
      </w:r>
    </w:p>
    <w:p w:rsidR="00D74CA9" w:rsidRDefault="00D74CA9" w:rsidP="003F55EA">
      <w:pPr>
        <w:spacing w:line="276" w:lineRule="auto"/>
      </w:pPr>
    </w:p>
    <w:p w:rsidR="00D74CA9" w:rsidRDefault="00D74CA9" w:rsidP="003F55EA">
      <w:pPr>
        <w:spacing w:line="276" w:lineRule="auto"/>
      </w:pPr>
    </w:p>
    <w:p w:rsidR="00D74CA9" w:rsidRDefault="00D74CA9" w:rsidP="003F55EA">
      <w:pPr>
        <w:spacing w:line="276" w:lineRule="auto"/>
        <w:rPr>
          <w:b/>
        </w:rPr>
      </w:pPr>
    </w:p>
    <w:p w:rsidR="00D74CA9" w:rsidRDefault="00D74CA9" w:rsidP="00D11065">
      <w:pPr>
        <w:pStyle w:val="Heading2"/>
      </w:pPr>
      <w:bookmarkStart w:id="70" w:name="_Toc277716953"/>
      <w:r>
        <w:t>3.6 Analysis of the planning structure in Mudzi District</w:t>
      </w:r>
      <w:bookmarkEnd w:id="70"/>
    </w:p>
    <w:p w:rsidR="00D74CA9" w:rsidRPr="00EE5C71" w:rsidRDefault="00D74CA9" w:rsidP="00EE5C71">
      <w:pPr>
        <w:pStyle w:val="Heading3"/>
      </w:pPr>
      <w:bookmarkStart w:id="71" w:name="_Toc277716954"/>
      <w:r>
        <w:t>3.6.1 Role played by field officers in the planning process</w:t>
      </w:r>
      <w:bookmarkEnd w:id="71"/>
    </w:p>
    <w:p w:rsidR="00D74CA9" w:rsidRDefault="00D74CA9" w:rsidP="002E7B1A">
      <w:r>
        <w:t>The first two types of decentralisation given in chapter 2 deconcentration and devolution are relevant in the local development context of Zimbabwe. Deconcentration gives relative importance of CG field agencies. Devolution has led to territorial powers to primarily administrative units defined within the framework of local government. The local council in Mudzi is run by the council executives and the elected councillors who are the policy makers in the district.</w:t>
      </w:r>
    </w:p>
    <w:p w:rsidR="00D74CA9" w:rsidRPr="00A1549A" w:rsidRDefault="00D74CA9" w:rsidP="002E7B1A">
      <w:r>
        <w:t>Mudzi district has a total of 23 ministries or field departments which includes the Ministry of Health, Ministry of Education, Ministry of Transport, Ministry of Local Government and Urban Development, Ministry of Justice and Ministry of home affairs among others. The different ministries promote integrated planning at the district level. The different field ministries share ideas and the few available resources. The example given was of the district education officer who pick up officers from other ministries when getting into the field for the inspection  of schools promoting streamline development. The coordination of the government ministries and the NGOs officers had worked towards solving the problem of transport shortages in the district. This has led to the government technocrats and NGO officers accessing easily to the VIDCOs and WADCO meetings therefore do attend most of these meetings.</w:t>
      </w:r>
    </w:p>
    <w:p w:rsidR="00D74CA9" w:rsidRDefault="00D74CA9" w:rsidP="002E7B1A">
      <w:r>
        <w:t>The youth officers under the Ministry of Youth, agricultural extension officer under the Ministry of Agriculture and ward coordinators under the Ministry of Women’s affairs work in the villages together with the councillors to forward and feedback the community concerns. These extension officers are intended also to facilitate bottom up planning and to provide professional advice in the VIDCO and WADCO meetings. The VIDCOs identifies the village needs and forward them to the WADCO level. The WADO then re-examines the needs or proposals and prioritise projects that came from the villages before forwarding them to the council.</w:t>
      </w:r>
    </w:p>
    <w:p w:rsidR="00D74CA9" w:rsidRDefault="00D74CA9" w:rsidP="00017E52"/>
    <w:p w:rsidR="00D74CA9" w:rsidRDefault="00D74CA9" w:rsidP="00A750FD">
      <w:pPr>
        <w:pStyle w:val="Heading3"/>
        <w:numPr>
          <w:ilvl w:val="0"/>
          <w:numId w:val="0"/>
        </w:numPr>
      </w:pPr>
      <w:bookmarkStart w:id="72" w:name="_Toc277716955"/>
      <w:r>
        <w:t>3.6.2 Membership of the VIDCOs and WADCOs</w:t>
      </w:r>
      <w:bookmarkEnd w:id="72"/>
    </w:p>
    <w:p w:rsidR="00D74CA9" w:rsidRDefault="00D74CA9" w:rsidP="00017E52">
      <w:r>
        <w:t>All the VIDCOs in Mudzi district have a total of 8 committee members and are presided over by an elected village head as according to the TLA (chapter 29:17) section 17. The WADCOs has a total of 13 committee members. Of all the WADCOs the highest number of women representatives in all the committees is 3 only. The district has only 4 women councillors meaning that 4 women are WADCO chairpersons and 14 are male councillors. Besides these 4 women chairpersons most women in the committees do not hold any significant positions, most of them are just women representatives. In case of no women voted in the committee, women representatives are then co-opted into the committees. The males seem to dominate the committees since the voting is not by secret ballot but by raising of hands and most people culturally feel comfortable voting for men than women. The males hold significant positions like the chairpersons, the secretariat, and treasury. Because of more men in the committees they end up dominating the meetings and the women feel inferior because they are outnumbered. The women representatives are usually given the duties of mobilising the community resources needed in the carrying out of projects and programmes. However due to the fact that they’re still few women representatives in the district their impact is less felt and most of them do not have confidence to contribute much during the meetings.</w:t>
      </w:r>
    </w:p>
    <w:p w:rsidR="00D74CA9" w:rsidRDefault="00D74CA9" w:rsidP="00017E52">
      <w:r>
        <w:t>The VIDCOs usually sit for meetings every month and the WADCOs once in every 2 to 3 months. As mentioned above these committees are mainly composed of the traditional leaders except for the case of the Councillors, secretaries and co-opted women representatives therefore the VIDCO and WADCO meetings are held in the local language which is Shona .However the field officers invited have a tendency of mixing Shona and English that they end up dominating the meetings since the community is lowly educated.</w:t>
      </w:r>
    </w:p>
    <w:p w:rsidR="00D74CA9" w:rsidRDefault="00D74CA9" w:rsidP="00017E52">
      <w:r>
        <w:t>The WADCO chairpersons attend and submit the proposals to the council committees’ which will then be forwarded to the RDDC. Of interest to note is that the RDCA (Chapter 29:13) section 51 states that the meeting proceedings of the district council should be held in English and minutes produced should be in English. This is a problem considering that 14 councillors in the district had not attained secondary level of education, therefore they incur some problems of understanding the meeting proceedings and feed backing the community. In trying to do away with the misunderstanding the CEO or DA sometimes does the translation to the local language but not always because of time shortages.</w:t>
      </w:r>
    </w:p>
    <w:p w:rsidR="00D74CA9" w:rsidRDefault="00D74CA9" w:rsidP="00017E52"/>
    <w:p w:rsidR="00D74CA9" w:rsidRDefault="00D74CA9" w:rsidP="00A750FD">
      <w:pPr>
        <w:pStyle w:val="Heading3"/>
      </w:pPr>
      <w:bookmarkStart w:id="73" w:name="_Toc277716956"/>
      <w:r>
        <w:t>3.6.3 Representatives of various groups and their roles.</w:t>
      </w:r>
      <w:bookmarkEnd w:id="73"/>
    </w:p>
    <w:p w:rsidR="00D74CA9" w:rsidRPr="0026085D" w:rsidRDefault="00D74CA9" w:rsidP="0026085D">
      <w:r w:rsidRPr="0026085D">
        <w:t>According to the TLA (chapter 29:17) section 22 the WADCO and VIDCOs shall ensure the adequate representation of women, youth, and other interest groups. In Mudzi district every Ward is represented by a junior councillor who regularly visits schools in the wards, youth information centres to get the concerns of the youths which will be forwarded to the council committees. Every ward has a business representative who represen</w:t>
      </w:r>
      <w:r>
        <w:t>ts the business community who</w:t>
      </w:r>
      <w:r w:rsidRPr="0026085D">
        <w:t xml:space="preserve">m most of them are owners of small shops at townships centre. These business people are considered as the elites of the district. The business people are usually found at township centres situated along the roads and they are </w:t>
      </w:r>
      <w:r>
        <w:t>easily reached/</w:t>
      </w:r>
      <w:r w:rsidRPr="0026085D">
        <w:t>accessible leading to roadside biases</w:t>
      </w:r>
      <w:r>
        <w:t xml:space="preserve"> by the development practionaires</w:t>
      </w:r>
      <w:r w:rsidRPr="0026085D">
        <w:t xml:space="preserve"> and directing attention away from the poor leaving in far areas (Chambers 1983:10). The elites are the first to be informed in case of any new programme in the district and most of the time they end up diverting the programmes together with the councillors for personal benefits.</w:t>
      </w:r>
    </w:p>
    <w:p w:rsidR="00D74CA9" w:rsidRPr="0026085D" w:rsidRDefault="00D74CA9" w:rsidP="0026085D">
      <w:r w:rsidRPr="0026085D">
        <w:t xml:space="preserve">A church representative is only found at the district level. An elected chairperson from all the church denominations holds the pastors fraternity position in the RDDC. The Pastor usually represents the religious concerns and help in the sourcing of funds from the religious donor community for tackling developmental programmes. </w:t>
      </w:r>
    </w:p>
    <w:p w:rsidR="00D74CA9" w:rsidRDefault="00D74CA9" w:rsidP="0094105A"/>
    <w:p w:rsidR="00D74CA9" w:rsidRDefault="00D74CA9" w:rsidP="00BE32F2">
      <w:pPr>
        <w:pStyle w:val="Heading3"/>
      </w:pPr>
      <w:bookmarkStart w:id="74" w:name="_Toc277716957"/>
      <w:r>
        <w:t>3.6.4 Programme implementation and monitoring</w:t>
      </w:r>
      <w:bookmarkEnd w:id="74"/>
    </w:p>
    <w:p w:rsidR="00D74CA9" w:rsidRPr="00BE32F2" w:rsidRDefault="00D74CA9" w:rsidP="002E7B1A">
      <w:r>
        <w:t>Councillors play an important role of scheduling activities and coordinating local resources during the implementation of programmes. The business community in Mudzi district usually contribute funds and transport. For example the research gathered that the business people provides tractors for delivering maize supplied by the government under the drought relief programme since  the district always experiences some drought spells. The poor people contribute with labour but it is rare that they receive any form of payment except enjoying the benefits of the project in case it is completed. This usually drives away the poor in participating in the programmes. Government field officers and NGOs field officers are expected to offer trainings in the communities and they are also given powers by the council to monitor the progress of the projects in the communities. The VIDCOs and WADCOs on the other hand also help in the programme monitoring for they submit progress reports to the Council authorities.</w:t>
      </w:r>
    </w:p>
    <w:p w:rsidR="00D74CA9" w:rsidRPr="00C96169" w:rsidRDefault="00D74CA9" w:rsidP="005B5D46"/>
    <w:p w:rsidR="00D74CA9" w:rsidRDefault="00D74CA9" w:rsidP="005B5D46"/>
    <w:p w:rsidR="00D74CA9" w:rsidRPr="00784EB1" w:rsidRDefault="00D74CA9" w:rsidP="00784EB1">
      <w:pPr>
        <w:pStyle w:val="Heading1"/>
      </w:pPr>
      <w:bookmarkStart w:id="75" w:name="_Toc277716958"/>
      <w:r>
        <w:t>CHAPTER FOUR: COMMUNITY</w:t>
      </w:r>
      <w:r w:rsidRPr="00316B87">
        <w:t xml:space="preserve"> PARTICIPATION TO</w:t>
      </w:r>
      <w:r>
        <w:t>WARDS DISTRICT DEVELOPMENT PLANNING IN MUDZI’ S FIVE WARDS</w:t>
      </w:r>
      <w:bookmarkEnd w:id="75"/>
    </w:p>
    <w:p w:rsidR="00D74CA9" w:rsidRPr="00316B87" w:rsidRDefault="00D74CA9" w:rsidP="003F55EA">
      <w:pPr>
        <w:pStyle w:val="Heading2"/>
        <w:spacing w:line="276" w:lineRule="auto"/>
      </w:pPr>
      <w:bookmarkStart w:id="76" w:name="_Toc277716959"/>
      <w:r w:rsidRPr="00316B87">
        <w:t>4.</w:t>
      </w:r>
      <w:r>
        <w:t>1</w:t>
      </w:r>
      <w:r w:rsidRPr="00316B87">
        <w:t xml:space="preserve"> Introduction</w:t>
      </w:r>
      <w:bookmarkEnd w:id="76"/>
    </w:p>
    <w:p w:rsidR="00D74CA9" w:rsidRPr="00316B87" w:rsidRDefault="00D74CA9" w:rsidP="002E7B1A">
      <w:r w:rsidRPr="00316B87">
        <w:t xml:space="preserve"> </w:t>
      </w:r>
      <w:r>
        <w:t xml:space="preserve">This chapter gives an analysis on the findings of the study carried in the five wards of Mudzi district. </w:t>
      </w:r>
      <w:r w:rsidRPr="00316B87">
        <w:t xml:space="preserve">In this study the level of community participation towards the formulation of the district development plans  was assessed using the following indicators - wide  coverage of consultations,  effective </w:t>
      </w:r>
      <w:r w:rsidRPr="00A064EC">
        <w:t>leadership qualities, the local government attitude towards community participation, women involvement, awareness of the organisational  structures, autonomy in decision making</w:t>
      </w:r>
      <w:r>
        <w:t xml:space="preserve"> and  trained community and skilled local government personnel</w:t>
      </w:r>
      <w:r w:rsidRPr="00316B87">
        <w:t>.</w:t>
      </w:r>
    </w:p>
    <w:p w:rsidR="00D74CA9" w:rsidRDefault="00D74CA9" w:rsidP="003F55EA">
      <w:pPr>
        <w:pStyle w:val="Heading2"/>
        <w:spacing w:line="276" w:lineRule="auto"/>
      </w:pPr>
      <w:bookmarkStart w:id="77" w:name="_Toc277716960"/>
      <w:r>
        <w:t>4.2 Women representation and Resource Mobilisation</w:t>
      </w:r>
      <w:bookmarkEnd w:id="77"/>
      <w:r>
        <w:t xml:space="preserve"> </w:t>
      </w:r>
    </w:p>
    <w:p w:rsidR="00D74CA9" w:rsidRPr="00316B87" w:rsidRDefault="00D74CA9" w:rsidP="003F55EA">
      <w:pPr>
        <w:spacing w:line="276" w:lineRule="auto"/>
      </w:pPr>
      <w:r w:rsidRPr="00316B87">
        <w:t xml:space="preserve">The </w:t>
      </w:r>
      <w:r w:rsidRPr="002E7B1A">
        <w:t>findings of this study reveal that very few VIDCOs and WADCOs have women except the one mandatory for the VIDCO and two for the WADCO</w:t>
      </w:r>
      <w:r w:rsidRPr="00316B87">
        <w:t>.</w:t>
      </w:r>
    </w:p>
    <w:p w:rsidR="00D74CA9" w:rsidRPr="006C35E3" w:rsidRDefault="00D74CA9" w:rsidP="003F55EA">
      <w:pPr>
        <w:pStyle w:val="tabletitle"/>
      </w:pPr>
      <w:r>
        <w:t xml:space="preserve"> </w:t>
      </w:r>
      <w:bookmarkStart w:id="78" w:name="_Toc277715418"/>
      <w:r>
        <w:t>Table 2: W</w:t>
      </w:r>
      <w:r w:rsidRPr="006C35E3">
        <w:t>omen representation in the five WADCOs</w:t>
      </w:r>
      <w:bookmarkEnd w:id="78"/>
    </w:p>
    <w:tbl>
      <w:tblPr>
        <w:tblW w:w="9090" w:type="dxa"/>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710"/>
        <w:gridCol w:w="1524"/>
        <w:gridCol w:w="1275"/>
        <w:gridCol w:w="1521"/>
        <w:gridCol w:w="1620"/>
        <w:gridCol w:w="1440"/>
      </w:tblGrid>
      <w:tr w:rsidR="00D74CA9" w:rsidRPr="00316B87" w:rsidTr="003F55EA">
        <w:trPr>
          <w:trHeight w:val="1124"/>
        </w:trPr>
        <w:tc>
          <w:tcPr>
            <w:tcW w:w="1710" w:type="dxa"/>
          </w:tcPr>
          <w:p w:rsidR="00D74CA9" w:rsidRPr="00F84596" w:rsidRDefault="00D74CA9" w:rsidP="003F55EA">
            <w:pPr>
              <w:spacing w:line="276" w:lineRule="auto"/>
              <w:rPr>
                <w:b/>
              </w:rPr>
            </w:pPr>
            <w:r w:rsidRPr="00F84596">
              <w:rPr>
                <w:b/>
              </w:rPr>
              <w:t>Ward  name</w:t>
            </w:r>
          </w:p>
        </w:tc>
        <w:tc>
          <w:tcPr>
            <w:tcW w:w="1524" w:type="dxa"/>
          </w:tcPr>
          <w:p w:rsidR="00D74CA9" w:rsidRPr="00316B87" w:rsidRDefault="00D74CA9" w:rsidP="003F55EA">
            <w:pPr>
              <w:spacing w:line="276" w:lineRule="auto"/>
            </w:pPr>
            <w:r w:rsidRPr="00316B87">
              <w:t>Goronga</w:t>
            </w:r>
          </w:p>
        </w:tc>
        <w:tc>
          <w:tcPr>
            <w:tcW w:w="1275" w:type="dxa"/>
          </w:tcPr>
          <w:p w:rsidR="00D74CA9" w:rsidRPr="00316B87" w:rsidRDefault="00D74CA9" w:rsidP="003F55EA">
            <w:pPr>
              <w:spacing w:line="276" w:lineRule="auto"/>
            </w:pPr>
            <w:r w:rsidRPr="00316B87">
              <w:t>Musau</w:t>
            </w:r>
          </w:p>
        </w:tc>
        <w:tc>
          <w:tcPr>
            <w:tcW w:w="1521" w:type="dxa"/>
          </w:tcPr>
          <w:p w:rsidR="00D74CA9" w:rsidRPr="00316B87" w:rsidRDefault="00D74CA9" w:rsidP="003F55EA">
            <w:pPr>
              <w:spacing w:line="276" w:lineRule="auto"/>
            </w:pPr>
            <w:r w:rsidRPr="00316B87">
              <w:t>Nyamukoho</w:t>
            </w:r>
          </w:p>
        </w:tc>
        <w:tc>
          <w:tcPr>
            <w:tcW w:w="1620" w:type="dxa"/>
          </w:tcPr>
          <w:p w:rsidR="00D74CA9" w:rsidRPr="00316B87" w:rsidRDefault="00D74CA9" w:rsidP="003F55EA">
            <w:pPr>
              <w:spacing w:line="276" w:lineRule="auto"/>
            </w:pPr>
            <w:r w:rsidRPr="00316B87">
              <w:t>Chikwizo</w:t>
            </w:r>
          </w:p>
        </w:tc>
        <w:tc>
          <w:tcPr>
            <w:tcW w:w="1440" w:type="dxa"/>
          </w:tcPr>
          <w:p w:rsidR="00D74CA9" w:rsidRPr="00316B87" w:rsidRDefault="00D74CA9" w:rsidP="003F55EA">
            <w:pPr>
              <w:spacing w:line="276" w:lineRule="auto"/>
            </w:pPr>
            <w:r w:rsidRPr="00316B87">
              <w:t>Mukota</w:t>
            </w:r>
          </w:p>
        </w:tc>
      </w:tr>
      <w:tr w:rsidR="00D74CA9" w:rsidRPr="00316B87" w:rsidTr="003F55EA">
        <w:trPr>
          <w:trHeight w:val="1691"/>
        </w:trPr>
        <w:tc>
          <w:tcPr>
            <w:tcW w:w="1710" w:type="dxa"/>
          </w:tcPr>
          <w:p w:rsidR="00D74CA9" w:rsidRPr="00F84596" w:rsidRDefault="00D74CA9" w:rsidP="003F55EA">
            <w:pPr>
              <w:spacing w:line="276" w:lineRule="auto"/>
              <w:rPr>
                <w:b/>
              </w:rPr>
            </w:pPr>
            <w:r w:rsidRPr="00F84596">
              <w:rPr>
                <w:b/>
              </w:rPr>
              <w:t>Number of women out of the whole committee</w:t>
            </w:r>
          </w:p>
        </w:tc>
        <w:tc>
          <w:tcPr>
            <w:tcW w:w="1524" w:type="dxa"/>
          </w:tcPr>
          <w:p w:rsidR="00D74CA9" w:rsidRPr="00316B87" w:rsidRDefault="00D74CA9" w:rsidP="003F55EA">
            <w:pPr>
              <w:spacing w:line="276" w:lineRule="auto"/>
            </w:pPr>
            <w:r w:rsidRPr="00316B87">
              <w:t>3/13</w:t>
            </w:r>
          </w:p>
        </w:tc>
        <w:tc>
          <w:tcPr>
            <w:tcW w:w="1275" w:type="dxa"/>
          </w:tcPr>
          <w:p w:rsidR="00D74CA9" w:rsidRPr="00316B87" w:rsidRDefault="00D74CA9" w:rsidP="003F55EA">
            <w:pPr>
              <w:spacing w:line="276" w:lineRule="auto"/>
            </w:pPr>
            <w:r w:rsidRPr="00316B87">
              <w:t>3/13</w:t>
            </w:r>
          </w:p>
        </w:tc>
        <w:tc>
          <w:tcPr>
            <w:tcW w:w="1521" w:type="dxa"/>
          </w:tcPr>
          <w:p w:rsidR="00D74CA9" w:rsidRPr="00316B87" w:rsidRDefault="00D74CA9" w:rsidP="003F55EA">
            <w:pPr>
              <w:spacing w:line="276" w:lineRule="auto"/>
            </w:pPr>
            <w:r w:rsidRPr="00316B87">
              <w:t>2/13</w:t>
            </w:r>
          </w:p>
        </w:tc>
        <w:tc>
          <w:tcPr>
            <w:tcW w:w="1620" w:type="dxa"/>
          </w:tcPr>
          <w:p w:rsidR="00D74CA9" w:rsidRPr="00316B87" w:rsidRDefault="00D74CA9" w:rsidP="003F55EA">
            <w:pPr>
              <w:spacing w:line="276" w:lineRule="auto"/>
            </w:pPr>
            <w:r w:rsidRPr="00316B87">
              <w:t>2/13</w:t>
            </w:r>
          </w:p>
        </w:tc>
        <w:tc>
          <w:tcPr>
            <w:tcW w:w="1440" w:type="dxa"/>
          </w:tcPr>
          <w:p w:rsidR="00D74CA9" w:rsidRPr="00316B87" w:rsidRDefault="00D74CA9" w:rsidP="003F55EA">
            <w:pPr>
              <w:spacing w:line="276" w:lineRule="auto"/>
            </w:pPr>
            <w:r w:rsidRPr="00316B87">
              <w:t>2/13</w:t>
            </w:r>
          </w:p>
        </w:tc>
      </w:tr>
      <w:tr w:rsidR="00D74CA9" w:rsidRPr="00316B87" w:rsidTr="003F55EA">
        <w:trPr>
          <w:trHeight w:val="1079"/>
        </w:trPr>
        <w:tc>
          <w:tcPr>
            <w:tcW w:w="1710" w:type="dxa"/>
          </w:tcPr>
          <w:p w:rsidR="00D74CA9" w:rsidRPr="00F84596" w:rsidRDefault="00D74CA9" w:rsidP="003F55EA">
            <w:pPr>
              <w:spacing w:line="276" w:lineRule="auto"/>
              <w:rPr>
                <w:b/>
              </w:rPr>
            </w:pPr>
            <w:r w:rsidRPr="00F84596">
              <w:rPr>
                <w:b/>
              </w:rPr>
              <w:t>Percentage</w:t>
            </w:r>
          </w:p>
        </w:tc>
        <w:tc>
          <w:tcPr>
            <w:tcW w:w="1524" w:type="dxa"/>
          </w:tcPr>
          <w:p w:rsidR="00D74CA9" w:rsidRPr="00316B87" w:rsidRDefault="00D74CA9" w:rsidP="003F55EA">
            <w:pPr>
              <w:spacing w:line="276" w:lineRule="auto"/>
            </w:pPr>
            <w:r w:rsidRPr="00316B87">
              <w:t>23%</w:t>
            </w:r>
          </w:p>
        </w:tc>
        <w:tc>
          <w:tcPr>
            <w:tcW w:w="1275" w:type="dxa"/>
          </w:tcPr>
          <w:p w:rsidR="00D74CA9" w:rsidRPr="00316B87" w:rsidRDefault="00D74CA9" w:rsidP="003F55EA">
            <w:pPr>
              <w:spacing w:line="276" w:lineRule="auto"/>
            </w:pPr>
            <w:r w:rsidRPr="00316B87">
              <w:t>23%</w:t>
            </w:r>
          </w:p>
        </w:tc>
        <w:tc>
          <w:tcPr>
            <w:tcW w:w="1521" w:type="dxa"/>
          </w:tcPr>
          <w:p w:rsidR="00D74CA9" w:rsidRPr="00316B87" w:rsidRDefault="00D74CA9" w:rsidP="003F55EA">
            <w:pPr>
              <w:spacing w:line="276" w:lineRule="auto"/>
            </w:pPr>
            <w:r w:rsidRPr="00316B87">
              <w:t>15%</w:t>
            </w:r>
          </w:p>
        </w:tc>
        <w:tc>
          <w:tcPr>
            <w:tcW w:w="1620" w:type="dxa"/>
          </w:tcPr>
          <w:p w:rsidR="00D74CA9" w:rsidRPr="00316B87" w:rsidRDefault="00D74CA9" w:rsidP="003F55EA">
            <w:pPr>
              <w:spacing w:line="276" w:lineRule="auto"/>
            </w:pPr>
            <w:r w:rsidRPr="00316B87">
              <w:t>15%</w:t>
            </w:r>
          </w:p>
        </w:tc>
        <w:tc>
          <w:tcPr>
            <w:tcW w:w="1440" w:type="dxa"/>
          </w:tcPr>
          <w:p w:rsidR="00D74CA9" w:rsidRPr="00316B87" w:rsidRDefault="00D74CA9" w:rsidP="003F55EA">
            <w:pPr>
              <w:spacing w:line="276" w:lineRule="auto"/>
            </w:pPr>
            <w:r w:rsidRPr="00316B87">
              <w:t>15%</w:t>
            </w:r>
          </w:p>
        </w:tc>
      </w:tr>
    </w:tbl>
    <w:p w:rsidR="00D74CA9" w:rsidRDefault="00D74CA9" w:rsidP="003F55EA">
      <w:pPr>
        <w:spacing w:line="276" w:lineRule="auto"/>
      </w:pPr>
    </w:p>
    <w:p w:rsidR="00D74CA9" w:rsidRDefault="00D74CA9" w:rsidP="003F55EA">
      <w:pPr>
        <w:spacing w:line="276" w:lineRule="auto"/>
      </w:pPr>
    </w:p>
    <w:p w:rsidR="00D74CA9" w:rsidRDefault="00D74CA9" w:rsidP="003F55EA">
      <w:pPr>
        <w:spacing w:line="276" w:lineRule="auto"/>
      </w:pPr>
    </w:p>
    <w:p w:rsidR="00D74CA9" w:rsidRDefault="00D74CA9" w:rsidP="002E7B1A">
      <w:r w:rsidRPr="00316B87">
        <w:t>The average women representation in the five wards is 18.2% which is very low compared to men. It was revealed in the interviews that the voting of the committee members is not done through a secret ballot but through the raising of hands. The people do not feel comfortable voting for women in the public for they culturally believe that men are b</w:t>
      </w:r>
      <w:r>
        <w:t>etter leaders than women. The above data</w:t>
      </w:r>
      <w:r w:rsidRPr="00316B87">
        <w:t xml:space="preserve"> shows that the women’s voices are less heard.</w:t>
      </w:r>
      <w:r>
        <w:t xml:space="preserve"> Nyamukoho</w:t>
      </w:r>
      <w:r w:rsidRPr="00316B87">
        <w:t>, Mukota and Musau VIDCO interviewees confirmed that the women in their VIDCOs feel very inferior among men at the meetings therefore rarely contribute</w:t>
      </w:r>
      <w:r>
        <w:t xml:space="preserve"> at the meetings. UNDP (1997:3)</w:t>
      </w:r>
      <w:r w:rsidRPr="00316B87">
        <w:t xml:space="preserve"> </w:t>
      </w:r>
      <w:r>
        <w:t>g</w:t>
      </w:r>
      <w:r w:rsidRPr="00316B87">
        <w:t>enuine</w:t>
      </w:r>
      <w:r>
        <w:t xml:space="preserve"> </w:t>
      </w:r>
      <w:r w:rsidRPr="00316B87">
        <w:t>participation calls for all voices of men and women in decision making, either directly or through legitimate intermediate institutions that represent their interest wh</w:t>
      </w:r>
      <w:r>
        <w:t>ich is not the case in these three</w:t>
      </w:r>
      <w:r w:rsidRPr="00316B87">
        <w:t xml:space="preserve"> wards since one would expect the committ</w:t>
      </w:r>
      <w:r>
        <w:t>ees to represent all people</w:t>
      </w:r>
      <w:r w:rsidRPr="00316B87">
        <w:t xml:space="preserve"> of the community.</w:t>
      </w:r>
      <w:r>
        <w:t xml:space="preserve"> However, three women in Goronga ward committee play an effective role in the mobilisation of the local resources as pointed out by one VIDCO member of the ward. The interviewee noted that the women were mobilising women to cook and fetch water for the builders constructing a borehole in their ward. And another interesting point from the interviewee was that the builders are actually members of the community mobilised to provide labour by the VIDCO and WADCO committee members.</w:t>
      </w:r>
    </w:p>
    <w:p w:rsidR="00D74CA9" w:rsidRPr="006C35E3" w:rsidRDefault="00D74CA9" w:rsidP="003F55EA">
      <w:pPr>
        <w:spacing w:line="276" w:lineRule="auto"/>
        <w:rPr>
          <w:i/>
        </w:rPr>
      </w:pPr>
      <w:r w:rsidRPr="006C35E3">
        <w:rPr>
          <w:i/>
        </w:rPr>
        <w:t>Picture 1: Women representatives in the Goronga WADCO</w:t>
      </w:r>
    </w:p>
    <w:p w:rsidR="00D74CA9" w:rsidRDefault="00D74CA9" w:rsidP="003F55EA">
      <w:pPr>
        <w:spacing w:line="276" w:lineRule="auto"/>
      </w:pPr>
      <w:r w:rsidRPr="009A4E00">
        <w:rPr>
          <w:noProof/>
          <w:lang w:val="en-US" w:eastAsia="en-US"/>
        </w:rPr>
        <w:pict>
          <v:shape id="Picture 55" o:spid="_x0000_i1027" type="#_x0000_t75" alt="http://www.usaid.gov/stories/images/cs_zimbabwe_aidsmass.jpg" style="width:342pt;height:237pt;visibility:visible">
            <v:imagedata r:id="rId20" o:title=""/>
          </v:shape>
        </w:pict>
      </w:r>
    </w:p>
    <w:p w:rsidR="00D74CA9" w:rsidRPr="006C35E3" w:rsidRDefault="00D74CA9" w:rsidP="003F55EA">
      <w:pPr>
        <w:spacing w:line="276" w:lineRule="auto"/>
        <w:rPr>
          <w:i/>
        </w:rPr>
      </w:pPr>
      <w:r w:rsidRPr="006C35E3">
        <w:rPr>
          <w:i/>
        </w:rPr>
        <w:t>Source: MRDC files</w:t>
      </w:r>
    </w:p>
    <w:p w:rsidR="00D74CA9" w:rsidRPr="00316B87" w:rsidRDefault="00D74CA9" w:rsidP="003F55EA">
      <w:pPr>
        <w:pStyle w:val="Heading2"/>
        <w:spacing w:line="276" w:lineRule="auto"/>
      </w:pPr>
      <w:bookmarkStart w:id="79" w:name="_Toc277716961"/>
      <w:r>
        <w:t>4.3</w:t>
      </w:r>
      <w:r w:rsidRPr="00316B87">
        <w:t xml:space="preserve"> </w:t>
      </w:r>
      <w:r>
        <w:t>The District bureaucrats dominating the planning P</w:t>
      </w:r>
      <w:r w:rsidRPr="00316B87">
        <w:t>ro</w:t>
      </w:r>
      <w:r>
        <w:t>c</w:t>
      </w:r>
      <w:r w:rsidRPr="00316B87">
        <w:t>ess</w:t>
      </w:r>
      <w:r>
        <w:t>.</w:t>
      </w:r>
      <w:bookmarkEnd w:id="79"/>
    </w:p>
    <w:p w:rsidR="00D74CA9" w:rsidRPr="00316B87" w:rsidRDefault="00D74CA9" w:rsidP="002E7B1A">
      <w:r w:rsidRPr="00316B87">
        <w:t>The data gathered shows that the calling of the meetings is usually a directive from the local government officials</w:t>
      </w:r>
      <w:r>
        <w:t>;</w:t>
      </w:r>
      <w:r w:rsidRPr="00316B87">
        <w:t xml:space="preserve"> the DA, CEO of the council</w:t>
      </w:r>
      <w:r>
        <w:t xml:space="preserve"> and field extension officers who direct</w:t>
      </w:r>
      <w:r w:rsidRPr="00316B87">
        <w:t xml:space="preserve"> the councillors and chiefs to go and discuss with the community on certain issues. The data also shows that from the 4</w:t>
      </w:r>
      <w:r>
        <w:t xml:space="preserve"> WADCO meetings held in 2009, 48% were on request by the field officers</w:t>
      </w:r>
      <w:r w:rsidRPr="00316B87">
        <w:t>. The field agencies usually dominate at the meeting</w:t>
      </w:r>
      <w:r>
        <w:t xml:space="preserve"> explaining the</w:t>
      </w:r>
      <w:r w:rsidRPr="00316B87">
        <w:t xml:space="preserve"> programmes they want to start in the area and trying to convince the people to take up the initiative. This way of just seeking the community approval of the decisions already made so</w:t>
      </w:r>
      <w:r>
        <w:t>me</w:t>
      </w:r>
      <w:r w:rsidRPr="00316B87">
        <w:t>where is called consultative form of participation and classified as no</w:t>
      </w:r>
      <w:r>
        <w:t xml:space="preserve">n participation </w:t>
      </w:r>
      <w:r>
        <w:rPr>
          <w:rFonts w:cs="Arial"/>
        </w:rPr>
        <w:t>(Cahn and Passett 1971:78).</w:t>
      </w:r>
    </w:p>
    <w:p w:rsidR="00D74CA9" w:rsidRPr="008E2DF3" w:rsidRDefault="00D74CA9" w:rsidP="002E7B1A">
      <w:r>
        <w:t>One interviewed RDDC member, an</w:t>
      </w:r>
      <w:r w:rsidRPr="00316B87">
        <w:t xml:space="preserve"> Agricultural extension officer</w:t>
      </w:r>
      <w:r>
        <w:t>,</w:t>
      </w:r>
      <w:r w:rsidRPr="00316B87">
        <w:t xml:space="preserve"> confirmed that the VIDCOs and WADCOs have created points of contact and organisation therefore easing their job. Thereby we see that the decisions which end up in the final plans</w:t>
      </w:r>
      <w:r>
        <w:t xml:space="preserve"> and being implemented are mostly</w:t>
      </w:r>
      <w:r w:rsidRPr="00316B87">
        <w:t xml:space="preserve"> those decisions that are of interest to the central government </w:t>
      </w:r>
      <w:r>
        <w:t xml:space="preserve">since </w:t>
      </w:r>
      <w:r w:rsidRPr="00316B87">
        <w:t>the field extension officers are accou</w:t>
      </w:r>
      <w:r>
        <w:t>ntable to their head offices</w:t>
      </w:r>
      <w:r w:rsidRPr="00316B87">
        <w:t>.</w:t>
      </w:r>
      <w:r>
        <w:t xml:space="preserve"> The VIDCOs and WADCOs proposal plans in this circumstance end up just rubberstamping decisions made somewhere above and in the end the plans represent top down priorities.</w:t>
      </w:r>
    </w:p>
    <w:p w:rsidR="00D74CA9" w:rsidRDefault="00D74CA9" w:rsidP="003F55EA">
      <w:pPr>
        <w:pStyle w:val="tabletitle"/>
      </w:pPr>
      <w:r>
        <w:t xml:space="preserve"> </w:t>
      </w:r>
    </w:p>
    <w:p w:rsidR="00D74CA9" w:rsidRDefault="00D74CA9" w:rsidP="003F55EA">
      <w:pPr>
        <w:pStyle w:val="tabletitle"/>
      </w:pPr>
    </w:p>
    <w:p w:rsidR="00D74CA9" w:rsidRDefault="00D74CA9" w:rsidP="003F55EA">
      <w:pPr>
        <w:pStyle w:val="tabletitle"/>
      </w:pPr>
    </w:p>
    <w:p w:rsidR="00D74CA9" w:rsidRDefault="00D74CA9" w:rsidP="003F55EA">
      <w:pPr>
        <w:pStyle w:val="tabletitle"/>
      </w:pPr>
    </w:p>
    <w:p w:rsidR="00D74CA9" w:rsidRDefault="00D74CA9" w:rsidP="003F55EA">
      <w:pPr>
        <w:pStyle w:val="tabletitle"/>
      </w:pPr>
    </w:p>
    <w:p w:rsidR="00D74CA9" w:rsidRPr="00316B87" w:rsidRDefault="00D74CA9" w:rsidP="003F55EA">
      <w:pPr>
        <w:pStyle w:val="tabletitle"/>
      </w:pPr>
      <w:bookmarkStart w:id="80" w:name="_Toc277715419"/>
      <w:r>
        <w:t>Table 3: Five</w:t>
      </w:r>
      <w:r w:rsidRPr="006C35E3">
        <w:t xml:space="preserve"> meetings held in each of the 5 WADCOs in 2009</w:t>
      </w:r>
      <w:bookmarkEnd w:id="80"/>
    </w:p>
    <w:p w:rsidR="00D74CA9" w:rsidRPr="00316B87" w:rsidRDefault="00D74CA9" w:rsidP="003F55EA">
      <w:pPr>
        <w:spacing w:line="276" w:lineRule="auto"/>
        <w:rPr>
          <w:rFonts w:cs="Arial"/>
          <w:b/>
          <w:u w:val="single"/>
        </w:rPr>
      </w:pPr>
    </w:p>
    <w:tbl>
      <w:tblPr>
        <w:tblW w:w="9101" w:type="dxa"/>
        <w:jc w:val="center"/>
        <w:tblInd w:w="-777" w:type="dxa"/>
        <w:tblLook w:val="00A0"/>
      </w:tblPr>
      <w:tblGrid>
        <w:gridCol w:w="1845"/>
        <w:gridCol w:w="1710"/>
        <w:gridCol w:w="1541"/>
        <w:gridCol w:w="1765"/>
        <w:gridCol w:w="2240"/>
      </w:tblGrid>
      <w:tr w:rsidR="00D74CA9" w:rsidRPr="00746F9D" w:rsidTr="003F55EA">
        <w:trPr>
          <w:trHeight w:val="315"/>
          <w:jc w:val="center"/>
        </w:trPr>
        <w:tc>
          <w:tcPr>
            <w:tcW w:w="9101" w:type="dxa"/>
            <w:gridSpan w:val="5"/>
            <w:tcBorders>
              <w:top w:val="nil"/>
              <w:left w:val="nil"/>
              <w:bottom w:val="nil"/>
              <w:right w:val="nil"/>
            </w:tcBorders>
            <w:shd w:val="clear" w:color="000000" w:fill="DBEEF3"/>
            <w:noWrap/>
            <w:vAlign w:val="bottom"/>
          </w:tcPr>
          <w:p w:rsidR="00D74CA9" w:rsidRPr="00746F9D" w:rsidRDefault="00D74CA9" w:rsidP="003F55EA">
            <w:pPr>
              <w:spacing w:line="276" w:lineRule="auto"/>
              <w:rPr>
                <w:color w:val="000000"/>
              </w:rPr>
            </w:pPr>
            <w:r w:rsidRPr="00746F9D">
              <w:rPr>
                <w:color w:val="000000"/>
              </w:rPr>
              <w:t xml:space="preserve"> Meeting Caller and Agenda setter Per Ward</w:t>
            </w:r>
            <w:r>
              <w:rPr>
                <w:color w:val="000000"/>
              </w:rPr>
              <w:t xml:space="preserve"> in 2009</w:t>
            </w:r>
          </w:p>
        </w:tc>
      </w:tr>
      <w:tr w:rsidR="00D74CA9" w:rsidRPr="00746F9D" w:rsidTr="003F55EA">
        <w:trPr>
          <w:trHeight w:val="1065"/>
          <w:jc w:val="center"/>
        </w:trPr>
        <w:tc>
          <w:tcPr>
            <w:tcW w:w="1845" w:type="dxa"/>
            <w:tcBorders>
              <w:top w:val="single" w:sz="4" w:space="0" w:color="auto"/>
              <w:left w:val="single" w:sz="4" w:space="0" w:color="auto"/>
              <w:bottom w:val="single" w:sz="4" w:space="0" w:color="auto"/>
              <w:right w:val="single" w:sz="4" w:space="0" w:color="auto"/>
            </w:tcBorders>
            <w:shd w:val="clear" w:color="000000" w:fill="F2DDDC"/>
            <w:noWrap/>
            <w:vAlign w:val="bottom"/>
          </w:tcPr>
          <w:p w:rsidR="00D74CA9" w:rsidRPr="00746F9D" w:rsidRDefault="00D74CA9" w:rsidP="003F55EA">
            <w:pPr>
              <w:spacing w:line="276" w:lineRule="auto"/>
              <w:rPr>
                <w:b/>
                <w:bCs/>
                <w:color w:val="000000"/>
                <w:sz w:val="28"/>
                <w:szCs w:val="28"/>
              </w:rPr>
            </w:pPr>
            <w:r w:rsidRPr="00746F9D">
              <w:rPr>
                <w:b/>
                <w:bCs/>
                <w:color w:val="000000"/>
                <w:sz w:val="28"/>
                <w:szCs w:val="28"/>
              </w:rPr>
              <w:t>Ward</w:t>
            </w:r>
          </w:p>
        </w:tc>
        <w:tc>
          <w:tcPr>
            <w:tcW w:w="1710" w:type="dxa"/>
            <w:tcBorders>
              <w:top w:val="single" w:sz="4" w:space="0" w:color="auto"/>
              <w:left w:val="nil"/>
              <w:bottom w:val="single" w:sz="4" w:space="0" w:color="auto"/>
              <w:right w:val="single" w:sz="4" w:space="0" w:color="auto"/>
            </w:tcBorders>
            <w:vAlign w:val="bottom"/>
          </w:tcPr>
          <w:p w:rsidR="00D74CA9" w:rsidRPr="00746F9D" w:rsidRDefault="00D74CA9" w:rsidP="003F55EA">
            <w:pPr>
              <w:spacing w:line="276" w:lineRule="auto"/>
              <w:rPr>
                <w:color w:val="000000"/>
              </w:rPr>
            </w:pPr>
            <w:r>
              <w:rPr>
                <w:color w:val="000000"/>
              </w:rPr>
              <w:t>Number of m</w:t>
            </w:r>
            <w:r w:rsidRPr="00746F9D">
              <w:rPr>
                <w:color w:val="000000"/>
              </w:rPr>
              <w:t xml:space="preserve">eetings </w:t>
            </w:r>
            <w:r w:rsidRPr="00746F9D">
              <w:rPr>
                <w:color w:val="000000"/>
              </w:rPr>
              <w:br/>
              <w:t>Called per ward</w:t>
            </w:r>
          </w:p>
        </w:tc>
        <w:tc>
          <w:tcPr>
            <w:tcW w:w="1541" w:type="dxa"/>
            <w:tcBorders>
              <w:top w:val="single" w:sz="4" w:space="0" w:color="auto"/>
              <w:left w:val="nil"/>
              <w:bottom w:val="single" w:sz="4" w:space="0" w:color="auto"/>
              <w:right w:val="single" w:sz="4" w:space="0" w:color="auto"/>
            </w:tcBorders>
            <w:vAlign w:val="bottom"/>
          </w:tcPr>
          <w:p w:rsidR="00D74CA9" w:rsidRPr="00746F9D" w:rsidRDefault="00D74CA9" w:rsidP="003F55EA">
            <w:pPr>
              <w:spacing w:line="276" w:lineRule="auto"/>
              <w:rPr>
                <w:color w:val="000000"/>
              </w:rPr>
            </w:pPr>
            <w:r>
              <w:rPr>
                <w:color w:val="000000"/>
              </w:rPr>
              <w:t xml:space="preserve">Meeting called by </w:t>
            </w:r>
            <w:r w:rsidRPr="00746F9D">
              <w:rPr>
                <w:color w:val="000000"/>
              </w:rPr>
              <w:t>Community</w:t>
            </w:r>
          </w:p>
        </w:tc>
        <w:tc>
          <w:tcPr>
            <w:tcW w:w="1765" w:type="dxa"/>
            <w:tcBorders>
              <w:top w:val="single" w:sz="4" w:space="0" w:color="auto"/>
              <w:left w:val="nil"/>
              <w:bottom w:val="single" w:sz="4" w:space="0" w:color="auto"/>
              <w:right w:val="single" w:sz="4" w:space="0" w:color="auto"/>
            </w:tcBorders>
            <w:vAlign w:val="bottom"/>
          </w:tcPr>
          <w:p w:rsidR="00D74CA9" w:rsidRPr="00746F9D" w:rsidRDefault="00D74CA9" w:rsidP="003F55EA">
            <w:pPr>
              <w:spacing w:line="276" w:lineRule="auto"/>
              <w:rPr>
                <w:color w:val="000000"/>
              </w:rPr>
            </w:pPr>
            <w:r>
              <w:rPr>
                <w:color w:val="000000"/>
              </w:rPr>
              <w:t xml:space="preserve">Meeting called by </w:t>
            </w:r>
            <w:r w:rsidRPr="00746F9D">
              <w:rPr>
                <w:color w:val="000000"/>
              </w:rPr>
              <w:t>Councillor</w:t>
            </w:r>
          </w:p>
        </w:tc>
        <w:tc>
          <w:tcPr>
            <w:tcW w:w="2240" w:type="dxa"/>
            <w:tcBorders>
              <w:top w:val="single" w:sz="4" w:space="0" w:color="auto"/>
              <w:left w:val="nil"/>
              <w:bottom w:val="single" w:sz="4" w:space="0" w:color="auto"/>
              <w:right w:val="single" w:sz="4" w:space="0" w:color="auto"/>
            </w:tcBorders>
            <w:vAlign w:val="bottom"/>
          </w:tcPr>
          <w:p w:rsidR="00D74CA9" w:rsidRPr="00746F9D" w:rsidRDefault="00D74CA9" w:rsidP="003F55EA">
            <w:pPr>
              <w:spacing w:line="276" w:lineRule="auto"/>
              <w:rPr>
                <w:color w:val="000000"/>
              </w:rPr>
            </w:pPr>
            <w:r>
              <w:rPr>
                <w:color w:val="000000"/>
              </w:rPr>
              <w:t xml:space="preserve">Meeting called by field </w:t>
            </w:r>
            <w:r w:rsidRPr="00746F9D">
              <w:rPr>
                <w:color w:val="000000"/>
              </w:rPr>
              <w:t>officers,</w:t>
            </w:r>
            <w:r>
              <w:rPr>
                <w:color w:val="000000"/>
              </w:rPr>
              <w:t xml:space="preserve"> </w:t>
            </w:r>
            <w:r w:rsidRPr="00746F9D">
              <w:rPr>
                <w:color w:val="000000"/>
              </w:rPr>
              <w:t xml:space="preserve">NGOs </w:t>
            </w:r>
            <w:r w:rsidRPr="00746F9D">
              <w:rPr>
                <w:color w:val="000000"/>
              </w:rPr>
              <w:br/>
              <w:t>,DA,CEO</w:t>
            </w:r>
          </w:p>
        </w:tc>
      </w:tr>
      <w:tr w:rsidR="00D74CA9" w:rsidRPr="00746F9D" w:rsidTr="003F55EA">
        <w:trPr>
          <w:trHeight w:val="300"/>
          <w:jc w:val="center"/>
        </w:trPr>
        <w:tc>
          <w:tcPr>
            <w:tcW w:w="1845" w:type="dxa"/>
            <w:tcBorders>
              <w:top w:val="nil"/>
              <w:left w:val="nil"/>
              <w:bottom w:val="nil"/>
              <w:right w:val="nil"/>
            </w:tcBorders>
            <w:shd w:val="clear" w:color="000000" w:fill="F2DDDC"/>
            <w:noWrap/>
            <w:vAlign w:val="bottom"/>
          </w:tcPr>
          <w:p w:rsidR="00D74CA9" w:rsidRPr="00746F9D" w:rsidRDefault="00D74CA9" w:rsidP="003F55EA">
            <w:pPr>
              <w:spacing w:line="276" w:lineRule="auto"/>
              <w:rPr>
                <w:color w:val="000000"/>
              </w:rPr>
            </w:pPr>
            <w:r w:rsidRPr="00746F9D">
              <w:rPr>
                <w:color w:val="000000"/>
              </w:rPr>
              <w:t>Goronga</w:t>
            </w:r>
          </w:p>
        </w:tc>
        <w:tc>
          <w:tcPr>
            <w:tcW w:w="1710"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sidRPr="00746F9D">
              <w:rPr>
                <w:color w:val="000000"/>
              </w:rPr>
              <w:t>5</w:t>
            </w:r>
          </w:p>
        </w:tc>
        <w:tc>
          <w:tcPr>
            <w:tcW w:w="1541"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sidRPr="00746F9D">
              <w:rPr>
                <w:color w:val="000000"/>
              </w:rPr>
              <w:t>2</w:t>
            </w:r>
          </w:p>
        </w:tc>
        <w:tc>
          <w:tcPr>
            <w:tcW w:w="1765"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Pr>
                <w:color w:val="000000"/>
              </w:rPr>
              <w:t>1</w:t>
            </w:r>
          </w:p>
        </w:tc>
        <w:tc>
          <w:tcPr>
            <w:tcW w:w="2240"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sidRPr="00746F9D">
              <w:rPr>
                <w:color w:val="000000"/>
              </w:rPr>
              <w:t>2</w:t>
            </w:r>
          </w:p>
        </w:tc>
      </w:tr>
      <w:tr w:rsidR="00D74CA9" w:rsidRPr="00746F9D" w:rsidTr="003F55EA">
        <w:trPr>
          <w:trHeight w:val="300"/>
          <w:jc w:val="center"/>
        </w:trPr>
        <w:tc>
          <w:tcPr>
            <w:tcW w:w="1845" w:type="dxa"/>
            <w:tcBorders>
              <w:top w:val="nil"/>
              <w:left w:val="nil"/>
              <w:bottom w:val="nil"/>
              <w:right w:val="nil"/>
            </w:tcBorders>
            <w:shd w:val="clear" w:color="000000" w:fill="F2DDDC"/>
            <w:noWrap/>
            <w:vAlign w:val="bottom"/>
          </w:tcPr>
          <w:p w:rsidR="00D74CA9" w:rsidRPr="00746F9D" w:rsidRDefault="00D74CA9" w:rsidP="003F55EA">
            <w:pPr>
              <w:spacing w:line="276" w:lineRule="auto"/>
              <w:rPr>
                <w:color w:val="000000"/>
              </w:rPr>
            </w:pPr>
            <w:r w:rsidRPr="00746F9D">
              <w:rPr>
                <w:color w:val="000000"/>
              </w:rPr>
              <w:t>Musau</w:t>
            </w:r>
          </w:p>
        </w:tc>
        <w:tc>
          <w:tcPr>
            <w:tcW w:w="1710" w:type="dxa"/>
            <w:tcBorders>
              <w:top w:val="nil"/>
              <w:left w:val="nil"/>
              <w:bottom w:val="nil"/>
              <w:right w:val="nil"/>
            </w:tcBorders>
            <w:noWrap/>
            <w:vAlign w:val="bottom"/>
          </w:tcPr>
          <w:p w:rsidR="00D74CA9" w:rsidRPr="00746F9D" w:rsidRDefault="00D74CA9" w:rsidP="003F55EA">
            <w:pPr>
              <w:spacing w:line="276" w:lineRule="auto"/>
              <w:rPr>
                <w:color w:val="000000"/>
              </w:rPr>
            </w:pPr>
            <w:r w:rsidRPr="00746F9D">
              <w:rPr>
                <w:color w:val="000000"/>
              </w:rPr>
              <w:t>5</w:t>
            </w:r>
          </w:p>
        </w:tc>
        <w:tc>
          <w:tcPr>
            <w:tcW w:w="1541" w:type="dxa"/>
            <w:tcBorders>
              <w:top w:val="nil"/>
              <w:left w:val="nil"/>
              <w:bottom w:val="nil"/>
              <w:right w:val="nil"/>
            </w:tcBorders>
            <w:noWrap/>
            <w:vAlign w:val="bottom"/>
          </w:tcPr>
          <w:p w:rsidR="00D74CA9" w:rsidRPr="00746F9D" w:rsidRDefault="00D74CA9" w:rsidP="003F55EA">
            <w:pPr>
              <w:spacing w:line="276" w:lineRule="auto"/>
              <w:rPr>
                <w:color w:val="000000"/>
              </w:rPr>
            </w:pPr>
            <w:r w:rsidRPr="00746F9D">
              <w:rPr>
                <w:color w:val="000000"/>
              </w:rPr>
              <w:t>1</w:t>
            </w:r>
          </w:p>
        </w:tc>
        <w:tc>
          <w:tcPr>
            <w:tcW w:w="1765" w:type="dxa"/>
            <w:tcBorders>
              <w:top w:val="nil"/>
              <w:left w:val="nil"/>
              <w:bottom w:val="nil"/>
              <w:right w:val="nil"/>
            </w:tcBorders>
            <w:noWrap/>
            <w:vAlign w:val="bottom"/>
          </w:tcPr>
          <w:p w:rsidR="00D74CA9" w:rsidRPr="00746F9D" w:rsidRDefault="00D74CA9" w:rsidP="003F55EA">
            <w:pPr>
              <w:spacing w:line="276" w:lineRule="auto"/>
              <w:rPr>
                <w:color w:val="000000"/>
              </w:rPr>
            </w:pPr>
            <w:r>
              <w:rPr>
                <w:color w:val="000000"/>
              </w:rPr>
              <w:t>2</w:t>
            </w:r>
          </w:p>
        </w:tc>
        <w:tc>
          <w:tcPr>
            <w:tcW w:w="2240" w:type="dxa"/>
            <w:tcBorders>
              <w:top w:val="nil"/>
              <w:left w:val="nil"/>
              <w:bottom w:val="nil"/>
              <w:right w:val="nil"/>
            </w:tcBorders>
            <w:noWrap/>
            <w:vAlign w:val="bottom"/>
          </w:tcPr>
          <w:p w:rsidR="00D74CA9" w:rsidRPr="00746F9D" w:rsidRDefault="00D74CA9" w:rsidP="003F55EA">
            <w:pPr>
              <w:spacing w:line="276" w:lineRule="auto"/>
              <w:rPr>
                <w:color w:val="000000"/>
              </w:rPr>
            </w:pPr>
            <w:r>
              <w:rPr>
                <w:color w:val="000000"/>
              </w:rPr>
              <w:t>2</w:t>
            </w:r>
          </w:p>
        </w:tc>
      </w:tr>
      <w:tr w:rsidR="00D74CA9" w:rsidRPr="00746F9D" w:rsidTr="003F55EA">
        <w:trPr>
          <w:trHeight w:val="300"/>
          <w:jc w:val="center"/>
        </w:trPr>
        <w:tc>
          <w:tcPr>
            <w:tcW w:w="1845" w:type="dxa"/>
            <w:tcBorders>
              <w:top w:val="nil"/>
              <w:left w:val="nil"/>
              <w:bottom w:val="nil"/>
              <w:right w:val="nil"/>
            </w:tcBorders>
            <w:shd w:val="clear" w:color="000000" w:fill="F2DDDC"/>
            <w:noWrap/>
            <w:vAlign w:val="bottom"/>
          </w:tcPr>
          <w:p w:rsidR="00D74CA9" w:rsidRPr="00746F9D" w:rsidRDefault="00D74CA9" w:rsidP="003F55EA">
            <w:pPr>
              <w:spacing w:line="276" w:lineRule="auto"/>
              <w:rPr>
                <w:color w:val="000000"/>
              </w:rPr>
            </w:pPr>
            <w:r>
              <w:rPr>
                <w:color w:val="000000"/>
              </w:rPr>
              <w:t>Nyamukoho</w:t>
            </w:r>
          </w:p>
        </w:tc>
        <w:tc>
          <w:tcPr>
            <w:tcW w:w="1710"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sidRPr="00746F9D">
              <w:rPr>
                <w:color w:val="000000"/>
              </w:rPr>
              <w:t>5</w:t>
            </w:r>
          </w:p>
        </w:tc>
        <w:tc>
          <w:tcPr>
            <w:tcW w:w="1541"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sidRPr="00746F9D">
              <w:rPr>
                <w:color w:val="000000"/>
              </w:rPr>
              <w:t>1</w:t>
            </w:r>
          </w:p>
        </w:tc>
        <w:tc>
          <w:tcPr>
            <w:tcW w:w="1765"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sidRPr="00746F9D">
              <w:rPr>
                <w:color w:val="000000"/>
              </w:rPr>
              <w:t>1</w:t>
            </w:r>
          </w:p>
        </w:tc>
        <w:tc>
          <w:tcPr>
            <w:tcW w:w="2240"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sidRPr="00746F9D">
              <w:rPr>
                <w:color w:val="000000"/>
              </w:rPr>
              <w:t>3</w:t>
            </w:r>
          </w:p>
        </w:tc>
      </w:tr>
      <w:tr w:rsidR="00D74CA9" w:rsidRPr="00746F9D" w:rsidTr="003F55EA">
        <w:trPr>
          <w:trHeight w:val="300"/>
          <w:jc w:val="center"/>
        </w:trPr>
        <w:tc>
          <w:tcPr>
            <w:tcW w:w="1845" w:type="dxa"/>
            <w:tcBorders>
              <w:top w:val="nil"/>
              <w:left w:val="nil"/>
              <w:bottom w:val="nil"/>
              <w:right w:val="nil"/>
            </w:tcBorders>
            <w:shd w:val="clear" w:color="000000" w:fill="F2DDDC"/>
            <w:noWrap/>
            <w:vAlign w:val="bottom"/>
          </w:tcPr>
          <w:p w:rsidR="00D74CA9" w:rsidRPr="00746F9D" w:rsidRDefault="00D74CA9" w:rsidP="003F55EA">
            <w:pPr>
              <w:spacing w:line="276" w:lineRule="auto"/>
              <w:rPr>
                <w:color w:val="000000"/>
              </w:rPr>
            </w:pPr>
            <w:r w:rsidRPr="00746F9D">
              <w:rPr>
                <w:color w:val="000000"/>
              </w:rPr>
              <w:t>Mokota</w:t>
            </w:r>
          </w:p>
        </w:tc>
        <w:tc>
          <w:tcPr>
            <w:tcW w:w="1710" w:type="dxa"/>
            <w:tcBorders>
              <w:top w:val="nil"/>
              <w:left w:val="nil"/>
              <w:bottom w:val="nil"/>
              <w:right w:val="nil"/>
            </w:tcBorders>
            <w:noWrap/>
            <w:vAlign w:val="bottom"/>
          </w:tcPr>
          <w:p w:rsidR="00D74CA9" w:rsidRPr="00746F9D" w:rsidRDefault="00D74CA9" w:rsidP="003F55EA">
            <w:pPr>
              <w:spacing w:line="276" w:lineRule="auto"/>
              <w:rPr>
                <w:color w:val="000000"/>
              </w:rPr>
            </w:pPr>
            <w:r w:rsidRPr="00746F9D">
              <w:rPr>
                <w:color w:val="000000"/>
              </w:rPr>
              <w:t>5</w:t>
            </w:r>
          </w:p>
        </w:tc>
        <w:tc>
          <w:tcPr>
            <w:tcW w:w="1541" w:type="dxa"/>
            <w:tcBorders>
              <w:top w:val="nil"/>
              <w:left w:val="nil"/>
              <w:bottom w:val="nil"/>
              <w:right w:val="nil"/>
            </w:tcBorders>
            <w:noWrap/>
            <w:vAlign w:val="bottom"/>
          </w:tcPr>
          <w:p w:rsidR="00D74CA9" w:rsidRPr="00746F9D" w:rsidRDefault="00D74CA9" w:rsidP="003F55EA">
            <w:pPr>
              <w:spacing w:line="276" w:lineRule="auto"/>
              <w:rPr>
                <w:color w:val="000000"/>
              </w:rPr>
            </w:pPr>
            <w:r w:rsidRPr="00746F9D">
              <w:rPr>
                <w:color w:val="000000"/>
              </w:rPr>
              <w:t>1</w:t>
            </w:r>
          </w:p>
        </w:tc>
        <w:tc>
          <w:tcPr>
            <w:tcW w:w="1765" w:type="dxa"/>
            <w:tcBorders>
              <w:top w:val="nil"/>
              <w:left w:val="nil"/>
              <w:bottom w:val="nil"/>
              <w:right w:val="nil"/>
            </w:tcBorders>
            <w:noWrap/>
            <w:vAlign w:val="bottom"/>
          </w:tcPr>
          <w:p w:rsidR="00D74CA9" w:rsidRPr="00746F9D" w:rsidRDefault="00D74CA9" w:rsidP="003F55EA">
            <w:pPr>
              <w:spacing w:line="276" w:lineRule="auto"/>
              <w:rPr>
                <w:color w:val="000000"/>
              </w:rPr>
            </w:pPr>
            <w:r>
              <w:rPr>
                <w:color w:val="000000"/>
              </w:rPr>
              <w:t>2</w:t>
            </w:r>
          </w:p>
        </w:tc>
        <w:tc>
          <w:tcPr>
            <w:tcW w:w="2240" w:type="dxa"/>
            <w:tcBorders>
              <w:top w:val="nil"/>
              <w:left w:val="nil"/>
              <w:bottom w:val="nil"/>
              <w:right w:val="nil"/>
            </w:tcBorders>
            <w:noWrap/>
            <w:vAlign w:val="bottom"/>
          </w:tcPr>
          <w:p w:rsidR="00D74CA9" w:rsidRPr="00746F9D" w:rsidRDefault="00D74CA9" w:rsidP="003F55EA">
            <w:pPr>
              <w:spacing w:line="276" w:lineRule="auto"/>
              <w:rPr>
                <w:color w:val="000000"/>
              </w:rPr>
            </w:pPr>
            <w:r>
              <w:rPr>
                <w:color w:val="000000"/>
              </w:rPr>
              <w:t>2</w:t>
            </w:r>
          </w:p>
        </w:tc>
      </w:tr>
      <w:tr w:rsidR="00D74CA9" w:rsidRPr="00746F9D" w:rsidTr="003F55EA">
        <w:trPr>
          <w:trHeight w:val="300"/>
          <w:jc w:val="center"/>
        </w:trPr>
        <w:tc>
          <w:tcPr>
            <w:tcW w:w="1845" w:type="dxa"/>
            <w:tcBorders>
              <w:top w:val="nil"/>
              <w:left w:val="nil"/>
              <w:bottom w:val="nil"/>
              <w:right w:val="nil"/>
            </w:tcBorders>
            <w:shd w:val="clear" w:color="000000" w:fill="F2DDDC"/>
            <w:noWrap/>
            <w:vAlign w:val="bottom"/>
          </w:tcPr>
          <w:p w:rsidR="00D74CA9" w:rsidRPr="00746F9D" w:rsidRDefault="00D74CA9" w:rsidP="003F55EA">
            <w:pPr>
              <w:spacing w:line="276" w:lineRule="auto"/>
              <w:rPr>
                <w:color w:val="000000"/>
              </w:rPr>
            </w:pPr>
            <w:r w:rsidRPr="00746F9D">
              <w:rPr>
                <w:color w:val="000000"/>
              </w:rPr>
              <w:t>Chikwizo</w:t>
            </w:r>
          </w:p>
        </w:tc>
        <w:tc>
          <w:tcPr>
            <w:tcW w:w="1710"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sidRPr="00746F9D">
              <w:rPr>
                <w:color w:val="000000"/>
              </w:rPr>
              <w:t>5</w:t>
            </w:r>
          </w:p>
        </w:tc>
        <w:tc>
          <w:tcPr>
            <w:tcW w:w="1541"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sidRPr="00746F9D">
              <w:rPr>
                <w:color w:val="000000"/>
              </w:rPr>
              <w:t>0</w:t>
            </w:r>
          </w:p>
        </w:tc>
        <w:tc>
          <w:tcPr>
            <w:tcW w:w="1765"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Pr>
                <w:color w:val="000000"/>
              </w:rPr>
              <w:t>2</w:t>
            </w:r>
          </w:p>
        </w:tc>
        <w:tc>
          <w:tcPr>
            <w:tcW w:w="2240" w:type="dxa"/>
            <w:tcBorders>
              <w:top w:val="nil"/>
              <w:left w:val="nil"/>
              <w:bottom w:val="nil"/>
              <w:right w:val="nil"/>
            </w:tcBorders>
            <w:shd w:val="clear" w:color="000000" w:fill="F2F2F2"/>
            <w:noWrap/>
            <w:vAlign w:val="bottom"/>
          </w:tcPr>
          <w:p w:rsidR="00D74CA9" w:rsidRPr="00746F9D" w:rsidRDefault="00D74CA9" w:rsidP="003F55EA">
            <w:pPr>
              <w:spacing w:line="276" w:lineRule="auto"/>
              <w:rPr>
                <w:color w:val="000000"/>
              </w:rPr>
            </w:pPr>
            <w:r>
              <w:rPr>
                <w:color w:val="000000"/>
              </w:rPr>
              <w:t>3</w:t>
            </w:r>
          </w:p>
        </w:tc>
      </w:tr>
      <w:tr w:rsidR="00D74CA9" w:rsidRPr="00746F9D" w:rsidTr="003F55EA">
        <w:trPr>
          <w:trHeight w:val="300"/>
          <w:jc w:val="center"/>
        </w:trPr>
        <w:tc>
          <w:tcPr>
            <w:tcW w:w="1845" w:type="dxa"/>
            <w:tcBorders>
              <w:top w:val="nil"/>
              <w:left w:val="nil"/>
              <w:bottom w:val="nil"/>
              <w:right w:val="nil"/>
            </w:tcBorders>
            <w:shd w:val="clear" w:color="000000" w:fill="FFC000"/>
            <w:noWrap/>
            <w:vAlign w:val="bottom"/>
          </w:tcPr>
          <w:p w:rsidR="00D74CA9" w:rsidRPr="00746F9D" w:rsidRDefault="00D74CA9" w:rsidP="003F55EA">
            <w:pPr>
              <w:spacing w:line="276" w:lineRule="auto"/>
              <w:rPr>
                <w:color w:val="000000"/>
              </w:rPr>
            </w:pPr>
            <w:r w:rsidRPr="00746F9D">
              <w:rPr>
                <w:color w:val="000000"/>
              </w:rPr>
              <w:t>Totals</w:t>
            </w:r>
          </w:p>
        </w:tc>
        <w:tc>
          <w:tcPr>
            <w:tcW w:w="1710" w:type="dxa"/>
            <w:tcBorders>
              <w:top w:val="nil"/>
              <w:left w:val="nil"/>
              <w:bottom w:val="nil"/>
              <w:right w:val="nil"/>
            </w:tcBorders>
            <w:shd w:val="clear" w:color="000000" w:fill="FFC000"/>
            <w:noWrap/>
            <w:vAlign w:val="bottom"/>
          </w:tcPr>
          <w:p w:rsidR="00D74CA9" w:rsidRPr="00746F9D" w:rsidRDefault="00D74CA9" w:rsidP="003F55EA">
            <w:pPr>
              <w:spacing w:line="276" w:lineRule="auto"/>
              <w:rPr>
                <w:color w:val="000000"/>
              </w:rPr>
            </w:pPr>
            <w:r w:rsidRPr="00746F9D">
              <w:rPr>
                <w:color w:val="000000"/>
              </w:rPr>
              <w:t>25</w:t>
            </w:r>
          </w:p>
        </w:tc>
        <w:tc>
          <w:tcPr>
            <w:tcW w:w="1541" w:type="dxa"/>
            <w:tcBorders>
              <w:top w:val="nil"/>
              <w:left w:val="nil"/>
              <w:bottom w:val="nil"/>
              <w:right w:val="nil"/>
            </w:tcBorders>
            <w:shd w:val="clear" w:color="000000" w:fill="FFC000"/>
            <w:noWrap/>
            <w:vAlign w:val="bottom"/>
          </w:tcPr>
          <w:p w:rsidR="00D74CA9" w:rsidRPr="00746F9D" w:rsidRDefault="00D74CA9" w:rsidP="003F55EA">
            <w:pPr>
              <w:spacing w:line="276" w:lineRule="auto"/>
              <w:rPr>
                <w:color w:val="000000"/>
              </w:rPr>
            </w:pPr>
            <w:r w:rsidRPr="00746F9D">
              <w:rPr>
                <w:color w:val="000000"/>
              </w:rPr>
              <w:t>5</w:t>
            </w:r>
          </w:p>
        </w:tc>
        <w:tc>
          <w:tcPr>
            <w:tcW w:w="1765" w:type="dxa"/>
            <w:tcBorders>
              <w:top w:val="nil"/>
              <w:left w:val="nil"/>
              <w:bottom w:val="nil"/>
              <w:right w:val="nil"/>
            </w:tcBorders>
            <w:shd w:val="clear" w:color="000000" w:fill="FFC000"/>
            <w:noWrap/>
            <w:vAlign w:val="bottom"/>
          </w:tcPr>
          <w:p w:rsidR="00D74CA9" w:rsidRPr="00746F9D" w:rsidRDefault="00D74CA9" w:rsidP="003F55EA">
            <w:pPr>
              <w:spacing w:line="276" w:lineRule="auto"/>
              <w:rPr>
                <w:color w:val="000000"/>
              </w:rPr>
            </w:pPr>
            <w:r>
              <w:rPr>
                <w:color w:val="000000"/>
              </w:rPr>
              <w:t>8</w:t>
            </w:r>
          </w:p>
        </w:tc>
        <w:tc>
          <w:tcPr>
            <w:tcW w:w="2240" w:type="dxa"/>
            <w:tcBorders>
              <w:top w:val="nil"/>
              <w:left w:val="nil"/>
              <w:bottom w:val="nil"/>
              <w:right w:val="nil"/>
            </w:tcBorders>
            <w:shd w:val="clear" w:color="000000" w:fill="FFC000"/>
            <w:noWrap/>
            <w:vAlign w:val="bottom"/>
          </w:tcPr>
          <w:p w:rsidR="00D74CA9" w:rsidRPr="00746F9D" w:rsidRDefault="00D74CA9" w:rsidP="003F55EA">
            <w:pPr>
              <w:spacing w:line="276" w:lineRule="auto"/>
              <w:rPr>
                <w:color w:val="000000"/>
              </w:rPr>
            </w:pPr>
            <w:r w:rsidRPr="00746F9D">
              <w:rPr>
                <w:color w:val="000000"/>
              </w:rPr>
              <w:t>13</w:t>
            </w:r>
          </w:p>
        </w:tc>
      </w:tr>
      <w:tr w:rsidR="00D74CA9" w:rsidRPr="00746F9D" w:rsidTr="003F55EA">
        <w:trPr>
          <w:trHeight w:val="300"/>
          <w:jc w:val="center"/>
        </w:trPr>
        <w:tc>
          <w:tcPr>
            <w:tcW w:w="1845" w:type="dxa"/>
            <w:tcBorders>
              <w:top w:val="nil"/>
              <w:left w:val="nil"/>
              <w:bottom w:val="nil"/>
              <w:right w:val="nil"/>
            </w:tcBorders>
            <w:shd w:val="clear" w:color="000000" w:fill="BFBFBF"/>
            <w:noWrap/>
            <w:vAlign w:val="bottom"/>
          </w:tcPr>
          <w:p w:rsidR="00D74CA9" w:rsidRPr="00746F9D" w:rsidRDefault="00D74CA9" w:rsidP="003F55EA">
            <w:pPr>
              <w:spacing w:line="276" w:lineRule="auto"/>
              <w:rPr>
                <w:color w:val="000000"/>
              </w:rPr>
            </w:pPr>
            <w:r w:rsidRPr="00746F9D">
              <w:rPr>
                <w:color w:val="000000"/>
              </w:rPr>
              <w:t>Percentage</w:t>
            </w:r>
          </w:p>
        </w:tc>
        <w:tc>
          <w:tcPr>
            <w:tcW w:w="1710" w:type="dxa"/>
            <w:tcBorders>
              <w:top w:val="nil"/>
              <w:left w:val="nil"/>
              <w:bottom w:val="nil"/>
              <w:right w:val="nil"/>
            </w:tcBorders>
            <w:shd w:val="clear" w:color="000000" w:fill="BFBFBF"/>
            <w:noWrap/>
            <w:vAlign w:val="bottom"/>
          </w:tcPr>
          <w:p w:rsidR="00D74CA9" w:rsidRPr="00746F9D" w:rsidRDefault="00D74CA9" w:rsidP="003F55EA">
            <w:pPr>
              <w:spacing w:line="276" w:lineRule="auto"/>
              <w:rPr>
                <w:color w:val="000000"/>
              </w:rPr>
            </w:pPr>
            <w:r w:rsidRPr="00746F9D">
              <w:rPr>
                <w:color w:val="000000"/>
              </w:rPr>
              <w:t>100</w:t>
            </w:r>
          </w:p>
        </w:tc>
        <w:tc>
          <w:tcPr>
            <w:tcW w:w="1541" w:type="dxa"/>
            <w:tcBorders>
              <w:top w:val="nil"/>
              <w:left w:val="nil"/>
              <w:bottom w:val="nil"/>
              <w:right w:val="nil"/>
            </w:tcBorders>
            <w:shd w:val="clear" w:color="000000" w:fill="BFBFBF"/>
            <w:noWrap/>
            <w:vAlign w:val="bottom"/>
          </w:tcPr>
          <w:p w:rsidR="00D74CA9" w:rsidRPr="00746F9D" w:rsidRDefault="00D74CA9" w:rsidP="003F55EA">
            <w:pPr>
              <w:spacing w:line="276" w:lineRule="auto"/>
              <w:rPr>
                <w:color w:val="000000"/>
              </w:rPr>
            </w:pPr>
            <w:r w:rsidRPr="00746F9D">
              <w:rPr>
                <w:color w:val="000000"/>
              </w:rPr>
              <w:t>20</w:t>
            </w:r>
          </w:p>
        </w:tc>
        <w:tc>
          <w:tcPr>
            <w:tcW w:w="1765" w:type="dxa"/>
            <w:tcBorders>
              <w:top w:val="nil"/>
              <w:left w:val="nil"/>
              <w:bottom w:val="nil"/>
              <w:right w:val="nil"/>
            </w:tcBorders>
            <w:shd w:val="clear" w:color="000000" w:fill="BFBFBF"/>
            <w:noWrap/>
            <w:vAlign w:val="bottom"/>
          </w:tcPr>
          <w:p w:rsidR="00D74CA9" w:rsidRPr="00746F9D" w:rsidRDefault="00D74CA9" w:rsidP="003F55EA">
            <w:pPr>
              <w:spacing w:line="276" w:lineRule="auto"/>
              <w:rPr>
                <w:color w:val="000000"/>
              </w:rPr>
            </w:pPr>
            <w:r>
              <w:rPr>
                <w:color w:val="000000"/>
              </w:rPr>
              <w:t>32</w:t>
            </w:r>
          </w:p>
        </w:tc>
        <w:tc>
          <w:tcPr>
            <w:tcW w:w="2240" w:type="dxa"/>
            <w:tcBorders>
              <w:top w:val="nil"/>
              <w:left w:val="nil"/>
              <w:bottom w:val="nil"/>
              <w:right w:val="nil"/>
            </w:tcBorders>
            <w:shd w:val="clear" w:color="000000" w:fill="BFBFBF"/>
            <w:noWrap/>
            <w:vAlign w:val="bottom"/>
          </w:tcPr>
          <w:p w:rsidR="00D74CA9" w:rsidRPr="00746F9D" w:rsidRDefault="00D74CA9" w:rsidP="003F55EA">
            <w:pPr>
              <w:spacing w:line="276" w:lineRule="auto"/>
              <w:rPr>
                <w:color w:val="000000"/>
              </w:rPr>
            </w:pPr>
            <w:r>
              <w:rPr>
                <w:color w:val="000000"/>
              </w:rPr>
              <w:t>48</w:t>
            </w:r>
          </w:p>
        </w:tc>
      </w:tr>
    </w:tbl>
    <w:p w:rsidR="00D74CA9" w:rsidRPr="00316B87" w:rsidRDefault="00D74CA9" w:rsidP="003F55EA">
      <w:pPr>
        <w:spacing w:line="276" w:lineRule="auto"/>
        <w:rPr>
          <w:rFonts w:cs="Arial"/>
          <w:u w:val="single"/>
        </w:rPr>
      </w:pPr>
    </w:p>
    <w:p w:rsidR="00D74CA9" w:rsidRPr="00316B87" w:rsidRDefault="00D74CA9" w:rsidP="003F55EA">
      <w:pPr>
        <w:spacing w:line="276" w:lineRule="auto"/>
        <w:rPr>
          <w:rFonts w:cs="Arial"/>
          <w:b/>
          <w:u w:val="single"/>
        </w:rPr>
      </w:pPr>
    </w:p>
    <w:p w:rsidR="00D74CA9" w:rsidRDefault="00D74CA9" w:rsidP="002E7B1A">
      <w:r w:rsidRPr="00316B87">
        <w:t>The local go</w:t>
      </w:r>
      <w:r>
        <w:t>vernment Acts –the Traditional Leaders  Act (C</w:t>
      </w:r>
      <w:r w:rsidRPr="00316B87">
        <w:t>hapter 29:17</w:t>
      </w:r>
      <w:r>
        <w:t>)</w:t>
      </w:r>
      <w:r w:rsidRPr="00316B87">
        <w:t>, Rural District Councils Act (Chapter 29:13) and the  Regional, Town and Count</w:t>
      </w:r>
      <w:r>
        <w:t xml:space="preserve">ry Planning Act (Chapter 29:12) </w:t>
      </w:r>
      <w:r w:rsidRPr="00316B87">
        <w:t xml:space="preserve"> provide powers for d</w:t>
      </w:r>
      <w:r>
        <w:t>ecentralised planning to local a</w:t>
      </w:r>
      <w:r w:rsidRPr="00316B87">
        <w:t xml:space="preserve">uthorities. According to the Traditional Leaders Act Chapter 29:17 Section 5(17) the VIDCO and the WADCO are responsible for coming up with village and ward development plans and proposals. This is a way of enhancing community participation in planning at the District level as well as at the village level. The process of finding the needs of the grass root and what they think about the needs </w:t>
      </w:r>
      <w:r>
        <w:t xml:space="preserve">make </w:t>
      </w:r>
      <w:r w:rsidRPr="00316B87">
        <w:t>planning more relevant. However the</w:t>
      </w:r>
      <w:r>
        <w:t xml:space="preserve"> information above shows that 48</w:t>
      </w:r>
      <w:r w:rsidRPr="00316B87">
        <w:t>% of the meeting</w:t>
      </w:r>
      <w:r>
        <w:t>s were called by the bureaucrats</w:t>
      </w:r>
      <w:r w:rsidRPr="00316B87">
        <w:t xml:space="preserve"> not the community itself showing that much of the input of the VIDCO and WADCO proposals</w:t>
      </w:r>
      <w:r>
        <w:t xml:space="preserve"> in 2009</w:t>
      </w:r>
      <w:r w:rsidRPr="00316B87">
        <w:t xml:space="preserve"> were not</w:t>
      </w:r>
      <w:r>
        <w:t xml:space="preserve"> mainly</w:t>
      </w:r>
      <w:r w:rsidRPr="00316B87">
        <w:t xml:space="preserve"> the ideas of the community. </w:t>
      </w:r>
    </w:p>
    <w:p w:rsidR="00D74CA9" w:rsidRDefault="00D74CA9" w:rsidP="002E7B1A">
      <w:r w:rsidRPr="00316B87">
        <w:t xml:space="preserve">Considering that </w:t>
      </w:r>
      <w:r>
        <w:t>three quarters of the all the 5 WADCO members are uneducated and also that the community has not received enough formal training on the functioning of the WADCOs and VIDCOs towards district planning as shown by the data gathered</w:t>
      </w:r>
      <w:r w:rsidRPr="00316B87">
        <w:t xml:space="preserve">, the experts end up taking a lead on the discussions persuading the citizen to take up their views. This contradicts with the concept of genuine participation since communication in </w:t>
      </w:r>
      <w:r>
        <w:t>this instance tends to be a one-</w:t>
      </w:r>
      <w:r w:rsidRPr="00316B87">
        <w:t xml:space="preserve">way process and the community would be just listening and taking what is being said by the experts and not the reverse. </w:t>
      </w:r>
      <w:r>
        <w:t>Educating the community gives the people adequate information so that they ask for realistic and attainable things which can be provided by planners or programme administrators. This reduces the problem of unfulfilled expectations which is usually a barrier to community participation as the people feel that their participation has little or no effect to what actually happens (Conyers 1982:131).</w:t>
      </w:r>
    </w:p>
    <w:p w:rsidR="00D74CA9" w:rsidRDefault="00D74CA9" w:rsidP="002E7B1A">
      <w:r>
        <w:t>Furthermore, one civil servant</w:t>
      </w:r>
      <w:r w:rsidRPr="00316B87">
        <w:t xml:space="preserve"> mentioned that the district development plans are plans without budget. Government </w:t>
      </w:r>
      <w:r>
        <w:t>projects</w:t>
      </w:r>
      <w:r w:rsidRPr="00316B87">
        <w:t xml:space="preserve"> rely on funds allocated to sector by their </w:t>
      </w:r>
      <w:r>
        <w:t xml:space="preserve">head offices at national level. </w:t>
      </w:r>
      <w:r w:rsidRPr="00316B87">
        <w:t>This procedure of sector specific budgeting combined with the separation of</w:t>
      </w:r>
      <w:r>
        <w:t xml:space="preserve"> planning and budgeting result</w:t>
      </w:r>
      <w:r w:rsidRPr="00316B87">
        <w:t xml:space="preserve"> in the selection of projects by Ministries which fit their own priorities therefore leading to a feeling that the VIDCOs and WADCOs role is to receive information and directives from the above rather than being channels of bottom up initiatives.</w:t>
      </w:r>
      <w:r>
        <w:t xml:space="preserve"> The councillors and the community  only called for 32% and 20% of the meetings respectively  the reason given being that they see no much need to call for a meeting since much funding comes with the outsiders hence preferred to wait for outsiders to call for the meetings.</w:t>
      </w:r>
    </w:p>
    <w:p w:rsidR="00D74CA9" w:rsidRDefault="00D74CA9" w:rsidP="002E7B1A"/>
    <w:p w:rsidR="00D74CA9" w:rsidRPr="006C35E3" w:rsidRDefault="00D74CA9" w:rsidP="0008277D">
      <w:pPr>
        <w:spacing w:line="276" w:lineRule="auto"/>
        <w:ind w:firstLine="0"/>
        <w:rPr>
          <w:rFonts w:cs="Arial"/>
          <w:i/>
        </w:rPr>
      </w:pPr>
      <w:r w:rsidRPr="006C35E3">
        <w:rPr>
          <w:rFonts w:cs="Arial"/>
          <w:i/>
        </w:rPr>
        <w:t>Picture 2:  A certain NGO dominating at a VIDCO meeting</w:t>
      </w:r>
    </w:p>
    <w:p w:rsidR="00D74CA9" w:rsidRDefault="00D74CA9" w:rsidP="003F55EA">
      <w:pPr>
        <w:spacing w:line="276" w:lineRule="auto"/>
        <w:rPr>
          <w:rFonts w:cs="Arial"/>
        </w:rPr>
      </w:pPr>
    </w:p>
    <w:p w:rsidR="00D74CA9" w:rsidRDefault="00D74CA9" w:rsidP="003F55EA">
      <w:pPr>
        <w:spacing w:line="276" w:lineRule="auto"/>
        <w:rPr>
          <w:rFonts w:cs="Arial"/>
        </w:rPr>
      </w:pPr>
    </w:p>
    <w:p w:rsidR="00D74CA9" w:rsidRDefault="00D74CA9" w:rsidP="003F55EA">
      <w:pPr>
        <w:spacing w:line="276" w:lineRule="auto"/>
        <w:rPr>
          <w:rFonts w:cs="Arial"/>
        </w:rPr>
      </w:pPr>
      <w:r w:rsidRPr="009A4E00">
        <w:rPr>
          <w:rFonts w:cs="Arial"/>
          <w:noProof/>
          <w:lang w:val="en-US" w:eastAsia="en-US"/>
        </w:rPr>
        <w:pict>
          <v:shape id="Picture 58" o:spid="_x0000_i1028" type="#_x0000_t75" alt="http://www.ucalgary.ca/alumni/files/alumni/images/Africa%202008%201332.jpg" style="width:408pt;height:241.5pt;visibility:visible">
            <v:imagedata r:id="rId21" o:title=""/>
          </v:shape>
        </w:pict>
      </w:r>
    </w:p>
    <w:p w:rsidR="00D74CA9" w:rsidRDefault="00D74CA9" w:rsidP="003F55EA">
      <w:pPr>
        <w:spacing w:line="276" w:lineRule="auto"/>
        <w:rPr>
          <w:rFonts w:cs="Arial"/>
        </w:rPr>
      </w:pPr>
    </w:p>
    <w:p w:rsidR="00D74CA9" w:rsidRPr="006C35E3" w:rsidRDefault="00D74CA9" w:rsidP="003F55EA">
      <w:pPr>
        <w:spacing w:line="276" w:lineRule="auto"/>
        <w:rPr>
          <w:rFonts w:cs="Arial"/>
          <w:i/>
        </w:rPr>
      </w:pPr>
      <w:r w:rsidRPr="006C35E3">
        <w:rPr>
          <w:rFonts w:cs="Arial"/>
          <w:i/>
        </w:rPr>
        <w:t>Source: MRDC files</w:t>
      </w:r>
    </w:p>
    <w:p w:rsidR="00D74CA9" w:rsidRPr="00316B87" w:rsidRDefault="00D74CA9" w:rsidP="003F55EA">
      <w:pPr>
        <w:spacing w:line="276" w:lineRule="auto"/>
        <w:rPr>
          <w:rFonts w:cs="Arial"/>
        </w:rPr>
      </w:pPr>
    </w:p>
    <w:p w:rsidR="00D74CA9" w:rsidRPr="00316B87" w:rsidRDefault="00D74CA9" w:rsidP="003F55EA">
      <w:pPr>
        <w:pStyle w:val="Heading2"/>
        <w:spacing w:line="276" w:lineRule="auto"/>
        <w:rPr>
          <w:highlight w:val="yellow"/>
        </w:rPr>
      </w:pPr>
      <w:bookmarkStart w:id="81" w:name="_Toc277716962"/>
      <w:r>
        <w:t>4.4 Meeting attendance and the stock piling of projects.</w:t>
      </w:r>
      <w:bookmarkEnd w:id="81"/>
    </w:p>
    <w:p w:rsidR="00D74CA9" w:rsidRPr="00316B87" w:rsidRDefault="00D74CA9" w:rsidP="002E7B1A">
      <w:r w:rsidRPr="00316B87">
        <w:t>The leadership in order to effectively manage the affairs of the institution as mentioned in Chapter 2 must have certain attributes or qualities which are appropriate for the performance of their management of their</w:t>
      </w:r>
      <w:r>
        <w:t xml:space="preserve"> institutions (Makumbe 1998:70</w:t>
      </w:r>
      <w:r w:rsidRPr="00316B87">
        <w:t>). The information received from the eight VIDCO mem</w:t>
      </w:r>
      <w:r>
        <w:t>bers of Musau, Goronga, M</w:t>
      </w:r>
      <w:r w:rsidRPr="00316B87">
        <w:t xml:space="preserve">ukota and Chikwizo showed that their councillors (WADCO </w:t>
      </w:r>
      <w:r>
        <w:t>Chairperson</w:t>
      </w:r>
      <w:r w:rsidRPr="00316B87">
        <w:t>s</w:t>
      </w:r>
      <w:r>
        <w:t xml:space="preserve">) </w:t>
      </w:r>
      <w:r w:rsidRPr="00316B87">
        <w:t xml:space="preserve">accepted divergent views from the committee members and ordinary citizens except the councillor from Nyamukoho Ward who the interviewee said do not allow people to differ with his ideas and always take a lead in all the discussions in the ward meetings. </w:t>
      </w:r>
      <w:r>
        <w:t xml:space="preserve">The other 4 </w:t>
      </w:r>
      <w:r w:rsidRPr="00316B87">
        <w:t xml:space="preserve">councillors were said to be always taking the concerns of the people to the council committees and always give feedback to the community. The respondents noted that the councillors are voted into office that they become accountable to the citizens in their constituencies because of the fear of not being re-elected in the next election. Burki </w:t>
      </w:r>
      <w:r w:rsidRPr="00AB6DC4">
        <w:t>et al</w:t>
      </w:r>
      <w:r w:rsidRPr="00316B87">
        <w:t xml:space="preserve"> (1999</w:t>
      </w:r>
      <w:r>
        <w:t>:17-34</w:t>
      </w:r>
      <w:r w:rsidRPr="00316B87">
        <w:t>) states that one of the key determinants of local accountability is the electoral process becaus</w:t>
      </w:r>
      <w:r>
        <w:t>e local politicians owe</w:t>
      </w:r>
      <w:r w:rsidRPr="00316B87">
        <w:t xml:space="preserve"> their offices to </w:t>
      </w:r>
      <w:r>
        <w:t>the electorate hence they are</w:t>
      </w:r>
      <w:r w:rsidRPr="00316B87">
        <w:t xml:space="preserve"> increasingly motivated to perform highly. The attendance of meetings in these four wards was very high and viewed the WADCO as a very useful committee which </w:t>
      </w:r>
      <w:r>
        <w:t>links the community with the d</w:t>
      </w:r>
      <w:r w:rsidRPr="00316B87">
        <w:t>istrict officers</w:t>
      </w:r>
      <w:r>
        <w:t>.</w:t>
      </w:r>
    </w:p>
    <w:p w:rsidR="00D74CA9" w:rsidRDefault="00D74CA9" w:rsidP="002E7B1A">
      <w:pPr>
        <w:rPr>
          <w:rFonts w:cs="Arial"/>
        </w:rPr>
      </w:pPr>
      <w:r w:rsidRPr="00316B87">
        <w:rPr>
          <w:rFonts w:cs="Arial"/>
        </w:rPr>
        <w:t>The problem mentioned by a VIDCO member from Nyamukoho was that the clinic construction project they pr</w:t>
      </w:r>
      <w:r>
        <w:rPr>
          <w:rFonts w:cs="Arial"/>
        </w:rPr>
        <w:t xml:space="preserve">oposed </w:t>
      </w:r>
      <w:r w:rsidRPr="00316B87">
        <w:rPr>
          <w:rFonts w:cs="Arial"/>
        </w:rPr>
        <w:t>was incorporated in the council Plans of 2008 bu</w:t>
      </w:r>
      <w:r>
        <w:rPr>
          <w:rFonts w:cs="Arial"/>
        </w:rPr>
        <w:t xml:space="preserve">t nothing has been done up the </w:t>
      </w:r>
      <w:r w:rsidRPr="00316B87">
        <w:rPr>
          <w:rFonts w:cs="Arial"/>
        </w:rPr>
        <w:t>day</w:t>
      </w:r>
      <w:r>
        <w:rPr>
          <w:rFonts w:cs="Arial"/>
        </w:rPr>
        <w:t xml:space="preserve"> of the study</w:t>
      </w:r>
      <w:r w:rsidRPr="00316B87">
        <w:rPr>
          <w:rFonts w:cs="Arial"/>
        </w:rPr>
        <w:t xml:space="preserve">. The ward councillor was consulted on this issue and he mentioned that the financial crisis of the MRDC was hindering the implementation of the planned projects to take off. He also mentioned that the </w:t>
      </w:r>
      <w:r w:rsidRPr="00316B87">
        <w:t xml:space="preserve">NGO </w:t>
      </w:r>
      <w:r>
        <w:t xml:space="preserve">which </w:t>
      </w:r>
      <w:r w:rsidRPr="00316B87">
        <w:t>was lobb</w:t>
      </w:r>
      <w:r>
        <w:t>i</w:t>
      </w:r>
      <w:r w:rsidRPr="00316B87">
        <w:t>ed by the councillor</w:t>
      </w:r>
      <w:r w:rsidRPr="00316B87">
        <w:rPr>
          <w:rFonts w:cs="Arial"/>
        </w:rPr>
        <w:t xml:space="preserve"> to come and operate in Mudzi and help build the</w:t>
      </w:r>
      <w:r>
        <w:rPr>
          <w:rFonts w:cs="Arial"/>
        </w:rPr>
        <w:t xml:space="preserve"> clinic was disturbed when the </w:t>
      </w:r>
      <w:r w:rsidRPr="00316B87">
        <w:rPr>
          <w:rFonts w:cs="Arial"/>
        </w:rPr>
        <w:t>government in 2008 stopped all the operatio</w:t>
      </w:r>
      <w:r>
        <w:rPr>
          <w:rFonts w:cs="Arial"/>
        </w:rPr>
        <w:t>ns of the NGOs. When the ba</w:t>
      </w:r>
      <w:r w:rsidRPr="00316B87">
        <w:rPr>
          <w:rFonts w:cs="Arial"/>
        </w:rPr>
        <w:t>n was lifted the NGO did not come back to purse the registration of working in Mudzi district.</w:t>
      </w:r>
    </w:p>
    <w:p w:rsidR="00D74CA9" w:rsidRDefault="00D74CA9" w:rsidP="002E7B1A">
      <w:r>
        <w:t xml:space="preserve"> In trying to reinforce the participation towards development planning the committees use the attendance registers to the meetings however you find that people have different commitments and interests besides attending meetings. Conyers (1982:127) noted that other people do not see the need even to be involved in decision making towards the development of their areas. For example during the time of this study many people of Nyamukoho ward were winter ploughing the fields not attending the  development meetings. As noted earlier in the profile of the district that its one of the poorest district in Zimbabwe you find out that in most cases poor people do not have time on their disposal. The above concurs with the critics of Arstein’s linear hierarchical model of involvement, the ladder fails to capture the dynamic and evolutionary nature of user involvement nor does it recognise the agency of users who may seek different methods of involvement in relation to different issues and at different times. Similarly the model does not acknowledge the fact that some users may not wish to be involved Collins and Ison (2009:5). One bold focus group member from Nyamukoho ward raised that their Chief usually wants to overrule the decisions made by the committees (VIDCOs and WADCOs).This is so because traditional leaders have ultimate powers to reign over their areas of jurisdiction and there is no a clear demarcation of the duties of the traditional leaders and those of the administrative leaders (VIDCO and WADCO members).</w:t>
      </w:r>
    </w:p>
    <w:p w:rsidR="00D74CA9" w:rsidRDefault="00D74CA9" w:rsidP="002E7B1A">
      <w:r w:rsidRPr="00316B87">
        <w:t>The researcher</w:t>
      </w:r>
      <w:r>
        <w:t xml:space="preserve"> also</w:t>
      </w:r>
      <w:r w:rsidRPr="00316B87">
        <w:t xml:space="preserve"> had an opportunity to look at the 2008 to 2010 ward profiles seeing which proposed projects from the five Wards from 2008 have been implemented. The researcher noted quite a number of projects which are not implemented up to today for example the dip tanks projects forwarded from Chikwizo and Goronga ward in 2007  started being built this year. The council CEO stated that the economic situation in the last five years was not permitting to carry out most of the projects. The council revenue base was very low and due to the high inflation the building materials were too expensive. He also mentioned that the central g</w:t>
      </w:r>
      <w:r>
        <w:t>overnment this year disbursed the</w:t>
      </w:r>
      <w:r w:rsidRPr="00316B87">
        <w:t xml:space="preserve"> budget</w:t>
      </w:r>
      <w:r>
        <w:t>ed funds on time</w:t>
      </w:r>
      <w:r w:rsidRPr="00316B87">
        <w:t xml:space="preserve"> for the intergovernmental transfers to the Local governments therefore most of the projects which were lying idle have kick started and also appreciated the introduction</w:t>
      </w:r>
      <w:r>
        <w:t xml:space="preserve"> </w:t>
      </w:r>
      <w:r w:rsidRPr="00316B87">
        <w:t xml:space="preserve">of using the United States dollar as the legal currency because most prices of goods stabilised and some are still going down. </w:t>
      </w:r>
    </w:p>
    <w:p w:rsidR="00D74CA9" w:rsidRDefault="00D74CA9" w:rsidP="002E7B1A">
      <w:r w:rsidRPr="00316B87">
        <w:t>In Zimbabwe the most striking feature of the current financial arrangements is overwhelming dependence of District Councils upon Central government grants which are tied to specific purposes (Moyo</w:t>
      </w:r>
      <w:r>
        <w:t xml:space="preserve"> </w:t>
      </w:r>
      <w:r w:rsidRPr="00316B87">
        <w:t>2006</w:t>
      </w:r>
      <w:r>
        <w:t>:28</w:t>
      </w:r>
      <w:r w:rsidRPr="00316B87">
        <w:t>).The councils raise only 15% of total revenue through the taxes, rates, charges, development levies etc; the remainder comes in the form of transfers from the centre all of which are tied to particular activities approved centrally.</w:t>
      </w:r>
      <w:r>
        <w:t xml:space="preserve"> </w:t>
      </w:r>
      <w:r w:rsidRPr="00316B87">
        <w:t>Helmsing</w:t>
      </w:r>
      <w:r>
        <w:t xml:space="preserve"> </w:t>
      </w:r>
      <w:r w:rsidRPr="00AB6DC4">
        <w:t>et al</w:t>
      </w:r>
      <w:r w:rsidRPr="00316B87">
        <w:t xml:space="preserve"> (1994</w:t>
      </w:r>
      <w:r>
        <w:t>:6</w:t>
      </w:r>
      <w:r w:rsidRPr="00316B87">
        <w:t>) stated that what constitute an approved expenditure is determined by central ministerial regulations and circulars. The lack of discretion in local expenditures is exemplified by the extremely fragmented system of accounts kept by District councils which involve up to fifteen separate accounts for different revenues and activities, with no flexibility of movements of funds within the accounts.</w:t>
      </w:r>
      <w:r>
        <w:t xml:space="preserve"> </w:t>
      </w:r>
    </w:p>
    <w:p w:rsidR="00D74CA9" w:rsidRDefault="00D74CA9" w:rsidP="002E7B1A">
      <w:pPr>
        <w:rPr>
          <w:rFonts w:cs="Arial"/>
        </w:rPr>
      </w:pPr>
    </w:p>
    <w:p w:rsidR="00D74CA9" w:rsidRDefault="00D74CA9" w:rsidP="002E7B1A">
      <w:pPr>
        <w:rPr>
          <w:rFonts w:cs="Arial"/>
        </w:rPr>
      </w:pPr>
      <w:r>
        <w:rPr>
          <w:rFonts w:cs="Arial"/>
        </w:rPr>
        <w:t xml:space="preserve">The tied funds from the CG reduce the autonomy of the councils in decision making. Gasper (1989:19) quoted Allen showing that the system of LGs stems back from the history of its formation; </w:t>
      </w:r>
    </w:p>
    <w:p w:rsidR="00D74CA9" w:rsidRDefault="00D74CA9" w:rsidP="002E7B1A">
      <w:pPr>
        <w:rPr>
          <w:rFonts w:cs="Arial"/>
        </w:rPr>
      </w:pPr>
    </w:p>
    <w:p w:rsidR="00D74CA9" w:rsidRPr="00577615" w:rsidRDefault="00D74CA9" w:rsidP="002E7B1A">
      <w:pPr>
        <w:rPr>
          <w:rFonts w:cs="Arial"/>
          <w:i/>
        </w:rPr>
      </w:pPr>
      <w:r w:rsidRPr="00577615">
        <w:rPr>
          <w:rFonts w:cs="Arial"/>
          <w:i/>
        </w:rPr>
        <w:t>Allen 1987 sees “Two models of local government”. Some countries were formed by the coming together of smaller communities for mutual support (for example Switzerland, Netherlands). Relatively independent local government has been fundamental institution in them. Other countries, such as ex colonies,</w:t>
      </w:r>
      <w:r>
        <w:rPr>
          <w:rFonts w:cs="Arial"/>
          <w:i/>
        </w:rPr>
        <w:t xml:space="preserve"> </w:t>
      </w:r>
      <w:r w:rsidRPr="00577615">
        <w:rPr>
          <w:rFonts w:cs="Arial"/>
          <w:i/>
        </w:rPr>
        <w:t>have a history of dominant CG. Local government there has less tradition and is just one optional policy instrument for the centre. Allen fails to demonstrate that countries in the second group can reinvent their history and enter the first group.</w:t>
      </w:r>
    </w:p>
    <w:p w:rsidR="00D74CA9" w:rsidRDefault="00D74CA9" w:rsidP="002E7B1A">
      <w:pPr>
        <w:rPr>
          <w:rFonts w:cs="Arial"/>
        </w:rPr>
      </w:pPr>
    </w:p>
    <w:p w:rsidR="00D74CA9" w:rsidRPr="00316B87" w:rsidRDefault="00D74CA9" w:rsidP="002E7B1A">
      <w:pPr>
        <w:rPr>
          <w:rFonts w:cs="Arial"/>
        </w:rPr>
      </w:pPr>
      <w:r w:rsidRPr="00316B87">
        <w:rPr>
          <w:rFonts w:cs="Arial"/>
        </w:rPr>
        <w:t xml:space="preserve"> The pilling of projects and concerns not being attended to by the district council  due to lack of finances is another drawback on</w:t>
      </w:r>
      <w:r>
        <w:rPr>
          <w:rFonts w:cs="Arial"/>
        </w:rPr>
        <w:t xml:space="preserve"> the functioning of the Nyamukoho WADCO and VIDCOs as people views</w:t>
      </w:r>
      <w:r w:rsidRPr="00316B87">
        <w:rPr>
          <w:rFonts w:cs="Arial"/>
        </w:rPr>
        <w:t xml:space="preserve"> attending the meetings as a waste of time since nothing</w:t>
      </w:r>
      <w:r>
        <w:rPr>
          <w:rFonts w:cs="Arial"/>
        </w:rPr>
        <w:t xml:space="preserve"> much</w:t>
      </w:r>
      <w:r w:rsidRPr="00316B87">
        <w:rPr>
          <w:rFonts w:cs="Arial"/>
        </w:rPr>
        <w:t xml:space="preserve"> on ground is being implemented.</w:t>
      </w:r>
    </w:p>
    <w:p w:rsidR="00D74CA9" w:rsidRDefault="00D74CA9" w:rsidP="005B5D46"/>
    <w:p w:rsidR="00D74CA9" w:rsidRPr="00316B87" w:rsidRDefault="00D74CA9" w:rsidP="005B5D46"/>
    <w:p w:rsidR="00D74CA9" w:rsidRPr="00316B87" w:rsidRDefault="00D74CA9" w:rsidP="005B5D46">
      <w:pPr>
        <w:pStyle w:val="Heading2"/>
      </w:pPr>
      <w:bookmarkStart w:id="82" w:name="_Toc277716963"/>
      <w:r>
        <w:t xml:space="preserve">4.5 </w:t>
      </w:r>
      <w:r w:rsidRPr="00316B87">
        <w:t xml:space="preserve">The coverage of consultation by the </w:t>
      </w:r>
      <w:r>
        <w:t>council bureaucrats</w:t>
      </w:r>
      <w:bookmarkEnd w:id="82"/>
    </w:p>
    <w:p w:rsidR="00D74CA9" w:rsidRPr="00316B87" w:rsidRDefault="00D74CA9" w:rsidP="002E7B1A"/>
    <w:p w:rsidR="00D74CA9" w:rsidRPr="00316B87" w:rsidRDefault="00D74CA9" w:rsidP="002E7B1A">
      <w:r w:rsidRPr="00316B87">
        <w:t>The findings of the study reveals that there are divergent views among villa</w:t>
      </w:r>
      <w:r>
        <w:t>gers fro</w:t>
      </w:r>
      <w:r w:rsidRPr="00316B87">
        <w:t>m different wards on the coverage of consultations by the council authorities on issues affecting the development of their areas, for example</w:t>
      </w:r>
      <w:r>
        <w:t xml:space="preserve"> during</w:t>
      </w:r>
      <w:r w:rsidRPr="00316B87">
        <w:t xml:space="preserve"> the budget consultations and final consultations of the draft plan by the RDDC before the approval by the full council meeting.</w:t>
      </w:r>
    </w:p>
    <w:p w:rsidR="00D74CA9" w:rsidRPr="00316B87" w:rsidRDefault="00D74CA9" w:rsidP="002E7B1A">
      <w:r w:rsidRPr="00316B87">
        <w:t>People from the same ward and village had almost the same responses since under normal circumstances the consultations are done at a ward centre for all the people in that ward. The</w:t>
      </w:r>
      <w:r>
        <w:t xml:space="preserve"> chairperson of the VIDCO  in Goronga</w:t>
      </w:r>
      <w:r w:rsidRPr="00316B87">
        <w:t xml:space="preserve"> ward stated that consultations are now rarely done at least once a year </w:t>
      </w:r>
      <w:r>
        <w:t xml:space="preserve"> only </w:t>
      </w:r>
      <w:r w:rsidRPr="00316B87">
        <w:t>during the budget consultations compared  to the pa</w:t>
      </w:r>
      <w:r>
        <w:t>st years in the 1990s</w:t>
      </w:r>
      <w:r w:rsidRPr="00316B87">
        <w:t xml:space="preserve"> were we would meet with the council officers three times a year.</w:t>
      </w:r>
      <w:r>
        <w:t xml:space="preserve"> The Goronga community had a chance of meeting the council bureaucrats compared to the other four wards because it is where the council offices are located therefore access is much easier.</w:t>
      </w:r>
      <w:r w:rsidRPr="00316B87">
        <w:t xml:space="preserve"> The invitations for the ward meetings</w:t>
      </w:r>
      <w:r>
        <w:t xml:space="preserve"> for consultations</w:t>
      </w:r>
      <w:r w:rsidRPr="00316B87">
        <w:t xml:space="preserve"> would sometimes not reach some of the villagers </w:t>
      </w:r>
      <w:r>
        <w:t xml:space="preserve">on time </w:t>
      </w:r>
      <w:r w:rsidRPr="00316B87">
        <w:t xml:space="preserve">because the Council sent the messages through the schools and the ward councillor. Therefore people with no children going to school would not get the message most of the times and he noted that their councillor had no any means of transport or mechanisms to make sure the invitation reaches everyone especially if it’s on a short notice. The other 2 </w:t>
      </w:r>
      <w:r>
        <w:t>VIDCO</w:t>
      </w:r>
      <w:r w:rsidRPr="00316B87">
        <w:t xml:space="preserve"> </w:t>
      </w:r>
      <w:r>
        <w:t xml:space="preserve">members from </w:t>
      </w:r>
      <w:r w:rsidRPr="00316B87">
        <w:t>Chikwizo noted that for the past 2 years they did no</w:t>
      </w:r>
      <w:r>
        <w:t>t meet with the council bureaucrats</w:t>
      </w:r>
      <w:r w:rsidRPr="00316B87">
        <w:t xml:space="preserve"> for the consultations, the Council would only sent the Councillors with standard project proposals and with other issues which need community approval. Councillors would give excuses of the fi</w:t>
      </w:r>
      <w:r>
        <w:t>nancial constraints</w:t>
      </w:r>
      <w:r w:rsidRPr="00316B87">
        <w:t xml:space="preserve"> faced by the council and the shortage of transport for the council officers to visit all the Wards in the district. They also confirmed that the time given usually for the consultations in the communities is very short that some proposals will be passed by the full council before the community views and objections reach the council.</w:t>
      </w:r>
    </w:p>
    <w:p w:rsidR="00D74CA9" w:rsidRPr="00316B87" w:rsidRDefault="00D74CA9" w:rsidP="002E7B1A">
      <w:r w:rsidRPr="00316B87">
        <w:t>In formulating the local plans the  local Authorities shall ensure that they con</w:t>
      </w:r>
      <w:r>
        <w:t>form  generally to the R</w:t>
      </w:r>
      <w:r w:rsidRPr="00316B87">
        <w:t xml:space="preserve">egional and National plan Regional, Town and Country Act ( Chapter 29:12)  section 5(17a) which states that the district plans should be </w:t>
      </w:r>
      <w:r>
        <w:t>sent</w:t>
      </w:r>
      <w:r w:rsidRPr="00316B87">
        <w:t xml:space="preserve"> to the Minister of  local government before the first of August of every year</w:t>
      </w:r>
      <w:r>
        <w:t xml:space="preserve"> for approval</w:t>
      </w:r>
      <w:r w:rsidRPr="00316B87">
        <w:t>. This we might say is a way of consolidating the powers of Central government Officials “not of the citizens” for they r</w:t>
      </w:r>
      <w:r>
        <w:t>etain all the powers and rights to determine which plans to adopt in the districts</w:t>
      </w:r>
      <w:r w:rsidRPr="00316B87">
        <w:t xml:space="preserve">. According to the National Plan Regional, Town and Country Act </w:t>
      </w:r>
      <w:r>
        <w:t>(</w:t>
      </w:r>
      <w:r w:rsidRPr="00316B87">
        <w:t>Chapter 29:12</w:t>
      </w:r>
      <w:r>
        <w:t xml:space="preserve"> )section 18-19</w:t>
      </w:r>
      <w:r w:rsidRPr="00316B87">
        <w:t>, local Authorities have to  publicly exhibit the draft plans</w:t>
      </w:r>
      <w:r>
        <w:t xml:space="preserve"> in time</w:t>
      </w:r>
      <w:r w:rsidRPr="00316B87">
        <w:t xml:space="preserve"> for the commu</w:t>
      </w:r>
      <w:r>
        <w:t>nity to pass agreements or</w:t>
      </w:r>
      <w:r w:rsidRPr="00316B87">
        <w:t xml:space="preserve"> objections and be forwarded to the council </w:t>
      </w:r>
      <w:r>
        <w:t xml:space="preserve"> two</w:t>
      </w:r>
      <w:r w:rsidRPr="00316B87">
        <w:t xml:space="preserve"> month</w:t>
      </w:r>
      <w:r>
        <w:t xml:space="preserve">s </w:t>
      </w:r>
      <w:r w:rsidRPr="00316B87">
        <w:t>before the district plans are  passed by the full council and then forwarded  for the Ministerial approval. One  VIDCO respondent from Nyamukoho alleged that the council sometimes delay the holding of their committee meetings due to the shortage of funds for the transport allowances and sitting allowances for the committee members that the drafting of the plans end up being hurriedly produced that some procedures according to the planning act end up not being followed .The consultation period</w:t>
      </w:r>
      <w:r>
        <w:t xml:space="preserve"> and public exhibition time end up being</w:t>
      </w:r>
      <w:r w:rsidRPr="00316B87">
        <w:t xml:space="preserve"> very short for the community to comment on the draft plans and send</w:t>
      </w:r>
      <w:r>
        <w:t xml:space="preserve"> back to the council</w:t>
      </w:r>
      <w:r w:rsidRPr="00316B87">
        <w:t xml:space="preserve"> their recommendatio</w:t>
      </w:r>
      <w:r>
        <w:t xml:space="preserve">ns or objections. </w:t>
      </w:r>
      <w:r w:rsidRPr="00A65A53">
        <w:t>Arnstein (1969:216-224)</w:t>
      </w:r>
      <w:r w:rsidRPr="00316B87">
        <w:t xml:space="preserve"> calls this tokenism since the information is given lately to the community that they have little opportunity to influence the designs.</w:t>
      </w:r>
    </w:p>
    <w:p w:rsidR="00D74CA9" w:rsidRDefault="00D74CA9" w:rsidP="00C64967">
      <w:pPr>
        <w:pStyle w:val="Heading2"/>
      </w:pPr>
      <w:bookmarkStart w:id="83" w:name="_Toc277716964"/>
      <w:r>
        <w:t>4.6</w:t>
      </w:r>
      <w:r w:rsidRPr="00316B87">
        <w:t xml:space="preserve"> The existence and awareness of the community organisations</w:t>
      </w:r>
      <w:bookmarkEnd w:id="83"/>
    </w:p>
    <w:p w:rsidR="00D74CA9" w:rsidRPr="005B5D46" w:rsidRDefault="00D74CA9" w:rsidP="005B5D46">
      <w:pPr>
        <w:pStyle w:val="tabletitle"/>
      </w:pPr>
      <w:r>
        <w:rPr>
          <w:rFonts w:ascii="Garamond" w:hAnsi="Garamond" w:cs="Times New Roman"/>
          <w:b w:val="0"/>
          <w:sz w:val="24"/>
        </w:rPr>
        <w:t xml:space="preserve">   </w:t>
      </w:r>
      <w:r w:rsidRPr="00316B87">
        <w:t xml:space="preserve"> </w:t>
      </w:r>
      <w:bookmarkStart w:id="84" w:name="_Toc277715420"/>
      <w:r w:rsidRPr="006C35E3">
        <w:t>T</w:t>
      </w:r>
      <w:r>
        <w:t>able 4</w:t>
      </w:r>
      <w:r w:rsidRPr="006C35E3">
        <w:t>- Views of the community on the developmental roles of VIDCOs and WADCOs</w:t>
      </w:r>
      <w:bookmarkEnd w:id="84"/>
    </w:p>
    <w:p w:rsidR="00D74CA9" w:rsidRDefault="00D74CA9" w:rsidP="003F55EA">
      <w:pPr>
        <w:spacing w:line="276" w:lineRule="auto"/>
        <w:ind w:firstLine="0"/>
        <w:rPr>
          <w:color w:val="0070C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48"/>
        <w:gridCol w:w="1848"/>
        <w:gridCol w:w="1848"/>
        <w:gridCol w:w="1849"/>
        <w:gridCol w:w="1849"/>
      </w:tblGrid>
      <w:tr w:rsidR="00D74CA9" w:rsidRPr="000F2EAF" w:rsidTr="009A4E00">
        <w:tc>
          <w:tcPr>
            <w:tcW w:w="1848" w:type="dxa"/>
          </w:tcPr>
          <w:p w:rsidR="00D74CA9" w:rsidRPr="009A4E00" w:rsidRDefault="00D74CA9" w:rsidP="00AC325F">
            <w:pPr>
              <w:rPr>
                <w:sz w:val="22"/>
                <w:szCs w:val="22"/>
                <w:lang w:eastAsia="en-ZW"/>
              </w:rPr>
            </w:pPr>
            <w:r w:rsidRPr="009A4E00">
              <w:rPr>
                <w:sz w:val="22"/>
                <w:szCs w:val="22"/>
                <w:lang w:eastAsia="en-ZW"/>
              </w:rPr>
              <w:t>Ward  focus group 1</w:t>
            </w:r>
          </w:p>
        </w:tc>
        <w:tc>
          <w:tcPr>
            <w:tcW w:w="1848" w:type="dxa"/>
          </w:tcPr>
          <w:p w:rsidR="00D74CA9" w:rsidRPr="009A4E00" w:rsidRDefault="00D74CA9" w:rsidP="00AC325F">
            <w:pPr>
              <w:rPr>
                <w:sz w:val="22"/>
                <w:szCs w:val="22"/>
                <w:lang w:eastAsia="en-ZW"/>
              </w:rPr>
            </w:pPr>
            <w:r w:rsidRPr="009A4E00">
              <w:rPr>
                <w:sz w:val="22"/>
                <w:szCs w:val="22"/>
                <w:lang w:eastAsia="en-ZW"/>
              </w:rPr>
              <w:t>Question 1</w:t>
            </w:r>
          </w:p>
        </w:tc>
        <w:tc>
          <w:tcPr>
            <w:tcW w:w="1848" w:type="dxa"/>
          </w:tcPr>
          <w:p w:rsidR="00D74CA9" w:rsidRPr="009A4E00" w:rsidRDefault="00D74CA9" w:rsidP="00AC325F">
            <w:pPr>
              <w:rPr>
                <w:sz w:val="22"/>
                <w:szCs w:val="22"/>
                <w:lang w:eastAsia="en-ZW"/>
              </w:rPr>
            </w:pPr>
            <w:r w:rsidRPr="009A4E00">
              <w:rPr>
                <w:sz w:val="22"/>
                <w:szCs w:val="22"/>
                <w:lang w:eastAsia="en-ZW"/>
              </w:rPr>
              <w:t>Question 2</w:t>
            </w:r>
          </w:p>
        </w:tc>
        <w:tc>
          <w:tcPr>
            <w:tcW w:w="1849" w:type="dxa"/>
          </w:tcPr>
          <w:p w:rsidR="00D74CA9" w:rsidRPr="009A4E00" w:rsidRDefault="00D74CA9" w:rsidP="00AC325F">
            <w:pPr>
              <w:rPr>
                <w:sz w:val="22"/>
                <w:szCs w:val="22"/>
                <w:lang w:eastAsia="en-ZW"/>
              </w:rPr>
            </w:pPr>
            <w:r w:rsidRPr="009A4E00">
              <w:rPr>
                <w:sz w:val="22"/>
                <w:szCs w:val="22"/>
                <w:lang w:eastAsia="en-ZW"/>
              </w:rPr>
              <w:t>Question3</w:t>
            </w:r>
          </w:p>
        </w:tc>
        <w:tc>
          <w:tcPr>
            <w:tcW w:w="1849" w:type="dxa"/>
          </w:tcPr>
          <w:p w:rsidR="00D74CA9" w:rsidRPr="009A4E00" w:rsidRDefault="00D74CA9" w:rsidP="00AC325F">
            <w:pPr>
              <w:rPr>
                <w:sz w:val="22"/>
                <w:szCs w:val="22"/>
                <w:lang w:eastAsia="en-ZW"/>
              </w:rPr>
            </w:pPr>
            <w:r w:rsidRPr="009A4E00">
              <w:rPr>
                <w:sz w:val="22"/>
                <w:szCs w:val="22"/>
                <w:lang w:eastAsia="en-ZW"/>
              </w:rPr>
              <w:t>Question4</w:t>
            </w:r>
          </w:p>
        </w:tc>
      </w:tr>
      <w:tr w:rsidR="00D74CA9" w:rsidTr="009A4E00">
        <w:tc>
          <w:tcPr>
            <w:tcW w:w="1848" w:type="dxa"/>
          </w:tcPr>
          <w:p w:rsidR="00D74CA9" w:rsidRPr="009A4E00" w:rsidRDefault="00D74CA9" w:rsidP="00AC325F">
            <w:pPr>
              <w:rPr>
                <w:sz w:val="22"/>
                <w:szCs w:val="22"/>
                <w:lang w:eastAsia="en-ZW"/>
              </w:rPr>
            </w:pPr>
          </w:p>
        </w:tc>
        <w:tc>
          <w:tcPr>
            <w:tcW w:w="1848" w:type="dxa"/>
          </w:tcPr>
          <w:p w:rsidR="00D74CA9" w:rsidRPr="009A4E00" w:rsidRDefault="00D74CA9" w:rsidP="00AC325F">
            <w:pPr>
              <w:rPr>
                <w:sz w:val="22"/>
                <w:szCs w:val="22"/>
                <w:lang w:eastAsia="en-ZW"/>
              </w:rPr>
            </w:pPr>
            <w:r w:rsidRPr="009A4E00">
              <w:rPr>
                <w:sz w:val="22"/>
                <w:szCs w:val="22"/>
                <w:lang w:eastAsia="en-ZW"/>
              </w:rPr>
              <w:t xml:space="preserve">Yes       No      </w:t>
            </w:r>
          </w:p>
        </w:tc>
        <w:tc>
          <w:tcPr>
            <w:tcW w:w="1848" w:type="dxa"/>
          </w:tcPr>
          <w:p w:rsidR="00D74CA9" w:rsidRPr="009A4E00" w:rsidRDefault="00D74CA9" w:rsidP="00AC325F">
            <w:pPr>
              <w:rPr>
                <w:sz w:val="22"/>
                <w:szCs w:val="22"/>
                <w:lang w:eastAsia="en-ZW"/>
              </w:rPr>
            </w:pPr>
            <w:r w:rsidRPr="009A4E00">
              <w:rPr>
                <w:sz w:val="22"/>
                <w:szCs w:val="22"/>
                <w:lang w:eastAsia="en-ZW"/>
              </w:rPr>
              <w:t xml:space="preserve">Yes      No        </w:t>
            </w:r>
          </w:p>
        </w:tc>
        <w:tc>
          <w:tcPr>
            <w:tcW w:w="1849" w:type="dxa"/>
          </w:tcPr>
          <w:p w:rsidR="00D74CA9" w:rsidRPr="009A4E00" w:rsidRDefault="00D74CA9" w:rsidP="00AC325F">
            <w:pPr>
              <w:rPr>
                <w:sz w:val="22"/>
                <w:szCs w:val="22"/>
                <w:lang w:eastAsia="en-ZW"/>
              </w:rPr>
            </w:pPr>
            <w:r w:rsidRPr="009A4E00">
              <w:rPr>
                <w:sz w:val="22"/>
                <w:szCs w:val="22"/>
                <w:lang w:eastAsia="en-ZW"/>
              </w:rPr>
              <w:t>Yes          No</w:t>
            </w:r>
          </w:p>
        </w:tc>
        <w:tc>
          <w:tcPr>
            <w:tcW w:w="1849" w:type="dxa"/>
          </w:tcPr>
          <w:p w:rsidR="00D74CA9" w:rsidRPr="009A4E00" w:rsidRDefault="00D74CA9" w:rsidP="00AC325F">
            <w:pPr>
              <w:rPr>
                <w:sz w:val="22"/>
                <w:szCs w:val="22"/>
                <w:lang w:eastAsia="en-ZW"/>
              </w:rPr>
            </w:pPr>
            <w:r w:rsidRPr="009A4E00">
              <w:rPr>
                <w:sz w:val="22"/>
                <w:szCs w:val="22"/>
                <w:lang w:eastAsia="en-ZW"/>
              </w:rPr>
              <w:t>Yes          No</w:t>
            </w:r>
          </w:p>
        </w:tc>
      </w:tr>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Goronga</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y</w:t>
            </w:r>
          </w:p>
        </w:tc>
      </w:tr>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Musau</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       </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w:t>
            </w:r>
          </w:p>
        </w:tc>
      </w:tr>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Nyamukoho</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8" w:type="dxa"/>
          </w:tcPr>
          <w:p w:rsidR="00D74CA9" w:rsidRPr="009A4E00" w:rsidRDefault="00D74CA9" w:rsidP="00AC325F">
            <w:pPr>
              <w:rPr>
                <w:sz w:val="22"/>
                <w:szCs w:val="22"/>
                <w:lang w:eastAsia="en-ZW"/>
              </w:rPr>
            </w:pPr>
            <w:r w:rsidRPr="009A4E00">
              <w:rPr>
                <w:sz w:val="22"/>
                <w:szCs w:val="22"/>
                <w:lang w:eastAsia="en-ZW"/>
              </w:rPr>
              <w:t xml:space="preserve">                n</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     </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w:t>
            </w:r>
          </w:p>
        </w:tc>
      </w:tr>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Chikwizo</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y</w:t>
            </w:r>
          </w:p>
        </w:tc>
      </w:tr>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Mukota</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     </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w:t>
            </w:r>
          </w:p>
        </w:tc>
      </w:tr>
    </w:tbl>
    <w:p w:rsidR="00D74CA9" w:rsidRDefault="00D74CA9" w:rsidP="00021923">
      <w:pPr>
        <w:rPr>
          <w:lang w:eastAsia="en-Z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48"/>
        <w:gridCol w:w="1848"/>
        <w:gridCol w:w="1848"/>
        <w:gridCol w:w="1849"/>
        <w:gridCol w:w="1849"/>
      </w:tblGrid>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Ward Focus group 2</w:t>
            </w:r>
          </w:p>
        </w:tc>
        <w:tc>
          <w:tcPr>
            <w:tcW w:w="1848" w:type="dxa"/>
          </w:tcPr>
          <w:p w:rsidR="00D74CA9" w:rsidRPr="009A4E00" w:rsidRDefault="00D74CA9" w:rsidP="00AC325F">
            <w:pPr>
              <w:rPr>
                <w:sz w:val="22"/>
                <w:szCs w:val="22"/>
                <w:lang w:eastAsia="en-ZW"/>
              </w:rPr>
            </w:pPr>
            <w:r w:rsidRPr="009A4E00">
              <w:rPr>
                <w:sz w:val="22"/>
                <w:szCs w:val="22"/>
                <w:lang w:eastAsia="en-ZW"/>
              </w:rPr>
              <w:t>Question 1</w:t>
            </w:r>
          </w:p>
        </w:tc>
        <w:tc>
          <w:tcPr>
            <w:tcW w:w="1848" w:type="dxa"/>
          </w:tcPr>
          <w:p w:rsidR="00D74CA9" w:rsidRPr="009A4E00" w:rsidRDefault="00D74CA9" w:rsidP="00AC325F">
            <w:pPr>
              <w:rPr>
                <w:sz w:val="22"/>
                <w:szCs w:val="22"/>
                <w:lang w:eastAsia="en-ZW"/>
              </w:rPr>
            </w:pPr>
            <w:r w:rsidRPr="009A4E00">
              <w:rPr>
                <w:sz w:val="22"/>
                <w:szCs w:val="22"/>
                <w:lang w:eastAsia="en-ZW"/>
              </w:rPr>
              <w:t>Question 2</w:t>
            </w:r>
          </w:p>
        </w:tc>
        <w:tc>
          <w:tcPr>
            <w:tcW w:w="1849" w:type="dxa"/>
          </w:tcPr>
          <w:p w:rsidR="00D74CA9" w:rsidRPr="009A4E00" w:rsidRDefault="00D74CA9" w:rsidP="00AC325F">
            <w:pPr>
              <w:rPr>
                <w:sz w:val="22"/>
                <w:szCs w:val="22"/>
                <w:lang w:eastAsia="en-ZW"/>
              </w:rPr>
            </w:pPr>
            <w:r w:rsidRPr="009A4E00">
              <w:rPr>
                <w:sz w:val="22"/>
                <w:szCs w:val="22"/>
                <w:lang w:eastAsia="en-ZW"/>
              </w:rPr>
              <w:t>Question3</w:t>
            </w:r>
          </w:p>
        </w:tc>
        <w:tc>
          <w:tcPr>
            <w:tcW w:w="1849" w:type="dxa"/>
          </w:tcPr>
          <w:p w:rsidR="00D74CA9" w:rsidRPr="009A4E00" w:rsidRDefault="00D74CA9" w:rsidP="00AC325F">
            <w:pPr>
              <w:rPr>
                <w:sz w:val="22"/>
                <w:szCs w:val="22"/>
                <w:lang w:eastAsia="en-ZW"/>
              </w:rPr>
            </w:pPr>
            <w:r w:rsidRPr="009A4E00">
              <w:rPr>
                <w:sz w:val="22"/>
                <w:szCs w:val="22"/>
                <w:lang w:eastAsia="en-ZW"/>
              </w:rPr>
              <w:t>Question4</w:t>
            </w:r>
          </w:p>
        </w:tc>
      </w:tr>
      <w:tr w:rsidR="00D74CA9" w:rsidTr="009A4E00">
        <w:tc>
          <w:tcPr>
            <w:tcW w:w="1848" w:type="dxa"/>
          </w:tcPr>
          <w:p w:rsidR="00D74CA9" w:rsidRPr="009A4E00" w:rsidRDefault="00D74CA9" w:rsidP="00AC325F">
            <w:pPr>
              <w:rPr>
                <w:sz w:val="22"/>
                <w:szCs w:val="22"/>
                <w:lang w:eastAsia="en-ZW"/>
              </w:rPr>
            </w:pPr>
          </w:p>
        </w:tc>
        <w:tc>
          <w:tcPr>
            <w:tcW w:w="1848" w:type="dxa"/>
          </w:tcPr>
          <w:p w:rsidR="00D74CA9" w:rsidRPr="009A4E00" w:rsidRDefault="00D74CA9" w:rsidP="00AC325F">
            <w:pPr>
              <w:rPr>
                <w:sz w:val="22"/>
                <w:szCs w:val="22"/>
                <w:lang w:eastAsia="en-ZW"/>
              </w:rPr>
            </w:pPr>
            <w:r w:rsidRPr="009A4E00">
              <w:rPr>
                <w:sz w:val="22"/>
                <w:szCs w:val="22"/>
                <w:lang w:eastAsia="en-ZW"/>
              </w:rPr>
              <w:t xml:space="preserve">Yes           No  </w:t>
            </w:r>
          </w:p>
        </w:tc>
        <w:tc>
          <w:tcPr>
            <w:tcW w:w="1848" w:type="dxa"/>
          </w:tcPr>
          <w:p w:rsidR="00D74CA9" w:rsidRPr="009A4E00" w:rsidRDefault="00D74CA9" w:rsidP="00AC325F">
            <w:pPr>
              <w:rPr>
                <w:sz w:val="22"/>
                <w:szCs w:val="22"/>
                <w:lang w:eastAsia="en-ZW"/>
              </w:rPr>
            </w:pPr>
            <w:r w:rsidRPr="009A4E00">
              <w:rPr>
                <w:sz w:val="22"/>
                <w:szCs w:val="22"/>
                <w:lang w:eastAsia="en-ZW"/>
              </w:rPr>
              <w:t xml:space="preserve">Yes    No          </w:t>
            </w:r>
          </w:p>
        </w:tc>
        <w:tc>
          <w:tcPr>
            <w:tcW w:w="1849" w:type="dxa"/>
          </w:tcPr>
          <w:p w:rsidR="00D74CA9" w:rsidRPr="009A4E00" w:rsidRDefault="00D74CA9" w:rsidP="00AC325F">
            <w:pPr>
              <w:rPr>
                <w:sz w:val="22"/>
                <w:szCs w:val="22"/>
                <w:lang w:eastAsia="en-ZW"/>
              </w:rPr>
            </w:pPr>
            <w:r w:rsidRPr="009A4E00">
              <w:rPr>
                <w:sz w:val="22"/>
                <w:szCs w:val="22"/>
                <w:lang w:eastAsia="en-ZW"/>
              </w:rPr>
              <w:t>Yes          No</w:t>
            </w:r>
          </w:p>
        </w:tc>
        <w:tc>
          <w:tcPr>
            <w:tcW w:w="1849" w:type="dxa"/>
          </w:tcPr>
          <w:p w:rsidR="00D74CA9" w:rsidRPr="009A4E00" w:rsidRDefault="00D74CA9" w:rsidP="00AC325F">
            <w:pPr>
              <w:rPr>
                <w:sz w:val="22"/>
                <w:szCs w:val="22"/>
                <w:lang w:eastAsia="en-ZW"/>
              </w:rPr>
            </w:pPr>
            <w:r w:rsidRPr="009A4E00">
              <w:rPr>
                <w:sz w:val="22"/>
                <w:szCs w:val="22"/>
                <w:lang w:eastAsia="en-ZW"/>
              </w:rPr>
              <w:t>Yes          No</w:t>
            </w:r>
          </w:p>
        </w:tc>
      </w:tr>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Goronga</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y</w:t>
            </w:r>
          </w:p>
        </w:tc>
      </w:tr>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Musau</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y</w:t>
            </w:r>
          </w:p>
        </w:tc>
      </w:tr>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Nyamukoho</w:t>
            </w:r>
          </w:p>
        </w:tc>
        <w:tc>
          <w:tcPr>
            <w:tcW w:w="1848" w:type="dxa"/>
          </w:tcPr>
          <w:p w:rsidR="00D74CA9" w:rsidRPr="009A4E00" w:rsidRDefault="00D74CA9" w:rsidP="00AC325F">
            <w:pPr>
              <w:rPr>
                <w:sz w:val="22"/>
                <w:szCs w:val="22"/>
                <w:lang w:eastAsia="en-ZW"/>
              </w:rPr>
            </w:pPr>
            <w:r w:rsidRPr="009A4E00">
              <w:rPr>
                <w:sz w:val="22"/>
                <w:szCs w:val="22"/>
                <w:lang w:eastAsia="en-ZW"/>
              </w:rPr>
              <w:t xml:space="preserve">y                      </w:t>
            </w:r>
          </w:p>
        </w:tc>
        <w:tc>
          <w:tcPr>
            <w:tcW w:w="1848" w:type="dxa"/>
          </w:tcPr>
          <w:p w:rsidR="00D74CA9" w:rsidRPr="009A4E00" w:rsidRDefault="00D74CA9" w:rsidP="00AC325F">
            <w:pPr>
              <w:rPr>
                <w:sz w:val="22"/>
                <w:szCs w:val="22"/>
                <w:lang w:eastAsia="en-ZW"/>
              </w:rPr>
            </w:pPr>
            <w:r w:rsidRPr="009A4E00">
              <w:rPr>
                <w:sz w:val="22"/>
                <w:szCs w:val="22"/>
                <w:lang w:eastAsia="en-ZW"/>
              </w:rPr>
              <w:t xml:space="preserve">               n          </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            </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     </w:t>
            </w:r>
          </w:p>
        </w:tc>
      </w:tr>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Chikwizo</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      </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    </w:t>
            </w:r>
          </w:p>
        </w:tc>
      </w:tr>
      <w:tr w:rsidR="00D74CA9" w:rsidTr="009A4E00">
        <w:tc>
          <w:tcPr>
            <w:tcW w:w="1848" w:type="dxa"/>
          </w:tcPr>
          <w:p w:rsidR="00D74CA9" w:rsidRPr="009A4E00" w:rsidRDefault="00D74CA9" w:rsidP="00AC325F">
            <w:pPr>
              <w:rPr>
                <w:sz w:val="22"/>
                <w:szCs w:val="22"/>
                <w:lang w:eastAsia="en-ZW"/>
              </w:rPr>
            </w:pPr>
            <w:r w:rsidRPr="009A4E00">
              <w:rPr>
                <w:sz w:val="22"/>
                <w:szCs w:val="22"/>
                <w:lang w:eastAsia="en-ZW"/>
              </w:rPr>
              <w:t>Mukota</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8" w:type="dxa"/>
          </w:tcPr>
          <w:p w:rsidR="00D74CA9" w:rsidRPr="009A4E00" w:rsidRDefault="00D74CA9" w:rsidP="00AC325F">
            <w:pPr>
              <w:rPr>
                <w:sz w:val="22"/>
                <w:szCs w:val="22"/>
                <w:lang w:eastAsia="en-ZW"/>
              </w:rPr>
            </w:pPr>
            <w:r w:rsidRPr="009A4E00">
              <w:rPr>
                <w:sz w:val="22"/>
                <w:szCs w:val="22"/>
                <w:lang w:eastAsia="en-ZW"/>
              </w:rPr>
              <w:t>y</w:t>
            </w:r>
          </w:p>
        </w:tc>
        <w:tc>
          <w:tcPr>
            <w:tcW w:w="1849" w:type="dxa"/>
          </w:tcPr>
          <w:p w:rsidR="00D74CA9" w:rsidRPr="009A4E00" w:rsidRDefault="00D74CA9" w:rsidP="00AC325F">
            <w:pPr>
              <w:rPr>
                <w:sz w:val="22"/>
                <w:szCs w:val="22"/>
                <w:lang w:eastAsia="en-ZW"/>
              </w:rPr>
            </w:pPr>
            <w:r w:rsidRPr="009A4E00">
              <w:rPr>
                <w:sz w:val="22"/>
                <w:szCs w:val="22"/>
                <w:lang w:eastAsia="en-ZW"/>
              </w:rPr>
              <w:t xml:space="preserve">                n       </w:t>
            </w:r>
          </w:p>
        </w:tc>
        <w:tc>
          <w:tcPr>
            <w:tcW w:w="1849" w:type="dxa"/>
          </w:tcPr>
          <w:p w:rsidR="00D74CA9" w:rsidRPr="009A4E00" w:rsidRDefault="00D74CA9" w:rsidP="00AC325F">
            <w:pPr>
              <w:rPr>
                <w:sz w:val="22"/>
                <w:szCs w:val="22"/>
                <w:lang w:eastAsia="en-ZW"/>
              </w:rPr>
            </w:pPr>
            <w:r w:rsidRPr="009A4E00">
              <w:rPr>
                <w:sz w:val="22"/>
                <w:szCs w:val="22"/>
                <w:lang w:eastAsia="en-ZW"/>
              </w:rPr>
              <w:t>y</w:t>
            </w:r>
          </w:p>
        </w:tc>
      </w:tr>
    </w:tbl>
    <w:p w:rsidR="00D74CA9" w:rsidRDefault="00D74CA9" w:rsidP="00021923">
      <w:pPr>
        <w:rPr>
          <w:u w:val="single"/>
          <w:lang w:eastAsia="en-ZW"/>
        </w:rPr>
      </w:pPr>
    </w:p>
    <w:p w:rsidR="00D74CA9" w:rsidRPr="00316B87" w:rsidRDefault="00D74CA9" w:rsidP="00021923">
      <w:pPr>
        <w:rPr>
          <w:u w:val="single"/>
          <w:lang w:eastAsia="en-ZW"/>
        </w:rPr>
      </w:pPr>
      <w:r w:rsidRPr="00316B87">
        <w:rPr>
          <w:u w:val="single"/>
          <w:lang w:eastAsia="en-ZW"/>
        </w:rPr>
        <w:t>Key</w:t>
      </w:r>
    </w:p>
    <w:p w:rsidR="00D74CA9" w:rsidRPr="00BB333E" w:rsidRDefault="00D74CA9" w:rsidP="002E7B1A">
      <w:pPr>
        <w:rPr>
          <w:lang w:eastAsia="en-ZW"/>
        </w:rPr>
      </w:pPr>
      <w:r w:rsidRPr="00BB333E">
        <w:rPr>
          <w:lang w:eastAsia="en-ZW"/>
        </w:rPr>
        <w:t>Y-Yes</w:t>
      </w:r>
      <w:r>
        <w:rPr>
          <w:lang w:eastAsia="en-ZW"/>
        </w:rPr>
        <w:t xml:space="preserve"> by ¾ of the group</w:t>
      </w:r>
    </w:p>
    <w:p w:rsidR="00D74CA9" w:rsidRDefault="00D74CA9" w:rsidP="002E7B1A">
      <w:pPr>
        <w:rPr>
          <w:lang w:eastAsia="en-ZW"/>
        </w:rPr>
      </w:pPr>
      <w:r w:rsidRPr="00BB333E">
        <w:rPr>
          <w:lang w:eastAsia="en-ZW"/>
        </w:rPr>
        <w:t>N-No</w:t>
      </w:r>
      <w:r>
        <w:rPr>
          <w:lang w:eastAsia="en-ZW"/>
        </w:rPr>
        <w:t xml:space="preserve"> by ¾ of the group</w:t>
      </w:r>
    </w:p>
    <w:p w:rsidR="00D74CA9" w:rsidRPr="00BB333E" w:rsidRDefault="00D74CA9" w:rsidP="002E7B1A">
      <w:pPr>
        <w:rPr>
          <w:lang w:eastAsia="en-ZW"/>
        </w:rPr>
      </w:pPr>
      <w:r w:rsidRPr="00BB333E">
        <w:rPr>
          <w:lang w:eastAsia="en-ZW"/>
        </w:rPr>
        <w:t xml:space="preserve">Question 1 </w:t>
      </w:r>
      <w:r w:rsidRPr="00C0077D">
        <w:rPr>
          <w:lang w:eastAsia="en-ZW"/>
        </w:rPr>
        <w:t>-</w:t>
      </w:r>
      <w:r w:rsidRPr="00BB333E">
        <w:rPr>
          <w:lang w:eastAsia="en-ZW"/>
        </w:rPr>
        <w:t xml:space="preserve"> Are</w:t>
      </w:r>
      <w:r w:rsidRPr="00C0077D">
        <w:rPr>
          <w:lang w:eastAsia="en-ZW"/>
        </w:rPr>
        <w:t xml:space="preserve"> you aware of the existence of the VIDCOs and WADCOs</w:t>
      </w:r>
      <w:r>
        <w:rPr>
          <w:lang w:eastAsia="en-ZW"/>
        </w:rPr>
        <w:t>?</w:t>
      </w:r>
    </w:p>
    <w:p w:rsidR="00D74CA9" w:rsidRPr="00BB333E" w:rsidRDefault="00D74CA9" w:rsidP="002E7B1A">
      <w:pPr>
        <w:rPr>
          <w:lang w:eastAsia="en-ZW"/>
        </w:rPr>
      </w:pPr>
      <w:r w:rsidRPr="00BB333E">
        <w:rPr>
          <w:lang w:eastAsia="en-ZW"/>
        </w:rPr>
        <w:t>Question 2</w:t>
      </w:r>
      <w:r w:rsidRPr="00C0077D">
        <w:rPr>
          <w:lang w:eastAsia="en-ZW"/>
        </w:rPr>
        <w:t>-</w:t>
      </w:r>
      <w:r w:rsidRPr="00BB333E">
        <w:rPr>
          <w:lang w:eastAsia="en-ZW"/>
        </w:rPr>
        <w:t xml:space="preserve">   </w:t>
      </w:r>
      <w:r w:rsidRPr="00C0077D">
        <w:rPr>
          <w:lang w:eastAsia="en-ZW"/>
        </w:rPr>
        <w:t xml:space="preserve">Are you aware of the functions of the VIDCOs and </w:t>
      </w:r>
      <w:r>
        <w:rPr>
          <w:lang w:eastAsia="en-ZW"/>
        </w:rPr>
        <w:t>WADCOs?</w:t>
      </w:r>
    </w:p>
    <w:p w:rsidR="00D74CA9" w:rsidRPr="00BB333E" w:rsidRDefault="00D74CA9" w:rsidP="002E7B1A">
      <w:pPr>
        <w:rPr>
          <w:lang w:eastAsia="en-ZW"/>
        </w:rPr>
      </w:pPr>
      <w:r w:rsidRPr="00BB333E">
        <w:rPr>
          <w:lang w:eastAsia="en-ZW"/>
        </w:rPr>
        <w:t>Question 3</w:t>
      </w:r>
      <w:r w:rsidRPr="00C0077D">
        <w:rPr>
          <w:lang w:eastAsia="en-ZW"/>
        </w:rPr>
        <w:t>-</w:t>
      </w:r>
      <w:r w:rsidRPr="00BB333E">
        <w:rPr>
          <w:lang w:eastAsia="en-ZW"/>
        </w:rPr>
        <w:t xml:space="preserve">   </w:t>
      </w:r>
      <w:r w:rsidRPr="00C0077D">
        <w:rPr>
          <w:lang w:eastAsia="en-ZW"/>
        </w:rPr>
        <w:t>Do you feel   as you are part of these committees or that they are yours?</w:t>
      </w:r>
    </w:p>
    <w:p w:rsidR="00D74CA9" w:rsidRDefault="00D74CA9" w:rsidP="002E7B1A">
      <w:r w:rsidRPr="00BB333E">
        <w:rPr>
          <w:lang w:eastAsia="en-ZW"/>
        </w:rPr>
        <w:t>Question 4</w:t>
      </w:r>
      <w:r w:rsidRPr="00C0077D">
        <w:t>-</w:t>
      </w:r>
      <w:r w:rsidRPr="00BB333E">
        <w:t xml:space="preserve">   </w:t>
      </w:r>
      <w:r w:rsidRPr="00C0077D">
        <w:t xml:space="preserve">Are you satisfied by the work of these committees basing on the past </w:t>
      </w:r>
      <w:r>
        <w:t>experience?</w:t>
      </w:r>
    </w:p>
    <w:p w:rsidR="00D74CA9" w:rsidRDefault="00D74CA9" w:rsidP="002E7B1A">
      <w:r w:rsidRPr="00316B87">
        <w:rPr>
          <w:lang w:eastAsia="en-ZW"/>
        </w:rPr>
        <w:t>The finding</w:t>
      </w:r>
      <w:r>
        <w:rPr>
          <w:lang w:eastAsia="en-ZW"/>
        </w:rPr>
        <w:t>s from the 60 ordinary people interviewed in ten focus groups showed that many people know</w:t>
      </w:r>
      <w:r w:rsidRPr="00316B87">
        <w:rPr>
          <w:lang w:eastAsia="en-ZW"/>
        </w:rPr>
        <w:t xml:space="preserve"> about the existence and functions of these local government i</w:t>
      </w:r>
      <w:r>
        <w:rPr>
          <w:lang w:eastAsia="en-ZW"/>
        </w:rPr>
        <w:t xml:space="preserve">nstitutions but have divergent </w:t>
      </w:r>
      <w:r w:rsidRPr="00316B87">
        <w:rPr>
          <w:lang w:eastAsia="en-ZW"/>
        </w:rPr>
        <w:t>on the effective utility of these structures. The responses to the four items above show that the respondents are aware of the organisations and the functions of these structures towards local development. The DA of Mudzi district also confirmed that people now understand the difference between these developmental institutions and the political structures like cells and branches for these structures have been in existence for about</w:t>
      </w:r>
      <w:r>
        <w:rPr>
          <w:lang w:eastAsia="en-ZW"/>
        </w:rPr>
        <w:t xml:space="preserve"> 26 years. This concurs with Gasper (1989:18</w:t>
      </w:r>
      <w:r w:rsidRPr="00316B87">
        <w:rPr>
          <w:lang w:eastAsia="en-ZW"/>
        </w:rPr>
        <w:t>) who stated that new structures or institutions created need many years to consolidate and to start enjoying their fruits towards development. The clarity with people led to the smooth functioning of the VIDCOs and the WADCOs without any political disturbances nowadays.</w:t>
      </w:r>
    </w:p>
    <w:p w:rsidR="00D74CA9" w:rsidRPr="00316B87" w:rsidRDefault="00D74CA9" w:rsidP="002E7B1A">
      <w:pPr>
        <w:rPr>
          <w:lang w:eastAsia="en-ZW"/>
        </w:rPr>
      </w:pPr>
      <w:r w:rsidRPr="00316B87">
        <w:rPr>
          <w:lang w:eastAsia="en-ZW"/>
        </w:rPr>
        <w:t xml:space="preserve"> </w:t>
      </w:r>
      <w:r>
        <w:rPr>
          <w:lang w:eastAsia="en-ZW"/>
        </w:rPr>
        <w:t>However 6</w:t>
      </w:r>
      <w:r w:rsidRPr="00316B87">
        <w:rPr>
          <w:lang w:eastAsia="en-ZW"/>
        </w:rPr>
        <w:t>0% of the</w:t>
      </w:r>
      <w:r>
        <w:rPr>
          <w:lang w:eastAsia="en-ZW"/>
        </w:rPr>
        <w:t xml:space="preserve"> group</w:t>
      </w:r>
      <w:r w:rsidRPr="00316B87">
        <w:rPr>
          <w:lang w:eastAsia="en-ZW"/>
        </w:rPr>
        <w:t xml:space="preserve"> respondents as shown above feel that they are not part of these organisations because of the allegations that they only serve the interests of the committee members and the councillors and village heads only. The 2</w:t>
      </w:r>
      <w:r w:rsidRPr="00316B87">
        <w:rPr>
          <w:vertAlign w:val="superscript"/>
          <w:lang w:eastAsia="en-ZW"/>
        </w:rPr>
        <w:t>nd</w:t>
      </w:r>
      <w:r>
        <w:rPr>
          <w:lang w:eastAsia="en-ZW"/>
        </w:rPr>
        <w:t xml:space="preserve"> group </w:t>
      </w:r>
      <w:r w:rsidRPr="00316B87">
        <w:rPr>
          <w:lang w:eastAsia="en-ZW"/>
        </w:rPr>
        <w:t>from Chikwizo indicated that when the maize from government is delivered under the drought relief programme the first to benefit are Councillors and other WADCO members then the village heads, the VIDCO members, and the last to benefit are the ordinary citizens</w:t>
      </w:r>
      <w:r>
        <w:rPr>
          <w:lang w:eastAsia="en-ZW"/>
        </w:rPr>
        <w:t xml:space="preserve"> of which in most cases their</w:t>
      </w:r>
      <w:r w:rsidRPr="00316B87">
        <w:rPr>
          <w:lang w:eastAsia="en-ZW"/>
        </w:rPr>
        <w:t xml:space="preserve"> shortages. The dangers of elite capture of decentralisation to reinforce their dominance were recognised by various social scientists many years ago. Therefore</w:t>
      </w:r>
      <w:r>
        <w:rPr>
          <w:lang w:eastAsia="en-ZW"/>
        </w:rPr>
        <w:t>,</w:t>
      </w:r>
      <w:r w:rsidRPr="00316B87">
        <w:rPr>
          <w:lang w:eastAsia="en-ZW"/>
        </w:rPr>
        <w:t xml:space="preserve"> there is need for Central government intervention to ensure progressive pro </w:t>
      </w:r>
      <w:r>
        <w:rPr>
          <w:lang w:eastAsia="en-ZW"/>
        </w:rPr>
        <w:t>poor outcomes (Crook and</w:t>
      </w:r>
      <w:r w:rsidRPr="00316B87">
        <w:rPr>
          <w:lang w:eastAsia="en-ZW"/>
        </w:rPr>
        <w:t xml:space="preserve"> Sverrisson 2003</w:t>
      </w:r>
      <w:r>
        <w:rPr>
          <w:lang w:eastAsia="en-ZW"/>
        </w:rPr>
        <w:t>:19</w:t>
      </w:r>
      <w:r w:rsidRPr="00316B87">
        <w:rPr>
          <w:lang w:eastAsia="en-ZW"/>
        </w:rPr>
        <w:t>). The 1</w:t>
      </w:r>
      <w:r w:rsidRPr="00316B87">
        <w:rPr>
          <w:vertAlign w:val="superscript"/>
          <w:lang w:eastAsia="en-ZW"/>
        </w:rPr>
        <w:t>st</w:t>
      </w:r>
      <w:r>
        <w:rPr>
          <w:lang w:eastAsia="en-ZW"/>
        </w:rPr>
        <w:t xml:space="preserve"> group of respondents </w:t>
      </w:r>
      <w:r w:rsidRPr="00316B87">
        <w:rPr>
          <w:lang w:eastAsia="en-ZW"/>
        </w:rPr>
        <w:t>in Mukota ward stated that out of the three projects we proposed since 2000 of construction of the youth centre, repairing of the bridge and irrigation laying near Mukota dam non</w:t>
      </w:r>
      <w:r>
        <w:rPr>
          <w:lang w:eastAsia="en-ZW"/>
        </w:rPr>
        <w:t>e of the three has kick started. In all the wards</w:t>
      </w:r>
      <w:r w:rsidRPr="00316B87">
        <w:rPr>
          <w:lang w:eastAsia="en-ZW"/>
        </w:rPr>
        <w:t xml:space="preserve"> most p</w:t>
      </w:r>
      <w:r>
        <w:rPr>
          <w:lang w:eastAsia="en-ZW"/>
        </w:rPr>
        <w:t>rojects are lying idle thereby</w:t>
      </w:r>
      <w:r w:rsidRPr="00316B87">
        <w:rPr>
          <w:lang w:eastAsia="en-ZW"/>
        </w:rPr>
        <w:t xml:space="preserve"> end</w:t>
      </w:r>
      <w:r>
        <w:rPr>
          <w:lang w:eastAsia="en-ZW"/>
        </w:rPr>
        <w:t xml:space="preserve">ing </w:t>
      </w:r>
      <w:r w:rsidRPr="00316B87">
        <w:rPr>
          <w:lang w:eastAsia="en-ZW"/>
        </w:rPr>
        <w:t>up frustrating people to attend the VIDCO, WADCO meetings. Only few projects financed by the NGOs are in progress and some have already been completed.</w:t>
      </w:r>
    </w:p>
    <w:p w:rsidR="00D74CA9" w:rsidRPr="00316B87" w:rsidRDefault="00D74CA9" w:rsidP="003F55EA">
      <w:pPr>
        <w:pStyle w:val="Heading2"/>
        <w:spacing w:line="276" w:lineRule="auto"/>
        <w:rPr>
          <w:lang w:eastAsia="en-ZW"/>
        </w:rPr>
      </w:pPr>
      <w:bookmarkStart w:id="85" w:name="_Toc277716965"/>
      <w:r>
        <w:rPr>
          <w:lang w:eastAsia="en-ZW"/>
        </w:rPr>
        <w:t>4.7 Lack of trainings in the community</w:t>
      </w:r>
      <w:bookmarkEnd w:id="85"/>
      <w:r w:rsidRPr="00316B87">
        <w:rPr>
          <w:lang w:eastAsia="en-ZW"/>
        </w:rPr>
        <w:t xml:space="preserve"> </w:t>
      </w:r>
    </w:p>
    <w:p w:rsidR="00D74CA9" w:rsidRDefault="00D74CA9" w:rsidP="00C96D8C">
      <w:pPr>
        <w:rPr>
          <w:lang w:eastAsia="en-ZW"/>
        </w:rPr>
      </w:pPr>
      <w:r w:rsidRPr="00316B87">
        <w:rPr>
          <w:lang w:eastAsia="en-ZW"/>
        </w:rPr>
        <w:t xml:space="preserve"> The best represen</w:t>
      </w:r>
      <w:r>
        <w:rPr>
          <w:lang w:eastAsia="en-ZW"/>
        </w:rPr>
        <w:t>tative function is sometimes in-</w:t>
      </w:r>
      <w:r w:rsidRPr="00316B87">
        <w:rPr>
          <w:lang w:eastAsia="en-ZW"/>
        </w:rPr>
        <w:t xml:space="preserve">born but mostly results from </w:t>
      </w:r>
      <w:r>
        <w:rPr>
          <w:lang w:eastAsia="en-ZW"/>
        </w:rPr>
        <w:t>e</w:t>
      </w:r>
      <w:r w:rsidRPr="00316B87">
        <w:rPr>
          <w:lang w:eastAsia="en-ZW"/>
        </w:rPr>
        <w:t>ducation a</w:t>
      </w:r>
      <w:r>
        <w:rPr>
          <w:lang w:eastAsia="en-ZW"/>
        </w:rPr>
        <w:t>nd skills training (</w:t>
      </w:r>
      <w:r w:rsidRPr="00316B87">
        <w:rPr>
          <w:lang w:eastAsia="en-ZW"/>
        </w:rPr>
        <w:t>Hammond1992</w:t>
      </w:r>
      <w:r>
        <w:rPr>
          <w:lang w:eastAsia="en-ZW"/>
        </w:rPr>
        <w:t>:1-18</w:t>
      </w:r>
      <w:r w:rsidRPr="00316B87">
        <w:rPr>
          <w:lang w:eastAsia="en-ZW"/>
        </w:rPr>
        <w:t>). The 2</w:t>
      </w:r>
      <w:r w:rsidRPr="00316B87">
        <w:rPr>
          <w:vertAlign w:val="superscript"/>
          <w:lang w:eastAsia="en-ZW"/>
        </w:rPr>
        <w:t xml:space="preserve">nd </w:t>
      </w:r>
      <w:r>
        <w:rPr>
          <w:lang w:eastAsia="en-ZW"/>
        </w:rPr>
        <w:t>group of</w:t>
      </w:r>
      <w:r w:rsidRPr="00316B87">
        <w:rPr>
          <w:lang w:eastAsia="en-ZW"/>
        </w:rPr>
        <w:t xml:space="preserve"> respondent from Nyamukoho ward complained that since the new VIDCO</w:t>
      </w:r>
      <w:r>
        <w:rPr>
          <w:lang w:eastAsia="en-ZW"/>
        </w:rPr>
        <w:t xml:space="preserve"> and WADCO</w:t>
      </w:r>
      <w:r w:rsidRPr="00316B87">
        <w:rPr>
          <w:lang w:eastAsia="en-ZW"/>
        </w:rPr>
        <w:t xml:space="preserve"> members came into office in 2008 they never got any form of training except for the Councillor who got induction training in Harare for two weeks conducted by</w:t>
      </w:r>
      <w:r>
        <w:rPr>
          <w:lang w:eastAsia="en-ZW"/>
        </w:rPr>
        <w:t xml:space="preserve"> the Zimbabwe Local Government A</w:t>
      </w:r>
      <w:r w:rsidRPr="00316B87">
        <w:rPr>
          <w:lang w:eastAsia="en-ZW"/>
        </w:rPr>
        <w:t>ssociation (ZILGA). The councillors are the ones nowadays who are suppose</w:t>
      </w:r>
      <w:r>
        <w:rPr>
          <w:lang w:eastAsia="en-ZW"/>
        </w:rPr>
        <w:t>d</w:t>
      </w:r>
      <w:r w:rsidRPr="00316B87">
        <w:rPr>
          <w:lang w:eastAsia="en-ZW"/>
        </w:rPr>
        <w:t xml:space="preserve"> to cascade the skills down the structures and even educating the communities. As a result of lack of trainings he alleged that one of their representatives from their ward assembly just go to the VIDCO meetings and sit without influencing any deliberations but simply enjoy the benefits of being in the </w:t>
      </w:r>
      <w:r>
        <w:rPr>
          <w:lang w:eastAsia="en-ZW"/>
        </w:rPr>
        <w:t>committee. Poor</w:t>
      </w:r>
      <w:r w:rsidRPr="00316B87">
        <w:rPr>
          <w:lang w:eastAsia="en-ZW"/>
        </w:rPr>
        <w:t xml:space="preserve"> performance in these committees (VIDCOs and WADCOs) is worsened because the procedures for the removal of incompetent leaders do not allow before the com</w:t>
      </w:r>
      <w:r>
        <w:rPr>
          <w:lang w:eastAsia="en-ZW"/>
        </w:rPr>
        <w:t xml:space="preserve">pletion of the term of office (Masunungure </w:t>
      </w:r>
      <w:r w:rsidRPr="00316B87">
        <w:rPr>
          <w:lang w:eastAsia="en-ZW"/>
        </w:rPr>
        <w:t>2007</w:t>
      </w:r>
      <w:r>
        <w:rPr>
          <w:lang w:eastAsia="en-ZW"/>
        </w:rPr>
        <w:t>:20</w:t>
      </w:r>
      <w:r w:rsidRPr="00316B87">
        <w:rPr>
          <w:lang w:eastAsia="en-ZW"/>
        </w:rPr>
        <w:t>) .This is a critical weakness of the local government system in Zimbabwe, which needs to be addressed if decentralisation is to have positive impact on development. As it stands decentralisation can</w:t>
      </w:r>
      <w:r>
        <w:rPr>
          <w:lang w:eastAsia="en-ZW"/>
        </w:rPr>
        <w:t xml:space="preserve">not </w:t>
      </w:r>
      <w:r w:rsidRPr="00316B87">
        <w:rPr>
          <w:lang w:eastAsia="en-ZW"/>
        </w:rPr>
        <w:t>lead to the meaning full participation towards development among the people of Zimbabwe.</w:t>
      </w:r>
    </w:p>
    <w:p w:rsidR="00D74CA9" w:rsidRPr="00316B87" w:rsidRDefault="00D74CA9" w:rsidP="00C96D8C">
      <w:pPr>
        <w:rPr>
          <w:lang w:eastAsia="en-ZW"/>
        </w:rPr>
      </w:pPr>
      <w:r w:rsidRPr="00316B87">
        <w:rPr>
          <w:lang w:eastAsia="en-ZW"/>
        </w:rPr>
        <w:t xml:space="preserve"> Pertaining youth representation, the councillor of Goronga ward stated that they have a position in </w:t>
      </w:r>
      <w:r>
        <w:rPr>
          <w:lang w:eastAsia="en-ZW"/>
        </w:rPr>
        <w:t xml:space="preserve">all </w:t>
      </w:r>
      <w:r w:rsidRPr="00316B87">
        <w:rPr>
          <w:lang w:eastAsia="en-ZW"/>
        </w:rPr>
        <w:t>the WADCO</w:t>
      </w:r>
      <w:r>
        <w:rPr>
          <w:lang w:eastAsia="en-ZW"/>
        </w:rPr>
        <w:t>s</w:t>
      </w:r>
      <w:r w:rsidRPr="00316B87">
        <w:rPr>
          <w:lang w:eastAsia="en-ZW"/>
        </w:rPr>
        <w:t xml:space="preserve"> for the youths, a junior councillor who also sits in the council chamber. This grooms the youths to be future leaders and also they bring up the concerns of the youths from the community.</w:t>
      </w:r>
      <w:r>
        <w:rPr>
          <w:lang w:eastAsia="en-ZW"/>
        </w:rPr>
        <w:t xml:space="preserve"> He pointed out that all secondary schools in Mudzi were allocated farming land by the council so as to boost the schools revenue base which was an initiative from the junior councillor from Chikwizo ward. The LGA give powers to the DA to overally chair the RDDC instead of a qualified regional and planning officer. This forms a bases of many planning problems as alleged by one RDDC member saying that the DA has no any planning qualifications but are expected to take a leading role in the district planning process and supervising the committees from the village to district level. This compromises the quality of the plans.</w:t>
      </w:r>
    </w:p>
    <w:p w:rsidR="00D74CA9" w:rsidRDefault="00D74CA9" w:rsidP="00C96D8C">
      <w:r>
        <w:t>The table 5 below shows the final ratings of each ward as according to the data gathered on assessing the level of community participation towards district development planning. The main attributes of the indicators for effective participatory planning-</w:t>
      </w:r>
      <w:r w:rsidRPr="002266A4">
        <w:t xml:space="preserve"> </w:t>
      </w:r>
      <w:r>
        <w:t>the</w:t>
      </w:r>
      <w:r w:rsidRPr="00316B87">
        <w:t xml:space="preserve"> wide cove</w:t>
      </w:r>
      <w:r>
        <w:t>rage of consultations, good</w:t>
      </w:r>
      <w:r w:rsidRPr="00316B87">
        <w:t xml:space="preserve"> leadership qualities, the local government attitude towards community participation, women involvement, and awareness of the organisational structures, autonomy in decision making and</w:t>
      </w:r>
      <w:r>
        <w:t xml:space="preserve"> community and local government personnel trainning were used to rate the level of community participation in the 5 wards. The rating is from 1 which means poor to 4 meaning excellent level.</w:t>
      </w:r>
    </w:p>
    <w:p w:rsidR="00D74CA9" w:rsidRDefault="00D74CA9" w:rsidP="00C96D8C">
      <w:pPr>
        <w:rPr>
          <w:i/>
        </w:rPr>
      </w:pPr>
    </w:p>
    <w:p w:rsidR="00D74CA9" w:rsidRPr="006F467F" w:rsidRDefault="00D74CA9" w:rsidP="00D83EEE">
      <w:pPr>
        <w:pStyle w:val="tabletitle"/>
        <w:jc w:val="left"/>
      </w:pPr>
      <w:bookmarkStart w:id="86" w:name="_Toc277715421"/>
      <w:r w:rsidRPr="006F467F">
        <w:t>Table 5: Community participation ratings</w:t>
      </w:r>
      <w:bookmarkEnd w:id="86"/>
    </w:p>
    <w:p w:rsidR="00D74CA9" w:rsidRDefault="00D74CA9" w:rsidP="003F55EA">
      <w:pPr>
        <w:spacing w:line="276" w:lineRule="auto"/>
        <w:rPr>
          <w:rFonts w:cs="Arial"/>
          <w:b/>
        </w:rPr>
      </w:pPr>
    </w:p>
    <w:tbl>
      <w:tblPr>
        <w:tblW w:w="10350" w:type="dxa"/>
        <w:tblInd w:w="-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3870"/>
        <w:gridCol w:w="1350"/>
        <w:gridCol w:w="1350"/>
        <w:gridCol w:w="1260"/>
        <w:gridCol w:w="1260"/>
        <w:gridCol w:w="1260"/>
      </w:tblGrid>
      <w:tr w:rsidR="00D74CA9" w:rsidRPr="006F50DB" w:rsidTr="003F55EA">
        <w:tc>
          <w:tcPr>
            <w:tcW w:w="3870" w:type="dxa"/>
          </w:tcPr>
          <w:p w:rsidR="00D74CA9" w:rsidRPr="006F50DB" w:rsidRDefault="00D74CA9" w:rsidP="003F55EA">
            <w:pPr>
              <w:spacing w:line="276" w:lineRule="auto"/>
              <w:rPr>
                <w:b/>
              </w:rPr>
            </w:pPr>
            <w:r w:rsidRPr="006F50DB">
              <w:rPr>
                <w:b/>
              </w:rPr>
              <w:t>Indicator for effective participation per ward</w:t>
            </w:r>
          </w:p>
        </w:tc>
        <w:tc>
          <w:tcPr>
            <w:tcW w:w="1350" w:type="dxa"/>
          </w:tcPr>
          <w:p w:rsidR="00D74CA9" w:rsidRPr="006F50DB" w:rsidRDefault="00D74CA9" w:rsidP="003F55EA">
            <w:pPr>
              <w:spacing w:line="276" w:lineRule="auto"/>
              <w:rPr>
                <w:b/>
              </w:rPr>
            </w:pPr>
            <w:r w:rsidRPr="006F50DB">
              <w:rPr>
                <w:b/>
              </w:rPr>
              <w:t>Musau</w:t>
            </w:r>
          </w:p>
        </w:tc>
        <w:tc>
          <w:tcPr>
            <w:tcW w:w="1350" w:type="dxa"/>
          </w:tcPr>
          <w:p w:rsidR="00D74CA9" w:rsidRPr="006F50DB" w:rsidRDefault="00D74CA9" w:rsidP="003F55EA">
            <w:pPr>
              <w:spacing w:line="276" w:lineRule="auto"/>
              <w:rPr>
                <w:b/>
              </w:rPr>
            </w:pPr>
            <w:r w:rsidRPr="006F50DB">
              <w:rPr>
                <w:b/>
              </w:rPr>
              <w:t>Chikwizo</w:t>
            </w:r>
          </w:p>
        </w:tc>
        <w:tc>
          <w:tcPr>
            <w:tcW w:w="1260" w:type="dxa"/>
          </w:tcPr>
          <w:p w:rsidR="00D74CA9" w:rsidRPr="006F50DB" w:rsidRDefault="00D74CA9" w:rsidP="003F55EA">
            <w:pPr>
              <w:spacing w:line="276" w:lineRule="auto"/>
              <w:rPr>
                <w:b/>
              </w:rPr>
            </w:pPr>
            <w:r w:rsidRPr="006F50DB">
              <w:rPr>
                <w:b/>
              </w:rPr>
              <w:t>Nyamukoho</w:t>
            </w:r>
          </w:p>
        </w:tc>
        <w:tc>
          <w:tcPr>
            <w:tcW w:w="1260" w:type="dxa"/>
          </w:tcPr>
          <w:p w:rsidR="00D74CA9" w:rsidRPr="006F50DB" w:rsidRDefault="00D74CA9" w:rsidP="003F55EA">
            <w:pPr>
              <w:spacing w:line="276" w:lineRule="auto"/>
              <w:rPr>
                <w:b/>
              </w:rPr>
            </w:pPr>
            <w:r w:rsidRPr="006F50DB">
              <w:rPr>
                <w:b/>
              </w:rPr>
              <w:t>Mukota</w:t>
            </w:r>
          </w:p>
        </w:tc>
        <w:tc>
          <w:tcPr>
            <w:tcW w:w="1260" w:type="dxa"/>
          </w:tcPr>
          <w:p w:rsidR="00D74CA9" w:rsidRPr="006F50DB" w:rsidRDefault="00D74CA9" w:rsidP="003F55EA">
            <w:pPr>
              <w:spacing w:line="276" w:lineRule="auto"/>
              <w:rPr>
                <w:b/>
              </w:rPr>
            </w:pPr>
            <w:r w:rsidRPr="006F50DB">
              <w:rPr>
                <w:b/>
              </w:rPr>
              <w:t>Goronga</w:t>
            </w:r>
          </w:p>
        </w:tc>
      </w:tr>
      <w:tr w:rsidR="00D74CA9" w:rsidRPr="006F50DB" w:rsidTr="003F55EA">
        <w:trPr>
          <w:trHeight w:val="449"/>
        </w:trPr>
        <w:tc>
          <w:tcPr>
            <w:tcW w:w="3870" w:type="dxa"/>
          </w:tcPr>
          <w:p w:rsidR="00D74CA9" w:rsidRDefault="00D74CA9" w:rsidP="003F55EA">
            <w:pPr>
              <w:spacing w:line="276" w:lineRule="auto"/>
            </w:pPr>
            <w:r>
              <w:t>Women representation in WADCO</w:t>
            </w:r>
          </w:p>
        </w:tc>
        <w:tc>
          <w:tcPr>
            <w:tcW w:w="1350" w:type="dxa"/>
          </w:tcPr>
          <w:p w:rsidR="00D74CA9" w:rsidRPr="006F50DB" w:rsidRDefault="00D74CA9" w:rsidP="003F55EA">
            <w:pPr>
              <w:spacing w:line="276" w:lineRule="auto"/>
            </w:pPr>
            <w:r>
              <w:t>2</w:t>
            </w:r>
          </w:p>
        </w:tc>
        <w:tc>
          <w:tcPr>
            <w:tcW w:w="135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2</w:t>
            </w:r>
          </w:p>
        </w:tc>
      </w:tr>
      <w:tr w:rsidR="00D74CA9" w:rsidRPr="006F50DB" w:rsidTr="003F55EA">
        <w:tc>
          <w:tcPr>
            <w:tcW w:w="3870" w:type="dxa"/>
          </w:tcPr>
          <w:p w:rsidR="00D74CA9" w:rsidRDefault="00D74CA9" w:rsidP="003F55EA">
            <w:pPr>
              <w:spacing w:line="276" w:lineRule="auto"/>
            </w:pPr>
            <w:r>
              <w:t>Active involvement of women-resource mobilisation</w:t>
            </w:r>
          </w:p>
        </w:tc>
        <w:tc>
          <w:tcPr>
            <w:tcW w:w="1350" w:type="dxa"/>
          </w:tcPr>
          <w:p w:rsidR="00D74CA9" w:rsidRPr="006F50DB" w:rsidRDefault="00D74CA9" w:rsidP="003F55EA">
            <w:pPr>
              <w:spacing w:line="276" w:lineRule="auto"/>
            </w:pPr>
            <w:r>
              <w:t>2</w:t>
            </w:r>
          </w:p>
        </w:tc>
        <w:tc>
          <w:tcPr>
            <w:tcW w:w="135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3</w:t>
            </w:r>
          </w:p>
        </w:tc>
      </w:tr>
      <w:tr w:rsidR="00D74CA9" w:rsidRPr="006F50DB" w:rsidTr="003F55EA">
        <w:tc>
          <w:tcPr>
            <w:tcW w:w="3870" w:type="dxa"/>
          </w:tcPr>
          <w:p w:rsidR="00D74CA9" w:rsidRDefault="00D74CA9" w:rsidP="003F55EA">
            <w:pPr>
              <w:spacing w:line="276" w:lineRule="auto"/>
            </w:pPr>
            <w:r>
              <w:t>Community and councillor initiative to call for meetings</w:t>
            </w:r>
          </w:p>
        </w:tc>
        <w:tc>
          <w:tcPr>
            <w:tcW w:w="1350" w:type="dxa"/>
          </w:tcPr>
          <w:p w:rsidR="00D74CA9" w:rsidRPr="006F50DB" w:rsidRDefault="00D74CA9" w:rsidP="003F55EA">
            <w:pPr>
              <w:spacing w:line="276" w:lineRule="auto"/>
            </w:pPr>
            <w:r>
              <w:t>2</w:t>
            </w:r>
          </w:p>
        </w:tc>
        <w:tc>
          <w:tcPr>
            <w:tcW w:w="135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2</w:t>
            </w:r>
          </w:p>
        </w:tc>
      </w:tr>
      <w:tr w:rsidR="00D74CA9" w:rsidRPr="006F50DB" w:rsidTr="003F55EA">
        <w:tc>
          <w:tcPr>
            <w:tcW w:w="3870" w:type="dxa"/>
          </w:tcPr>
          <w:p w:rsidR="00D74CA9" w:rsidRDefault="00D74CA9" w:rsidP="003F55EA">
            <w:pPr>
              <w:spacing w:line="276" w:lineRule="auto"/>
            </w:pPr>
            <w:r>
              <w:t>Meeting attendance</w:t>
            </w:r>
          </w:p>
        </w:tc>
        <w:tc>
          <w:tcPr>
            <w:tcW w:w="1350" w:type="dxa"/>
          </w:tcPr>
          <w:p w:rsidR="00D74CA9" w:rsidRPr="006F50DB" w:rsidRDefault="00D74CA9" w:rsidP="003F55EA">
            <w:pPr>
              <w:spacing w:line="276" w:lineRule="auto"/>
            </w:pPr>
            <w:r>
              <w:t>3</w:t>
            </w:r>
          </w:p>
        </w:tc>
        <w:tc>
          <w:tcPr>
            <w:tcW w:w="1350" w:type="dxa"/>
          </w:tcPr>
          <w:p w:rsidR="00D74CA9" w:rsidRPr="006F50DB" w:rsidRDefault="00D74CA9" w:rsidP="003F55EA">
            <w:pPr>
              <w:spacing w:line="276" w:lineRule="auto"/>
            </w:pPr>
            <w:r>
              <w:t>3</w:t>
            </w:r>
          </w:p>
        </w:tc>
        <w:tc>
          <w:tcPr>
            <w:tcW w:w="1260" w:type="dxa"/>
          </w:tcPr>
          <w:p w:rsidR="00D74CA9" w:rsidRPr="006F50DB" w:rsidRDefault="00D74CA9" w:rsidP="003F55EA">
            <w:pPr>
              <w:spacing w:line="276" w:lineRule="auto"/>
            </w:pPr>
            <w:r>
              <w:t>2</w:t>
            </w:r>
          </w:p>
        </w:tc>
        <w:tc>
          <w:tcPr>
            <w:tcW w:w="1260" w:type="dxa"/>
          </w:tcPr>
          <w:p w:rsidR="00D74CA9" w:rsidRPr="006F50DB" w:rsidRDefault="00D74CA9" w:rsidP="003F55EA">
            <w:pPr>
              <w:spacing w:line="276" w:lineRule="auto"/>
            </w:pPr>
            <w:r>
              <w:t>3</w:t>
            </w:r>
          </w:p>
        </w:tc>
        <w:tc>
          <w:tcPr>
            <w:tcW w:w="1260" w:type="dxa"/>
          </w:tcPr>
          <w:p w:rsidR="00D74CA9" w:rsidRPr="006F50DB" w:rsidRDefault="00D74CA9" w:rsidP="003F55EA">
            <w:pPr>
              <w:spacing w:line="276" w:lineRule="auto"/>
            </w:pPr>
            <w:r>
              <w:t>4</w:t>
            </w:r>
          </w:p>
        </w:tc>
      </w:tr>
      <w:tr w:rsidR="00D74CA9" w:rsidRPr="006F50DB" w:rsidTr="003F55EA">
        <w:tc>
          <w:tcPr>
            <w:tcW w:w="3870" w:type="dxa"/>
          </w:tcPr>
          <w:p w:rsidR="00D74CA9" w:rsidRDefault="00D74CA9" w:rsidP="003F55EA">
            <w:pPr>
              <w:spacing w:line="276" w:lineRule="auto"/>
            </w:pPr>
            <w:r>
              <w:t>Leadership forwarding the needs and feed backing  to community</w:t>
            </w:r>
          </w:p>
        </w:tc>
        <w:tc>
          <w:tcPr>
            <w:tcW w:w="1350" w:type="dxa"/>
          </w:tcPr>
          <w:p w:rsidR="00D74CA9" w:rsidRPr="006F50DB" w:rsidRDefault="00D74CA9" w:rsidP="003F55EA">
            <w:pPr>
              <w:spacing w:line="276" w:lineRule="auto"/>
            </w:pPr>
            <w:r>
              <w:t>3</w:t>
            </w:r>
          </w:p>
        </w:tc>
        <w:tc>
          <w:tcPr>
            <w:tcW w:w="1350" w:type="dxa"/>
          </w:tcPr>
          <w:p w:rsidR="00D74CA9" w:rsidRPr="006F50DB" w:rsidRDefault="00D74CA9" w:rsidP="003F55EA">
            <w:pPr>
              <w:spacing w:line="276" w:lineRule="auto"/>
            </w:pPr>
            <w:r>
              <w:t>3</w:t>
            </w:r>
          </w:p>
        </w:tc>
        <w:tc>
          <w:tcPr>
            <w:tcW w:w="1260" w:type="dxa"/>
          </w:tcPr>
          <w:p w:rsidR="00D74CA9" w:rsidRPr="006F50DB" w:rsidRDefault="00D74CA9" w:rsidP="003F55EA">
            <w:pPr>
              <w:spacing w:line="276" w:lineRule="auto"/>
            </w:pPr>
            <w:r>
              <w:t>2</w:t>
            </w:r>
          </w:p>
        </w:tc>
        <w:tc>
          <w:tcPr>
            <w:tcW w:w="1260" w:type="dxa"/>
          </w:tcPr>
          <w:p w:rsidR="00D74CA9" w:rsidRPr="006F50DB" w:rsidRDefault="00D74CA9" w:rsidP="003F55EA">
            <w:pPr>
              <w:spacing w:line="276" w:lineRule="auto"/>
            </w:pPr>
            <w:r>
              <w:t>3</w:t>
            </w:r>
          </w:p>
        </w:tc>
        <w:tc>
          <w:tcPr>
            <w:tcW w:w="1260" w:type="dxa"/>
          </w:tcPr>
          <w:p w:rsidR="00D74CA9" w:rsidRPr="006F50DB" w:rsidRDefault="00D74CA9" w:rsidP="003F55EA">
            <w:pPr>
              <w:spacing w:line="276" w:lineRule="auto"/>
            </w:pPr>
            <w:r>
              <w:t>3</w:t>
            </w:r>
          </w:p>
        </w:tc>
      </w:tr>
      <w:tr w:rsidR="00D74CA9" w:rsidRPr="006F50DB" w:rsidTr="003F55EA">
        <w:tc>
          <w:tcPr>
            <w:tcW w:w="3870" w:type="dxa"/>
          </w:tcPr>
          <w:p w:rsidR="00D74CA9" w:rsidRDefault="00D74CA9" w:rsidP="003F55EA">
            <w:pPr>
              <w:spacing w:line="276" w:lineRule="auto"/>
            </w:pPr>
            <w:r>
              <w:t>Coverage of consultation by the council executives and councillor</w:t>
            </w:r>
          </w:p>
        </w:tc>
        <w:tc>
          <w:tcPr>
            <w:tcW w:w="1350" w:type="dxa"/>
          </w:tcPr>
          <w:p w:rsidR="00D74CA9" w:rsidRPr="006F50DB" w:rsidRDefault="00D74CA9" w:rsidP="003F55EA">
            <w:pPr>
              <w:spacing w:line="276" w:lineRule="auto"/>
              <w:rPr>
                <w:rFonts w:cs="Arial"/>
                <w:b/>
              </w:rPr>
            </w:pPr>
            <w:r>
              <w:rPr>
                <w:rFonts w:cs="Arial"/>
                <w:b/>
              </w:rPr>
              <w:t>2</w:t>
            </w:r>
          </w:p>
        </w:tc>
        <w:tc>
          <w:tcPr>
            <w:tcW w:w="135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3</w:t>
            </w:r>
          </w:p>
        </w:tc>
      </w:tr>
      <w:tr w:rsidR="00D74CA9" w:rsidRPr="006F50DB" w:rsidTr="003F55EA">
        <w:tc>
          <w:tcPr>
            <w:tcW w:w="3870" w:type="dxa"/>
          </w:tcPr>
          <w:p w:rsidR="00D74CA9" w:rsidRDefault="00D74CA9" w:rsidP="003F55EA">
            <w:pPr>
              <w:spacing w:line="276" w:lineRule="auto"/>
            </w:pPr>
            <w:r>
              <w:t>Awareness of the WADCO and VIDCOs</w:t>
            </w:r>
          </w:p>
        </w:tc>
        <w:tc>
          <w:tcPr>
            <w:tcW w:w="1350" w:type="dxa"/>
          </w:tcPr>
          <w:p w:rsidR="00D74CA9" w:rsidRPr="006F50DB" w:rsidRDefault="00D74CA9" w:rsidP="003F55EA">
            <w:pPr>
              <w:spacing w:line="276" w:lineRule="auto"/>
            </w:pPr>
            <w:r>
              <w:t>4</w:t>
            </w:r>
          </w:p>
        </w:tc>
        <w:tc>
          <w:tcPr>
            <w:tcW w:w="1350" w:type="dxa"/>
          </w:tcPr>
          <w:p w:rsidR="00D74CA9" w:rsidRPr="006F50DB" w:rsidRDefault="00D74CA9" w:rsidP="003F55EA">
            <w:pPr>
              <w:spacing w:line="276" w:lineRule="auto"/>
            </w:pPr>
            <w:r>
              <w:t>4</w:t>
            </w:r>
          </w:p>
        </w:tc>
        <w:tc>
          <w:tcPr>
            <w:tcW w:w="1260" w:type="dxa"/>
          </w:tcPr>
          <w:p w:rsidR="00D74CA9" w:rsidRPr="006F50DB" w:rsidRDefault="00D74CA9" w:rsidP="003F55EA">
            <w:pPr>
              <w:spacing w:line="276" w:lineRule="auto"/>
            </w:pPr>
            <w:r>
              <w:t>3</w:t>
            </w:r>
          </w:p>
        </w:tc>
        <w:tc>
          <w:tcPr>
            <w:tcW w:w="1260" w:type="dxa"/>
          </w:tcPr>
          <w:p w:rsidR="00D74CA9" w:rsidRPr="006F50DB" w:rsidRDefault="00D74CA9" w:rsidP="003F55EA">
            <w:pPr>
              <w:spacing w:line="276" w:lineRule="auto"/>
            </w:pPr>
            <w:r>
              <w:t>4</w:t>
            </w:r>
          </w:p>
        </w:tc>
        <w:tc>
          <w:tcPr>
            <w:tcW w:w="1260" w:type="dxa"/>
          </w:tcPr>
          <w:p w:rsidR="00D74CA9" w:rsidRPr="006F50DB" w:rsidRDefault="00D74CA9" w:rsidP="003F55EA">
            <w:pPr>
              <w:spacing w:line="276" w:lineRule="auto"/>
            </w:pPr>
            <w:r>
              <w:t>4</w:t>
            </w:r>
          </w:p>
        </w:tc>
      </w:tr>
      <w:tr w:rsidR="00D74CA9" w:rsidRPr="006F50DB" w:rsidTr="003F55EA">
        <w:tc>
          <w:tcPr>
            <w:tcW w:w="3870" w:type="dxa"/>
          </w:tcPr>
          <w:p w:rsidR="00D74CA9" w:rsidRDefault="00D74CA9" w:rsidP="003F55EA">
            <w:pPr>
              <w:spacing w:line="276" w:lineRule="auto"/>
            </w:pPr>
            <w:r>
              <w:t>Skilled/educated WADCO members</w:t>
            </w:r>
          </w:p>
        </w:tc>
        <w:tc>
          <w:tcPr>
            <w:tcW w:w="1350" w:type="dxa"/>
          </w:tcPr>
          <w:p w:rsidR="00D74CA9" w:rsidRPr="006F50DB" w:rsidRDefault="00D74CA9" w:rsidP="003F55EA">
            <w:pPr>
              <w:spacing w:line="276" w:lineRule="auto"/>
            </w:pPr>
            <w:r>
              <w:t>1</w:t>
            </w:r>
          </w:p>
        </w:tc>
        <w:tc>
          <w:tcPr>
            <w:tcW w:w="135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1</w:t>
            </w:r>
          </w:p>
        </w:tc>
        <w:tc>
          <w:tcPr>
            <w:tcW w:w="1260" w:type="dxa"/>
          </w:tcPr>
          <w:p w:rsidR="00D74CA9" w:rsidRPr="006F50DB" w:rsidRDefault="00D74CA9" w:rsidP="003F55EA">
            <w:pPr>
              <w:spacing w:line="276" w:lineRule="auto"/>
            </w:pPr>
            <w:r>
              <w:t>2</w:t>
            </w:r>
          </w:p>
        </w:tc>
        <w:tc>
          <w:tcPr>
            <w:tcW w:w="1260" w:type="dxa"/>
          </w:tcPr>
          <w:p w:rsidR="00D74CA9" w:rsidRPr="006F50DB" w:rsidRDefault="00D74CA9" w:rsidP="003F55EA">
            <w:pPr>
              <w:spacing w:line="276" w:lineRule="auto"/>
            </w:pPr>
            <w:r>
              <w:t>3</w:t>
            </w:r>
          </w:p>
        </w:tc>
      </w:tr>
      <w:tr w:rsidR="00D74CA9" w:rsidRPr="006F50DB" w:rsidTr="003F55EA">
        <w:tc>
          <w:tcPr>
            <w:tcW w:w="3870" w:type="dxa"/>
          </w:tcPr>
          <w:p w:rsidR="00D74CA9" w:rsidRDefault="00D74CA9" w:rsidP="003F55EA">
            <w:pPr>
              <w:spacing w:line="276" w:lineRule="auto"/>
            </w:pPr>
            <w:r>
              <w:t>Active youth involvement in committee decision makings</w:t>
            </w:r>
          </w:p>
        </w:tc>
        <w:tc>
          <w:tcPr>
            <w:tcW w:w="1350" w:type="dxa"/>
          </w:tcPr>
          <w:p w:rsidR="00D74CA9" w:rsidRPr="006F50DB" w:rsidRDefault="00D74CA9" w:rsidP="003F55EA">
            <w:pPr>
              <w:spacing w:line="276" w:lineRule="auto"/>
            </w:pPr>
            <w:r>
              <w:t>1</w:t>
            </w:r>
          </w:p>
        </w:tc>
        <w:tc>
          <w:tcPr>
            <w:tcW w:w="1350" w:type="dxa"/>
          </w:tcPr>
          <w:p w:rsidR="00D74CA9" w:rsidRPr="006F50DB" w:rsidRDefault="00D74CA9" w:rsidP="003F55EA">
            <w:pPr>
              <w:spacing w:line="276" w:lineRule="auto"/>
            </w:pPr>
            <w:r>
              <w:t>3</w:t>
            </w:r>
          </w:p>
        </w:tc>
        <w:tc>
          <w:tcPr>
            <w:tcW w:w="1260" w:type="dxa"/>
          </w:tcPr>
          <w:p w:rsidR="00D74CA9" w:rsidRPr="006F50DB" w:rsidRDefault="00D74CA9" w:rsidP="003F55EA">
            <w:pPr>
              <w:spacing w:line="276" w:lineRule="auto"/>
            </w:pPr>
            <w:r>
              <w:t>2</w:t>
            </w:r>
          </w:p>
        </w:tc>
        <w:tc>
          <w:tcPr>
            <w:tcW w:w="1260" w:type="dxa"/>
          </w:tcPr>
          <w:p w:rsidR="00D74CA9" w:rsidRPr="006F50DB" w:rsidRDefault="00D74CA9" w:rsidP="003F55EA">
            <w:pPr>
              <w:spacing w:line="276" w:lineRule="auto"/>
            </w:pPr>
            <w:r>
              <w:t>2</w:t>
            </w:r>
          </w:p>
        </w:tc>
        <w:tc>
          <w:tcPr>
            <w:tcW w:w="1260" w:type="dxa"/>
          </w:tcPr>
          <w:p w:rsidR="00D74CA9" w:rsidRPr="006F50DB" w:rsidRDefault="00D74CA9" w:rsidP="003F55EA">
            <w:pPr>
              <w:spacing w:line="276" w:lineRule="auto"/>
            </w:pPr>
            <w:r>
              <w:t>2</w:t>
            </w:r>
          </w:p>
        </w:tc>
      </w:tr>
      <w:tr w:rsidR="00D74CA9" w:rsidRPr="006F50DB" w:rsidTr="003F55EA">
        <w:trPr>
          <w:trHeight w:val="701"/>
        </w:trPr>
        <w:tc>
          <w:tcPr>
            <w:tcW w:w="3870" w:type="dxa"/>
          </w:tcPr>
          <w:p w:rsidR="00D74CA9" w:rsidRPr="006F50DB" w:rsidRDefault="00D74CA9" w:rsidP="003F55EA">
            <w:pPr>
              <w:spacing w:line="276" w:lineRule="auto"/>
              <w:rPr>
                <w:rFonts w:cs="Arial"/>
                <w:b/>
              </w:rPr>
            </w:pPr>
            <w:r w:rsidRPr="006F50DB">
              <w:rPr>
                <w:rFonts w:cs="Arial"/>
                <w:b/>
              </w:rPr>
              <w:t xml:space="preserve">TOTAL </w:t>
            </w:r>
          </w:p>
        </w:tc>
        <w:tc>
          <w:tcPr>
            <w:tcW w:w="1350" w:type="dxa"/>
          </w:tcPr>
          <w:p w:rsidR="00D74CA9" w:rsidRPr="006F50DB" w:rsidRDefault="00D74CA9" w:rsidP="003F55EA">
            <w:pPr>
              <w:spacing w:line="276" w:lineRule="auto"/>
              <w:rPr>
                <w:rFonts w:cs="Arial"/>
                <w:b/>
              </w:rPr>
            </w:pPr>
            <w:r>
              <w:rPr>
                <w:rFonts w:cs="Arial"/>
                <w:b/>
              </w:rPr>
              <w:t>20/36</w:t>
            </w:r>
          </w:p>
        </w:tc>
        <w:tc>
          <w:tcPr>
            <w:tcW w:w="1350" w:type="dxa"/>
          </w:tcPr>
          <w:p w:rsidR="00D74CA9" w:rsidRPr="006F50DB" w:rsidRDefault="00D74CA9" w:rsidP="003F55EA">
            <w:pPr>
              <w:spacing w:line="276" w:lineRule="auto"/>
              <w:rPr>
                <w:rFonts w:cs="Arial"/>
                <w:b/>
              </w:rPr>
            </w:pPr>
            <w:r>
              <w:rPr>
                <w:rFonts w:cs="Arial"/>
                <w:b/>
              </w:rPr>
              <w:t>17/36</w:t>
            </w:r>
          </w:p>
        </w:tc>
        <w:tc>
          <w:tcPr>
            <w:tcW w:w="1260" w:type="dxa"/>
          </w:tcPr>
          <w:p w:rsidR="00D74CA9" w:rsidRPr="006F50DB" w:rsidRDefault="00D74CA9" w:rsidP="003F55EA">
            <w:pPr>
              <w:spacing w:line="276" w:lineRule="auto"/>
              <w:rPr>
                <w:rFonts w:cs="Arial"/>
                <w:b/>
              </w:rPr>
            </w:pPr>
            <w:r>
              <w:rPr>
                <w:rFonts w:cs="Arial"/>
                <w:b/>
              </w:rPr>
              <w:t>14/36</w:t>
            </w:r>
          </w:p>
        </w:tc>
        <w:tc>
          <w:tcPr>
            <w:tcW w:w="1260" w:type="dxa"/>
          </w:tcPr>
          <w:p w:rsidR="00D74CA9" w:rsidRPr="006F50DB" w:rsidRDefault="00D74CA9" w:rsidP="003F55EA">
            <w:pPr>
              <w:spacing w:line="276" w:lineRule="auto"/>
              <w:rPr>
                <w:rFonts w:cs="Arial"/>
                <w:b/>
              </w:rPr>
            </w:pPr>
            <w:r>
              <w:rPr>
                <w:rFonts w:cs="Arial"/>
                <w:b/>
              </w:rPr>
              <w:t>18/36</w:t>
            </w:r>
          </w:p>
        </w:tc>
        <w:tc>
          <w:tcPr>
            <w:tcW w:w="1260" w:type="dxa"/>
          </w:tcPr>
          <w:p w:rsidR="00D74CA9" w:rsidRPr="006F50DB" w:rsidRDefault="00D74CA9" w:rsidP="003F55EA">
            <w:pPr>
              <w:spacing w:line="276" w:lineRule="auto"/>
              <w:rPr>
                <w:rFonts w:cs="Arial"/>
                <w:b/>
              </w:rPr>
            </w:pPr>
            <w:r>
              <w:rPr>
                <w:rFonts w:cs="Arial"/>
                <w:b/>
              </w:rPr>
              <w:t>26\36</w:t>
            </w:r>
          </w:p>
        </w:tc>
      </w:tr>
      <w:tr w:rsidR="00D74CA9" w:rsidRPr="006F50DB" w:rsidTr="003F55EA">
        <w:trPr>
          <w:trHeight w:val="809"/>
        </w:trPr>
        <w:tc>
          <w:tcPr>
            <w:tcW w:w="3870" w:type="dxa"/>
          </w:tcPr>
          <w:p w:rsidR="00D74CA9" w:rsidRPr="006F50DB" w:rsidRDefault="00D74CA9" w:rsidP="003F55EA">
            <w:pPr>
              <w:spacing w:line="276" w:lineRule="auto"/>
              <w:rPr>
                <w:b/>
              </w:rPr>
            </w:pPr>
            <w:r w:rsidRPr="006F50DB">
              <w:rPr>
                <w:b/>
              </w:rPr>
              <w:t>Percentage</w:t>
            </w:r>
          </w:p>
        </w:tc>
        <w:tc>
          <w:tcPr>
            <w:tcW w:w="1350" w:type="dxa"/>
          </w:tcPr>
          <w:p w:rsidR="00D74CA9" w:rsidRPr="006F50DB" w:rsidRDefault="00D74CA9" w:rsidP="003F55EA">
            <w:pPr>
              <w:spacing w:line="276" w:lineRule="auto"/>
              <w:rPr>
                <w:rFonts w:cs="Arial"/>
                <w:b/>
              </w:rPr>
            </w:pPr>
            <w:r>
              <w:rPr>
                <w:rFonts w:cs="Arial"/>
                <w:b/>
              </w:rPr>
              <w:t>55.5%</w:t>
            </w:r>
          </w:p>
        </w:tc>
        <w:tc>
          <w:tcPr>
            <w:tcW w:w="1350" w:type="dxa"/>
          </w:tcPr>
          <w:p w:rsidR="00D74CA9" w:rsidRPr="006F50DB" w:rsidRDefault="00D74CA9" w:rsidP="003F55EA">
            <w:pPr>
              <w:spacing w:line="276" w:lineRule="auto"/>
              <w:rPr>
                <w:rFonts w:cs="Arial"/>
                <w:b/>
              </w:rPr>
            </w:pPr>
            <w:r>
              <w:rPr>
                <w:rFonts w:cs="Arial"/>
                <w:b/>
              </w:rPr>
              <w:t>47%</w:t>
            </w:r>
          </w:p>
        </w:tc>
        <w:tc>
          <w:tcPr>
            <w:tcW w:w="1260" w:type="dxa"/>
          </w:tcPr>
          <w:p w:rsidR="00D74CA9" w:rsidRPr="006F50DB" w:rsidRDefault="00D74CA9" w:rsidP="003F55EA">
            <w:pPr>
              <w:spacing w:line="276" w:lineRule="auto"/>
              <w:rPr>
                <w:rFonts w:cs="Arial"/>
                <w:b/>
              </w:rPr>
            </w:pPr>
            <w:r>
              <w:rPr>
                <w:rFonts w:cs="Arial"/>
                <w:b/>
              </w:rPr>
              <w:t>38.8%</w:t>
            </w:r>
          </w:p>
        </w:tc>
        <w:tc>
          <w:tcPr>
            <w:tcW w:w="1260" w:type="dxa"/>
          </w:tcPr>
          <w:p w:rsidR="00D74CA9" w:rsidRPr="006F50DB" w:rsidRDefault="00D74CA9" w:rsidP="003F55EA">
            <w:pPr>
              <w:spacing w:line="276" w:lineRule="auto"/>
              <w:rPr>
                <w:rFonts w:cs="Arial"/>
                <w:b/>
              </w:rPr>
            </w:pPr>
            <w:r>
              <w:rPr>
                <w:rFonts w:cs="Arial"/>
                <w:b/>
              </w:rPr>
              <w:t>50%</w:t>
            </w:r>
          </w:p>
        </w:tc>
        <w:tc>
          <w:tcPr>
            <w:tcW w:w="1260" w:type="dxa"/>
          </w:tcPr>
          <w:p w:rsidR="00D74CA9" w:rsidRPr="006F50DB" w:rsidRDefault="00D74CA9" w:rsidP="003F55EA">
            <w:pPr>
              <w:spacing w:line="276" w:lineRule="auto"/>
              <w:rPr>
                <w:rFonts w:cs="Arial"/>
                <w:b/>
              </w:rPr>
            </w:pPr>
            <w:r>
              <w:rPr>
                <w:rFonts w:cs="Arial"/>
                <w:b/>
              </w:rPr>
              <w:t>72%</w:t>
            </w:r>
          </w:p>
        </w:tc>
      </w:tr>
    </w:tbl>
    <w:p w:rsidR="00D74CA9" w:rsidRDefault="00D74CA9" w:rsidP="003F55EA">
      <w:pPr>
        <w:spacing w:line="276" w:lineRule="auto"/>
        <w:rPr>
          <w:i/>
          <w:u w:val="single"/>
        </w:rPr>
      </w:pPr>
    </w:p>
    <w:p w:rsidR="00D74CA9" w:rsidRPr="00195A10" w:rsidRDefault="00D74CA9" w:rsidP="003F55EA">
      <w:pPr>
        <w:spacing w:line="276" w:lineRule="auto"/>
        <w:ind w:firstLine="0"/>
        <w:rPr>
          <w:b/>
          <w:i/>
          <w:u w:val="single"/>
        </w:rPr>
      </w:pPr>
      <w:r w:rsidRPr="00195A10">
        <w:rPr>
          <w:b/>
          <w:i/>
          <w:u w:val="single"/>
        </w:rPr>
        <w:t>Key</w:t>
      </w:r>
    </w:p>
    <w:p w:rsidR="00D74CA9" w:rsidRDefault="00D74CA9" w:rsidP="00E04756">
      <w:pPr>
        <w:spacing w:line="276" w:lineRule="auto"/>
      </w:pPr>
      <w:r>
        <w:t>Rating</w:t>
      </w:r>
    </w:p>
    <w:p w:rsidR="00D74CA9" w:rsidRDefault="00D74CA9" w:rsidP="00E04756">
      <w:pPr>
        <w:spacing w:line="276" w:lineRule="auto"/>
      </w:pPr>
      <w:r>
        <w:t xml:space="preserve">1=poor                 3=good   </w:t>
      </w:r>
    </w:p>
    <w:p w:rsidR="00D74CA9" w:rsidRDefault="00D74CA9" w:rsidP="00E04756">
      <w:pPr>
        <w:spacing w:line="276" w:lineRule="auto"/>
      </w:pPr>
      <w:r>
        <w:t>2=fair                  4=excellent</w:t>
      </w:r>
    </w:p>
    <w:p w:rsidR="00D74CA9" w:rsidRPr="007925DE" w:rsidRDefault="00D74CA9" w:rsidP="003F55EA">
      <w:pPr>
        <w:pStyle w:val="Heading1"/>
        <w:spacing w:line="276" w:lineRule="auto"/>
      </w:pPr>
      <w:bookmarkStart w:id="87" w:name="_Toc277716966"/>
      <w:bookmarkStart w:id="88" w:name="_Toc266283474"/>
      <w:bookmarkStart w:id="89" w:name="_Toc267484130"/>
      <w:r w:rsidRPr="00316B87">
        <w:t>CHAPTER FIVE:</w:t>
      </w:r>
      <w:r>
        <w:t xml:space="preserve"> SUMMARY OF FINDINGS AND CONCLUSION</w:t>
      </w:r>
      <w:bookmarkEnd w:id="87"/>
    </w:p>
    <w:p w:rsidR="00D74CA9" w:rsidRDefault="00D74CA9" w:rsidP="003F55EA">
      <w:pPr>
        <w:pStyle w:val="Heading2"/>
        <w:spacing w:line="276" w:lineRule="auto"/>
      </w:pPr>
      <w:bookmarkStart w:id="90" w:name="_Toc277716967"/>
      <w:r>
        <w:t>5. 1 Introduction</w:t>
      </w:r>
      <w:bookmarkEnd w:id="90"/>
    </w:p>
    <w:p w:rsidR="00D74CA9" w:rsidRDefault="00D74CA9" w:rsidP="002E7B1A">
      <w:r>
        <w:t xml:space="preserve">The aim of the research was to assess and review the level of community participation towards the formation of the DDPs in Mudzi. How do the VIDCOs and WADCOs promote the DDP process? </w:t>
      </w:r>
      <w:r w:rsidRPr="00316B87">
        <w:t>How useful are the VIDCOs and WADCOs towards the formation of the District Development plans.</w:t>
      </w:r>
      <w:r>
        <w:t xml:space="preserve"> </w:t>
      </w:r>
      <w:r w:rsidRPr="00316B87">
        <w:t>How is the general participation of both men and women in the community during the formation of the Ward Profiles? How wide are the consultations in the community for the approval and implementation of the district development plan</w:t>
      </w:r>
      <w:r>
        <w:t xml:space="preserve">? It also examined </w:t>
      </w:r>
      <w:r w:rsidRPr="00316B87">
        <w:t>the three Local Government Acts (TLA, RDCA, and RTCPA)</w:t>
      </w:r>
      <w:r>
        <w:t xml:space="preserve"> on how they promote</w:t>
      </w:r>
      <w:r w:rsidRPr="00316B87">
        <w:t xml:space="preserve"> community participation towards district development planning.</w:t>
      </w:r>
      <w:r>
        <w:t xml:space="preserve"> This chapter mainly contains the findings of the study and the theoretical and policy reflection basing on the study conducted.</w:t>
      </w:r>
    </w:p>
    <w:p w:rsidR="00D74CA9" w:rsidRPr="007F52A5" w:rsidRDefault="00D74CA9" w:rsidP="003F55EA">
      <w:pPr>
        <w:pStyle w:val="Heading2"/>
        <w:spacing w:line="276" w:lineRule="auto"/>
      </w:pPr>
      <w:bookmarkStart w:id="91" w:name="_Toc277716968"/>
      <w:r w:rsidRPr="007F52A5">
        <w:t>5.2 Summary of the findings</w:t>
      </w:r>
      <w:bookmarkEnd w:id="91"/>
    </w:p>
    <w:p w:rsidR="00D74CA9" w:rsidRPr="007F52A5" w:rsidRDefault="00D74CA9" w:rsidP="003F55EA">
      <w:pPr>
        <w:pStyle w:val="Heading3"/>
        <w:spacing w:line="276" w:lineRule="auto"/>
      </w:pPr>
      <w:bookmarkStart w:id="92" w:name="_Toc277716969"/>
      <w:r>
        <w:t>5.2.1</w:t>
      </w:r>
      <w:r w:rsidRPr="007F52A5">
        <w:t xml:space="preserve"> VIDCOs and WADCOs have few women representation.</w:t>
      </w:r>
      <w:bookmarkEnd w:id="92"/>
    </w:p>
    <w:p w:rsidR="00D74CA9" w:rsidRPr="003562D3" w:rsidRDefault="00D74CA9" w:rsidP="002E7B1A">
      <w:pPr>
        <w:rPr>
          <w:lang w:eastAsia="en-ZW"/>
        </w:rPr>
      </w:pPr>
      <w:r>
        <w:t xml:space="preserve">The study revealed that all the VIDCOs and WADCOs under study have few women representation except the mandatory ones. The average women representation in the five WADCOs is only 18, 2%.However committees should  represent all the people in the community. Sullivan (2005:1) showed the importance of the women leaders saying that they </w:t>
      </w:r>
      <w:r w:rsidRPr="003562D3">
        <w:rPr>
          <w:lang w:eastAsia="en-ZW"/>
        </w:rPr>
        <w:t>are able to bring others around to their point of view....because they genuinely understand and care about wher</w:t>
      </w:r>
      <w:r>
        <w:rPr>
          <w:lang w:eastAsia="en-ZW"/>
        </w:rPr>
        <w:t>e others are coming from...and also play an important role in the resource mobilisation in organisation. The three women in Goronga WADCO played a major role in the resource mobilisation .They mobilised the community to provide  labour during the construction of a dip tank showing a greater desire of seeing things being done or achieved in most women leaders.</w:t>
      </w:r>
    </w:p>
    <w:p w:rsidR="00D74CA9" w:rsidRDefault="00D74CA9" w:rsidP="003F55EA">
      <w:pPr>
        <w:pStyle w:val="Heading3"/>
        <w:spacing w:line="276" w:lineRule="auto"/>
      </w:pPr>
      <w:bookmarkStart w:id="93" w:name="_Toc277716970"/>
      <w:r>
        <w:t>5.2</w:t>
      </w:r>
      <w:r w:rsidRPr="007F52A5">
        <w:t>.</w:t>
      </w:r>
      <w:r>
        <w:t xml:space="preserve">2 </w:t>
      </w:r>
      <w:r w:rsidRPr="007F52A5">
        <w:t>Local Authorities over reliance on the CG transfers and domination of the field technocrats</w:t>
      </w:r>
      <w:bookmarkEnd w:id="93"/>
      <w:r w:rsidRPr="00866282">
        <w:t xml:space="preserve"> </w:t>
      </w:r>
    </w:p>
    <w:p w:rsidR="00D74CA9" w:rsidRDefault="00D74CA9" w:rsidP="002E7B1A">
      <w:r>
        <w:t xml:space="preserve"> Burki (1999: 17-34) stated that</w:t>
      </w:r>
      <w:r w:rsidRPr="00400EFE">
        <w:t xml:space="preserve"> </w:t>
      </w:r>
      <w:r>
        <w:t>o</w:t>
      </w:r>
      <w:r w:rsidRPr="00400EFE">
        <w:t>ne of the most important roles</w:t>
      </w:r>
      <w:r>
        <w:t xml:space="preserve"> of a developmental l</w:t>
      </w:r>
      <w:r w:rsidRPr="00400EFE">
        <w:t>ocal government is encouraging active involvement of citizens and empowering of their organisations in ma</w:t>
      </w:r>
      <w:r>
        <w:t>tters of l</w:t>
      </w:r>
      <w:r w:rsidRPr="00400EFE">
        <w:t>ocal government</w:t>
      </w:r>
      <w:r>
        <w:t xml:space="preserve">. </w:t>
      </w:r>
      <w:r w:rsidRPr="00400EFE">
        <w:t>Development practitioners in the rural areas should do away with the elite bias</w:t>
      </w:r>
      <w:r>
        <w:t xml:space="preserve"> as stated by Chambers (1983:10-22). However this study showed that 48% of the WADCO meetings were called by the field officers not the community itself and they dominate the meetings and as a result the input of the VIDCOs and WADCOs on the plans is not entirely the ideas of the community purse. Also the local authorities in Zimbabwe rely on over 80% CG tied transfers allocated to sector ministries. Tied funds reduce the autonomy of the council in decision making since tied funds come with specific directives of how to spend the money. The councils have limited powers of taxation; they only collect small revenue from development levy, fees, licenses, small income generating projects and heavily rely on CG transfers.</w:t>
      </w:r>
    </w:p>
    <w:p w:rsidR="00D74CA9" w:rsidRDefault="00D74CA9" w:rsidP="002E7B1A">
      <w:r>
        <w:t xml:space="preserve"> Brand (1991:80) argues that the policy of decentralisation in Zimbabwe is aimed at generating a greater measure... of directed and controlled mobilisation of people, both politically and administratively, in order to promote government programmes. The shortage of financial resources in the MRDC due to the financial crisis faced in Zimbabwe has led to the stockpiling of projects in all the five wards, also the problem and need areas identified by people themselves remain unsolved, and when this happens citizens tend to shun away from the institutions designed for participation. Makumbe (1996:53) concurs with the above arguing that the centre continues to control all the development budgets through the sector ministries. For some time now the CG has been urged to decentralise the national budget to facilitate more meaningful and expeditious project planning and implementation. The CG has consistently resisted this and has maintained overall allocative function in terms of development funding.</w:t>
      </w:r>
    </w:p>
    <w:p w:rsidR="00D74CA9" w:rsidRPr="00691D1F" w:rsidRDefault="00D74CA9" w:rsidP="003F55EA">
      <w:pPr>
        <w:pStyle w:val="Heading3"/>
        <w:spacing w:line="276" w:lineRule="auto"/>
      </w:pPr>
      <w:bookmarkStart w:id="94" w:name="_Toc277716971"/>
      <w:r w:rsidRPr="00691D1F">
        <w:t xml:space="preserve">5.2.3 Lack of resources hindering consultations and </w:t>
      </w:r>
      <w:r>
        <w:t xml:space="preserve">inadequate time </w:t>
      </w:r>
      <w:r w:rsidRPr="00691D1F">
        <w:t>for</w:t>
      </w:r>
      <w:r>
        <w:t xml:space="preserve"> proposal</w:t>
      </w:r>
      <w:r w:rsidRPr="00691D1F">
        <w:t xml:space="preserve"> plan</w:t>
      </w:r>
      <w:r>
        <w:t>s</w:t>
      </w:r>
      <w:r w:rsidRPr="00691D1F">
        <w:t xml:space="preserve"> </w:t>
      </w:r>
      <w:r>
        <w:t>publications.</w:t>
      </w:r>
      <w:bookmarkEnd w:id="94"/>
    </w:p>
    <w:p w:rsidR="00D74CA9" w:rsidRDefault="00D74CA9" w:rsidP="002E7B1A">
      <w:r>
        <w:t>Due to resources constraints faced by the MRDC consultations by the council bureaucrats are now rarely being done compared to the 1990s when the economy was a bit stable. As according to the findings most consultations are now carried out by Councillors who are sent on behalf of the council bureaucrats with the project proposal forms. The problem of resources also cascades to the councillors who also do not have any means of transport to reach all the people in the all corners of the ward therefore the consultations are only done in closer or accessible areas to the councillors. At the end not all the areas in the ward are reached for the consultation, reducing the rational of consultations during the planning process. Conyers (1982:127)</w:t>
      </w:r>
      <w:r w:rsidRPr="007F2A4F">
        <w:t xml:space="preserve"> </w:t>
      </w:r>
      <w:r>
        <w:t>noted that communities are not entirely homogeneous or free from external conflict and disunity. This complicates planning since it means that not all members of the community share the same views about the future development of their area or are likely to benefit equally. The research shows that the citizens are given less time to comment on the draft plans than the stipulated two months by the RTCPA. The community end up having little influence on the designs due to the late disbursement of information.</w:t>
      </w:r>
    </w:p>
    <w:p w:rsidR="00D74CA9" w:rsidRDefault="00D74CA9" w:rsidP="003F55EA">
      <w:pPr>
        <w:pStyle w:val="Heading3"/>
        <w:spacing w:line="276" w:lineRule="auto"/>
      </w:pPr>
      <w:bookmarkStart w:id="95" w:name="_Toc277716972"/>
      <w:r w:rsidRPr="006260A4">
        <w:t>5.2.4 The VIDCOs and WADCOs creating a com</w:t>
      </w:r>
      <w:r>
        <w:t>munication channel</w:t>
      </w:r>
      <w:r w:rsidRPr="006260A4">
        <w:t>.</w:t>
      </w:r>
      <w:bookmarkEnd w:id="95"/>
    </w:p>
    <w:p w:rsidR="00D74CA9" w:rsidRDefault="00D74CA9" w:rsidP="002E7B1A">
      <w:r>
        <w:t>The people from Chikwizo, Mukota, Goronga and Musau viewed the VIDCOs and WADCOs as useful committees which links the community and the district officers. The elected councillors of these wards were said to be accountable to the electorate hence the attendance to the meetings and people’s contributions tend to be high. The councillors were said to be open leaders meaning there able to listen to new ideas even if they do not confirm to the usual way of thinking.</w:t>
      </w:r>
      <w:r w:rsidRPr="001D4537">
        <w:t xml:space="preserve"> </w:t>
      </w:r>
      <w:r>
        <w:t>Openness builds mutual respect and trust between leaders and followers, and it also keeps the team well supplied with new ideas that can further its vision (Hakala 2008:1). The councillors always forwarded the needs of the community to the district officers and also feedback the community through these structures.</w:t>
      </w:r>
    </w:p>
    <w:p w:rsidR="00D74CA9" w:rsidRDefault="00D74CA9" w:rsidP="002E7B1A">
      <w:r>
        <w:t xml:space="preserve"> The study also revealed that the structures had now consolidated that the community now knows about their existence since they have been in existence for about 26 years. The confusion with the people during their first years of creation of the participatory structures on the differences between the political structures and development structures was said to be a thing of the past. The structures had a significant impact in bringing together members of the community to deal with their problems for example mobilisation of labour required for the projects being undertaken. The committees also had a position for grooming the youths as future leaders; every ward has a junior councillor who forwards the needs or concerns of the youth to the committees then to the district level. In this case the VIDCOs and WADCOs have been successful as structures of beneficiary participation. However the problem of elite capturing the programmes for the consolidation of their power was mentioned in the case of the Chikwizo committee leaders.</w:t>
      </w:r>
    </w:p>
    <w:p w:rsidR="00D74CA9" w:rsidRPr="00FC5EF9" w:rsidRDefault="00D74CA9" w:rsidP="003F55EA">
      <w:pPr>
        <w:pStyle w:val="Heading2"/>
        <w:spacing w:line="276" w:lineRule="auto"/>
      </w:pPr>
      <w:bookmarkStart w:id="96" w:name="_Toc277716973"/>
      <w:r w:rsidRPr="00FC5EF9">
        <w:t>5.3 Conclusion</w:t>
      </w:r>
      <w:bookmarkEnd w:id="96"/>
    </w:p>
    <w:p w:rsidR="00D74CA9" w:rsidRDefault="00D74CA9" w:rsidP="00742A1B">
      <w:r>
        <w:t>After independence the government of Zimbabwe introduced some reforms of the local government act to curb the problems brought by the colonial racist in nature type of system that was in place. The Local Government Acts prescribed that the WADCOs and VIDCOs were intended to facilitate bottom up planning, through citizen participation towards the development of their areas (Mangiza 1991:57). These grassroots organisation were designed to articulate the aspirations and demand of the community which are formally presented through the villages and ward development plans, which intern feed into the district development plans.</w:t>
      </w:r>
    </w:p>
    <w:p w:rsidR="00D74CA9" w:rsidRPr="0056675F" w:rsidRDefault="00D74CA9" w:rsidP="00742A1B">
      <w:r>
        <w:t xml:space="preserve"> Despite Arnstein’s ladder being published forty one years ago and receiving numerous critics, it still remains at the core of approaches to community participation that this paper still uses the ladder in categorising the levels of community participation in the 5 wards under study. The findings of the study shows those 4 wards Mukota, Chikwizo, Musau and Nyamukoho reveals more of a top down planning approach. The lack of resources especially the financial constraints faced by the MRDC is a major drawback of the planning process. The consultations of the community which should be done by the council bureaucrats are now delegated to councillors who in most cases are not experts in consultations for the planning. The final plans end up not a representative of the community but just of the few community members in accessible areas, committee members and the field officers</w:t>
      </w:r>
      <w:r w:rsidRPr="0056675F">
        <w:t>. Critics of the ladder of participation, such as Tritter and McCallum’s (2006</w:t>
      </w:r>
      <w:r>
        <w:t>:156-168</w:t>
      </w:r>
      <w:r w:rsidRPr="0056675F">
        <w:t>) argued that the ladder assumed participation to be hierarchical in nature with citizen control held up as the ‘goal’ of participation – an assumption that does not always align with participants’ own reasons for engaging in decision-making processes. As a measure of success, not achieving full citizen control implies some automat</w:t>
      </w:r>
      <w:r>
        <w:t>ic failure or delegitimisation Haywood et al (</w:t>
      </w:r>
      <w:r w:rsidRPr="0056675F">
        <w:t>2005) of the participatory process, even though those involved may be content with whatever level has been attained. This clearly sh</w:t>
      </w:r>
      <w:r>
        <w:t xml:space="preserve">ows that </w:t>
      </w:r>
      <w:r w:rsidRPr="0056675F">
        <w:t>the classification of levels of community participation which means success</w:t>
      </w:r>
      <w:r>
        <w:t xml:space="preserve"> is not that simple as given by Airstein</w:t>
      </w:r>
      <w:r w:rsidRPr="0056675F">
        <w:t>.</w:t>
      </w:r>
    </w:p>
    <w:p w:rsidR="00D74CA9" w:rsidRDefault="00D74CA9" w:rsidP="00742A1B">
      <w:r>
        <w:t xml:space="preserve"> Trainings of the community, committee members and the council authorities enhance participation in the planning process. Participants are likely to acquire appropriate skills and knowledge which enables them to understand their development problems as well as understand the intricacies of project planning and implementation (Makumbe1996:56).However the committees and the community since 2008 have not received adequate training except for the councillors who got an induction training. The councillors are supposed to cascade the trainings up to the village levels. However this depends on the skills and experience of the councillor which actually is an obstacle considering that three quarters of the committee members of the five wards are lowly educated and unskilled since it is their first term of office except those of Goronga and Mukota ward.</w:t>
      </w:r>
    </w:p>
    <w:p w:rsidR="00D74CA9" w:rsidRDefault="00D74CA9" w:rsidP="00ED5B26">
      <w:r>
        <w:t>The leadership in Goronga, Mukota, Musau and Chikwizo proved to be open and effective resulting in the high turnout of people to the meetings therefore creating a good communication link between the community and the district offices. For the Nyamukoho ward the case is different due to the leadership who dominates in the meetings and the Chief who most of the times was alleged of overruling the decisions made by the committees therefore the turnout to the meetings is very low. However the efforts of the leaders are drawn backwards due to financial constraints for the set plans which are exacerbated by the fact that the planning is done separately with the budgeting. Makumbe (1996:48) noted the vagueness of the PMDs which meant beneficiary participation in development planning and implementation has only been possible at the pleasure of CG bureaucrats. This is most evident were CG is responsible for funding most of the development projects and programmes. Goronga ward from the findings showed to be an exception as it can be classified as moving towards citizen control. The committee leaders especially the women in the committees play a major role in the mobilisation of the resources needed for tackling of the development projects.</w:t>
      </w:r>
    </w:p>
    <w:p w:rsidR="00D74CA9" w:rsidRPr="00316B87" w:rsidRDefault="00D74CA9" w:rsidP="00ED5B26">
      <w:pPr>
        <w:spacing w:line="276" w:lineRule="auto"/>
      </w:pPr>
      <w:r>
        <w:t>Decentralisation in Zimbabwe links the state and the community, but in an asymmetric manner which ensures the former benefits from the relationship than the latter. In conclusion the dominance of the CG field agencies in the committee meetings and overreliance on the CG transfers lead to a thinking that the district development planning is top down. Basing on the findings Goronga ward can be classified as moving towards genuine participation, Musau, Chikwizo, Mukota as moving towards tokenism and Nyamukoho ward it’s more like non participation.</w:t>
      </w:r>
    </w:p>
    <w:p w:rsidR="00D74CA9" w:rsidRPr="00316B87" w:rsidRDefault="00D74CA9" w:rsidP="003F55EA">
      <w:pPr>
        <w:spacing w:line="276" w:lineRule="auto"/>
      </w:pPr>
    </w:p>
    <w:p w:rsidR="00D74CA9" w:rsidRDefault="00D74CA9" w:rsidP="003F55EA">
      <w:pPr>
        <w:spacing w:line="276" w:lineRule="auto"/>
      </w:pPr>
    </w:p>
    <w:p w:rsidR="00D74CA9" w:rsidRDefault="00D74CA9" w:rsidP="003F55EA">
      <w:pPr>
        <w:spacing w:line="276" w:lineRule="auto"/>
        <w:rPr>
          <w:u w:val="single"/>
        </w:rPr>
      </w:pPr>
    </w:p>
    <w:p w:rsidR="00D74CA9" w:rsidRDefault="00D74CA9" w:rsidP="003F55EA">
      <w:pPr>
        <w:spacing w:line="276" w:lineRule="auto"/>
        <w:rPr>
          <w:rFonts w:cs="Arial"/>
          <w:b/>
          <w:u w:val="single"/>
        </w:rPr>
      </w:pPr>
    </w:p>
    <w:p w:rsidR="00D74CA9" w:rsidRDefault="00D74CA9" w:rsidP="003F55EA">
      <w:pPr>
        <w:spacing w:line="276" w:lineRule="auto"/>
        <w:rPr>
          <w:rFonts w:cs="Arial"/>
          <w:b/>
          <w:u w:val="single"/>
        </w:rPr>
      </w:pPr>
    </w:p>
    <w:p w:rsidR="00D74CA9" w:rsidRDefault="00D74CA9" w:rsidP="003F55EA">
      <w:pPr>
        <w:spacing w:line="276" w:lineRule="auto"/>
        <w:rPr>
          <w:rFonts w:cs="Arial"/>
          <w:b/>
          <w:u w:val="single"/>
        </w:rPr>
      </w:pPr>
    </w:p>
    <w:p w:rsidR="00D74CA9" w:rsidRDefault="00D74CA9" w:rsidP="003F55EA">
      <w:pPr>
        <w:pStyle w:val="Heading1notchapter"/>
        <w:spacing w:line="276" w:lineRule="auto"/>
      </w:pPr>
    </w:p>
    <w:p w:rsidR="00D74CA9" w:rsidRDefault="00D74CA9" w:rsidP="007C5D7C">
      <w:pPr>
        <w:pStyle w:val="Heading2"/>
        <w:rPr>
          <w:kern w:val="28"/>
          <w:sz w:val="36"/>
        </w:rPr>
      </w:pPr>
      <w:bookmarkStart w:id="97" w:name="_Toc266283475"/>
      <w:bookmarkEnd w:id="88"/>
      <w:bookmarkEnd w:id="89"/>
    </w:p>
    <w:p w:rsidR="00D74CA9" w:rsidRDefault="00D74CA9" w:rsidP="007C5D7C">
      <w:pPr>
        <w:pStyle w:val="Heading2"/>
        <w:rPr>
          <w:kern w:val="28"/>
          <w:sz w:val="36"/>
        </w:rPr>
      </w:pPr>
    </w:p>
    <w:p w:rsidR="00D74CA9" w:rsidRDefault="00D74CA9" w:rsidP="007C5D7C">
      <w:pPr>
        <w:pStyle w:val="Heading2"/>
        <w:rPr>
          <w:kern w:val="28"/>
          <w:sz w:val="36"/>
        </w:rPr>
      </w:pPr>
    </w:p>
    <w:p w:rsidR="00D74CA9" w:rsidRDefault="00D74CA9" w:rsidP="007C5D7C">
      <w:pPr>
        <w:pStyle w:val="Heading2"/>
        <w:rPr>
          <w:kern w:val="28"/>
          <w:sz w:val="36"/>
        </w:rPr>
      </w:pPr>
    </w:p>
    <w:p w:rsidR="00D74CA9" w:rsidRPr="00B370CA" w:rsidRDefault="00D74CA9" w:rsidP="00B370CA">
      <w:pPr>
        <w:pStyle w:val="Heading1"/>
      </w:pPr>
      <w:bookmarkStart w:id="98" w:name="_Toc277716974"/>
      <w:r>
        <w:t>Reference</w:t>
      </w:r>
      <w:bookmarkEnd w:id="97"/>
      <w:r>
        <w:t>s</w:t>
      </w:r>
      <w:bookmarkEnd w:id="98"/>
    </w:p>
    <w:p w:rsidR="00D74CA9" w:rsidRPr="00316B87" w:rsidRDefault="00D74CA9" w:rsidP="001B75DA">
      <w:pPr>
        <w:spacing w:line="276" w:lineRule="auto"/>
        <w:ind w:firstLine="0"/>
      </w:pPr>
      <w:r w:rsidRPr="00316B87">
        <w:t>Awortwi, N. (</w:t>
      </w:r>
      <w:r>
        <w:t>1999) “</w:t>
      </w:r>
      <w:r w:rsidRPr="00316B87">
        <w:t>The Riddle of Community Development: Factors Influencing Organisation</w:t>
      </w:r>
      <w:r>
        <w:t>”:</w:t>
      </w:r>
      <w:r w:rsidRPr="00316B87">
        <w:t xml:space="preserve"> Participation</w:t>
      </w:r>
      <w:r>
        <w:t xml:space="preserve"> and Self Management i</w:t>
      </w:r>
      <w:r w:rsidRPr="00316B87">
        <w:t xml:space="preserve">n 29 African and Latin American Communities, </w:t>
      </w:r>
      <w:r>
        <w:t>ISS Working Paper Se</w:t>
      </w:r>
      <w:r w:rsidRPr="00316B87">
        <w:t>ries no</w:t>
      </w:r>
      <w:r>
        <w:t>.</w:t>
      </w:r>
      <w:r w:rsidRPr="00316B87">
        <w:t xml:space="preserve"> 287</w:t>
      </w:r>
      <w:r>
        <w:t>: The Hague:Inistitute of Social Studies.</w:t>
      </w:r>
    </w:p>
    <w:p w:rsidR="00D74CA9" w:rsidRPr="00316B87" w:rsidRDefault="00D74CA9" w:rsidP="001B75DA">
      <w:pPr>
        <w:spacing w:line="276" w:lineRule="auto"/>
        <w:ind w:firstLine="0"/>
      </w:pPr>
      <w:r>
        <w:t>Burki,</w:t>
      </w:r>
      <w:r w:rsidRPr="00316B87">
        <w:t xml:space="preserve"> S</w:t>
      </w:r>
      <w:r>
        <w:t>.</w:t>
      </w:r>
      <w:r w:rsidRPr="00316B87">
        <w:t xml:space="preserve"> J</w:t>
      </w:r>
      <w:r>
        <w:t xml:space="preserve">., Perry, G </w:t>
      </w:r>
      <w:r w:rsidRPr="00316B87">
        <w:t>E and</w:t>
      </w:r>
      <w:r>
        <w:t xml:space="preserve"> W.R Dillinger</w:t>
      </w:r>
      <w:r w:rsidRPr="00316B87">
        <w:t xml:space="preserve"> (1999)</w:t>
      </w:r>
      <w:r>
        <w:t xml:space="preserve"> </w:t>
      </w:r>
      <w:r>
        <w:rPr>
          <w:i/>
        </w:rPr>
        <w:t xml:space="preserve">Beyond the Centre. </w:t>
      </w:r>
      <w:r w:rsidRPr="008F0211">
        <w:rPr>
          <w:i/>
        </w:rPr>
        <w:t>Decentralizing the State</w:t>
      </w:r>
      <w:r>
        <w:rPr>
          <w:i/>
        </w:rPr>
        <w:t>.</w:t>
      </w:r>
      <w:r>
        <w:t xml:space="preserve"> Washington, D C :The World Bank.</w:t>
      </w:r>
    </w:p>
    <w:p w:rsidR="00D74CA9" w:rsidRPr="00316B87" w:rsidRDefault="00D74CA9" w:rsidP="001B75DA">
      <w:pPr>
        <w:spacing w:line="276" w:lineRule="auto"/>
        <w:ind w:firstLine="0"/>
      </w:pPr>
      <w:r w:rsidRPr="00316B87">
        <w:t xml:space="preserve">Cahn E S. </w:t>
      </w:r>
      <w:r>
        <w:t>a</w:t>
      </w:r>
      <w:r w:rsidRPr="00316B87">
        <w:t>nd</w:t>
      </w:r>
      <w:r>
        <w:t xml:space="preserve"> B.A. Passett</w:t>
      </w:r>
      <w:r w:rsidRPr="00316B87">
        <w:t xml:space="preserve"> </w:t>
      </w:r>
      <w:r>
        <w:t>(</w:t>
      </w:r>
      <w:r w:rsidRPr="00316B87">
        <w:t>1971</w:t>
      </w:r>
      <w:r>
        <w:t xml:space="preserve">) </w:t>
      </w:r>
      <w:r w:rsidRPr="0001302E">
        <w:rPr>
          <w:i/>
        </w:rPr>
        <w:t>Citizen Participation: Effecting Community Change</w:t>
      </w:r>
      <w:r>
        <w:t xml:space="preserve">. </w:t>
      </w:r>
      <w:r w:rsidRPr="00316B87">
        <w:t>New Jersey Community Action Training Institute</w:t>
      </w:r>
      <w:r>
        <w:t>.</w:t>
      </w:r>
    </w:p>
    <w:p w:rsidR="00D74CA9" w:rsidRPr="00316B87" w:rsidRDefault="00D74CA9" w:rsidP="001B75DA">
      <w:pPr>
        <w:spacing w:line="276" w:lineRule="auto"/>
        <w:ind w:firstLine="0"/>
        <w:rPr>
          <w:b/>
        </w:rPr>
      </w:pPr>
      <w:r w:rsidRPr="00316B87">
        <w:t xml:space="preserve">Chambers, R (1983) </w:t>
      </w:r>
      <w:r w:rsidRPr="00D22AEB">
        <w:rPr>
          <w:i/>
        </w:rPr>
        <w:t>Rural Development: Putting the Last First</w:t>
      </w:r>
      <w:r>
        <w:t xml:space="preserve">. </w:t>
      </w:r>
      <w:r w:rsidRPr="00316B87">
        <w:t xml:space="preserve">London: Longman </w:t>
      </w:r>
      <w:r>
        <w:t>.</w:t>
      </w:r>
    </w:p>
    <w:p w:rsidR="00D74CA9" w:rsidRPr="00D22AEB" w:rsidRDefault="00D74CA9" w:rsidP="001B75DA">
      <w:pPr>
        <w:spacing w:line="276" w:lineRule="auto"/>
        <w:ind w:firstLine="0"/>
        <w:rPr>
          <w:rFonts w:cs="Arial"/>
          <w:i/>
        </w:rPr>
      </w:pPr>
      <w:r w:rsidRPr="00316B87">
        <w:rPr>
          <w:rFonts w:cs="Arial"/>
        </w:rPr>
        <w:t>Clayton</w:t>
      </w:r>
      <w:r>
        <w:rPr>
          <w:rFonts w:cs="Arial"/>
        </w:rPr>
        <w:t>,</w:t>
      </w:r>
      <w:r w:rsidRPr="00316B87">
        <w:rPr>
          <w:rFonts w:cs="Arial"/>
        </w:rPr>
        <w:t xml:space="preserve"> B.D, D </w:t>
      </w:r>
      <w:r>
        <w:rPr>
          <w:rFonts w:cs="Arial"/>
        </w:rPr>
        <w:t>Dent</w:t>
      </w:r>
      <w:r w:rsidRPr="00316B87">
        <w:rPr>
          <w:rFonts w:cs="Arial"/>
        </w:rPr>
        <w:t xml:space="preserve"> and O. </w:t>
      </w:r>
      <w:r>
        <w:rPr>
          <w:rFonts w:cs="Arial"/>
        </w:rPr>
        <w:t xml:space="preserve">Dubois (2003) </w:t>
      </w:r>
      <w:r w:rsidRPr="004B49C2">
        <w:t>Rural Planning in Developing countries.</w:t>
      </w:r>
      <w:r>
        <w:rPr>
          <w:rFonts w:cs="Arial"/>
          <w:i/>
        </w:rPr>
        <w:t>Supporting Natural Resources Management and Sustainable Livelihoods</w:t>
      </w:r>
      <w:r w:rsidRPr="004B49C2">
        <w:t>. London: Earthscan 40 (1) 226</w:t>
      </w:r>
    </w:p>
    <w:p w:rsidR="00D74CA9" w:rsidRPr="00316B87" w:rsidRDefault="00D74CA9" w:rsidP="001B75DA">
      <w:pPr>
        <w:spacing w:line="276" w:lineRule="auto"/>
        <w:ind w:firstLine="0"/>
        <w:rPr>
          <w:rFonts w:cs="Arial"/>
        </w:rPr>
      </w:pPr>
      <w:r>
        <w:rPr>
          <w:rFonts w:cs="Arial"/>
        </w:rPr>
        <w:t xml:space="preserve">Conyers, D (1982) </w:t>
      </w:r>
      <w:r w:rsidRPr="00D22AEB">
        <w:rPr>
          <w:rFonts w:cs="Arial"/>
          <w:i/>
        </w:rPr>
        <w:t>An Introduction to Social Planning In The Third World</w:t>
      </w:r>
      <w:r>
        <w:rPr>
          <w:rFonts w:cs="Arial"/>
        </w:rPr>
        <w:t>. University Of Nottingham.</w:t>
      </w:r>
    </w:p>
    <w:p w:rsidR="00D74CA9" w:rsidRPr="00316B87" w:rsidRDefault="00D74CA9" w:rsidP="001B75DA">
      <w:pPr>
        <w:spacing w:line="276" w:lineRule="auto"/>
        <w:ind w:firstLine="0"/>
        <w:rPr>
          <w:rFonts w:cs="Arial"/>
        </w:rPr>
      </w:pPr>
      <w:r>
        <w:rPr>
          <w:rFonts w:cs="Arial"/>
        </w:rPr>
        <w:t xml:space="preserve">Cooke ,B and U. Kothari (2000) </w:t>
      </w:r>
      <w:r w:rsidRPr="001F5B60">
        <w:rPr>
          <w:rFonts w:cs="Arial"/>
          <w:i/>
        </w:rPr>
        <w:t>Participation. The New Tyranny</w:t>
      </w:r>
      <w:r>
        <w:rPr>
          <w:rFonts w:cs="Arial"/>
        </w:rPr>
        <w:t>. London. New York.</w:t>
      </w:r>
    </w:p>
    <w:p w:rsidR="00D74CA9" w:rsidRDefault="00D74CA9" w:rsidP="00A738AB">
      <w:pPr>
        <w:autoSpaceDE w:val="0"/>
        <w:autoSpaceDN w:val="0"/>
        <w:adjustRightInd w:val="0"/>
        <w:spacing w:after="0"/>
        <w:ind w:firstLine="0"/>
        <w:rPr>
          <w:rFonts w:ascii="Verdana" w:hAnsi="Verdana" w:cs="Verdana"/>
          <w:sz w:val="20"/>
          <w:szCs w:val="20"/>
          <w:lang w:val="en-ZW" w:eastAsia="en-US"/>
        </w:rPr>
      </w:pPr>
      <w:r w:rsidRPr="00316B87">
        <w:rPr>
          <w:rFonts w:cs="Arial"/>
        </w:rPr>
        <w:t xml:space="preserve">Crook,R and </w:t>
      </w:r>
      <w:r>
        <w:rPr>
          <w:rFonts w:cs="Arial"/>
        </w:rPr>
        <w:t xml:space="preserve"> J Manor  (1999) “</w:t>
      </w:r>
      <w:r w:rsidRPr="00316B87">
        <w:rPr>
          <w:rFonts w:cs="Arial"/>
        </w:rPr>
        <w:t>Enhancing Participation and Institutional Performances: Democratic Decentralisation in South Asia and West Africa</w:t>
      </w:r>
      <w:r>
        <w:rPr>
          <w:rFonts w:cs="Arial"/>
        </w:rPr>
        <w:t>”,</w:t>
      </w:r>
      <w:r w:rsidRPr="00316B87">
        <w:rPr>
          <w:rFonts w:cs="Arial"/>
        </w:rPr>
        <w:t xml:space="preserve"> A Report to ESCOR, the Overseas Development Administration, on Phase One of a Two Phase Research Projec</w:t>
      </w:r>
      <w:r>
        <w:rPr>
          <w:rFonts w:cs="Arial"/>
        </w:rPr>
        <w:t>t.</w:t>
      </w:r>
      <w:r w:rsidRPr="00A738AB">
        <w:rPr>
          <w:rFonts w:ascii="Verdana" w:hAnsi="Verdana" w:cs="Verdana"/>
          <w:sz w:val="20"/>
          <w:szCs w:val="20"/>
          <w:lang w:val="en-ZW" w:eastAsia="en-US"/>
        </w:rPr>
        <w:t xml:space="preserve"> </w:t>
      </w:r>
    </w:p>
    <w:p w:rsidR="00D74CA9" w:rsidRDefault="00D74CA9" w:rsidP="00A738AB">
      <w:pPr>
        <w:autoSpaceDE w:val="0"/>
        <w:autoSpaceDN w:val="0"/>
        <w:adjustRightInd w:val="0"/>
        <w:spacing w:after="0"/>
        <w:ind w:firstLine="0"/>
        <w:rPr>
          <w:rFonts w:ascii="Verdana" w:hAnsi="Verdana" w:cs="Verdana"/>
          <w:sz w:val="20"/>
          <w:szCs w:val="20"/>
          <w:lang w:val="en-ZW" w:eastAsia="en-US"/>
        </w:rPr>
      </w:pPr>
    </w:p>
    <w:p w:rsidR="00D74CA9" w:rsidRDefault="00D74CA9" w:rsidP="007F5225">
      <w:pPr>
        <w:autoSpaceDE w:val="0"/>
        <w:autoSpaceDN w:val="0"/>
        <w:adjustRightInd w:val="0"/>
        <w:spacing w:after="0"/>
        <w:ind w:firstLine="0"/>
        <w:rPr>
          <w:lang w:val="en-ZW" w:eastAsia="en-US"/>
        </w:rPr>
      </w:pPr>
      <w:r w:rsidRPr="007F5225">
        <w:t>Bishop, P and</w:t>
      </w:r>
      <w:r>
        <w:rPr>
          <w:rFonts w:ascii="Verdana" w:hAnsi="Verdana" w:cs="Verdana"/>
          <w:sz w:val="20"/>
          <w:szCs w:val="20"/>
          <w:lang w:val="en-ZW" w:eastAsia="en-US"/>
        </w:rPr>
        <w:t xml:space="preserve"> </w:t>
      </w:r>
      <w:r>
        <w:rPr>
          <w:lang w:val="en-ZW" w:eastAsia="en-US"/>
        </w:rPr>
        <w:t>Davis, G (2002). Mapping public participation in policy choices.</w:t>
      </w:r>
      <w:r w:rsidRPr="007F5225">
        <w:rPr>
          <w:i/>
          <w:lang w:val="en-ZW" w:eastAsia="en-US"/>
        </w:rPr>
        <w:t xml:space="preserve"> Australian Journal of Public Administration, </w:t>
      </w:r>
      <w:r>
        <w:rPr>
          <w:lang w:val="en-ZW" w:eastAsia="en-US"/>
        </w:rPr>
        <w:t>61(1):14-29.</w:t>
      </w:r>
    </w:p>
    <w:p w:rsidR="00D74CA9" w:rsidRPr="007F5225" w:rsidRDefault="00D74CA9" w:rsidP="007F5225">
      <w:pPr>
        <w:autoSpaceDE w:val="0"/>
        <w:autoSpaceDN w:val="0"/>
        <w:adjustRightInd w:val="0"/>
        <w:spacing w:after="0"/>
        <w:ind w:firstLine="0"/>
        <w:rPr>
          <w:lang w:val="en-ZW" w:eastAsia="en-US"/>
        </w:rPr>
      </w:pPr>
    </w:p>
    <w:p w:rsidR="00D74CA9" w:rsidRPr="00316B87" w:rsidRDefault="00D74CA9" w:rsidP="001B75DA">
      <w:pPr>
        <w:spacing w:line="276" w:lineRule="auto"/>
        <w:ind w:firstLine="0"/>
        <w:rPr>
          <w:rFonts w:cs="Arial"/>
        </w:rPr>
      </w:pPr>
      <w:r>
        <w:rPr>
          <w:rFonts w:cs="Arial"/>
        </w:rPr>
        <w:t>De Wit, J (2010) Decentralised Management of Solid Waste in Mumbai Slums: Informal Privatisation through Patronage</w:t>
      </w:r>
      <w:r w:rsidRPr="008C576F">
        <w:rPr>
          <w:rFonts w:cs="Arial"/>
          <w:i/>
        </w:rPr>
        <w:t>.</w:t>
      </w:r>
      <w:r w:rsidRPr="008C576F">
        <w:rPr>
          <w:i/>
        </w:rPr>
        <w:t xml:space="preserve"> </w:t>
      </w:r>
      <w:r w:rsidRPr="008C576F">
        <w:rPr>
          <w:rStyle w:val="googqs-tidbit1"/>
          <w:i/>
        </w:rPr>
        <w:t>International Journal of Public Administration</w:t>
      </w:r>
      <w:r>
        <w:rPr>
          <w:rStyle w:val="googqs-tidbit1"/>
        </w:rPr>
        <w:t xml:space="preserve"> 33 (12&amp;13) 767-777.</w:t>
      </w:r>
    </w:p>
    <w:p w:rsidR="00D74CA9" w:rsidRPr="00316B87" w:rsidRDefault="00D74CA9" w:rsidP="001B75DA">
      <w:pPr>
        <w:spacing w:line="276" w:lineRule="auto"/>
        <w:ind w:firstLine="0"/>
        <w:rPr>
          <w:rFonts w:cs="Arial"/>
        </w:rPr>
      </w:pPr>
      <w:r w:rsidRPr="00316B87">
        <w:rPr>
          <w:rFonts w:cs="Arial"/>
        </w:rPr>
        <w:t xml:space="preserve">De Valk </w:t>
      </w:r>
      <w:r>
        <w:rPr>
          <w:rFonts w:cs="Arial"/>
        </w:rPr>
        <w:t>,</w:t>
      </w:r>
      <w:r w:rsidRPr="00316B87">
        <w:rPr>
          <w:rFonts w:cs="Arial"/>
        </w:rPr>
        <w:t xml:space="preserve">P and </w:t>
      </w:r>
      <w:r>
        <w:rPr>
          <w:rFonts w:cs="Arial"/>
        </w:rPr>
        <w:t xml:space="preserve"> K.H Wekwete</w:t>
      </w:r>
      <w:r w:rsidRPr="00316B87">
        <w:rPr>
          <w:rFonts w:cs="Arial"/>
        </w:rPr>
        <w:t xml:space="preserve"> </w:t>
      </w:r>
      <w:r>
        <w:rPr>
          <w:rFonts w:cs="Arial"/>
        </w:rPr>
        <w:t xml:space="preserve"> ( 1990)</w:t>
      </w:r>
      <w:r w:rsidRPr="009C7456">
        <w:rPr>
          <w:rFonts w:cs="Arial"/>
          <w:i/>
        </w:rPr>
        <w:t>Decentralisation for Participatory Planning; Comparing The Experiences of Zimbabwe and Other Anglophone Countries in Eastern and Southern Africa</w:t>
      </w:r>
      <w:r>
        <w:rPr>
          <w:rFonts w:cs="Arial"/>
        </w:rPr>
        <w:t>. Avebury, Aldershot.</w:t>
      </w:r>
    </w:p>
    <w:p w:rsidR="00D74CA9" w:rsidRPr="00316B87" w:rsidRDefault="00D74CA9" w:rsidP="001B75DA">
      <w:pPr>
        <w:spacing w:line="276" w:lineRule="auto"/>
        <w:ind w:firstLine="0"/>
        <w:rPr>
          <w:rFonts w:cs="Arial"/>
        </w:rPr>
      </w:pPr>
      <w:r w:rsidRPr="00316B87">
        <w:rPr>
          <w:rFonts w:cs="Arial"/>
        </w:rPr>
        <w:t>Esman M</w:t>
      </w:r>
      <w:r>
        <w:rPr>
          <w:rFonts w:cs="Arial"/>
        </w:rPr>
        <w:t>.</w:t>
      </w:r>
      <w:r w:rsidRPr="00316B87">
        <w:rPr>
          <w:rFonts w:cs="Arial"/>
        </w:rPr>
        <w:t xml:space="preserve"> J and </w:t>
      </w:r>
      <w:r>
        <w:rPr>
          <w:rFonts w:cs="Arial"/>
        </w:rPr>
        <w:t xml:space="preserve"> N.T Uphoff </w:t>
      </w:r>
      <w:r w:rsidRPr="00316B87">
        <w:rPr>
          <w:rFonts w:cs="Arial"/>
        </w:rPr>
        <w:t>(1894</w:t>
      </w:r>
      <w:r w:rsidRPr="009C7456">
        <w:rPr>
          <w:rFonts w:cs="Arial"/>
          <w:i/>
        </w:rPr>
        <w:t>) Local Organisations: I intermediaries’ in Rural Development</w:t>
      </w:r>
      <w:r>
        <w:rPr>
          <w:rFonts w:cs="Arial"/>
        </w:rPr>
        <w:t>. London:Corenel university Press.</w:t>
      </w:r>
    </w:p>
    <w:p w:rsidR="00D74CA9" w:rsidRPr="00316B87" w:rsidRDefault="00D74CA9" w:rsidP="001B75DA">
      <w:pPr>
        <w:spacing w:line="276" w:lineRule="auto"/>
        <w:ind w:firstLine="0"/>
        <w:rPr>
          <w:rFonts w:cs="Arial"/>
        </w:rPr>
      </w:pPr>
      <w:r w:rsidRPr="00316B87">
        <w:rPr>
          <w:rFonts w:cs="Arial"/>
        </w:rPr>
        <w:t>Foster, G. M (1982)</w:t>
      </w:r>
      <w:r>
        <w:rPr>
          <w:rFonts w:cs="Arial"/>
        </w:rPr>
        <w:t xml:space="preserve"> </w:t>
      </w:r>
      <w:r w:rsidRPr="00316B87">
        <w:rPr>
          <w:rFonts w:cs="Arial"/>
        </w:rPr>
        <w:t xml:space="preserve">Community Development and Primary Health Care; Their Conceptual Similarities, in L Stone Cultural Crossroad of Community Participation in Development, Human Organisation, </w:t>
      </w:r>
      <w:r w:rsidRPr="009C7456">
        <w:rPr>
          <w:rFonts w:cs="Arial"/>
          <w:i/>
        </w:rPr>
        <w:t>Journal of the Society   for applied Anthropology</w:t>
      </w:r>
      <w:r>
        <w:rPr>
          <w:rFonts w:cs="Arial"/>
        </w:rPr>
        <w:t xml:space="preserve"> 48(</w:t>
      </w:r>
      <w:r w:rsidRPr="00316B87">
        <w:rPr>
          <w:rFonts w:cs="Arial"/>
        </w:rPr>
        <w:t xml:space="preserve">3 </w:t>
      </w:r>
      <w:r>
        <w:rPr>
          <w:rFonts w:cs="Arial"/>
        </w:rPr>
        <w:t>)</w:t>
      </w:r>
      <w:r w:rsidRPr="00316B87">
        <w:rPr>
          <w:rFonts w:cs="Arial"/>
        </w:rPr>
        <w:t xml:space="preserve"> 206-212</w:t>
      </w:r>
      <w:r>
        <w:rPr>
          <w:rFonts w:cs="Arial"/>
        </w:rPr>
        <w:t>.</w:t>
      </w:r>
    </w:p>
    <w:p w:rsidR="00D74CA9" w:rsidRPr="00316B87" w:rsidRDefault="00D74CA9" w:rsidP="001B75DA">
      <w:pPr>
        <w:spacing w:line="276" w:lineRule="auto"/>
        <w:ind w:firstLine="0"/>
        <w:rPr>
          <w:rFonts w:cs="Arial"/>
        </w:rPr>
      </w:pPr>
      <w:r w:rsidRPr="00316B87">
        <w:rPr>
          <w:rFonts w:cs="Arial"/>
        </w:rPr>
        <w:t>Gittell, M et al. (1980)</w:t>
      </w:r>
      <w:r>
        <w:rPr>
          <w:rFonts w:cs="Arial"/>
        </w:rPr>
        <w:t xml:space="preserve"> -</w:t>
      </w:r>
      <w:r w:rsidRPr="00316B87">
        <w:rPr>
          <w:rFonts w:cs="Arial"/>
        </w:rPr>
        <w:t xml:space="preserve"> </w:t>
      </w:r>
      <w:r w:rsidRPr="00316B87">
        <w:rPr>
          <w:rFonts w:cs="Arial"/>
          <w:i/>
        </w:rPr>
        <w:t xml:space="preserve">limits to citizen participation: the decline of community organizations </w:t>
      </w:r>
      <w:r w:rsidRPr="00316B87">
        <w:rPr>
          <w:rFonts w:cs="Arial"/>
        </w:rPr>
        <w:t>/ Beverly Hills: Sage</w:t>
      </w:r>
      <w:r>
        <w:rPr>
          <w:rFonts w:cs="Arial"/>
        </w:rPr>
        <w:t>.</w:t>
      </w:r>
    </w:p>
    <w:p w:rsidR="00D74CA9" w:rsidRPr="00316B87" w:rsidRDefault="00D74CA9" w:rsidP="001B75DA">
      <w:pPr>
        <w:spacing w:line="276" w:lineRule="auto"/>
        <w:ind w:firstLine="0"/>
        <w:rPr>
          <w:rFonts w:cs="Arial"/>
        </w:rPr>
      </w:pPr>
      <w:r w:rsidRPr="00316B87">
        <w:rPr>
          <w:rFonts w:cs="Arial"/>
        </w:rPr>
        <w:t xml:space="preserve">Helmsing A. H </w:t>
      </w:r>
      <w:r>
        <w:rPr>
          <w:rFonts w:cs="Arial"/>
        </w:rPr>
        <w:t>.J, N.D. M Mangiza, D.R Gasper, C.</w:t>
      </w:r>
      <w:r w:rsidRPr="00316B87">
        <w:rPr>
          <w:rFonts w:cs="Arial"/>
        </w:rPr>
        <w:t>M Brand, K</w:t>
      </w:r>
      <w:r>
        <w:rPr>
          <w:rFonts w:cs="Arial"/>
        </w:rPr>
        <w:t>.</w:t>
      </w:r>
      <w:r w:rsidRPr="00316B87">
        <w:rPr>
          <w:rFonts w:cs="Arial"/>
        </w:rPr>
        <w:t>H Wekwete</w:t>
      </w:r>
      <w:r>
        <w:rPr>
          <w:rFonts w:cs="Arial"/>
        </w:rPr>
        <w:t>( 1991</w:t>
      </w:r>
      <w:r w:rsidRPr="009C7456">
        <w:rPr>
          <w:rFonts w:cs="Arial"/>
          <w:i/>
        </w:rPr>
        <w:t>)- Limits to decentralisation in Zimbabwe. Essays on the decentralisation of government and planning in the 1980s.</w:t>
      </w:r>
      <w:r w:rsidRPr="00316B87">
        <w:rPr>
          <w:rFonts w:cs="Arial"/>
        </w:rPr>
        <w:t>Institu</w:t>
      </w:r>
      <w:r>
        <w:rPr>
          <w:rFonts w:cs="Arial"/>
        </w:rPr>
        <w:t>te Of Social Studies, The Hague.</w:t>
      </w:r>
      <w:r w:rsidRPr="00316B87">
        <w:rPr>
          <w:rFonts w:cs="Arial"/>
        </w:rPr>
        <w:t xml:space="preserve"> Netherlands</w:t>
      </w:r>
      <w:r>
        <w:rPr>
          <w:rFonts w:cs="Arial"/>
        </w:rPr>
        <w:t>.</w:t>
      </w:r>
    </w:p>
    <w:p w:rsidR="00D74CA9" w:rsidRPr="00316B87" w:rsidRDefault="00D74CA9" w:rsidP="001B75DA">
      <w:pPr>
        <w:spacing w:line="276" w:lineRule="auto"/>
        <w:ind w:firstLine="0"/>
        <w:rPr>
          <w:rFonts w:cs="Arial"/>
        </w:rPr>
      </w:pPr>
      <w:r>
        <w:rPr>
          <w:rFonts w:cs="Arial"/>
        </w:rPr>
        <w:t xml:space="preserve">Helmising, A H J, (1990) </w:t>
      </w:r>
      <w:r w:rsidRPr="009C7456">
        <w:rPr>
          <w:rFonts w:cs="Arial"/>
          <w:i/>
        </w:rPr>
        <w:t>Transforming Rural Local Government Zimbabwe’s Post Independence Experienced: Environment and Planning</w:t>
      </w:r>
      <w:r w:rsidRPr="00316B87">
        <w:rPr>
          <w:rFonts w:cs="Arial"/>
        </w:rPr>
        <w:t>: Government and Policy, vol.887-110</w:t>
      </w:r>
    </w:p>
    <w:p w:rsidR="00D74CA9" w:rsidRPr="00316B87" w:rsidRDefault="00D74CA9" w:rsidP="001B75DA">
      <w:pPr>
        <w:spacing w:line="276" w:lineRule="auto"/>
        <w:ind w:firstLine="0"/>
        <w:rPr>
          <w:rFonts w:cs="Arial"/>
        </w:rPr>
      </w:pPr>
      <w:r>
        <w:rPr>
          <w:rFonts w:cs="Arial"/>
        </w:rPr>
        <w:t xml:space="preserve">Helaar M and W Olthof (1994) </w:t>
      </w:r>
      <w:r w:rsidRPr="009C7456">
        <w:rPr>
          <w:rFonts w:cs="Arial"/>
          <w:i/>
        </w:rPr>
        <w:t>Rural local govt and development planning, with experience from Buhera district</w:t>
      </w:r>
      <w:r>
        <w:rPr>
          <w:rFonts w:cs="Arial"/>
          <w:i/>
        </w:rPr>
        <w:t>.</w:t>
      </w:r>
      <w:r w:rsidRPr="00316B87">
        <w:rPr>
          <w:rFonts w:cs="Arial"/>
        </w:rPr>
        <w:t xml:space="preserve"> Zimbabwe</w:t>
      </w:r>
      <w:r>
        <w:rPr>
          <w:rFonts w:cs="Arial"/>
        </w:rPr>
        <w:t>.</w:t>
      </w:r>
    </w:p>
    <w:p w:rsidR="00D74CA9" w:rsidRPr="00316B87" w:rsidRDefault="00D74CA9" w:rsidP="001B75DA">
      <w:pPr>
        <w:spacing w:line="276" w:lineRule="auto"/>
        <w:ind w:firstLine="0"/>
        <w:rPr>
          <w:rFonts w:cs="Arial"/>
        </w:rPr>
      </w:pPr>
      <w:r w:rsidRPr="00316B87">
        <w:rPr>
          <w:rFonts w:cs="Arial"/>
        </w:rPr>
        <w:t>Ho</w:t>
      </w:r>
      <w:r>
        <w:rPr>
          <w:rFonts w:cs="Arial"/>
        </w:rPr>
        <w:t>lland J and J Blackburn (1998</w:t>
      </w:r>
      <w:r w:rsidRPr="004B49C2">
        <w:rPr>
          <w:rFonts w:cs="Arial"/>
          <w:i/>
        </w:rPr>
        <w:t>) Who changes. Institutionalising participation in development</w:t>
      </w:r>
      <w:r w:rsidRPr="00316B87">
        <w:rPr>
          <w:rFonts w:cs="Arial"/>
        </w:rPr>
        <w:t>.</w:t>
      </w:r>
      <w:r>
        <w:rPr>
          <w:rFonts w:cs="Arial"/>
        </w:rPr>
        <w:t xml:space="preserve"> IT Publications:London</w:t>
      </w:r>
    </w:p>
    <w:p w:rsidR="00D74CA9" w:rsidRDefault="00D74CA9" w:rsidP="001B75DA">
      <w:pPr>
        <w:spacing w:line="276" w:lineRule="auto"/>
        <w:ind w:firstLine="0"/>
        <w:rPr>
          <w:rFonts w:cs="Arial"/>
        </w:rPr>
      </w:pPr>
      <w:r>
        <w:rPr>
          <w:rFonts w:cs="Arial"/>
        </w:rPr>
        <w:t>Hyden, G</w:t>
      </w:r>
      <w:r w:rsidRPr="00316B87">
        <w:rPr>
          <w:rFonts w:cs="Arial"/>
        </w:rPr>
        <w:t xml:space="preserve"> </w:t>
      </w:r>
      <w:r>
        <w:rPr>
          <w:rFonts w:cs="Arial"/>
        </w:rPr>
        <w:t xml:space="preserve">(1983) </w:t>
      </w:r>
      <w:r w:rsidRPr="009C7456">
        <w:rPr>
          <w:rFonts w:cs="Arial"/>
          <w:i/>
        </w:rPr>
        <w:t>No Shortcuts to Progress: African Development Management in Perspective</w:t>
      </w:r>
      <w:r>
        <w:rPr>
          <w:rFonts w:cs="Arial"/>
        </w:rPr>
        <w:t>.Heinemann, London.</w:t>
      </w:r>
    </w:p>
    <w:p w:rsidR="00D74CA9" w:rsidRPr="00316B87" w:rsidRDefault="00D74CA9" w:rsidP="001B75DA">
      <w:pPr>
        <w:spacing w:line="276" w:lineRule="auto"/>
        <w:ind w:firstLine="0"/>
        <w:rPr>
          <w:rFonts w:cs="Arial"/>
        </w:rPr>
      </w:pPr>
      <w:r>
        <w:rPr>
          <w:rFonts w:cs="Arial"/>
        </w:rPr>
        <w:t>Chombo, I (2006)  Kadoma Ranche Motel Report. Local Government Annual Review Meeting. (May 2006).</w:t>
      </w:r>
    </w:p>
    <w:p w:rsidR="00D74CA9" w:rsidRPr="00977424" w:rsidRDefault="00D74CA9" w:rsidP="001B75DA">
      <w:pPr>
        <w:spacing w:line="276" w:lineRule="auto"/>
        <w:ind w:firstLine="0"/>
        <w:rPr>
          <w:rFonts w:cs="Arial"/>
          <w:i/>
        </w:rPr>
      </w:pPr>
      <w:r>
        <w:rPr>
          <w:rFonts w:cs="Arial"/>
        </w:rPr>
        <w:t xml:space="preserve">Makumbe, J.M.W (1998) </w:t>
      </w:r>
      <w:r w:rsidRPr="00977424">
        <w:rPr>
          <w:rFonts w:cs="Arial"/>
          <w:i/>
        </w:rPr>
        <w:t>Development and democracy in Zimbabwe. Constraints of decentralisation</w:t>
      </w:r>
      <w:r>
        <w:rPr>
          <w:rFonts w:cs="Arial"/>
          <w:i/>
        </w:rPr>
        <w:t xml:space="preserve">. </w:t>
      </w:r>
      <w:r w:rsidRPr="00977424">
        <w:t>University of Zimbabwe</w:t>
      </w:r>
      <w:r>
        <w:rPr>
          <w:rFonts w:cs="Arial"/>
          <w:i/>
        </w:rPr>
        <w:t>.</w:t>
      </w:r>
    </w:p>
    <w:p w:rsidR="00D74CA9" w:rsidRPr="00316B87" w:rsidRDefault="00D74CA9" w:rsidP="001B75DA">
      <w:pPr>
        <w:spacing w:line="276" w:lineRule="auto"/>
        <w:ind w:firstLine="0"/>
        <w:rPr>
          <w:rFonts w:cs="Arial"/>
        </w:rPr>
      </w:pPr>
      <w:r w:rsidRPr="00316B87">
        <w:rPr>
          <w:rFonts w:cs="Arial"/>
        </w:rPr>
        <w:t>Masunungure</w:t>
      </w:r>
      <w:r>
        <w:rPr>
          <w:rFonts w:cs="Arial"/>
        </w:rPr>
        <w:t xml:space="preserve">, A </w:t>
      </w:r>
      <w:r w:rsidRPr="00316B87">
        <w:rPr>
          <w:rFonts w:cs="Arial"/>
        </w:rPr>
        <w:t>(2007</w:t>
      </w:r>
      <w:r w:rsidRPr="00977424">
        <w:rPr>
          <w:rFonts w:cs="Arial"/>
          <w:i/>
        </w:rPr>
        <w:t>) Decentralisation and District Development Planning in Zimbabwe</w:t>
      </w:r>
      <w:r>
        <w:rPr>
          <w:rFonts w:cs="Arial"/>
        </w:rPr>
        <w:t>. University of Zimbabwe.</w:t>
      </w:r>
    </w:p>
    <w:p w:rsidR="00D74CA9" w:rsidRPr="00316B87" w:rsidRDefault="00D74CA9" w:rsidP="001B75DA">
      <w:pPr>
        <w:spacing w:line="276" w:lineRule="auto"/>
        <w:ind w:firstLine="0"/>
        <w:rPr>
          <w:rFonts w:cs="Arial"/>
        </w:rPr>
      </w:pPr>
      <w:r>
        <w:rPr>
          <w:rFonts w:cs="Arial"/>
        </w:rPr>
        <w:t xml:space="preserve">Mawhood, P (1983) </w:t>
      </w:r>
      <w:r w:rsidRPr="00977424">
        <w:rPr>
          <w:rFonts w:cs="Arial"/>
          <w:i/>
        </w:rPr>
        <w:t>Local Government in the Third World: The Experience of Tropical Africa</w:t>
      </w:r>
      <w:r>
        <w:rPr>
          <w:rFonts w:cs="Arial"/>
          <w:i/>
        </w:rPr>
        <w:t xml:space="preserve">. </w:t>
      </w:r>
      <w:r w:rsidRPr="00316B87">
        <w:rPr>
          <w:rFonts w:cs="Arial"/>
        </w:rPr>
        <w:t>Joh</w:t>
      </w:r>
      <w:r>
        <w:rPr>
          <w:rFonts w:cs="Arial"/>
        </w:rPr>
        <w:t>n Wiley and Sons, New York.</w:t>
      </w:r>
    </w:p>
    <w:p w:rsidR="00D74CA9" w:rsidRPr="00316B87" w:rsidRDefault="00D74CA9" w:rsidP="001B75DA">
      <w:pPr>
        <w:spacing w:line="276" w:lineRule="auto"/>
        <w:ind w:firstLine="0"/>
        <w:rPr>
          <w:rFonts w:cs="Arial"/>
        </w:rPr>
      </w:pPr>
      <w:r w:rsidRPr="00316B87">
        <w:rPr>
          <w:rFonts w:cs="Arial"/>
        </w:rPr>
        <w:t>Ministry of Local Government, Rural and Urban Dev</w:t>
      </w:r>
      <w:r>
        <w:rPr>
          <w:rFonts w:cs="Arial"/>
        </w:rPr>
        <w:t>elopment, (1895).</w:t>
      </w:r>
      <w:r w:rsidRPr="00316B87">
        <w:rPr>
          <w:rFonts w:cs="Arial"/>
        </w:rPr>
        <w:t xml:space="preserve"> Delineation of villages and wards in line with the 1984 Prime Ministers Directive (Mimeo)</w:t>
      </w:r>
      <w:r>
        <w:rPr>
          <w:rFonts w:cs="Arial"/>
        </w:rPr>
        <w:t>.</w:t>
      </w:r>
    </w:p>
    <w:p w:rsidR="00D74CA9" w:rsidRPr="00316B87" w:rsidRDefault="00D74CA9" w:rsidP="001B75DA">
      <w:pPr>
        <w:spacing w:line="276" w:lineRule="auto"/>
        <w:ind w:firstLine="0"/>
        <w:rPr>
          <w:rFonts w:cs="Arial"/>
        </w:rPr>
      </w:pPr>
      <w:r>
        <w:rPr>
          <w:rFonts w:cs="Arial"/>
        </w:rPr>
        <w:t xml:space="preserve">Moser, C .O. N (1983) The Problem </w:t>
      </w:r>
      <w:r w:rsidRPr="00316B87">
        <w:rPr>
          <w:rFonts w:cs="Arial"/>
        </w:rPr>
        <w:t>of Evaluating Community Participation in  Urban Development in J Abort Community Participation and its Relationship To Community Development</w:t>
      </w:r>
      <w:r w:rsidRPr="00977424">
        <w:rPr>
          <w:rFonts w:cs="Arial"/>
          <w:i/>
        </w:rPr>
        <w:t>, Community Development Journal</w:t>
      </w:r>
      <w:r>
        <w:rPr>
          <w:rFonts w:cs="Arial"/>
        </w:rPr>
        <w:t xml:space="preserve"> 30(1):</w:t>
      </w:r>
      <w:r w:rsidRPr="00316B87">
        <w:rPr>
          <w:rFonts w:cs="Arial"/>
        </w:rPr>
        <w:t>159-167</w:t>
      </w:r>
      <w:r>
        <w:rPr>
          <w:rFonts w:cs="Arial"/>
        </w:rPr>
        <w:t>.</w:t>
      </w:r>
    </w:p>
    <w:p w:rsidR="00D74CA9" w:rsidRPr="00316B87" w:rsidRDefault="00D74CA9" w:rsidP="001B75DA">
      <w:pPr>
        <w:spacing w:line="276" w:lineRule="auto"/>
        <w:ind w:firstLine="0"/>
        <w:rPr>
          <w:rFonts w:cs="Arial"/>
        </w:rPr>
      </w:pPr>
      <w:r>
        <w:rPr>
          <w:rFonts w:cs="Arial"/>
        </w:rPr>
        <w:t xml:space="preserve">Moyo, J (2008) </w:t>
      </w:r>
      <w:r w:rsidRPr="00977424">
        <w:rPr>
          <w:rFonts w:cs="Arial"/>
          <w:i/>
        </w:rPr>
        <w:t>Democracy in Zimbabwe; A Critical Review, Southern Africa, Political and Economic Review.</w:t>
      </w:r>
      <w:r>
        <w:rPr>
          <w:rFonts w:cs="Arial"/>
        </w:rPr>
        <w:t xml:space="preserve"> Zimbabwe</w:t>
      </w:r>
      <w:r w:rsidRPr="00316B87">
        <w:rPr>
          <w:rFonts w:cs="Arial"/>
        </w:rPr>
        <w:t>.</w:t>
      </w:r>
    </w:p>
    <w:p w:rsidR="00D74CA9" w:rsidRPr="00316B87" w:rsidRDefault="00D74CA9" w:rsidP="001B75DA">
      <w:pPr>
        <w:spacing w:line="276" w:lineRule="auto"/>
        <w:ind w:firstLine="0"/>
        <w:rPr>
          <w:rFonts w:cs="Arial"/>
        </w:rPr>
      </w:pPr>
      <w:r w:rsidRPr="00316B87">
        <w:rPr>
          <w:rFonts w:cs="Arial"/>
        </w:rPr>
        <w:t>Mudzi Rural Councils Plans 1995-1997, 2008-2010</w:t>
      </w:r>
    </w:p>
    <w:p w:rsidR="00D74CA9" w:rsidRPr="00316B87" w:rsidRDefault="00D74CA9" w:rsidP="001B75DA">
      <w:pPr>
        <w:spacing w:line="276" w:lineRule="auto"/>
        <w:ind w:firstLine="0"/>
        <w:rPr>
          <w:rFonts w:cs="Arial"/>
        </w:rPr>
      </w:pPr>
      <w:r w:rsidRPr="00316B87">
        <w:rPr>
          <w:rFonts w:cs="Arial"/>
        </w:rPr>
        <w:t>Mudzi Ward Profiles 2008-2010</w:t>
      </w:r>
    </w:p>
    <w:p w:rsidR="00D74CA9" w:rsidRPr="00316B87" w:rsidRDefault="00D74CA9" w:rsidP="001B75DA">
      <w:pPr>
        <w:spacing w:line="276" w:lineRule="auto"/>
        <w:ind w:firstLine="0"/>
        <w:rPr>
          <w:rFonts w:cs="Arial"/>
        </w:rPr>
      </w:pPr>
      <w:r w:rsidRPr="00316B87">
        <w:rPr>
          <w:rFonts w:cs="Arial"/>
        </w:rPr>
        <w:t>Mugabe</w:t>
      </w:r>
      <w:r>
        <w:rPr>
          <w:rFonts w:cs="Arial"/>
        </w:rPr>
        <w:t>,</w:t>
      </w:r>
      <w:r w:rsidRPr="00316B87">
        <w:rPr>
          <w:rFonts w:cs="Arial"/>
        </w:rPr>
        <w:t xml:space="preserve"> R</w:t>
      </w:r>
      <w:r>
        <w:rPr>
          <w:rFonts w:cs="Arial"/>
        </w:rPr>
        <w:t xml:space="preserve">.G (1984) </w:t>
      </w:r>
      <w:r w:rsidRPr="00316B87">
        <w:rPr>
          <w:rFonts w:cs="Arial"/>
        </w:rPr>
        <w:t>Provincial Council and Administration in Zimbabwe;</w:t>
      </w:r>
      <w:r>
        <w:rPr>
          <w:rFonts w:cs="Arial"/>
        </w:rPr>
        <w:t xml:space="preserve"> Policy Statement and Directive.</w:t>
      </w:r>
      <w:r w:rsidRPr="00316B87">
        <w:rPr>
          <w:rFonts w:cs="Arial"/>
        </w:rPr>
        <w:t xml:space="preserve"> Gov</w:t>
      </w:r>
      <w:r>
        <w:rPr>
          <w:rFonts w:cs="Arial"/>
        </w:rPr>
        <w:t xml:space="preserve">ernment </w:t>
      </w:r>
      <w:r w:rsidRPr="00316B87">
        <w:rPr>
          <w:rFonts w:cs="Arial"/>
        </w:rPr>
        <w:t>of Zimbabwe</w:t>
      </w:r>
      <w:r>
        <w:rPr>
          <w:rFonts w:cs="Arial"/>
        </w:rPr>
        <w:t>.</w:t>
      </w:r>
    </w:p>
    <w:p w:rsidR="00D74CA9" w:rsidRPr="00316B87" w:rsidRDefault="00D74CA9" w:rsidP="00977424">
      <w:pPr>
        <w:spacing w:line="276" w:lineRule="auto"/>
        <w:ind w:firstLine="0"/>
        <w:rPr>
          <w:rFonts w:cs="Arial"/>
        </w:rPr>
      </w:pPr>
      <w:r w:rsidRPr="00316B87">
        <w:rPr>
          <w:rFonts w:cs="Arial"/>
        </w:rPr>
        <w:t xml:space="preserve"> Mangiza,</w:t>
      </w:r>
      <w:r>
        <w:rPr>
          <w:rFonts w:cs="Arial"/>
        </w:rPr>
        <w:t xml:space="preserve">M. N. D (1986) </w:t>
      </w:r>
      <w:r w:rsidRPr="00316B87">
        <w:rPr>
          <w:rFonts w:cs="Arial"/>
        </w:rPr>
        <w:t xml:space="preserve">Local Government and Planning in Zimbabwe; An Examination of Recent Changes, With Special Reference to the Provincial Regional Level,  </w:t>
      </w:r>
      <w:r w:rsidRPr="00977424">
        <w:rPr>
          <w:rFonts w:cs="Arial"/>
          <w:i/>
        </w:rPr>
        <w:t>Third World Planning Review</w:t>
      </w:r>
      <w:r>
        <w:rPr>
          <w:rFonts w:cs="Arial"/>
        </w:rPr>
        <w:t>: 8(2) 153-175.</w:t>
      </w:r>
    </w:p>
    <w:p w:rsidR="00D74CA9" w:rsidRPr="00316B87" w:rsidRDefault="00D74CA9" w:rsidP="001B75DA">
      <w:pPr>
        <w:spacing w:line="276" w:lineRule="auto"/>
        <w:ind w:firstLine="0"/>
        <w:rPr>
          <w:rFonts w:cs="Arial"/>
        </w:rPr>
      </w:pPr>
      <w:r>
        <w:rPr>
          <w:rFonts w:cs="Arial"/>
        </w:rPr>
        <w:t>Raay ,V.</w:t>
      </w:r>
      <w:r w:rsidRPr="00316B87">
        <w:rPr>
          <w:rFonts w:cs="Arial"/>
        </w:rPr>
        <w:t xml:space="preserve"> H</w:t>
      </w:r>
      <w:r>
        <w:rPr>
          <w:rFonts w:cs="Arial"/>
        </w:rPr>
        <w:t>.</w:t>
      </w:r>
      <w:r w:rsidRPr="00316B87">
        <w:rPr>
          <w:rFonts w:cs="Arial"/>
        </w:rPr>
        <w:t>G</w:t>
      </w:r>
      <w:r>
        <w:rPr>
          <w:rFonts w:cs="Arial"/>
        </w:rPr>
        <w:t>.</w:t>
      </w:r>
      <w:r w:rsidRPr="00316B87">
        <w:rPr>
          <w:rFonts w:cs="Arial"/>
        </w:rPr>
        <w:t xml:space="preserve">T, </w:t>
      </w:r>
      <w:r>
        <w:rPr>
          <w:rFonts w:cs="Arial"/>
        </w:rPr>
        <w:t xml:space="preserve"> A.J </w:t>
      </w:r>
      <w:r w:rsidRPr="00316B87">
        <w:rPr>
          <w:rFonts w:cs="Arial"/>
        </w:rPr>
        <w:t>Dolmann</w:t>
      </w:r>
      <w:r>
        <w:rPr>
          <w:rFonts w:cs="Arial"/>
        </w:rPr>
        <w:t xml:space="preserve"> and C.M Kazi  (1989) </w:t>
      </w:r>
      <w:r w:rsidRPr="002F49F3">
        <w:rPr>
          <w:rFonts w:cs="Arial"/>
          <w:i/>
        </w:rPr>
        <w:t>Tanzania Planners Handbook. A Guide for Regional and Rural Development Planning.</w:t>
      </w:r>
      <w:r>
        <w:rPr>
          <w:rFonts w:cs="Arial"/>
        </w:rPr>
        <w:t xml:space="preserve"> Tanzania</w:t>
      </w:r>
    </w:p>
    <w:p w:rsidR="00D74CA9" w:rsidRPr="00316B87" w:rsidRDefault="00D74CA9" w:rsidP="001B75DA">
      <w:pPr>
        <w:spacing w:line="276" w:lineRule="auto"/>
        <w:ind w:firstLine="0"/>
        <w:rPr>
          <w:rFonts w:cs="Arial"/>
        </w:rPr>
      </w:pPr>
      <w:r>
        <w:rPr>
          <w:rFonts w:cs="Arial"/>
        </w:rPr>
        <w:t>Republic of Zimbabwe:</w:t>
      </w:r>
      <w:r w:rsidRPr="00316B87">
        <w:rPr>
          <w:rFonts w:cs="Arial"/>
        </w:rPr>
        <w:t xml:space="preserve"> The Rural Di</w:t>
      </w:r>
      <w:r>
        <w:rPr>
          <w:rFonts w:cs="Arial"/>
        </w:rPr>
        <w:t>strict Councils Act; chapter 29:</w:t>
      </w:r>
      <w:r w:rsidRPr="00316B87">
        <w:rPr>
          <w:rFonts w:cs="Arial"/>
        </w:rPr>
        <w:t xml:space="preserve"> 13</w:t>
      </w:r>
    </w:p>
    <w:p w:rsidR="00D74CA9" w:rsidRDefault="00D74CA9" w:rsidP="001B75DA">
      <w:pPr>
        <w:spacing w:line="276" w:lineRule="auto"/>
        <w:ind w:firstLine="0"/>
        <w:rPr>
          <w:rFonts w:cs="Arial"/>
        </w:rPr>
      </w:pPr>
      <w:r>
        <w:rPr>
          <w:rFonts w:cs="Arial"/>
        </w:rPr>
        <w:t>Republic of Zimbabwe:</w:t>
      </w:r>
      <w:r w:rsidRPr="00316B87">
        <w:rPr>
          <w:rFonts w:cs="Arial"/>
        </w:rPr>
        <w:t xml:space="preserve"> Tradi</w:t>
      </w:r>
      <w:r>
        <w:rPr>
          <w:rFonts w:cs="Arial"/>
        </w:rPr>
        <w:t>tional Leaders Act Chapter 29: 17</w:t>
      </w:r>
    </w:p>
    <w:p w:rsidR="00D74CA9" w:rsidRPr="00316B87" w:rsidRDefault="00D74CA9" w:rsidP="001B75DA">
      <w:pPr>
        <w:spacing w:line="276" w:lineRule="auto"/>
        <w:ind w:firstLine="0"/>
        <w:rPr>
          <w:rFonts w:cs="Arial"/>
        </w:rPr>
      </w:pPr>
      <w:r>
        <w:rPr>
          <w:rFonts w:cs="Arial"/>
        </w:rPr>
        <w:t>Republic of Zimbabwe: Town and Country Planning Act Chapter 29:12</w:t>
      </w:r>
    </w:p>
    <w:p w:rsidR="00D74CA9" w:rsidRPr="00316B87" w:rsidRDefault="00D74CA9" w:rsidP="001B75DA">
      <w:pPr>
        <w:spacing w:line="276" w:lineRule="auto"/>
        <w:ind w:firstLine="0"/>
        <w:rPr>
          <w:rFonts w:cs="Arial"/>
        </w:rPr>
      </w:pPr>
      <w:r>
        <w:rPr>
          <w:rFonts w:cs="Arial"/>
        </w:rPr>
        <w:t xml:space="preserve">Reynolds, N (1984) </w:t>
      </w:r>
      <w:r w:rsidRPr="00316B87">
        <w:rPr>
          <w:rFonts w:cs="Arial"/>
        </w:rPr>
        <w:t>National Planning and Rural Planning, seminar, Drup, UZ, May 1984</w:t>
      </w:r>
    </w:p>
    <w:p w:rsidR="00D74CA9" w:rsidRPr="00316B87" w:rsidRDefault="00D74CA9" w:rsidP="001B75DA">
      <w:pPr>
        <w:spacing w:line="276" w:lineRule="auto"/>
        <w:ind w:firstLine="0"/>
        <w:rPr>
          <w:rFonts w:cs="Arial"/>
        </w:rPr>
      </w:pPr>
      <w:r w:rsidRPr="00316B87">
        <w:rPr>
          <w:rFonts w:cs="Arial"/>
        </w:rPr>
        <w:t xml:space="preserve">Rondinelli </w:t>
      </w:r>
      <w:r>
        <w:rPr>
          <w:rFonts w:cs="Arial"/>
        </w:rPr>
        <w:t>,</w:t>
      </w:r>
      <w:r w:rsidRPr="00316B87">
        <w:rPr>
          <w:rFonts w:cs="Arial"/>
        </w:rPr>
        <w:t xml:space="preserve">D.A, J R </w:t>
      </w:r>
      <w:r>
        <w:rPr>
          <w:rFonts w:cs="Arial"/>
        </w:rPr>
        <w:t xml:space="preserve">Nells and G S Cheema (1984) </w:t>
      </w:r>
      <w:r w:rsidRPr="002F49F3">
        <w:rPr>
          <w:rFonts w:cs="Arial"/>
          <w:i/>
        </w:rPr>
        <w:t>Decentralisation in the Developing Countries:</w:t>
      </w:r>
      <w:r w:rsidRPr="00316B87">
        <w:rPr>
          <w:rFonts w:cs="Arial"/>
        </w:rPr>
        <w:t xml:space="preserve"> A review of Recent Work Experience</w:t>
      </w:r>
      <w:r>
        <w:rPr>
          <w:rFonts w:cs="Arial"/>
        </w:rPr>
        <w:t>.</w:t>
      </w:r>
    </w:p>
    <w:p w:rsidR="00D74CA9" w:rsidRPr="00316B87" w:rsidRDefault="00D74CA9" w:rsidP="001B75DA">
      <w:pPr>
        <w:spacing w:line="276" w:lineRule="auto"/>
        <w:ind w:firstLine="0"/>
        <w:rPr>
          <w:rFonts w:cs="Arial"/>
        </w:rPr>
      </w:pPr>
      <w:r>
        <w:rPr>
          <w:rFonts w:cs="Arial"/>
        </w:rPr>
        <w:t>Rosener ,J.B (1978)  Citizen participation.</w:t>
      </w:r>
      <w:r w:rsidRPr="00316B87">
        <w:rPr>
          <w:rFonts w:cs="Arial"/>
        </w:rPr>
        <w:t xml:space="preserve"> Can we measure its effectiveness, Public Administration Review</w:t>
      </w:r>
      <w:r>
        <w:rPr>
          <w:rFonts w:cs="Arial"/>
        </w:rPr>
        <w:t xml:space="preserve"> 38 (5) 457-463. </w:t>
      </w:r>
    </w:p>
    <w:p w:rsidR="00D74CA9" w:rsidRPr="00316B87" w:rsidRDefault="00D74CA9" w:rsidP="001B75DA">
      <w:pPr>
        <w:spacing w:line="276" w:lineRule="auto"/>
        <w:ind w:firstLine="0"/>
        <w:rPr>
          <w:rFonts w:cs="Arial"/>
        </w:rPr>
      </w:pPr>
      <w:r>
        <w:rPr>
          <w:rFonts w:cs="Arial"/>
        </w:rPr>
        <w:t>Smith, B.C</w:t>
      </w:r>
      <w:r w:rsidRPr="00316B87">
        <w:rPr>
          <w:rFonts w:cs="Arial"/>
        </w:rPr>
        <w:t xml:space="preserve"> (1985) </w:t>
      </w:r>
      <w:r w:rsidRPr="002F49F3">
        <w:rPr>
          <w:rFonts w:cs="Arial"/>
          <w:i/>
        </w:rPr>
        <w:t>Decentralisation: The Territorial Dimension of the State</w:t>
      </w:r>
      <w:r>
        <w:rPr>
          <w:rFonts w:cs="Arial"/>
        </w:rPr>
        <w:t>.</w:t>
      </w:r>
      <w:r w:rsidRPr="00316B87">
        <w:rPr>
          <w:rFonts w:cs="Arial"/>
        </w:rPr>
        <w:t xml:space="preserve"> George Al</w:t>
      </w:r>
      <w:r>
        <w:rPr>
          <w:rFonts w:cs="Arial"/>
        </w:rPr>
        <w:t>len and Unwin, London.</w:t>
      </w:r>
    </w:p>
    <w:p w:rsidR="00D74CA9" w:rsidRDefault="00D74CA9" w:rsidP="001B75DA">
      <w:pPr>
        <w:spacing w:line="276" w:lineRule="auto"/>
        <w:ind w:firstLine="0"/>
        <w:rPr>
          <w:rFonts w:cs="Arial"/>
        </w:rPr>
      </w:pPr>
      <w:r w:rsidRPr="00316B87">
        <w:rPr>
          <w:rFonts w:cs="Arial"/>
        </w:rPr>
        <w:t xml:space="preserve">Smoke, P (2001) </w:t>
      </w:r>
      <w:r w:rsidRPr="00732FE0">
        <w:rPr>
          <w:rFonts w:cs="Arial"/>
          <w:i/>
        </w:rPr>
        <w:t>Fiscal Decentralisation in Developing Countries</w:t>
      </w:r>
      <w:r w:rsidRPr="00316B87">
        <w:rPr>
          <w:rFonts w:cs="Arial"/>
        </w:rPr>
        <w:t>: A Review of Current Concepts and practice; United Nations Research Institute for Social Development</w:t>
      </w:r>
      <w:r>
        <w:rPr>
          <w:rFonts w:cs="Arial"/>
        </w:rPr>
        <w:t>.</w:t>
      </w:r>
    </w:p>
    <w:p w:rsidR="00D74CA9" w:rsidRPr="00316B87" w:rsidRDefault="00D74CA9" w:rsidP="001B75DA">
      <w:pPr>
        <w:spacing w:line="276" w:lineRule="auto"/>
        <w:ind w:firstLine="0"/>
        <w:rPr>
          <w:rFonts w:cs="Arial"/>
        </w:rPr>
      </w:pPr>
      <w:r>
        <w:rPr>
          <w:rFonts w:cs="Arial"/>
        </w:rPr>
        <w:t>UNDP New York (1997), Reconceptualising Governance, Urban Governance: A source on Indicators Acknowledgement.</w:t>
      </w:r>
    </w:p>
    <w:p w:rsidR="00D74CA9" w:rsidRPr="00316B87" w:rsidRDefault="00D74CA9" w:rsidP="001B75DA">
      <w:pPr>
        <w:spacing w:line="276" w:lineRule="auto"/>
        <w:ind w:firstLine="0"/>
        <w:rPr>
          <w:rFonts w:cs="Arial"/>
        </w:rPr>
      </w:pPr>
      <w:r w:rsidRPr="00316B87">
        <w:rPr>
          <w:rFonts w:cs="Arial"/>
        </w:rPr>
        <w:t xml:space="preserve"> Valk</w:t>
      </w:r>
      <w:r>
        <w:rPr>
          <w:rFonts w:cs="Arial"/>
        </w:rPr>
        <w:t>, D and K.H Wekwete (1990</w:t>
      </w:r>
      <w:r w:rsidRPr="002F49F3">
        <w:rPr>
          <w:rFonts w:cs="Arial"/>
          <w:i/>
        </w:rPr>
        <w:t>) Decentralising for participatory planning</w:t>
      </w:r>
      <w:r>
        <w:rPr>
          <w:rFonts w:cs="Arial"/>
          <w:i/>
        </w:rPr>
        <w:t>. Comparing the experience in Zimbabwe and other Anglo phone Countries in Eastern and Southern Africa</w:t>
      </w:r>
      <w:r w:rsidRPr="00732FE0">
        <w:t>; London:</w:t>
      </w:r>
      <w:r>
        <w:t xml:space="preserve"> </w:t>
      </w:r>
      <w:r w:rsidRPr="00732FE0">
        <w:t>Avebury Publishing</w:t>
      </w:r>
      <w:r>
        <w:rPr>
          <w:rFonts w:cs="Arial"/>
          <w:i/>
        </w:rPr>
        <w:t>.</w:t>
      </w:r>
    </w:p>
    <w:p w:rsidR="00D74CA9" w:rsidRPr="009C0E1D" w:rsidRDefault="00D74CA9" w:rsidP="001B75DA">
      <w:pPr>
        <w:spacing w:line="276" w:lineRule="auto"/>
        <w:ind w:firstLine="0"/>
        <w:rPr>
          <w:rFonts w:cs="Arial"/>
          <w:i/>
        </w:rPr>
      </w:pPr>
      <w:r>
        <w:rPr>
          <w:rFonts w:cs="Arial"/>
        </w:rPr>
        <w:t>Valk, P. De (1986)</w:t>
      </w:r>
      <w:r w:rsidRPr="00316B87">
        <w:rPr>
          <w:rFonts w:cs="Arial"/>
        </w:rPr>
        <w:t xml:space="preserve"> </w:t>
      </w:r>
      <w:r>
        <w:rPr>
          <w:rFonts w:cs="Arial"/>
        </w:rPr>
        <w:t>‘</w:t>
      </w:r>
      <w:r w:rsidRPr="00316B87">
        <w:rPr>
          <w:rFonts w:cs="Arial"/>
        </w:rPr>
        <w:t>An Analysis of Planning Policy in Zimbabwe</w:t>
      </w:r>
      <w:r>
        <w:rPr>
          <w:rFonts w:cs="Arial"/>
        </w:rPr>
        <w:t>’</w:t>
      </w:r>
      <w:r w:rsidRPr="009C0E1D">
        <w:rPr>
          <w:rFonts w:cs="Arial"/>
          <w:i/>
        </w:rPr>
        <w:t>, paper to the 1986 UZ Workshop.</w:t>
      </w:r>
    </w:p>
    <w:p w:rsidR="00D74CA9" w:rsidRPr="00316B87" w:rsidRDefault="00D74CA9" w:rsidP="001B75DA">
      <w:pPr>
        <w:spacing w:line="276" w:lineRule="auto"/>
        <w:ind w:firstLine="0"/>
        <w:rPr>
          <w:rFonts w:cs="Arial"/>
        </w:rPr>
      </w:pPr>
      <w:r>
        <w:rPr>
          <w:rFonts w:cs="Arial"/>
        </w:rPr>
        <w:t xml:space="preserve">Walker, D, B (1999) </w:t>
      </w:r>
      <w:r w:rsidRPr="00316B87">
        <w:rPr>
          <w:rFonts w:cs="Arial"/>
        </w:rPr>
        <w:t>Decentralisation: Recent Trends and Prospects from a Compar</w:t>
      </w:r>
      <w:r>
        <w:rPr>
          <w:rFonts w:cs="Arial"/>
        </w:rPr>
        <w:t>ative Governmental Perspective</w:t>
      </w:r>
      <w:r w:rsidRPr="002F49F3">
        <w:rPr>
          <w:rFonts w:cs="Arial"/>
          <w:i/>
        </w:rPr>
        <w:t>. International Review of Administrative Sciences</w:t>
      </w:r>
      <w:r>
        <w:rPr>
          <w:rFonts w:cs="Arial"/>
        </w:rPr>
        <w:t xml:space="preserve"> 57(1)113- 129.</w:t>
      </w:r>
    </w:p>
    <w:p w:rsidR="00D74CA9" w:rsidRPr="00316B87" w:rsidRDefault="00D74CA9" w:rsidP="001B75DA">
      <w:pPr>
        <w:spacing w:line="276" w:lineRule="auto"/>
        <w:ind w:firstLine="0"/>
        <w:rPr>
          <w:rFonts w:cs="Arial"/>
        </w:rPr>
      </w:pPr>
      <w:r>
        <w:rPr>
          <w:rFonts w:cs="Arial"/>
        </w:rPr>
        <w:t>Wekwete, K (1988)</w:t>
      </w:r>
      <w:r w:rsidRPr="00316B87">
        <w:rPr>
          <w:rFonts w:cs="Arial"/>
        </w:rPr>
        <w:t xml:space="preserve"> The Local Government System in Zimbabwe –Some Perspectives on Change and Development, </w:t>
      </w:r>
      <w:r w:rsidRPr="002F49F3">
        <w:rPr>
          <w:rFonts w:cs="Arial"/>
          <w:i/>
        </w:rPr>
        <w:t>Planning and Administration</w:t>
      </w:r>
      <w:r>
        <w:rPr>
          <w:rFonts w:cs="Arial"/>
        </w:rPr>
        <w:t xml:space="preserve"> (</w:t>
      </w:r>
      <w:r w:rsidRPr="00316B87">
        <w:rPr>
          <w:rFonts w:cs="Arial"/>
        </w:rPr>
        <w:t>1</w:t>
      </w:r>
      <w:r>
        <w:rPr>
          <w:rFonts w:cs="Arial"/>
        </w:rPr>
        <w:t>) 18 -27.</w:t>
      </w:r>
    </w:p>
    <w:p w:rsidR="00D74CA9" w:rsidRPr="007A3C33" w:rsidRDefault="00D74CA9" w:rsidP="007A3C33">
      <w:pPr>
        <w:ind w:firstLine="0"/>
      </w:pPr>
      <w:r w:rsidRPr="007A3C33">
        <w:rPr>
          <w:rFonts w:cs="Arial"/>
        </w:rPr>
        <w:t xml:space="preserve">Conyers, D (1990). Accessed 08 May 2010 </w:t>
      </w:r>
      <w:r w:rsidRPr="007A3C33">
        <w:t>&lt;</w:t>
      </w:r>
      <w:hyperlink r:id="rId22" w:history="1">
        <w:r w:rsidRPr="007A3C33">
          <w:t>http://www.google.nl/search?source=ig&amp;hl=nl&amp;rlz=1W1TSEA_en-GB___NL344&amp;q=diana+conyers+participatory+planning+cycle&amp;btnG=Google+zoeken&amp;meta=lr%3D&amp;aq=f&amp;aqi=&amp;aql=&amp;oq=&amp;gs_rfai</w:t>
        </w:r>
      </w:hyperlink>
      <w:r w:rsidRPr="007A3C33">
        <w:t>&gt;.</w:t>
      </w:r>
    </w:p>
    <w:p w:rsidR="00D74CA9" w:rsidRPr="007A3C33" w:rsidRDefault="00D74CA9" w:rsidP="007A3C33">
      <w:pPr>
        <w:ind w:firstLine="0"/>
        <w:rPr>
          <w:rFonts w:cs="Arial"/>
        </w:rPr>
      </w:pPr>
      <w:r w:rsidRPr="007A3C33">
        <w:t>Kurian ,T and  B Ramkumar . Accessed 10 May 2010</w:t>
      </w:r>
      <w:r w:rsidRPr="007A3C33">
        <w:rPr>
          <w:rFonts w:cs="Arial"/>
          <w:b/>
        </w:rPr>
        <w:t xml:space="preserve"> &lt;</w:t>
      </w:r>
      <w:hyperlink r:id="rId23" w:history="1">
        <w:r w:rsidRPr="00AA5D88">
          <w:rPr>
            <w:rStyle w:val="Hyperlink"/>
            <w:rFonts w:cs="Arial"/>
          </w:rPr>
          <w:t>http://www.sasanet.org/documents/Tools/Participatory%20Planning.pdf</w:t>
        </w:r>
      </w:hyperlink>
      <w:r w:rsidRPr="007A3C33">
        <w:t>&gt;.</w:t>
      </w:r>
      <w:r w:rsidRPr="007A3C33">
        <w:rPr>
          <w:rFonts w:cs="Arial"/>
        </w:rPr>
        <w:t xml:space="preserve"> </w:t>
      </w:r>
    </w:p>
    <w:p w:rsidR="00D74CA9" w:rsidRPr="007A3C33" w:rsidRDefault="00D74CA9" w:rsidP="007A3C33">
      <w:pPr>
        <w:ind w:firstLine="0"/>
        <w:rPr>
          <w:rFonts w:cs="Arial"/>
        </w:rPr>
      </w:pPr>
      <w:r w:rsidRPr="007A3C33">
        <w:t>Decentralised planning (2004) Accessed 10 May 2010 &lt;</w:t>
      </w:r>
      <w:hyperlink r:id="rId24" w:history="1">
        <w:r w:rsidRPr="007A3C33">
          <w:t>http://www.tn.gov.in/spc/annualplan/ap2004-05/ch3_2.pdf</w:t>
        </w:r>
      </w:hyperlink>
      <w:r w:rsidRPr="007A3C33">
        <w:t>&gt;.</w:t>
      </w:r>
    </w:p>
    <w:p w:rsidR="00D74CA9" w:rsidRPr="007A3C33" w:rsidRDefault="00D74CA9" w:rsidP="007A3C33">
      <w:pPr>
        <w:ind w:firstLine="0"/>
        <w:rPr>
          <w:rFonts w:cs="Arial"/>
        </w:rPr>
      </w:pPr>
      <w:hyperlink r:id="rId25" w:history="1">
        <w:r w:rsidRPr="007A3C33">
          <w:rPr>
            <w:rStyle w:val="Hyperlink"/>
          </w:rPr>
          <w:t>Romeo, L (1997).Accessed 10  September 2010 &lt;http://www.uncdf.org/english/local_development/documents_and_reports/thematic_papers/risks_decentralized_development_planning.php</w:t>
        </w:r>
      </w:hyperlink>
      <w:r w:rsidRPr="007A3C33">
        <w:rPr>
          <w:rFonts w:cs="Arial"/>
        </w:rPr>
        <w:t>&gt;.</w:t>
      </w:r>
    </w:p>
    <w:p w:rsidR="00D74CA9" w:rsidRPr="007A3C33" w:rsidRDefault="00D74CA9" w:rsidP="007A3C33">
      <w:pPr>
        <w:ind w:firstLine="0"/>
      </w:pPr>
      <w:r w:rsidRPr="007A3C33">
        <w:t>Lowen, L (2003) Accessed 18 October 2010            &lt;</w:t>
      </w:r>
      <w:hyperlink r:id="rId26" w:history="1">
        <w:r w:rsidRPr="007A3C33">
          <w:t>http://womensissues.about.com/od/intheworkplace/a/WomenLeaders.htm</w:t>
        </w:r>
      </w:hyperlink>
      <w:r w:rsidRPr="007A3C33">
        <w:t xml:space="preserve"> &gt;.</w:t>
      </w:r>
    </w:p>
    <w:p w:rsidR="00D74CA9" w:rsidRPr="007A3C33" w:rsidRDefault="00D74CA9" w:rsidP="007A3C33">
      <w:pPr>
        <w:ind w:firstLine="0"/>
        <w:rPr>
          <w:rFonts w:cs="Arial"/>
        </w:rPr>
      </w:pPr>
      <w:r w:rsidRPr="007A3C33">
        <w:rPr>
          <w:rFonts w:cs="Arial"/>
        </w:rPr>
        <w:t>Hakala,</w:t>
      </w:r>
      <w:r>
        <w:rPr>
          <w:rFonts w:cs="Arial"/>
        </w:rPr>
        <w:t xml:space="preserve"> D (2008) </w:t>
      </w:r>
      <w:r w:rsidRPr="007A3C33">
        <w:rPr>
          <w:rFonts w:cs="Arial"/>
        </w:rPr>
        <w:t>Accessed 08 October 2010 &lt;</w:t>
      </w:r>
      <w:hyperlink r:id="rId27" w:history="1">
        <w:r w:rsidRPr="007A3C33">
          <w:rPr>
            <w:rStyle w:val="Hyperlink"/>
            <w:rFonts w:cs="Arial"/>
          </w:rPr>
          <w:t>http://www.hrworld.com/features/top-10-leadership-qualities-031908</w:t>
        </w:r>
      </w:hyperlink>
      <w:r w:rsidRPr="007A3C33">
        <w:rPr>
          <w:rFonts w:cs="Arial"/>
        </w:rPr>
        <w:t>&gt;.</w:t>
      </w:r>
    </w:p>
    <w:p w:rsidR="00D74CA9" w:rsidRPr="007A3C33" w:rsidRDefault="00D74CA9" w:rsidP="007A3C33"/>
    <w:bookmarkEnd w:id="21"/>
    <w:p w:rsidR="00D74CA9" w:rsidRPr="007A3C33" w:rsidRDefault="00D74CA9" w:rsidP="007A3C33"/>
    <w:p w:rsidR="00D74CA9" w:rsidRDefault="00D74CA9" w:rsidP="00427E51"/>
    <w:p w:rsidR="00D74CA9" w:rsidRDefault="00D74CA9" w:rsidP="00094CAA">
      <w:pPr>
        <w:pStyle w:val="Heading2"/>
      </w:pPr>
    </w:p>
    <w:p w:rsidR="00D74CA9" w:rsidRDefault="00D74CA9" w:rsidP="00094CAA">
      <w:pPr>
        <w:pStyle w:val="Heading2"/>
      </w:pPr>
    </w:p>
    <w:p w:rsidR="00D74CA9" w:rsidRDefault="00D74CA9" w:rsidP="00094CAA">
      <w:pPr>
        <w:pStyle w:val="Heading2"/>
      </w:pPr>
    </w:p>
    <w:p w:rsidR="00D74CA9" w:rsidRDefault="00D74CA9" w:rsidP="00094CAA">
      <w:pPr>
        <w:pStyle w:val="Heading2"/>
      </w:pPr>
    </w:p>
    <w:p w:rsidR="00D74CA9" w:rsidRDefault="00D74CA9" w:rsidP="00094CAA">
      <w:pPr>
        <w:pStyle w:val="Heading2"/>
      </w:pPr>
    </w:p>
    <w:p w:rsidR="00D74CA9" w:rsidRDefault="00D74CA9" w:rsidP="00094CAA">
      <w:pPr>
        <w:pStyle w:val="Heading2"/>
      </w:pPr>
    </w:p>
    <w:p w:rsidR="00D74CA9" w:rsidRDefault="00D74CA9" w:rsidP="00094CAA">
      <w:pPr>
        <w:pStyle w:val="Heading2"/>
      </w:pPr>
    </w:p>
    <w:p w:rsidR="00D74CA9" w:rsidRDefault="00D74CA9" w:rsidP="00094CAA">
      <w:pPr>
        <w:pStyle w:val="Heading1"/>
        <w:rPr>
          <w:lang w:val="en-US"/>
        </w:rPr>
      </w:pPr>
      <w:bookmarkStart w:id="99" w:name="_Toc277716975"/>
      <w:r>
        <w:rPr>
          <w:lang w:val="en-US"/>
        </w:rPr>
        <w:t>Appendices</w:t>
      </w:r>
      <w:bookmarkEnd w:id="99"/>
    </w:p>
    <w:p w:rsidR="00D74CA9" w:rsidRPr="00094CAA" w:rsidRDefault="00D74CA9" w:rsidP="00094CAA">
      <w:pPr>
        <w:pStyle w:val="Normalfirstparagraph"/>
        <w:rPr>
          <w:b/>
          <w:lang w:val="en-US"/>
        </w:rPr>
      </w:pPr>
      <w:r w:rsidRPr="00094CAA">
        <w:rPr>
          <w:b/>
          <w:lang w:val="en-US"/>
        </w:rPr>
        <w:t>Semi structured questionnaire</w:t>
      </w:r>
    </w:p>
    <w:p w:rsidR="00D74CA9" w:rsidRDefault="00D74CA9" w:rsidP="00094CAA">
      <w:pPr>
        <w:widowControl w:val="0"/>
        <w:autoSpaceDE w:val="0"/>
        <w:autoSpaceDN w:val="0"/>
        <w:adjustRightInd w:val="0"/>
        <w:ind w:firstLine="0"/>
        <w:rPr>
          <w:lang w:val="en-US"/>
        </w:rPr>
      </w:pPr>
    </w:p>
    <w:p w:rsidR="00D74CA9" w:rsidRPr="00094CAA" w:rsidRDefault="00D74CA9" w:rsidP="00094CAA">
      <w:pPr>
        <w:widowControl w:val="0"/>
        <w:autoSpaceDE w:val="0"/>
        <w:autoSpaceDN w:val="0"/>
        <w:adjustRightInd w:val="0"/>
        <w:ind w:firstLine="0"/>
        <w:rPr>
          <w:b/>
          <w:bCs/>
          <w:i/>
          <w:kern w:val="28"/>
          <w:u w:val="single"/>
          <w:lang w:val="en-US"/>
        </w:rPr>
      </w:pPr>
      <w:r w:rsidRPr="00094CAA">
        <w:rPr>
          <w:b/>
          <w:u w:val="single"/>
          <w:lang w:val="en-US"/>
        </w:rPr>
        <w:t xml:space="preserve"> </w:t>
      </w:r>
      <w:r w:rsidRPr="00094CAA">
        <w:rPr>
          <w:b/>
          <w:i/>
          <w:u w:val="single"/>
          <w:lang w:val="en-US"/>
        </w:rPr>
        <w:t>Introduction</w:t>
      </w:r>
    </w:p>
    <w:p w:rsidR="00D74CA9" w:rsidRPr="00241276" w:rsidRDefault="00D74CA9" w:rsidP="00094CAA">
      <w:pPr>
        <w:widowControl w:val="0"/>
        <w:autoSpaceDE w:val="0"/>
        <w:autoSpaceDN w:val="0"/>
        <w:adjustRightInd w:val="0"/>
        <w:rPr>
          <w:b/>
          <w:bCs/>
          <w:kern w:val="28"/>
          <w:lang w:val="en-US"/>
        </w:rPr>
      </w:pPr>
    </w:p>
    <w:p w:rsidR="00D74CA9" w:rsidRPr="00241276" w:rsidRDefault="00D74CA9" w:rsidP="00094CAA">
      <w:pPr>
        <w:ind w:firstLine="0"/>
        <w:rPr>
          <w:kern w:val="28"/>
          <w:lang w:val="en-US"/>
        </w:rPr>
      </w:pPr>
      <w:r w:rsidRPr="00241276">
        <w:rPr>
          <w:kern w:val="28"/>
          <w:lang w:val="en-US"/>
        </w:rPr>
        <w:t>I m Lucia Manhokwe a Masters student specializing in Local and Regional Development in the Netherlands. I m carrying out my research entitled Top down or bottom up approach? District development plans in Zimbabwe. A case of Mudzi District. This research is only for my academic purpose thus a reassurance is given to all the participants with regards to the confidentiality of the information.</w:t>
      </w:r>
    </w:p>
    <w:p w:rsidR="00D74CA9" w:rsidRPr="00241276" w:rsidRDefault="00D74CA9" w:rsidP="00094CAA">
      <w:pPr>
        <w:widowControl w:val="0"/>
        <w:autoSpaceDE w:val="0"/>
        <w:autoSpaceDN w:val="0"/>
        <w:adjustRightInd w:val="0"/>
        <w:rPr>
          <w:kern w:val="28"/>
          <w:lang w:val="en-US"/>
        </w:rPr>
      </w:pPr>
    </w:p>
    <w:p w:rsidR="00D74CA9" w:rsidRPr="00094CAA" w:rsidRDefault="00D74CA9" w:rsidP="00094CAA">
      <w:pPr>
        <w:widowControl w:val="0"/>
        <w:autoSpaceDE w:val="0"/>
        <w:autoSpaceDN w:val="0"/>
        <w:adjustRightInd w:val="0"/>
        <w:rPr>
          <w:b/>
          <w:kern w:val="28"/>
          <w:u w:val="single"/>
          <w:lang w:val="en-US"/>
        </w:rPr>
      </w:pPr>
      <w:r w:rsidRPr="00094CAA">
        <w:rPr>
          <w:b/>
          <w:kern w:val="28"/>
          <w:u w:val="single"/>
          <w:lang w:val="en-US"/>
        </w:rPr>
        <w:t>Instructions</w:t>
      </w:r>
    </w:p>
    <w:p w:rsidR="00D74CA9" w:rsidRPr="00241276" w:rsidRDefault="00D74CA9" w:rsidP="00094CAA">
      <w:pPr>
        <w:widowControl w:val="0"/>
        <w:autoSpaceDE w:val="0"/>
        <w:autoSpaceDN w:val="0"/>
        <w:adjustRightInd w:val="0"/>
        <w:rPr>
          <w:kern w:val="28"/>
          <w:lang w:val="en-US"/>
        </w:rPr>
      </w:pPr>
      <w:r w:rsidRPr="00241276">
        <w:rPr>
          <w:kern w:val="28"/>
          <w:lang w:val="en-US"/>
        </w:rPr>
        <w:t>I) Tick the suitable answers in the boxes provided</w:t>
      </w:r>
    </w:p>
    <w:p w:rsidR="00D74CA9" w:rsidRPr="00241276" w:rsidRDefault="00D74CA9" w:rsidP="00094CAA">
      <w:pPr>
        <w:widowControl w:val="0"/>
        <w:autoSpaceDE w:val="0"/>
        <w:autoSpaceDN w:val="0"/>
        <w:adjustRightInd w:val="0"/>
        <w:rPr>
          <w:kern w:val="28"/>
          <w:lang w:val="en-US"/>
        </w:rPr>
      </w:pPr>
      <w:r w:rsidRPr="00241276">
        <w:rPr>
          <w:kern w:val="28"/>
          <w:lang w:val="en-US"/>
        </w:rPr>
        <w:t>II) Write your answers on the spaces provided below</w:t>
      </w:r>
    </w:p>
    <w:p w:rsidR="00D74CA9" w:rsidRPr="00241276" w:rsidRDefault="00D74CA9" w:rsidP="00094CAA">
      <w:pPr>
        <w:widowControl w:val="0"/>
        <w:autoSpaceDE w:val="0"/>
        <w:autoSpaceDN w:val="0"/>
        <w:adjustRightInd w:val="0"/>
        <w:rPr>
          <w:b/>
          <w:bCs/>
          <w:kern w:val="28"/>
          <w:lang w:val="en-US"/>
        </w:rPr>
      </w:pPr>
    </w:p>
    <w:p w:rsidR="00D74CA9" w:rsidRPr="00241276" w:rsidRDefault="00D74CA9" w:rsidP="00094CAA">
      <w:pPr>
        <w:widowControl w:val="0"/>
        <w:autoSpaceDE w:val="0"/>
        <w:autoSpaceDN w:val="0"/>
        <w:adjustRightInd w:val="0"/>
        <w:rPr>
          <w:kern w:val="28"/>
          <w:lang w:val="en-US"/>
        </w:rPr>
      </w:pPr>
      <w:r w:rsidRPr="00241276">
        <w:rPr>
          <w:b/>
          <w:bCs/>
          <w:kern w:val="28"/>
          <w:lang w:val="en-US"/>
        </w:rPr>
        <w:t>WADCO and VIDCOs</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b/>
          <w:bCs/>
          <w:kern w:val="28"/>
          <w:lang w:val="en-US"/>
        </w:rPr>
      </w:pPr>
      <w:r w:rsidRPr="00241276">
        <w:rPr>
          <w:kern w:val="28"/>
          <w:lang w:val="en-US"/>
        </w:rPr>
        <w:t>1</w:t>
      </w:r>
      <w:r>
        <w:rPr>
          <w:kern w:val="28"/>
          <w:lang w:val="en-US"/>
        </w:rPr>
        <w:t>)</w:t>
      </w:r>
      <w:r w:rsidRPr="00241276">
        <w:rPr>
          <w:kern w:val="28"/>
          <w:lang w:val="en-US"/>
        </w:rPr>
        <w:t xml:space="preserve"> </w:t>
      </w:r>
      <w:r w:rsidRPr="00241276">
        <w:rPr>
          <w:b/>
          <w:bCs/>
          <w:kern w:val="28"/>
          <w:lang w:val="en-US"/>
        </w:rPr>
        <w:t>Women representation</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A) How many women are in your VIDCO and WADCO?</w:t>
      </w:r>
    </w:p>
    <w:p w:rsidR="00D74CA9" w:rsidRPr="00241276" w:rsidRDefault="00D74CA9" w:rsidP="00094CAA">
      <w:pPr>
        <w:widowControl w:val="0"/>
        <w:autoSpaceDE w:val="0"/>
        <w:autoSpaceDN w:val="0"/>
        <w:adjustRightInd w:val="0"/>
        <w:rPr>
          <w:kern w:val="28"/>
          <w:lang w:val="en-US"/>
        </w:rPr>
      </w:pPr>
      <w:r w:rsidRPr="00241276">
        <w:rPr>
          <w:kern w:val="28"/>
          <w:lang w:val="en-US"/>
        </w:rPr>
        <w:t>-1                         [     ]               - 5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-2                         [     ]               - 6            [     ]                                         </w:t>
      </w:r>
    </w:p>
    <w:p w:rsidR="00D74CA9" w:rsidRPr="00241276" w:rsidRDefault="00D74CA9" w:rsidP="00094CAA">
      <w:pPr>
        <w:widowControl w:val="0"/>
        <w:autoSpaceDE w:val="0"/>
        <w:autoSpaceDN w:val="0"/>
        <w:adjustRightInd w:val="0"/>
        <w:rPr>
          <w:kern w:val="28"/>
          <w:lang w:val="en-US"/>
        </w:rPr>
      </w:pPr>
      <w:r w:rsidRPr="00241276">
        <w:rPr>
          <w:kern w:val="28"/>
          <w:lang w:val="en-US"/>
        </w:rPr>
        <w:t>-3                         [     ]                -7            [     ]</w:t>
      </w:r>
    </w:p>
    <w:p w:rsidR="00D74CA9" w:rsidRPr="00241276" w:rsidRDefault="00D74CA9" w:rsidP="00094CAA">
      <w:pPr>
        <w:widowControl w:val="0"/>
        <w:autoSpaceDE w:val="0"/>
        <w:autoSpaceDN w:val="0"/>
        <w:adjustRightInd w:val="0"/>
        <w:rPr>
          <w:kern w:val="28"/>
          <w:lang w:val="en-US"/>
        </w:rPr>
      </w:pPr>
      <w:r w:rsidRPr="00241276">
        <w:rPr>
          <w:kern w:val="28"/>
          <w:lang w:val="en-US"/>
        </w:rPr>
        <w:t>-4                         [     ]                -8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B) How did they get into their positions?</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-elected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-nominated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-quarter system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C) What positions do they hold</w:t>
      </w:r>
      <w:r>
        <w:rPr>
          <w:kern w:val="28"/>
          <w:lang w:val="en-US"/>
        </w:rPr>
        <w:t xml:space="preserve"> and their roles</w:t>
      </w:r>
      <w:r w:rsidRPr="00241276">
        <w:rPr>
          <w:kern w:val="28"/>
          <w:lang w:val="en-US"/>
        </w:rPr>
        <w:t xml:space="preserve"> in the committees?</w:t>
      </w:r>
    </w:p>
    <w:p w:rsidR="00D74CA9" w:rsidRPr="00241276" w:rsidRDefault="00D74CA9" w:rsidP="00094CAA">
      <w:pPr>
        <w:widowControl w:val="0"/>
        <w:autoSpaceDE w:val="0"/>
        <w:autoSpaceDN w:val="0"/>
        <w:adjustRightInd w:val="0"/>
        <w:rPr>
          <w:kern w:val="28"/>
          <w:lang w:val="en-US"/>
        </w:rPr>
      </w:pPr>
      <w:r w:rsidRPr="00241276">
        <w:rPr>
          <w:kern w:val="28"/>
          <w:lang w:val="en-US"/>
        </w:rPr>
        <w:t>-Chairperson                                                                              [     ]</w:t>
      </w:r>
    </w:p>
    <w:p w:rsidR="00D74CA9" w:rsidRPr="00241276" w:rsidRDefault="00D74CA9" w:rsidP="00094CAA">
      <w:pPr>
        <w:widowControl w:val="0"/>
        <w:autoSpaceDE w:val="0"/>
        <w:autoSpaceDN w:val="0"/>
        <w:adjustRightInd w:val="0"/>
        <w:rPr>
          <w:kern w:val="28"/>
          <w:lang w:val="en-US"/>
        </w:rPr>
      </w:pPr>
      <w:r w:rsidRPr="00241276">
        <w:rPr>
          <w:kern w:val="28"/>
          <w:lang w:val="en-US"/>
        </w:rPr>
        <w:t>-Treasury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-Secretary etc                                                                           </w:t>
      </w:r>
      <w:r>
        <w:rPr>
          <w:kern w:val="28"/>
          <w:lang w:val="en-US"/>
        </w:rPr>
        <w:t xml:space="preserve"> </w:t>
      </w:r>
      <w:r w:rsidRPr="00241276">
        <w:rPr>
          <w:kern w:val="28"/>
          <w:lang w:val="en-US"/>
        </w:rPr>
        <w:t xml:space="preserve"> [</w:t>
      </w:r>
      <w:r>
        <w:rPr>
          <w:kern w:val="28"/>
          <w:lang w:val="en-US"/>
        </w:rPr>
        <w:t xml:space="preserve">     ]</w:t>
      </w:r>
    </w:p>
    <w:p w:rsidR="00D74CA9" w:rsidRPr="00241276" w:rsidRDefault="00D74CA9" w:rsidP="00094CAA">
      <w:pPr>
        <w:widowControl w:val="0"/>
        <w:autoSpaceDE w:val="0"/>
        <w:autoSpaceDN w:val="0"/>
        <w:adjustRightInd w:val="0"/>
        <w:rPr>
          <w:kern w:val="28"/>
          <w:lang w:val="en-US"/>
        </w:rPr>
      </w:pPr>
      <w:r w:rsidRPr="00241276">
        <w:rPr>
          <w:kern w:val="28"/>
          <w:lang w:val="en-US"/>
        </w:rPr>
        <w:t>-</w:t>
      </w:r>
      <w:r>
        <w:rPr>
          <w:kern w:val="28"/>
          <w:lang w:val="en-US"/>
        </w:rPr>
        <w:t>Women representatives</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D) What is the general attendance of the women to the meetings?</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-attend all meetings                                                                     [      ]                                                    </w:t>
      </w:r>
    </w:p>
    <w:p w:rsidR="00D74CA9" w:rsidRPr="00241276" w:rsidRDefault="00D74CA9" w:rsidP="00094CAA">
      <w:pPr>
        <w:widowControl w:val="0"/>
        <w:autoSpaceDE w:val="0"/>
        <w:autoSpaceDN w:val="0"/>
        <w:adjustRightInd w:val="0"/>
        <w:rPr>
          <w:kern w:val="28"/>
          <w:lang w:val="en-US"/>
        </w:rPr>
      </w:pPr>
      <w:r w:rsidRPr="00241276">
        <w:rPr>
          <w:kern w:val="28"/>
          <w:lang w:val="en-US"/>
        </w:rPr>
        <w:t>-rarely attend                                                                               [      ]</w:t>
      </w:r>
    </w:p>
    <w:p w:rsidR="00D74CA9" w:rsidRPr="00241276" w:rsidRDefault="00D74CA9" w:rsidP="00094CAA">
      <w:pPr>
        <w:widowControl w:val="0"/>
        <w:autoSpaceDE w:val="0"/>
        <w:autoSpaceDN w:val="0"/>
        <w:adjustRightInd w:val="0"/>
        <w:rPr>
          <w:kern w:val="28"/>
          <w:lang w:val="en-US"/>
        </w:rPr>
      </w:pPr>
      <w:r w:rsidRPr="00241276">
        <w:rPr>
          <w:kern w:val="28"/>
          <w:lang w:val="en-US"/>
        </w:rPr>
        <w:t>- do not attend at all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E) Are meetings held at a central place of the ward or village where everyone especially women can reach?</w:t>
      </w:r>
    </w:p>
    <w:p w:rsidR="00D74CA9" w:rsidRPr="00241276" w:rsidRDefault="00D74CA9" w:rsidP="00094CAA">
      <w:pPr>
        <w:widowControl w:val="0"/>
        <w:autoSpaceDE w:val="0"/>
        <w:autoSpaceDN w:val="0"/>
        <w:adjustRightInd w:val="0"/>
        <w:rPr>
          <w:kern w:val="28"/>
          <w:lang w:val="en-US"/>
        </w:rPr>
      </w:pPr>
      <w:r w:rsidRPr="00241276">
        <w:rPr>
          <w:kern w:val="28"/>
          <w:lang w:val="en-US"/>
        </w:rPr>
        <w:t>-held at the leaders houses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 are held at the places which too far to reach                             </w:t>
      </w:r>
      <w:r>
        <w:rPr>
          <w:kern w:val="28"/>
          <w:lang w:val="en-US"/>
        </w:rPr>
        <w:t xml:space="preserve"> </w:t>
      </w:r>
      <w:r w:rsidRPr="00241276">
        <w:rPr>
          <w:kern w:val="28"/>
          <w:lang w:val="en-US"/>
        </w:rPr>
        <w:t xml:space="preserve">[      ]                                                                                           </w:t>
      </w:r>
    </w:p>
    <w:p w:rsidR="00D74CA9" w:rsidRPr="00241276" w:rsidRDefault="00D74CA9" w:rsidP="00094CAA">
      <w:pPr>
        <w:widowControl w:val="0"/>
        <w:autoSpaceDE w:val="0"/>
        <w:autoSpaceDN w:val="0"/>
        <w:adjustRightInd w:val="0"/>
        <w:rPr>
          <w:kern w:val="28"/>
          <w:lang w:val="en-US"/>
        </w:rPr>
      </w:pPr>
      <w:r w:rsidRPr="00241276">
        <w:rPr>
          <w:kern w:val="28"/>
          <w:lang w:val="en-US"/>
        </w:rPr>
        <w:t>-central venue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-nearby                                                                 </w:t>
      </w:r>
      <w:r>
        <w:rPr>
          <w:kern w:val="28"/>
          <w:lang w:val="en-US"/>
        </w:rPr>
        <w:t xml:space="preserve">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2) </w:t>
      </w:r>
      <w:r w:rsidRPr="00241276">
        <w:rPr>
          <w:b/>
          <w:bCs/>
          <w:kern w:val="28"/>
          <w:lang w:val="en-US"/>
        </w:rPr>
        <w:t>Leadership Quality</w:t>
      </w:r>
    </w:p>
    <w:p w:rsidR="00D74CA9" w:rsidRPr="00241276" w:rsidRDefault="00D74CA9" w:rsidP="00094CAA">
      <w:pPr>
        <w:widowControl w:val="0"/>
        <w:autoSpaceDE w:val="0"/>
        <w:autoSpaceDN w:val="0"/>
        <w:adjustRightInd w:val="0"/>
        <w:rPr>
          <w:kern w:val="28"/>
          <w:lang w:val="en-US"/>
        </w:rPr>
      </w:pPr>
      <w:r w:rsidRPr="00241276">
        <w:rPr>
          <w:kern w:val="28"/>
          <w:lang w:val="en-US"/>
        </w:rPr>
        <w:t>A) How are the leaders of the VIDCO and WADCO come into their positions?</w:t>
      </w:r>
    </w:p>
    <w:p w:rsidR="00D74CA9" w:rsidRPr="00241276" w:rsidRDefault="00D74CA9" w:rsidP="00094CAA">
      <w:pPr>
        <w:widowControl w:val="0"/>
        <w:autoSpaceDE w:val="0"/>
        <w:autoSpaceDN w:val="0"/>
        <w:adjustRightInd w:val="0"/>
        <w:rPr>
          <w:kern w:val="28"/>
          <w:lang w:val="en-US"/>
        </w:rPr>
      </w:pPr>
      <w:r w:rsidRPr="00241276">
        <w:rPr>
          <w:kern w:val="28"/>
          <w:lang w:val="en-US"/>
        </w:rPr>
        <w:t>-elected                                                                                           [    ]</w:t>
      </w:r>
    </w:p>
    <w:p w:rsidR="00D74CA9" w:rsidRPr="00241276" w:rsidRDefault="00D74CA9" w:rsidP="00094CAA">
      <w:pPr>
        <w:widowControl w:val="0"/>
        <w:autoSpaceDE w:val="0"/>
        <w:autoSpaceDN w:val="0"/>
        <w:adjustRightInd w:val="0"/>
        <w:rPr>
          <w:kern w:val="28"/>
          <w:lang w:val="en-US"/>
        </w:rPr>
      </w:pPr>
      <w:r w:rsidRPr="00241276">
        <w:rPr>
          <w:kern w:val="28"/>
          <w:lang w:val="en-US"/>
        </w:rPr>
        <w:t>-appointed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-hereditary or traditional positions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B) Do committee members come with divergent views from those of the leaders and are they tolerated?</w:t>
      </w:r>
    </w:p>
    <w:p w:rsidR="00D74CA9" w:rsidRPr="00241276" w:rsidRDefault="00D74CA9" w:rsidP="00094CAA">
      <w:pPr>
        <w:widowControl w:val="0"/>
        <w:autoSpaceDE w:val="0"/>
        <w:autoSpaceDN w:val="0"/>
        <w:adjustRightInd w:val="0"/>
        <w:rPr>
          <w:kern w:val="28"/>
          <w:lang w:val="en-US"/>
        </w:rPr>
      </w:pPr>
      <w:r w:rsidRPr="00241276">
        <w:rPr>
          <w:kern w:val="28"/>
          <w:lang w:val="en-US"/>
        </w:rPr>
        <w:t>-Yes                                                                                                [     ]</w:t>
      </w:r>
    </w:p>
    <w:p w:rsidR="00D74CA9" w:rsidRPr="00241276" w:rsidRDefault="00D74CA9" w:rsidP="00094CAA">
      <w:pPr>
        <w:widowControl w:val="0"/>
        <w:autoSpaceDE w:val="0"/>
        <w:autoSpaceDN w:val="0"/>
        <w:adjustRightInd w:val="0"/>
        <w:rPr>
          <w:kern w:val="28"/>
          <w:lang w:val="en-US"/>
        </w:rPr>
      </w:pPr>
      <w:r w:rsidRPr="00241276">
        <w:rPr>
          <w:kern w:val="28"/>
          <w:lang w:val="en-US"/>
        </w:rPr>
        <w:t>-No (and why?)-------------------------------------------------------------------------------------------------------------------------------------------------------------------------------------------------------------------------------------------------------------------------------------------------------</w:t>
      </w:r>
    </w:p>
    <w:p w:rsidR="00D74CA9" w:rsidRPr="00241276" w:rsidRDefault="00D74CA9" w:rsidP="00094CAA">
      <w:pPr>
        <w:widowControl w:val="0"/>
        <w:autoSpaceDE w:val="0"/>
        <w:autoSpaceDN w:val="0"/>
        <w:adjustRightInd w:val="0"/>
        <w:rPr>
          <w:kern w:val="28"/>
          <w:lang w:val="en-US"/>
        </w:rPr>
      </w:pPr>
      <w:r w:rsidRPr="00241276">
        <w:rPr>
          <w:kern w:val="28"/>
          <w:lang w:val="en-US"/>
        </w:rPr>
        <w:t>-sometimes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C) Do people have the capacity to change the leadership in case of non performance?</w:t>
      </w:r>
    </w:p>
    <w:p w:rsidR="00D74CA9" w:rsidRPr="00241276" w:rsidRDefault="00D74CA9" w:rsidP="00094CAA">
      <w:pPr>
        <w:widowControl w:val="0"/>
        <w:autoSpaceDE w:val="0"/>
        <w:autoSpaceDN w:val="0"/>
        <w:adjustRightInd w:val="0"/>
        <w:rPr>
          <w:kern w:val="28"/>
          <w:lang w:val="en-US"/>
        </w:rPr>
      </w:pPr>
      <w:r w:rsidRPr="00241276">
        <w:rPr>
          <w:kern w:val="28"/>
          <w:lang w:val="en-US"/>
        </w:rPr>
        <w:t>-Yes (and how?)----------------------------------------------------------------------------------------------------------------------------------------------------------------------------------------------</w:t>
      </w:r>
    </w:p>
    <w:p w:rsidR="00D74CA9" w:rsidRPr="00241276" w:rsidRDefault="00D74CA9" w:rsidP="00094CAA">
      <w:pPr>
        <w:widowControl w:val="0"/>
        <w:autoSpaceDE w:val="0"/>
        <w:autoSpaceDN w:val="0"/>
        <w:adjustRightInd w:val="0"/>
        <w:rPr>
          <w:kern w:val="28"/>
          <w:lang w:val="en-US"/>
        </w:rPr>
      </w:pPr>
      <w:r w:rsidRPr="00241276">
        <w:rPr>
          <w:kern w:val="28"/>
          <w:lang w:val="en-US"/>
        </w:rPr>
        <w:t>-No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-only after the completion of term of office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D)  Does political affiliation affect the leadership of VIDCOs and WADCOs committee members?</w:t>
      </w:r>
    </w:p>
    <w:p w:rsidR="00D74CA9" w:rsidRPr="00241276" w:rsidRDefault="00D74CA9" w:rsidP="00094CAA">
      <w:pPr>
        <w:widowControl w:val="0"/>
        <w:autoSpaceDE w:val="0"/>
        <w:autoSpaceDN w:val="0"/>
        <w:adjustRightInd w:val="0"/>
        <w:rPr>
          <w:kern w:val="28"/>
          <w:lang w:val="en-US"/>
        </w:rPr>
      </w:pPr>
      <w:r w:rsidRPr="00241276">
        <w:rPr>
          <w:kern w:val="28"/>
          <w:lang w:val="en-US"/>
        </w:rPr>
        <w:t>-Yes (and how?)----------------------------------------------------------------------------------------------------------------------------------------------------------------------------------------------</w:t>
      </w:r>
    </w:p>
    <w:p w:rsidR="00D74CA9" w:rsidRPr="00241276" w:rsidRDefault="00D74CA9" w:rsidP="00094CAA">
      <w:pPr>
        <w:widowControl w:val="0"/>
        <w:autoSpaceDE w:val="0"/>
        <w:autoSpaceDN w:val="0"/>
        <w:adjustRightInd w:val="0"/>
        <w:rPr>
          <w:kern w:val="28"/>
          <w:lang w:val="en-US"/>
        </w:rPr>
      </w:pPr>
      <w:r w:rsidRPr="00241276">
        <w:rPr>
          <w:kern w:val="28"/>
          <w:lang w:val="en-US"/>
        </w:rPr>
        <w:t>-No</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3</w:t>
      </w:r>
      <w:r>
        <w:rPr>
          <w:kern w:val="28"/>
          <w:lang w:val="en-US"/>
        </w:rPr>
        <w:t xml:space="preserve">) </w:t>
      </w:r>
      <w:r w:rsidRPr="00241276">
        <w:rPr>
          <w:kern w:val="28"/>
          <w:lang w:val="en-US"/>
        </w:rPr>
        <w:t xml:space="preserve"> </w:t>
      </w:r>
      <w:r w:rsidRPr="00241276">
        <w:rPr>
          <w:b/>
          <w:bCs/>
          <w:kern w:val="28"/>
          <w:lang w:val="en-US"/>
        </w:rPr>
        <w:t>Decision making process</w:t>
      </w: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A) Who initiates the agenda?</w:t>
      </w:r>
    </w:p>
    <w:p w:rsidR="00D74CA9" w:rsidRPr="00241276" w:rsidRDefault="00D74CA9" w:rsidP="00094CAA">
      <w:pPr>
        <w:widowControl w:val="0"/>
        <w:autoSpaceDE w:val="0"/>
        <w:autoSpaceDN w:val="0"/>
        <w:adjustRightInd w:val="0"/>
        <w:rPr>
          <w:kern w:val="28"/>
          <w:lang w:val="en-US"/>
        </w:rPr>
      </w:pPr>
      <w:r w:rsidRPr="00241276">
        <w:rPr>
          <w:kern w:val="28"/>
          <w:lang w:val="en-US"/>
        </w:rPr>
        <w:t>-The community                                                                                [     ]</w:t>
      </w:r>
    </w:p>
    <w:p w:rsidR="00D74CA9" w:rsidRPr="00241276" w:rsidRDefault="00D74CA9" w:rsidP="00094CAA">
      <w:pPr>
        <w:widowControl w:val="0"/>
        <w:autoSpaceDE w:val="0"/>
        <w:autoSpaceDN w:val="0"/>
        <w:adjustRightInd w:val="0"/>
        <w:rPr>
          <w:kern w:val="28"/>
          <w:lang w:val="en-US"/>
        </w:rPr>
      </w:pPr>
      <w:r w:rsidRPr="00241276">
        <w:rPr>
          <w:kern w:val="28"/>
          <w:lang w:val="en-US"/>
        </w:rPr>
        <w:t>-the RDC authorities                                                                         [     ]</w:t>
      </w:r>
    </w:p>
    <w:p w:rsidR="00D74CA9" w:rsidRPr="00241276" w:rsidRDefault="00D74CA9" w:rsidP="00094CAA">
      <w:pPr>
        <w:widowControl w:val="0"/>
        <w:autoSpaceDE w:val="0"/>
        <w:autoSpaceDN w:val="0"/>
        <w:adjustRightInd w:val="0"/>
        <w:rPr>
          <w:kern w:val="28"/>
          <w:lang w:val="en-US"/>
        </w:rPr>
      </w:pPr>
      <w:r w:rsidRPr="00241276">
        <w:rPr>
          <w:kern w:val="28"/>
          <w:lang w:val="en-US"/>
        </w:rPr>
        <w:t>-the VIDCO and WADCO leaders                                                   [     ]</w:t>
      </w:r>
    </w:p>
    <w:p w:rsidR="00D74CA9" w:rsidRPr="00241276" w:rsidRDefault="00D74CA9" w:rsidP="00094CAA">
      <w:pPr>
        <w:widowControl w:val="0"/>
        <w:autoSpaceDE w:val="0"/>
        <w:autoSpaceDN w:val="0"/>
        <w:adjustRightInd w:val="0"/>
        <w:rPr>
          <w:kern w:val="28"/>
          <w:lang w:val="en-US"/>
        </w:rPr>
      </w:pPr>
      <w:r w:rsidRPr="00241276">
        <w:rPr>
          <w:kern w:val="28"/>
          <w:lang w:val="en-US"/>
        </w:rPr>
        <w:t>- outsiders (NGOs ,donors ,technocrats)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b) What is the general attendance for the meetings? </w:t>
      </w:r>
    </w:p>
    <w:p w:rsidR="00D74CA9" w:rsidRPr="00241276" w:rsidRDefault="00D74CA9" w:rsidP="00094CAA">
      <w:pPr>
        <w:widowControl w:val="0"/>
        <w:autoSpaceDE w:val="0"/>
        <w:autoSpaceDN w:val="0"/>
        <w:adjustRightInd w:val="0"/>
        <w:rPr>
          <w:kern w:val="28"/>
          <w:lang w:val="en-US"/>
        </w:rPr>
      </w:pPr>
      <w:r w:rsidRPr="00241276">
        <w:rPr>
          <w:kern w:val="28"/>
          <w:lang w:val="en-US"/>
        </w:rPr>
        <w:t>-once a month                                                                                      [     ]</w:t>
      </w:r>
    </w:p>
    <w:p w:rsidR="00D74CA9" w:rsidRPr="00241276" w:rsidRDefault="00D74CA9" w:rsidP="00094CAA">
      <w:pPr>
        <w:widowControl w:val="0"/>
        <w:autoSpaceDE w:val="0"/>
        <w:autoSpaceDN w:val="0"/>
        <w:adjustRightInd w:val="0"/>
        <w:rPr>
          <w:kern w:val="28"/>
          <w:lang w:val="en-US"/>
        </w:rPr>
      </w:pPr>
      <w:r w:rsidRPr="00241276">
        <w:rPr>
          <w:kern w:val="28"/>
          <w:lang w:val="en-US"/>
        </w:rPr>
        <w:t>-twice a month                                                                                     [     ]</w:t>
      </w:r>
    </w:p>
    <w:p w:rsidR="00D74CA9" w:rsidRPr="00241276" w:rsidRDefault="00D74CA9" w:rsidP="00094CAA">
      <w:pPr>
        <w:widowControl w:val="0"/>
        <w:autoSpaceDE w:val="0"/>
        <w:autoSpaceDN w:val="0"/>
        <w:adjustRightInd w:val="0"/>
        <w:rPr>
          <w:kern w:val="28"/>
          <w:lang w:val="en-US"/>
        </w:rPr>
      </w:pPr>
      <w:r w:rsidRPr="00241276">
        <w:rPr>
          <w:kern w:val="28"/>
          <w:lang w:val="en-US"/>
        </w:rPr>
        <w:t>-once a year                                                                                          [     ]</w:t>
      </w:r>
    </w:p>
    <w:p w:rsidR="00D74CA9" w:rsidRPr="00241276" w:rsidRDefault="00D74CA9" w:rsidP="00094CAA">
      <w:pPr>
        <w:widowControl w:val="0"/>
        <w:autoSpaceDE w:val="0"/>
        <w:autoSpaceDN w:val="0"/>
        <w:adjustRightInd w:val="0"/>
        <w:rPr>
          <w:kern w:val="28"/>
          <w:lang w:val="en-US"/>
        </w:rPr>
      </w:pPr>
      <w:r w:rsidRPr="00241276">
        <w:rPr>
          <w:kern w:val="28"/>
          <w:lang w:val="en-US"/>
        </w:rPr>
        <w:t>- twice a year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c) Who speaks regularly or oftenly at the meetings?</w:t>
      </w:r>
    </w:p>
    <w:p w:rsidR="00D74CA9" w:rsidRPr="00241276" w:rsidRDefault="00D74CA9" w:rsidP="00094CAA">
      <w:pPr>
        <w:widowControl w:val="0"/>
        <w:autoSpaceDE w:val="0"/>
        <w:autoSpaceDN w:val="0"/>
        <w:adjustRightInd w:val="0"/>
        <w:rPr>
          <w:kern w:val="28"/>
          <w:lang w:val="en-US"/>
        </w:rPr>
      </w:pPr>
      <w:r w:rsidRPr="00241276">
        <w:rPr>
          <w:kern w:val="28"/>
          <w:lang w:val="en-US"/>
        </w:rPr>
        <w:t>- chairpersons                                                                                         [     ]</w:t>
      </w:r>
    </w:p>
    <w:p w:rsidR="00D74CA9" w:rsidRPr="00241276" w:rsidRDefault="00D74CA9" w:rsidP="00094CAA">
      <w:pPr>
        <w:widowControl w:val="0"/>
        <w:autoSpaceDE w:val="0"/>
        <w:autoSpaceDN w:val="0"/>
        <w:adjustRightInd w:val="0"/>
        <w:rPr>
          <w:kern w:val="28"/>
          <w:lang w:val="en-US"/>
        </w:rPr>
      </w:pPr>
      <w:r w:rsidRPr="00241276">
        <w:rPr>
          <w:kern w:val="28"/>
          <w:lang w:val="en-US"/>
        </w:rPr>
        <w:t>- outsiders (NGOs, donors, technocrats)                                                [     ]</w:t>
      </w:r>
    </w:p>
    <w:p w:rsidR="00D74CA9" w:rsidRPr="00241276" w:rsidRDefault="00D74CA9" w:rsidP="00094CAA">
      <w:pPr>
        <w:widowControl w:val="0"/>
        <w:autoSpaceDE w:val="0"/>
        <w:autoSpaceDN w:val="0"/>
        <w:adjustRightInd w:val="0"/>
        <w:rPr>
          <w:kern w:val="28"/>
          <w:lang w:val="en-US"/>
        </w:rPr>
      </w:pPr>
      <w:r w:rsidRPr="00241276">
        <w:rPr>
          <w:kern w:val="28"/>
          <w:lang w:val="en-US"/>
        </w:rPr>
        <w:t>-committee members (men or women)                                                  [     ]</w:t>
      </w:r>
    </w:p>
    <w:p w:rsidR="00D74CA9" w:rsidRPr="00241276" w:rsidRDefault="00D74CA9" w:rsidP="00094CAA">
      <w:pPr>
        <w:widowControl w:val="0"/>
        <w:autoSpaceDE w:val="0"/>
        <w:autoSpaceDN w:val="0"/>
        <w:adjustRightInd w:val="0"/>
        <w:rPr>
          <w:kern w:val="28"/>
          <w:lang w:val="en-US"/>
        </w:rPr>
      </w:pPr>
      <w:r w:rsidRPr="00241276">
        <w:rPr>
          <w:kern w:val="28"/>
          <w:lang w:val="en-US"/>
        </w:rPr>
        <w:t>-the community (men or women)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d) Who makes the final decisions?</w:t>
      </w:r>
    </w:p>
    <w:p w:rsidR="00D74CA9" w:rsidRPr="00241276" w:rsidRDefault="00D74CA9" w:rsidP="00094CAA">
      <w:pPr>
        <w:widowControl w:val="0"/>
        <w:autoSpaceDE w:val="0"/>
        <w:autoSpaceDN w:val="0"/>
        <w:adjustRightInd w:val="0"/>
        <w:rPr>
          <w:kern w:val="28"/>
          <w:lang w:val="en-US"/>
        </w:rPr>
      </w:pPr>
      <w:r w:rsidRPr="00241276">
        <w:rPr>
          <w:kern w:val="28"/>
          <w:lang w:val="en-US"/>
        </w:rPr>
        <w:t>- Community                                                                                          [     ]</w:t>
      </w:r>
    </w:p>
    <w:p w:rsidR="00D74CA9" w:rsidRPr="00241276" w:rsidRDefault="00D74CA9" w:rsidP="00094CAA">
      <w:pPr>
        <w:widowControl w:val="0"/>
        <w:autoSpaceDE w:val="0"/>
        <w:autoSpaceDN w:val="0"/>
        <w:adjustRightInd w:val="0"/>
        <w:rPr>
          <w:kern w:val="28"/>
          <w:lang w:val="en-US"/>
        </w:rPr>
      </w:pPr>
      <w:r w:rsidRPr="00241276">
        <w:rPr>
          <w:kern w:val="28"/>
          <w:lang w:val="en-US"/>
        </w:rPr>
        <w:t>-RDC Authorities                                                                                   [     ]</w:t>
      </w:r>
    </w:p>
    <w:p w:rsidR="00D74CA9" w:rsidRPr="00241276" w:rsidRDefault="00D74CA9" w:rsidP="00094CAA">
      <w:pPr>
        <w:widowControl w:val="0"/>
        <w:autoSpaceDE w:val="0"/>
        <w:autoSpaceDN w:val="0"/>
        <w:adjustRightInd w:val="0"/>
        <w:rPr>
          <w:kern w:val="28"/>
          <w:lang w:val="en-US"/>
        </w:rPr>
      </w:pPr>
      <w:r w:rsidRPr="00241276">
        <w:rPr>
          <w:kern w:val="28"/>
          <w:lang w:val="en-US"/>
        </w:rPr>
        <w:t>-VIDCO and WADCO leaders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 Outsiders                                                                     </w:t>
      </w:r>
      <w:r>
        <w:rPr>
          <w:kern w:val="28"/>
          <w:lang w:val="en-US"/>
        </w:rPr>
        <w:t xml:space="preserve">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4)  </w:t>
      </w:r>
      <w:r w:rsidRPr="00241276">
        <w:rPr>
          <w:b/>
          <w:bCs/>
          <w:kern w:val="28"/>
          <w:lang w:val="en-US"/>
        </w:rPr>
        <w:t>Coverage of consultation</w:t>
      </w: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A) How wide is the coverage of consultation on key decisions affecting the community?</w:t>
      </w:r>
    </w:p>
    <w:p w:rsidR="00D74CA9" w:rsidRPr="00241276" w:rsidRDefault="00D74CA9" w:rsidP="00094CAA">
      <w:pPr>
        <w:widowControl w:val="0"/>
        <w:autoSpaceDE w:val="0"/>
        <w:autoSpaceDN w:val="0"/>
        <w:adjustRightInd w:val="0"/>
        <w:rPr>
          <w:kern w:val="28"/>
          <w:lang w:val="en-US"/>
        </w:rPr>
      </w:pPr>
      <w:r w:rsidRPr="00241276">
        <w:rPr>
          <w:kern w:val="28"/>
          <w:lang w:val="en-US"/>
        </w:rPr>
        <w:t>- Only leaders are consulted                                                                   [     ]</w:t>
      </w:r>
    </w:p>
    <w:p w:rsidR="00D74CA9" w:rsidRPr="00241276" w:rsidRDefault="00D74CA9" w:rsidP="00094CAA">
      <w:pPr>
        <w:widowControl w:val="0"/>
        <w:autoSpaceDE w:val="0"/>
        <w:autoSpaceDN w:val="0"/>
        <w:adjustRightInd w:val="0"/>
        <w:rPr>
          <w:kern w:val="28"/>
          <w:lang w:val="en-US"/>
        </w:rPr>
      </w:pPr>
      <w:r w:rsidRPr="00241276">
        <w:rPr>
          <w:kern w:val="28"/>
          <w:lang w:val="en-US"/>
        </w:rPr>
        <w:t>-the rich                                                                                                  [     ]</w:t>
      </w:r>
    </w:p>
    <w:p w:rsidR="00D74CA9" w:rsidRPr="00241276" w:rsidRDefault="00D74CA9" w:rsidP="00094CAA">
      <w:pPr>
        <w:widowControl w:val="0"/>
        <w:autoSpaceDE w:val="0"/>
        <w:autoSpaceDN w:val="0"/>
        <w:adjustRightInd w:val="0"/>
        <w:rPr>
          <w:kern w:val="28"/>
          <w:lang w:val="en-US"/>
        </w:rPr>
      </w:pPr>
      <w:r w:rsidRPr="00241276">
        <w:rPr>
          <w:kern w:val="28"/>
          <w:lang w:val="en-US"/>
        </w:rPr>
        <w:t>-the poor and the rich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-people living nearer the town ship centers’, schools, roads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B) How often are the consultations?</w:t>
      </w:r>
    </w:p>
    <w:p w:rsidR="00D74CA9" w:rsidRPr="00241276" w:rsidRDefault="00D74CA9" w:rsidP="00094CAA">
      <w:pPr>
        <w:widowControl w:val="0"/>
        <w:autoSpaceDE w:val="0"/>
        <w:autoSpaceDN w:val="0"/>
        <w:adjustRightInd w:val="0"/>
        <w:rPr>
          <w:kern w:val="28"/>
          <w:lang w:val="en-US"/>
        </w:rPr>
      </w:pPr>
      <w:r w:rsidRPr="00241276">
        <w:rPr>
          <w:kern w:val="28"/>
          <w:lang w:val="en-US"/>
        </w:rPr>
        <w:t>- once a month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-twice a year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-once a year                                                                                           [     ]</w:t>
      </w:r>
    </w:p>
    <w:p w:rsidR="00D74CA9" w:rsidRPr="00241276" w:rsidRDefault="00D74CA9" w:rsidP="00094CAA">
      <w:pPr>
        <w:widowControl w:val="0"/>
        <w:autoSpaceDE w:val="0"/>
        <w:autoSpaceDN w:val="0"/>
        <w:adjustRightInd w:val="0"/>
        <w:rPr>
          <w:kern w:val="28"/>
          <w:lang w:val="en-US"/>
        </w:rPr>
      </w:pPr>
      <w:r w:rsidRPr="00241276">
        <w:rPr>
          <w:kern w:val="28"/>
          <w:lang w:val="en-US"/>
        </w:rPr>
        <w:t>-twice a year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C) Are there any effective means of information dissemination mechanism?</w:t>
      </w:r>
    </w:p>
    <w:p w:rsidR="00D74CA9" w:rsidRPr="00241276" w:rsidRDefault="00D74CA9" w:rsidP="00094CAA">
      <w:pPr>
        <w:widowControl w:val="0"/>
        <w:autoSpaceDE w:val="0"/>
        <w:autoSpaceDN w:val="0"/>
        <w:adjustRightInd w:val="0"/>
        <w:rPr>
          <w:kern w:val="28"/>
          <w:lang w:val="en-US"/>
        </w:rPr>
      </w:pPr>
      <w:r w:rsidRPr="00241276">
        <w:rPr>
          <w:kern w:val="28"/>
          <w:lang w:val="en-US"/>
        </w:rPr>
        <w:t>-through schools,                                                                                [     ]</w:t>
      </w:r>
    </w:p>
    <w:p w:rsidR="00D74CA9" w:rsidRPr="00241276" w:rsidRDefault="00D74CA9" w:rsidP="00094CAA">
      <w:pPr>
        <w:widowControl w:val="0"/>
        <w:autoSpaceDE w:val="0"/>
        <w:autoSpaceDN w:val="0"/>
        <w:adjustRightInd w:val="0"/>
        <w:rPr>
          <w:kern w:val="28"/>
          <w:lang w:val="en-US"/>
        </w:rPr>
      </w:pPr>
      <w:r w:rsidRPr="00241276">
        <w:rPr>
          <w:kern w:val="28"/>
          <w:lang w:val="en-US"/>
        </w:rPr>
        <w:t>-councilors                                                                                          [     ]</w:t>
      </w:r>
    </w:p>
    <w:p w:rsidR="00D74CA9" w:rsidRPr="00241276" w:rsidRDefault="00D74CA9" w:rsidP="00094CAA">
      <w:pPr>
        <w:widowControl w:val="0"/>
        <w:autoSpaceDE w:val="0"/>
        <w:autoSpaceDN w:val="0"/>
        <w:adjustRightInd w:val="0"/>
        <w:rPr>
          <w:kern w:val="28"/>
          <w:lang w:val="en-US"/>
        </w:rPr>
      </w:pPr>
      <w:r w:rsidRPr="00241276">
        <w:rPr>
          <w:kern w:val="28"/>
          <w:lang w:val="en-US"/>
        </w:rPr>
        <w:t>- ward coordinators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-posters or flyers on public places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-No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b/>
          <w:bCs/>
          <w:kern w:val="28"/>
          <w:lang w:val="en-US"/>
        </w:rPr>
      </w:pPr>
      <w:r w:rsidRPr="00241276">
        <w:rPr>
          <w:kern w:val="28"/>
          <w:lang w:val="en-US"/>
        </w:rPr>
        <w:t xml:space="preserve">5) </w:t>
      </w:r>
      <w:r w:rsidRPr="00241276">
        <w:rPr>
          <w:b/>
          <w:bCs/>
          <w:kern w:val="28"/>
          <w:lang w:val="en-US"/>
        </w:rPr>
        <w:t>Community organization</w:t>
      </w:r>
      <w:r>
        <w:rPr>
          <w:b/>
          <w:bCs/>
          <w:kern w:val="28"/>
          <w:lang w:val="en-US"/>
        </w:rPr>
        <w:t>s</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A) Are members of the community aware of the existence of the of local government structures (the WADCO and VIDCOs)?                                               </w:t>
      </w:r>
    </w:p>
    <w:p w:rsidR="00D74CA9" w:rsidRPr="00241276" w:rsidRDefault="00D74CA9" w:rsidP="00094CAA">
      <w:pPr>
        <w:widowControl w:val="0"/>
        <w:autoSpaceDE w:val="0"/>
        <w:autoSpaceDN w:val="0"/>
        <w:adjustRightInd w:val="0"/>
        <w:rPr>
          <w:kern w:val="28"/>
          <w:lang w:val="en-US"/>
        </w:rPr>
      </w:pPr>
      <w:r w:rsidRPr="00241276">
        <w:rPr>
          <w:kern w:val="28"/>
          <w:lang w:val="en-US"/>
        </w:rPr>
        <w:t>-Yes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-No                                                                                                          [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                                                                        </w:t>
      </w:r>
    </w:p>
    <w:p w:rsidR="00D74CA9" w:rsidRPr="00241276" w:rsidRDefault="00D74CA9" w:rsidP="00094CAA">
      <w:pPr>
        <w:widowControl w:val="0"/>
        <w:autoSpaceDE w:val="0"/>
        <w:autoSpaceDN w:val="0"/>
        <w:adjustRightInd w:val="0"/>
        <w:rPr>
          <w:kern w:val="28"/>
          <w:lang w:val="en-US"/>
        </w:rPr>
      </w:pPr>
      <w:r w:rsidRPr="00241276">
        <w:rPr>
          <w:kern w:val="28"/>
          <w:lang w:val="en-US"/>
        </w:rPr>
        <w:t>B) Are you aware of the functions or goals of such structures VIDCO and WADCO?</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 -Yes give examples-----------------------------------------------------------------------------------------------------------------------------------------------------------------------------------</w:t>
      </w:r>
    </w:p>
    <w:p w:rsidR="00D74CA9" w:rsidRPr="00241276" w:rsidRDefault="00D74CA9" w:rsidP="00094CAA">
      <w:pPr>
        <w:widowControl w:val="0"/>
        <w:autoSpaceDE w:val="0"/>
        <w:autoSpaceDN w:val="0"/>
        <w:adjustRightInd w:val="0"/>
        <w:rPr>
          <w:kern w:val="28"/>
          <w:lang w:val="en-US"/>
        </w:rPr>
      </w:pPr>
      <w:r w:rsidRPr="00241276">
        <w:rPr>
          <w:kern w:val="28"/>
          <w:lang w:val="en-US"/>
        </w:rPr>
        <w:t>-No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C) Do the community/ (you) feel they are part of these organizations?</w:t>
      </w:r>
    </w:p>
    <w:p w:rsidR="00D74CA9" w:rsidRPr="00241276" w:rsidRDefault="00D74CA9" w:rsidP="00094CAA">
      <w:pPr>
        <w:widowControl w:val="0"/>
        <w:autoSpaceDE w:val="0"/>
        <w:autoSpaceDN w:val="0"/>
        <w:adjustRightInd w:val="0"/>
        <w:rPr>
          <w:kern w:val="28"/>
          <w:lang w:val="en-US"/>
        </w:rPr>
      </w:pPr>
      <w:r w:rsidRPr="00241276">
        <w:rPr>
          <w:kern w:val="28"/>
          <w:lang w:val="en-US"/>
        </w:rPr>
        <w:t>-Yes and why?------------------------------------------------------------------------------------------------------------------------------------------------------------------------------------------------</w:t>
      </w:r>
    </w:p>
    <w:p w:rsidR="00D74CA9" w:rsidRPr="00241276" w:rsidRDefault="00D74CA9" w:rsidP="00094CAA">
      <w:pPr>
        <w:widowControl w:val="0"/>
        <w:autoSpaceDE w:val="0"/>
        <w:autoSpaceDN w:val="0"/>
        <w:adjustRightInd w:val="0"/>
        <w:rPr>
          <w:kern w:val="28"/>
          <w:lang w:val="en-US"/>
        </w:rPr>
      </w:pPr>
      <w:r w:rsidRPr="00241276">
        <w:rPr>
          <w:kern w:val="28"/>
          <w:lang w:val="en-US"/>
        </w:rPr>
        <w:t>- No and why?------------------------------------------------------------------------------------------------------------------------------------------------------------------------------------------------</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D) Basing on the past experience, do you as the community view these structures as effective?</w:t>
      </w:r>
    </w:p>
    <w:p w:rsidR="00D74CA9" w:rsidRPr="00241276" w:rsidRDefault="00D74CA9" w:rsidP="00094CAA">
      <w:pPr>
        <w:widowControl w:val="0"/>
        <w:autoSpaceDE w:val="0"/>
        <w:autoSpaceDN w:val="0"/>
        <w:adjustRightInd w:val="0"/>
        <w:rPr>
          <w:kern w:val="28"/>
          <w:lang w:val="en-US"/>
        </w:rPr>
      </w:pPr>
      <w:r w:rsidRPr="00241276">
        <w:rPr>
          <w:kern w:val="28"/>
          <w:lang w:val="en-US"/>
        </w:rPr>
        <w:t>-serves the committee members only                                                          [     ]</w:t>
      </w:r>
    </w:p>
    <w:p w:rsidR="00D74CA9" w:rsidRPr="00241276" w:rsidRDefault="00D74CA9" w:rsidP="00094CAA">
      <w:pPr>
        <w:widowControl w:val="0"/>
        <w:autoSpaceDE w:val="0"/>
        <w:autoSpaceDN w:val="0"/>
        <w:adjustRightInd w:val="0"/>
        <w:rPr>
          <w:kern w:val="28"/>
          <w:lang w:val="en-US"/>
        </w:rPr>
      </w:pPr>
      <w:r w:rsidRPr="00241276">
        <w:rPr>
          <w:kern w:val="28"/>
          <w:lang w:val="en-US"/>
        </w:rPr>
        <w:t>-serves the rich only                                                                                    [     ]</w:t>
      </w:r>
    </w:p>
    <w:p w:rsidR="00D74CA9" w:rsidRPr="00241276" w:rsidRDefault="00D74CA9" w:rsidP="00094CAA">
      <w:pPr>
        <w:widowControl w:val="0"/>
        <w:autoSpaceDE w:val="0"/>
        <w:autoSpaceDN w:val="0"/>
        <w:adjustRightInd w:val="0"/>
        <w:rPr>
          <w:kern w:val="28"/>
          <w:lang w:val="en-US"/>
        </w:rPr>
      </w:pPr>
      <w:r w:rsidRPr="00241276">
        <w:rPr>
          <w:kern w:val="28"/>
          <w:lang w:val="en-US"/>
        </w:rPr>
        <w:t>-serves the poor and the rich (all)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-do not work at all                                                                                       [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6)</w:t>
      </w:r>
      <w:r w:rsidRPr="00241276">
        <w:rPr>
          <w:b/>
          <w:bCs/>
          <w:kern w:val="28"/>
          <w:lang w:val="en-US"/>
        </w:rPr>
        <w:t xml:space="preserve"> </w:t>
      </w:r>
      <w:r>
        <w:rPr>
          <w:b/>
          <w:bCs/>
          <w:kern w:val="28"/>
          <w:lang w:val="en-US"/>
        </w:rPr>
        <w:t>Community and local government personnel training</w:t>
      </w:r>
    </w:p>
    <w:p w:rsidR="00D74CA9" w:rsidRPr="00241276" w:rsidRDefault="00D74CA9" w:rsidP="00094CAA">
      <w:pPr>
        <w:widowControl w:val="0"/>
        <w:autoSpaceDE w:val="0"/>
        <w:autoSpaceDN w:val="0"/>
        <w:adjustRightInd w:val="0"/>
        <w:rPr>
          <w:kern w:val="28"/>
          <w:lang w:val="en-US"/>
        </w:rPr>
      </w:pPr>
      <w:r w:rsidRPr="00241276">
        <w:rPr>
          <w:kern w:val="28"/>
          <w:lang w:val="en-US"/>
        </w:rPr>
        <w:t>A) Are there any existing training activities for such office bearers and the community on various activities and functions of the VIDCO and WADCOs and importance of such organizations?</w:t>
      </w:r>
    </w:p>
    <w:p w:rsidR="00D74CA9" w:rsidRPr="00241276" w:rsidRDefault="00D74CA9" w:rsidP="00094CAA">
      <w:pPr>
        <w:widowControl w:val="0"/>
        <w:autoSpaceDE w:val="0"/>
        <w:autoSpaceDN w:val="0"/>
        <w:adjustRightInd w:val="0"/>
        <w:rPr>
          <w:kern w:val="28"/>
          <w:lang w:val="en-US"/>
        </w:rPr>
      </w:pPr>
      <w:r w:rsidRPr="00241276">
        <w:rPr>
          <w:kern w:val="28"/>
          <w:lang w:val="en-US"/>
        </w:rPr>
        <w:t>-Yes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 -No                                                                                                           [     ]</w:t>
      </w:r>
    </w:p>
    <w:p w:rsidR="00D74CA9" w:rsidRPr="00241276" w:rsidRDefault="00D74CA9" w:rsidP="00094CAA">
      <w:pPr>
        <w:widowControl w:val="0"/>
        <w:autoSpaceDE w:val="0"/>
        <w:autoSpaceDN w:val="0"/>
        <w:adjustRightInd w:val="0"/>
        <w:rPr>
          <w:kern w:val="28"/>
          <w:lang w:val="en-US"/>
        </w:rPr>
      </w:pPr>
      <w:r w:rsidRPr="00241276">
        <w:rPr>
          <w:kern w:val="28"/>
          <w:lang w:val="en-US"/>
        </w:rPr>
        <w:t>-Rarely by the government and other independent bodies</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B) Do the young people have positions in these organizations and what activities or strategies are in place to groom them for effective participation in the local governance and decision making?</w:t>
      </w:r>
    </w:p>
    <w:p w:rsidR="00D74CA9" w:rsidRPr="00241276" w:rsidRDefault="00D74CA9" w:rsidP="00094CAA">
      <w:pPr>
        <w:widowControl w:val="0"/>
        <w:autoSpaceDE w:val="0"/>
        <w:autoSpaceDN w:val="0"/>
        <w:adjustRightInd w:val="0"/>
        <w:rPr>
          <w:kern w:val="28"/>
          <w:lang w:val="en-US"/>
        </w:rPr>
      </w:pPr>
      <w:r w:rsidRPr="00241276">
        <w:rPr>
          <w:kern w:val="28"/>
          <w:lang w:val="en-US"/>
        </w:rPr>
        <w:t>-Yes and what are they? -------------------------------------------------------------------------------------------------------------------------------------------------------------------------------------</w:t>
      </w:r>
    </w:p>
    <w:p w:rsidR="00D74CA9" w:rsidRPr="00241276" w:rsidRDefault="00D74CA9" w:rsidP="00094CAA">
      <w:pPr>
        <w:widowControl w:val="0"/>
        <w:autoSpaceDE w:val="0"/>
        <w:autoSpaceDN w:val="0"/>
        <w:adjustRightInd w:val="0"/>
        <w:rPr>
          <w:kern w:val="28"/>
          <w:lang w:val="en-US"/>
        </w:rPr>
      </w:pPr>
      <w:r w:rsidRPr="00241276">
        <w:rPr>
          <w:kern w:val="28"/>
          <w:lang w:val="en-US"/>
        </w:rPr>
        <w:t>- No                                                                                                             [     ]</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C) Are there any existing or planned long term training strategies?</w:t>
      </w:r>
    </w:p>
    <w:p w:rsidR="00D74CA9" w:rsidRDefault="00D74CA9" w:rsidP="00094CAA">
      <w:pPr>
        <w:widowControl w:val="0"/>
        <w:autoSpaceDE w:val="0"/>
        <w:autoSpaceDN w:val="0"/>
        <w:adjustRightInd w:val="0"/>
        <w:rPr>
          <w:kern w:val="28"/>
          <w:lang w:val="en-US"/>
        </w:rPr>
      </w:pPr>
      <w:r w:rsidRPr="00241276">
        <w:rPr>
          <w:kern w:val="28"/>
          <w:lang w:val="en-US"/>
        </w:rPr>
        <w:t>- Yes and what are they? --------------------------------------------------------------------------------------------------------------------------------------------------------------------------------------</w:t>
      </w:r>
    </w:p>
    <w:p w:rsidR="00D74CA9" w:rsidRPr="00241276" w:rsidRDefault="00D74CA9" w:rsidP="00094CAA">
      <w:pPr>
        <w:widowControl w:val="0"/>
        <w:autoSpaceDE w:val="0"/>
        <w:autoSpaceDN w:val="0"/>
        <w:adjustRightInd w:val="0"/>
        <w:rPr>
          <w:kern w:val="28"/>
          <w:lang w:val="en-US"/>
        </w:rPr>
      </w:pPr>
      <w:r w:rsidRPr="00241276">
        <w:rPr>
          <w:kern w:val="28"/>
          <w:lang w:val="en-US"/>
        </w:rPr>
        <w:t>No                                                                                                                  [      ]</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D) Is there any motivation or promotion of self advancement of the committee members?</w:t>
      </w:r>
    </w:p>
    <w:p w:rsidR="00D74CA9" w:rsidRPr="00241276" w:rsidRDefault="00D74CA9" w:rsidP="00094CAA">
      <w:pPr>
        <w:widowControl w:val="0"/>
        <w:autoSpaceDE w:val="0"/>
        <w:autoSpaceDN w:val="0"/>
        <w:adjustRightInd w:val="0"/>
        <w:rPr>
          <w:kern w:val="28"/>
          <w:lang w:val="en-US"/>
        </w:rPr>
      </w:pPr>
      <w:r w:rsidRPr="00241276">
        <w:rPr>
          <w:kern w:val="28"/>
          <w:lang w:val="en-US"/>
        </w:rPr>
        <w:t>-salaries                                                                                                             [     ]</w:t>
      </w:r>
    </w:p>
    <w:p w:rsidR="00D74CA9" w:rsidRPr="00241276" w:rsidRDefault="00D74CA9" w:rsidP="00094CAA">
      <w:pPr>
        <w:widowControl w:val="0"/>
        <w:autoSpaceDE w:val="0"/>
        <w:autoSpaceDN w:val="0"/>
        <w:adjustRightInd w:val="0"/>
        <w:rPr>
          <w:kern w:val="28"/>
          <w:lang w:val="en-US"/>
        </w:rPr>
      </w:pPr>
      <w:r w:rsidRPr="00241276">
        <w:rPr>
          <w:kern w:val="28"/>
          <w:lang w:val="en-US"/>
        </w:rPr>
        <w:t>-transport reimbursements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-sitting allowances and food after meetings                                                    </w:t>
      </w:r>
      <w:r>
        <w:rPr>
          <w:kern w:val="28"/>
          <w:lang w:val="en-US"/>
        </w:rPr>
        <w:t xml:space="preserve">  </w:t>
      </w:r>
      <w:r w:rsidRPr="00241276">
        <w:rPr>
          <w:kern w:val="28"/>
          <w:lang w:val="en-US"/>
        </w:rPr>
        <w:t xml:space="preserve"> [     ] </w:t>
      </w:r>
    </w:p>
    <w:p w:rsidR="00D74CA9" w:rsidRPr="00241276" w:rsidRDefault="00D74CA9" w:rsidP="00094CAA">
      <w:pPr>
        <w:widowControl w:val="0"/>
        <w:autoSpaceDE w:val="0"/>
        <w:autoSpaceDN w:val="0"/>
        <w:adjustRightInd w:val="0"/>
        <w:rPr>
          <w:kern w:val="28"/>
          <w:lang w:val="en-US"/>
        </w:rPr>
      </w:pPr>
      <w:r w:rsidRPr="00241276">
        <w:rPr>
          <w:kern w:val="28"/>
          <w:lang w:val="en-US"/>
        </w:rPr>
        <w:t>-they don’t get anything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Default="00D74CA9" w:rsidP="00094CAA">
      <w:pPr>
        <w:widowControl w:val="0"/>
        <w:autoSpaceDE w:val="0"/>
        <w:autoSpaceDN w:val="0"/>
        <w:adjustRightInd w:val="0"/>
        <w:rPr>
          <w:kern w:val="28"/>
          <w:lang w:val="en-US"/>
        </w:rPr>
      </w:pPr>
      <w:r w:rsidRPr="00241276">
        <w:rPr>
          <w:kern w:val="28"/>
          <w:lang w:val="en-US"/>
        </w:rPr>
        <w:t>7</w:t>
      </w:r>
      <w:r w:rsidRPr="00241276">
        <w:rPr>
          <w:b/>
          <w:bCs/>
          <w:kern w:val="28"/>
          <w:lang w:val="en-US"/>
        </w:rPr>
        <w:t>) Local government attitude towards grassroots participation</w:t>
      </w: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A) Does the district have mechanisms for obtaining views and feedback from the communities promptly?</w:t>
      </w:r>
    </w:p>
    <w:p w:rsidR="00D74CA9" w:rsidRPr="00241276" w:rsidRDefault="00D74CA9" w:rsidP="00094CAA">
      <w:pPr>
        <w:widowControl w:val="0"/>
        <w:autoSpaceDE w:val="0"/>
        <w:autoSpaceDN w:val="0"/>
        <w:adjustRightInd w:val="0"/>
        <w:rPr>
          <w:kern w:val="28"/>
          <w:lang w:val="en-US"/>
        </w:rPr>
      </w:pPr>
      <w:r w:rsidRPr="00241276">
        <w:rPr>
          <w:kern w:val="28"/>
          <w:lang w:val="en-US"/>
        </w:rPr>
        <w:t>-reports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-councilors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-traditional leaders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-others                                                                                                                [      ]</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B) Does the community views taken into the final RDDPlans?</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-Yes  and why?-----------------------------------------------------------------------------------------------------------------------------------------------------------------------------------------------                                                                            </w:t>
      </w:r>
    </w:p>
    <w:p w:rsidR="00D74CA9" w:rsidRPr="00241276" w:rsidRDefault="00D74CA9" w:rsidP="00094CAA">
      <w:pPr>
        <w:widowControl w:val="0"/>
        <w:autoSpaceDE w:val="0"/>
        <w:autoSpaceDN w:val="0"/>
        <w:adjustRightInd w:val="0"/>
        <w:rPr>
          <w:kern w:val="28"/>
          <w:lang w:val="en-US"/>
        </w:rPr>
      </w:pPr>
      <w:r w:rsidRPr="00241276">
        <w:rPr>
          <w:kern w:val="28"/>
          <w:lang w:val="en-US"/>
        </w:rPr>
        <w:t>-No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C) Are there any incentives given to the VIDCO and WADCO chairpersons? </w:t>
      </w:r>
    </w:p>
    <w:p w:rsidR="00D74CA9" w:rsidRPr="00241276" w:rsidRDefault="00D74CA9" w:rsidP="00094CAA">
      <w:pPr>
        <w:widowControl w:val="0"/>
        <w:autoSpaceDE w:val="0"/>
        <w:autoSpaceDN w:val="0"/>
        <w:adjustRightInd w:val="0"/>
        <w:rPr>
          <w:kern w:val="28"/>
          <w:lang w:val="en-US"/>
        </w:rPr>
      </w:pPr>
      <w:r w:rsidRPr="00241276">
        <w:rPr>
          <w:kern w:val="28"/>
          <w:lang w:val="en-US"/>
        </w:rPr>
        <w:t>-salaries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-allowances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-trainings/ workshops                                                                                           [    ]                                                                 </w:t>
      </w:r>
    </w:p>
    <w:p w:rsidR="00D74CA9" w:rsidRPr="00241276" w:rsidRDefault="00D74CA9" w:rsidP="00094CAA">
      <w:pPr>
        <w:widowControl w:val="0"/>
        <w:autoSpaceDE w:val="0"/>
        <w:autoSpaceDN w:val="0"/>
        <w:adjustRightInd w:val="0"/>
        <w:rPr>
          <w:kern w:val="28"/>
          <w:lang w:val="en-US"/>
        </w:rPr>
      </w:pPr>
      <w:r w:rsidRPr="00241276">
        <w:rPr>
          <w:kern w:val="28"/>
          <w:lang w:val="en-US"/>
        </w:rPr>
        <w:t xml:space="preserve">- are not given anything                                                                                        </w:t>
      </w:r>
      <w:r>
        <w:rPr>
          <w:kern w:val="28"/>
          <w:lang w:val="en-US"/>
        </w:rPr>
        <w:t xml:space="preserve"> </w:t>
      </w:r>
      <w:r w:rsidRPr="00241276">
        <w:rPr>
          <w:kern w:val="28"/>
          <w:lang w:val="en-US"/>
        </w:rPr>
        <w:t>[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r w:rsidRPr="00241276">
        <w:rPr>
          <w:kern w:val="28"/>
          <w:lang w:val="en-US"/>
        </w:rPr>
        <w:t>D) Does the local authorities have enough resources for promoting effective community participation?</w:t>
      </w:r>
    </w:p>
    <w:p w:rsidR="00D74CA9" w:rsidRPr="00241276" w:rsidRDefault="00D74CA9" w:rsidP="00094CAA">
      <w:pPr>
        <w:widowControl w:val="0"/>
        <w:autoSpaceDE w:val="0"/>
        <w:autoSpaceDN w:val="0"/>
        <w:adjustRightInd w:val="0"/>
        <w:rPr>
          <w:kern w:val="28"/>
          <w:lang w:val="en-US"/>
        </w:rPr>
      </w:pPr>
      <w:r w:rsidRPr="00241276">
        <w:rPr>
          <w:kern w:val="28"/>
          <w:lang w:val="en-US"/>
        </w:rPr>
        <w:t>-adequate personnel                                                                                              [      ]</w:t>
      </w:r>
    </w:p>
    <w:p w:rsidR="00D74CA9" w:rsidRPr="00241276" w:rsidRDefault="00D74CA9" w:rsidP="00094CAA">
      <w:pPr>
        <w:widowControl w:val="0"/>
        <w:autoSpaceDE w:val="0"/>
        <w:autoSpaceDN w:val="0"/>
        <w:adjustRightInd w:val="0"/>
        <w:rPr>
          <w:kern w:val="28"/>
          <w:lang w:val="en-US"/>
        </w:rPr>
      </w:pPr>
      <w:r w:rsidRPr="00241276">
        <w:rPr>
          <w:kern w:val="28"/>
          <w:lang w:val="en-US"/>
        </w:rPr>
        <w:t>-funds                                                                                                                    [      ]</w:t>
      </w:r>
    </w:p>
    <w:p w:rsidR="00D74CA9" w:rsidRPr="00241276" w:rsidRDefault="00D74CA9" w:rsidP="00094CAA">
      <w:pPr>
        <w:widowControl w:val="0"/>
        <w:autoSpaceDE w:val="0"/>
        <w:autoSpaceDN w:val="0"/>
        <w:adjustRightInd w:val="0"/>
        <w:rPr>
          <w:kern w:val="28"/>
          <w:lang w:val="en-US"/>
        </w:rPr>
      </w:pPr>
      <w:r w:rsidRPr="00241276">
        <w:rPr>
          <w:kern w:val="28"/>
          <w:lang w:val="en-US"/>
        </w:rPr>
        <w:t>-transport                                                                                                               [     ]</w:t>
      </w:r>
    </w:p>
    <w:p w:rsidR="00D74CA9" w:rsidRPr="00241276" w:rsidRDefault="00D74CA9" w:rsidP="00094CAA">
      <w:pPr>
        <w:widowControl w:val="0"/>
        <w:autoSpaceDE w:val="0"/>
        <w:autoSpaceDN w:val="0"/>
        <w:adjustRightInd w:val="0"/>
        <w:rPr>
          <w:kern w:val="28"/>
          <w:lang w:val="en-US"/>
        </w:rPr>
      </w:pPr>
      <w:r w:rsidRPr="00241276">
        <w:rPr>
          <w:kern w:val="28"/>
          <w:lang w:val="en-US"/>
        </w:rPr>
        <w:t>-no                                                                                                                         [     ]</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r w:rsidRPr="00241276">
        <w:rPr>
          <w:kern w:val="28"/>
          <w:lang w:val="en-US"/>
        </w:rPr>
        <w:t>-</w:t>
      </w: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Pr>
        <w:widowControl w:val="0"/>
        <w:autoSpaceDE w:val="0"/>
        <w:autoSpaceDN w:val="0"/>
        <w:adjustRightInd w:val="0"/>
        <w:rPr>
          <w:kern w:val="28"/>
          <w:lang w:val="en-US"/>
        </w:rPr>
      </w:pPr>
    </w:p>
    <w:p w:rsidR="00D74CA9" w:rsidRPr="00241276" w:rsidRDefault="00D74CA9" w:rsidP="00094CAA"/>
    <w:p w:rsidR="00D74CA9" w:rsidRDefault="00D74CA9" w:rsidP="003F55EA">
      <w:r>
        <w:t xml:space="preserve">                            </w:t>
      </w:r>
    </w:p>
    <w:sectPr w:rsidR="00D74CA9" w:rsidSect="002B29D9">
      <w:pgSz w:w="11906" w:h="16838"/>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4CA9" w:rsidRDefault="00D74CA9" w:rsidP="00B5050D">
      <w:pPr>
        <w:spacing w:after="0"/>
      </w:pPr>
      <w:r>
        <w:separator/>
      </w:r>
    </w:p>
  </w:endnote>
  <w:endnote w:type="continuationSeparator" w:id="0">
    <w:p w:rsidR="00D74CA9" w:rsidRDefault="00D74CA9" w:rsidP="00B5050D">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CA9" w:rsidRPr="008B3247" w:rsidRDefault="00D74CA9" w:rsidP="003F55EA">
    <w:pPr>
      <w:pStyle w:val="Footer"/>
      <w:framePr w:wrap="around" w:vAnchor="text" w:hAnchor="margin" w:xAlign="center" w:y="1"/>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noProof/>
        <w:sz w:val="24"/>
      </w:rPr>
      <w:t>ix</w:t>
    </w:r>
    <w:r>
      <w:rPr>
        <w:rStyle w:val="PageNumber"/>
        <w:sz w:val="24"/>
      </w:rPr>
      <w:fldChar w:fldCharType="end"/>
    </w:r>
  </w:p>
  <w:p w:rsidR="00D74CA9" w:rsidRPr="008B3247" w:rsidRDefault="00D74CA9" w:rsidP="003F55E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CA9" w:rsidRDefault="00D74CA9" w:rsidP="003F55EA">
    <w:pPr>
      <w:pStyle w:val="Footer"/>
      <w:framePr w:wrap="around" w:vAnchor="text" w:hAnchor="margin" w:xAlign="center" w:y="1"/>
      <w:spacing w:before="60" w:after="0"/>
      <w:ind w:firstLine="0"/>
      <w:jc w:val="center"/>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noProof/>
        <w:sz w:val="24"/>
      </w:rPr>
      <w:t>ii</w:t>
    </w:r>
    <w:r>
      <w:rPr>
        <w:rStyle w:val="PageNumber"/>
        <w:sz w:val="24"/>
      </w:rPr>
      <w:fldChar w:fldCharType="end"/>
    </w:r>
  </w:p>
  <w:p w:rsidR="00D74CA9" w:rsidRPr="008B3247" w:rsidRDefault="00D74CA9" w:rsidP="003F55EA">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CA9" w:rsidRDefault="00D74CA9" w:rsidP="003F55EA">
    <w:pPr>
      <w:pStyle w:val="Footer"/>
      <w:framePr w:wrap="around" w:vAnchor="text" w:hAnchor="margin" w:xAlign="center" w:y="1"/>
      <w:rPr>
        <w:rStyle w:val="PageNumber"/>
        <w:sz w:val="24"/>
      </w:rPr>
    </w:pPr>
  </w:p>
  <w:p w:rsidR="00D74CA9" w:rsidRDefault="00D74CA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4CA9" w:rsidRDefault="00D74CA9" w:rsidP="00B5050D">
      <w:pPr>
        <w:spacing w:after="0"/>
      </w:pPr>
      <w:r>
        <w:separator/>
      </w:r>
    </w:p>
  </w:footnote>
  <w:footnote w:type="continuationSeparator" w:id="0">
    <w:p w:rsidR="00D74CA9" w:rsidRDefault="00D74CA9" w:rsidP="00B5050D">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750526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9C2C8AE"/>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6ACEBBE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D82B518"/>
    <w:lvl w:ilvl="0">
      <w:start w:val="1"/>
      <w:numFmt w:val="bullet"/>
      <w:lvlText w:val=""/>
      <w:lvlJc w:val="left"/>
      <w:pPr>
        <w:tabs>
          <w:tab w:val="num" w:pos="360"/>
        </w:tabs>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lvlText w:val=""/>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432"/>
      </w:pPr>
      <w:rPr>
        <w:rFonts w:cs="Times New Roman" w:hint="default"/>
      </w:rPr>
    </w:lvl>
    <w:lvl w:ilvl="2">
      <w:start w:val="1"/>
      <w:numFmt w:val="decimal"/>
      <w:lvlText w:val="%1.%3.%2"/>
      <w:lvlJc w:val="left"/>
      <w:pPr>
        <w:tabs>
          <w:tab w:val="num" w:pos="2160"/>
        </w:tabs>
        <w:ind w:left="1224" w:hanging="50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07BB3C4C"/>
    <w:multiLevelType w:val="multilevel"/>
    <w:tmpl w:val="315AC07A"/>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5">
    <w:nsid w:val="0886268A"/>
    <w:multiLevelType w:val="hybridMultilevel"/>
    <w:tmpl w:val="291C9936"/>
    <w:lvl w:ilvl="0" w:tplc="3009000F">
      <w:start w:val="1"/>
      <w:numFmt w:val="decimal"/>
      <w:lvlText w:val="%1."/>
      <w:lvlJc w:val="left"/>
      <w:pPr>
        <w:ind w:left="1145" w:hanging="360"/>
      </w:pPr>
      <w:rPr>
        <w:rFonts w:cs="Times New Roman"/>
      </w:rPr>
    </w:lvl>
    <w:lvl w:ilvl="1" w:tplc="30090019" w:tentative="1">
      <w:start w:val="1"/>
      <w:numFmt w:val="lowerLetter"/>
      <w:lvlText w:val="%2."/>
      <w:lvlJc w:val="left"/>
      <w:pPr>
        <w:ind w:left="1865" w:hanging="360"/>
      </w:pPr>
      <w:rPr>
        <w:rFonts w:cs="Times New Roman"/>
      </w:rPr>
    </w:lvl>
    <w:lvl w:ilvl="2" w:tplc="3009001B" w:tentative="1">
      <w:start w:val="1"/>
      <w:numFmt w:val="lowerRoman"/>
      <w:lvlText w:val="%3."/>
      <w:lvlJc w:val="right"/>
      <w:pPr>
        <w:ind w:left="2585" w:hanging="180"/>
      </w:pPr>
      <w:rPr>
        <w:rFonts w:cs="Times New Roman"/>
      </w:rPr>
    </w:lvl>
    <w:lvl w:ilvl="3" w:tplc="3009000F" w:tentative="1">
      <w:start w:val="1"/>
      <w:numFmt w:val="decimal"/>
      <w:lvlText w:val="%4."/>
      <w:lvlJc w:val="left"/>
      <w:pPr>
        <w:ind w:left="3305" w:hanging="360"/>
      </w:pPr>
      <w:rPr>
        <w:rFonts w:cs="Times New Roman"/>
      </w:rPr>
    </w:lvl>
    <w:lvl w:ilvl="4" w:tplc="30090019" w:tentative="1">
      <w:start w:val="1"/>
      <w:numFmt w:val="lowerLetter"/>
      <w:lvlText w:val="%5."/>
      <w:lvlJc w:val="left"/>
      <w:pPr>
        <w:ind w:left="4025" w:hanging="360"/>
      </w:pPr>
      <w:rPr>
        <w:rFonts w:cs="Times New Roman"/>
      </w:rPr>
    </w:lvl>
    <w:lvl w:ilvl="5" w:tplc="3009001B" w:tentative="1">
      <w:start w:val="1"/>
      <w:numFmt w:val="lowerRoman"/>
      <w:lvlText w:val="%6."/>
      <w:lvlJc w:val="right"/>
      <w:pPr>
        <w:ind w:left="4745" w:hanging="180"/>
      </w:pPr>
      <w:rPr>
        <w:rFonts w:cs="Times New Roman"/>
      </w:rPr>
    </w:lvl>
    <w:lvl w:ilvl="6" w:tplc="3009000F" w:tentative="1">
      <w:start w:val="1"/>
      <w:numFmt w:val="decimal"/>
      <w:lvlText w:val="%7."/>
      <w:lvlJc w:val="left"/>
      <w:pPr>
        <w:ind w:left="5465" w:hanging="360"/>
      </w:pPr>
      <w:rPr>
        <w:rFonts w:cs="Times New Roman"/>
      </w:rPr>
    </w:lvl>
    <w:lvl w:ilvl="7" w:tplc="30090019" w:tentative="1">
      <w:start w:val="1"/>
      <w:numFmt w:val="lowerLetter"/>
      <w:lvlText w:val="%8."/>
      <w:lvlJc w:val="left"/>
      <w:pPr>
        <w:ind w:left="6185" w:hanging="360"/>
      </w:pPr>
      <w:rPr>
        <w:rFonts w:cs="Times New Roman"/>
      </w:rPr>
    </w:lvl>
    <w:lvl w:ilvl="8" w:tplc="3009001B" w:tentative="1">
      <w:start w:val="1"/>
      <w:numFmt w:val="lowerRoman"/>
      <w:lvlText w:val="%9."/>
      <w:lvlJc w:val="right"/>
      <w:pPr>
        <w:ind w:left="6905" w:hanging="180"/>
      </w:pPr>
      <w:rPr>
        <w:rFonts w:cs="Times New Roman"/>
      </w:rPr>
    </w:lvl>
  </w:abstractNum>
  <w:abstractNum w:abstractNumId="16">
    <w:nsid w:val="15405BF2"/>
    <w:multiLevelType w:val="multilevel"/>
    <w:tmpl w:val="5606B050"/>
    <w:name w:val="ISSresearchpaper"/>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pStyle w:val="Heading4"/>
      <w:suff w:val="nothing"/>
      <w:lvlText w:val=""/>
      <w:lvlJc w:val="left"/>
      <w:pPr>
        <w:ind w:left="567" w:hanging="567"/>
      </w:pPr>
      <w:rPr>
        <w:rFonts w:cs="Times New Roman" w:hint="default"/>
      </w:rPr>
    </w:lvl>
    <w:lvl w:ilvl="4">
      <w:start w:val="1"/>
      <w:numFmt w:val="decimal"/>
      <w:pStyle w:val="Heading5"/>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7">
    <w:nsid w:val="1576749B"/>
    <w:multiLevelType w:val="multilevel"/>
    <w:tmpl w:val="6016C480"/>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8">
    <w:nsid w:val="17250F75"/>
    <w:multiLevelType w:val="multilevel"/>
    <w:tmpl w:val="6A80274C"/>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9">
    <w:nsid w:val="1B956A20"/>
    <w:multiLevelType w:val="hybridMultilevel"/>
    <w:tmpl w:val="F04E6EBE"/>
    <w:lvl w:ilvl="0" w:tplc="08090015">
      <w:start w:val="1"/>
      <w:numFmt w:val="upp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0">
    <w:nsid w:val="1BD452C0"/>
    <w:multiLevelType w:val="multilevel"/>
    <w:tmpl w:val="5606B050"/>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1">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257F3280"/>
    <w:multiLevelType w:val="multilevel"/>
    <w:tmpl w:val="5606B050"/>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4">
    <w:nsid w:val="262F0E25"/>
    <w:multiLevelType w:val="hybridMultilevel"/>
    <w:tmpl w:val="ECCE1882"/>
    <w:lvl w:ilvl="0" w:tplc="30090017">
      <w:start w:val="1"/>
      <w:numFmt w:val="lowerLetter"/>
      <w:lvlText w:val="%1)"/>
      <w:lvlJc w:val="left"/>
      <w:pPr>
        <w:ind w:left="720" w:hanging="360"/>
      </w:pPr>
      <w:rPr>
        <w:rFonts w:cs="Times New Roman" w:hint="default"/>
      </w:rPr>
    </w:lvl>
    <w:lvl w:ilvl="1" w:tplc="30090019" w:tentative="1">
      <w:start w:val="1"/>
      <w:numFmt w:val="lowerLetter"/>
      <w:lvlText w:val="%2."/>
      <w:lvlJc w:val="left"/>
      <w:pPr>
        <w:ind w:left="1440" w:hanging="360"/>
      </w:pPr>
      <w:rPr>
        <w:rFonts w:cs="Times New Roman"/>
      </w:rPr>
    </w:lvl>
    <w:lvl w:ilvl="2" w:tplc="3009001B" w:tentative="1">
      <w:start w:val="1"/>
      <w:numFmt w:val="lowerRoman"/>
      <w:lvlText w:val="%3."/>
      <w:lvlJc w:val="right"/>
      <w:pPr>
        <w:ind w:left="2160" w:hanging="180"/>
      </w:pPr>
      <w:rPr>
        <w:rFonts w:cs="Times New Roman"/>
      </w:rPr>
    </w:lvl>
    <w:lvl w:ilvl="3" w:tplc="3009000F" w:tentative="1">
      <w:start w:val="1"/>
      <w:numFmt w:val="decimal"/>
      <w:lvlText w:val="%4."/>
      <w:lvlJc w:val="left"/>
      <w:pPr>
        <w:ind w:left="2880" w:hanging="360"/>
      </w:pPr>
      <w:rPr>
        <w:rFonts w:cs="Times New Roman"/>
      </w:rPr>
    </w:lvl>
    <w:lvl w:ilvl="4" w:tplc="30090019" w:tentative="1">
      <w:start w:val="1"/>
      <w:numFmt w:val="lowerLetter"/>
      <w:lvlText w:val="%5."/>
      <w:lvlJc w:val="left"/>
      <w:pPr>
        <w:ind w:left="3600" w:hanging="360"/>
      </w:pPr>
      <w:rPr>
        <w:rFonts w:cs="Times New Roman"/>
      </w:rPr>
    </w:lvl>
    <w:lvl w:ilvl="5" w:tplc="3009001B" w:tentative="1">
      <w:start w:val="1"/>
      <w:numFmt w:val="lowerRoman"/>
      <w:lvlText w:val="%6."/>
      <w:lvlJc w:val="right"/>
      <w:pPr>
        <w:ind w:left="4320" w:hanging="180"/>
      </w:pPr>
      <w:rPr>
        <w:rFonts w:cs="Times New Roman"/>
      </w:rPr>
    </w:lvl>
    <w:lvl w:ilvl="6" w:tplc="3009000F" w:tentative="1">
      <w:start w:val="1"/>
      <w:numFmt w:val="decimal"/>
      <w:lvlText w:val="%7."/>
      <w:lvlJc w:val="left"/>
      <w:pPr>
        <w:ind w:left="5040" w:hanging="360"/>
      </w:pPr>
      <w:rPr>
        <w:rFonts w:cs="Times New Roman"/>
      </w:rPr>
    </w:lvl>
    <w:lvl w:ilvl="7" w:tplc="30090019" w:tentative="1">
      <w:start w:val="1"/>
      <w:numFmt w:val="lowerLetter"/>
      <w:lvlText w:val="%8."/>
      <w:lvlJc w:val="left"/>
      <w:pPr>
        <w:ind w:left="5760" w:hanging="360"/>
      </w:pPr>
      <w:rPr>
        <w:rFonts w:cs="Times New Roman"/>
      </w:rPr>
    </w:lvl>
    <w:lvl w:ilvl="8" w:tplc="3009001B" w:tentative="1">
      <w:start w:val="1"/>
      <w:numFmt w:val="lowerRoman"/>
      <w:lvlText w:val="%9."/>
      <w:lvlJc w:val="right"/>
      <w:pPr>
        <w:ind w:left="6480" w:hanging="180"/>
      </w:pPr>
      <w:rPr>
        <w:rFonts w:cs="Times New Roman"/>
      </w:rPr>
    </w:lvl>
  </w:abstractNum>
  <w:abstractNum w:abstractNumId="25">
    <w:nsid w:val="29E45CD6"/>
    <w:multiLevelType w:val="multilevel"/>
    <w:tmpl w:val="C6986BD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794"/>
        </w:tabs>
        <w:ind w:left="792" w:hanging="792"/>
      </w:pPr>
      <w:rPr>
        <w:rFonts w:cs="Times New Roman" w:hint="default"/>
      </w:rPr>
    </w:lvl>
    <w:lvl w:ilvl="2">
      <w:start w:val="1"/>
      <w:numFmt w:val="decimal"/>
      <w:lvlText w:val="%1.%3.%2"/>
      <w:lvlJc w:val="left"/>
      <w:pPr>
        <w:tabs>
          <w:tab w:val="num" w:pos="794"/>
        </w:tabs>
        <w:ind w:left="794" w:hanging="79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6">
    <w:nsid w:val="31902538"/>
    <w:multiLevelType w:val="multilevel"/>
    <w:tmpl w:val="733AE13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nsid w:val="34E31AA3"/>
    <w:multiLevelType w:val="hybridMultilevel"/>
    <w:tmpl w:val="2D244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AA472A5"/>
    <w:multiLevelType w:val="multilevel"/>
    <w:tmpl w:val="32A2CFE0"/>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9">
    <w:nsid w:val="3AE5351B"/>
    <w:multiLevelType w:val="multilevel"/>
    <w:tmpl w:val="3C84165C"/>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0">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1">
    <w:nsid w:val="42AE467A"/>
    <w:multiLevelType w:val="hybridMultilevel"/>
    <w:tmpl w:val="0CFA2192"/>
    <w:lvl w:ilvl="0" w:tplc="30090001">
      <w:start w:val="1"/>
      <w:numFmt w:val="bullet"/>
      <w:lvlText w:val=""/>
      <w:lvlJc w:val="left"/>
      <w:pPr>
        <w:ind w:left="1145" w:hanging="360"/>
      </w:pPr>
      <w:rPr>
        <w:rFonts w:ascii="Symbol" w:hAnsi="Symbol" w:hint="default"/>
      </w:rPr>
    </w:lvl>
    <w:lvl w:ilvl="1" w:tplc="30090003" w:tentative="1">
      <w:start w:val="1"/>
      <w:numFmt w:val="bullet"/>
      <w:lvlText w:val="o"/>
      <w:lvlJc w:val="left"/>
      <w:pPr>
        <w:ind w:left="1865" w:hanging="360"/>
      </w:pPr>
      <w:rPr>
        <w:rFonts w:ascii="Courier New" w:hAnsi="Courier New" w:hint="default"/>
      </w:rPr>
    </w:lvl>
    <w:lvl w:ilvl="2" w:tplc="30090005" w:tentative="1">
      <w:start w:val="1"/>
      <w:numFmt w:val="bullet"/>
      <w:lvlText w:val=""/>
      <w:lvlJc w:val="left"/>
      <w:pPr>
        <w:ind w:left="2585" w:hanging="360"/>
      </w:pPr>
      <w:rPr>
        <w:rFonts w:ascii="Wingdings" w:hAnsi="Wingdings" w:hint="default"/>
      </w:rPr>
    </w:lvl>
    <w:lvl w:ilvl="3" w:tplc="30090001" w:tentative="1">
      <w:start w:val="1"/>
      <w:numFmt w:val="bullet"/>
      <w:lvlText w:val=""/>
      <w:lvlJc w:val="left"/>
      <w:pPr>
        <w:ind w:left="3305" w:hanging="360"/>
      </w:pPr>
      <w:rPr>
        <w:rFonts w:ascii="Symbol" w:hAnsi="Symbol" w:hint="default"/>
      </w:rPr>
    </w:lvl>
    <w:lvl w:ilvl="4" w:tplc="30090003" w:tentative="1">
      <w:start w:val="1"/>
      <w:numFmt w:val="bullet"/>
      <w:lvlText w:val="o"/>
      <w:lvlJc w:val="left"/>
      <w:pPr>
        <w:ind w:left="4025" w:hanging="360"/>
      </w:pPr>
      <w:rPr>
        <w:rFonts w:ascii="Courier New" w:hAnsi="Courier New" w:hint="default"/>
      </w:rPr>
    </w:lvl>
    <w:lvl w:ilvl="5" w:tplc="30090005" w:tentative="1">
      <w:start w:val="1"/>
      <w:numFmt w:val="bullet"/>
      <w:lvlText w:val=""/>
      <w:lvlJc w:val="left"/>
      <w:pPr>
        <w:ind w:left="4745" w:hanging="360"/>
      </w:pPr>
      <w:rPr>
        <w:rFonts w:ascii="Wingdings" w:hAnsi="Wingdings" w:hint="default"/>
      </w:rPr>
    </w:lvl>
    <w:lvl w:ilvl="6" w:tplc="30090001" w:tentative="1">
      <w:start w:val="1"/>
      <w:numFmt w:val="bullet"/>
      <w:lvlText w:val=""/>
      <w:lvlJc w:val="left"/>
      <w:pPr>
        <w:ind w:left="5465" w:hanging="360"/>
      </w:pPr>
      <w:rPr>
        <w:rFonts w:ascii="Symbol" w:hAnsi="Symbol" w:hint="default"/>
      </w:rPr>
    </w:lvl>
    <w:lvl w:ilvl="7" w:tplc="30090003" w:tentative="1">
      <w:start w:val="1"/>
      <w:numFmt w:val="bullet"/>
      <w:lvlText w:val="o"/>
      <w:lvlJc w:val="left"/>
      <w:pPr>
        <w:ind w:left="6185" w:hanging="360"/>
      </w:pPr>
      <w:rPr>
        <w:rFonts w:ascii="Courier New" w:hAnsi="Courier New" w:hint="default"/>
      </w:rPr>
    </w:lvl>
    <w:lvl w:ilvl="8" w:tplc="30090005" w:tentative="1">
      <w:start w:val="1"/>
      <w:numFmt w:val="bullet"/>
      <w:lvlText w:val=""/>
      <w:lvlJc w:val="left"/>
      <w:pPr>
        <w:ind w:left="6905" w:hanging="360"/>
      </w:pPr>
      <w:rPr>
        <w:rFonts w:ascii="Wingdings" w:hAnsi="Wingdings" w:hint="default"/>
      </w:rPr>
    </w:lvl>
  </w:abstractNum>
  <w:abstractNum w:abstractNumId="32">
    <w:nsid w:val="4AF013E9"/>
    <w:multiLevelType w:val="hybridMultilevel"/>
    <w:tmpl w:val="5F04A1AE"/>
    <w:lvl w:ilvl="0" w:tplc="30090017">
      <w:start w:val="1"/>
      <w:numFmt w:val="lowerLetter"/>
      <w:lvlText w:val="%1)"/>
      <w:lvlJc w:val="left"/>
      <w:pPr>
        <w:ind w:left="720" w:hanging="360"/>
      </w:pPr>
      <w:rPr>
        <w:rFonts w:cs="Times New Roman" w:hint="default"/>
      </w:rPr>
    </w:lvl>
    <w:lvl w:ilvl="1" w:tplc="30090019" w:tentative="1">
      <w:start w:val="1"/>
      <w:numFmt w:val="lowerLetter"/>
      <w:lvlText w:val="%2."/>
      <w:lvlJc w:val="left"/>
      <w:pPr>
        <w:ind w:left="1440" w:hanging="360"/>
      </w:pPr>
      <w:rPr>
        <w:rFonts w:cs="Times New Roman"/>
      </w:rPr>
    </w:lvl>
    <w:lvl w:ilvl="2" w:tplc="3009001B" w:tentative="1">
      <w:start w:val="1"/>
      <w:numFmt w:val="lowerRoman"/>
      <w:lvlText w:val="%3."/>
      <w:lvlJc w:val="right"/>
      <w:pPr>
        <w:ind w:left="2160" w:hanging="180"/>
      </w:pPr>
      <w:rPr>
        <w:rFonts w:cs="Times New Roman"/>
      </w:rPr>
    </w:lvl>
    <w:lvl w:ilvl="3" w:tplc="3009000F" w:tentative="1">
      <w:start w:val="1"/>
      <w:numFmt w:val="decimal"/>
      <w:lvlText w:val="%4."/>
      <w:lvlJc w:val="left"/>
      <w:pPr>
        <w:ind w:left="2880" w:hanging="360"/>
      </w:pPr>
      <w:rPr>
        <w:rFonts w:cs="Times New Roman"/>
      </w:rPr>
    </w:lvl>
    <w:lvl w:ilvl="4" w:tplc="30090019" w:tentative="1">
      <w:start w:val="1"/>
      <w:numFmt w:val="lowerLetter"/>
      <w:lvlText w:val="%5."/>
      <w:lvlJc w:val="left"/>
      <w:pPr>
        <w:ind w:left="3600" w:hanging="360"/>
      </w:pPr>
      <w:rPr>
        <w:rFonts w:cs="Times New Roman"/>
      </w:rPr>
    </w:lvl>
    <w:lvl w:ilvl="5" w:tplc="3009001B" w:tentative="1">
      <w:start w:val="1"/>
      <w:numFmt w:val="lowerRoman"/>
      <w:lvlText w:val="%6."/>
      <w:lvlJc w:val="right"/>
      <w:pPr>
        <w:ind w:left="4320" w:hanging="180"/>
      </w:pPr>
      <w:rPr>
        <w:rFonts w:cs="Times New Roman"/>
      </w:rPr>
    </w:lvl>
    <w:lvl w:ilvl="6" w:tplc="3009000F" w:tentative="1">
      <w:start w:val="1"/>
      <w:numFmt w:val="decimal"/>
      <w:lvlText w:val="%7."/>
      <w:lvlJc w:val="left"/>
      <w:pPr>
        <w:ind w:left="5040" w:hanging="360"/>
      </w:pPr>
      <w:rPr>
        <w:rFonts w:cs="Times New Roman"/>
      </w:rPr>
    </w:lvl>
    <w:lvl w:ilvl="7" w:tplc="30090019" w:tentative="1">
      <w:start w:val="1"/>
      <w:numFmt w:val="lowerLetter"/>
      <w:lvlText w:val="%8."/>
      <w:lvlJc w:val="left"/>
      <w:pPr>
        <w:ind w:left="5760" w:hanging="360"/>
      </w:pPr>
      <w:rPr>
        <w:rFonts w:cs="Times New Roman"/>
      </w:rPr>
    </w:lvl>
    <w:lvl w:ilvl="8" w:tplc="3009001B" w:tentative="1">
      <w:start w:val="1"/>
      <w:numFmt w:val="lowerRoman"/>
      <w:lvlText w:val="%9."/>
      <w:lvlJc w:val="right"/>
      <w:pPr>
        <w:ind w:left="6480" w:hanging="180"/>
      </w:pPr>
      <w:rPr>
        <w:rFonts w:cs="Times New Roman"/>
      </w:rPr>
    </w:lvl>
  </w:abstractNum>
  <w:abstractNum w:abstractNumId="33">
    <w:nsid w:val="53D25610"/>
    <w:multiLevelType w:val="multilevel"/>
    <w:tmpl w:val="C270F2D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4">
    <w:nsid w:val="5F6456B0"/>
    <w:multiLevelType w:val="hybridMultilevel"/>
    <w:tmpl w:val="062C16EE"/>
    <w:lvl w:ilvl="0" w:tplc="30090001">
      <w:start w:val="1"/>
      <w:numFmt w:val="bullet"/>
      <w:lvlText w:val=""/>
      <w:lvlJc w:val="left"/>
      <w:pPr>
        <w:ind w:left="1145" w:hanging="360"/>
      </w:pPr>
      <w:rPr>
        <w:rFonts w:ascii="Symbol" w:hAnsi="Symbol" w:hint="default"/>
      </w:rPr>
    </w:lvl>
    <w:lvl w:ilvl="1" w:tplc="30090003" w:tentative="1">
      <w:start w:val="1"/>
      <w:numFmt w:val="bullet"/>
      <w:lvlText w:val="o"/>
      <w:lvlJc w:val="left"/>
      <w:pPr>
        <w:ind w:left="1865" w:hanging="360"/>
      </w:pPr>
      <w:rPr>
        <w:rFonts w:ascii="Courier New" w:hAnsi="Courier New" w:hint="default"/>
      </w:rPr>
    </w:lvl>
    <w:lvl w:ilvl="2" w:tplc="30090005" w:tentative="1">
      <w:start w:val="1"/>
      <w:numFmt w:val="bullet"/>
      <w:lvlText w:val=""/>
      <w:lvlJc w:val="left"/>
      <w:pPr>
        <w:ind w:left="2585" w:hanging="360"/>
      </w:pPr>
      <w:rPr>
        <w:rFonts w:ascii="Wingdings" w:hAnsi="Wingdings" w:hint="default"/>
      </w:rPr>
    </w:lvl>
    <w:lvl w:ilvl="3" w:tplc="30090001" w:tentative="1">
      <w:start w:val="1"/>
      <w:numFmt w:val="bullet"/>
      <w:lvlText w:val=""/>
      <w:lvlJc w:val="left"/>
      <w:pPr>
        <w:ind w:left="3305" w:hanging="360"/>
      </w:pPr>
      <w:rPr>
        <w:rFonts w:ascii="Symbol" w:hAnsi="Symbol" w:hint="default"/>
      </w:rPr>
    </w:lvl>
    <w:lvl w:ilvl="4" w:tplc="30090003" w:tentative="1">
      <w:start w:val="1"/>
      <w:numFmt w:val="bullet"/>
      <w:lvlText w:val="o"/>
      <w:lvlJc w:val="left"/>
      <w:pPr>
        <w:ind w:left="4025" w:hanging="360"/>
      </w:pPr>
      <w:rPr>
        <w:rFonts w:ascii="Courier New" w:hAnsi="Courier New" w:hint="default"/>
      </w:rPr>
    </w:lvl>
    <w:lvl w:ilvl="5" w:tplc="30090005" w:tentative="1">
      <w:start w:val="1"/>
      <w:numFmt w:val="bullet"/>
      <w:lvlText w:val=""/>
      <w:lvlJc w:val="left"/>
      <w:pPr>
        <w:ind w:left="4745" w:hanging="360"/>
      </w:pPr>
      <w:rPr>
        <w:rFonts w:ascii="Wingdings" w:hAnsi="Wingdings" w:hint="default"/>
      </w:rPr>
    </w:lvl>
    <w:lvl w:ilvl="6" w:tplc="30090001" w:tentative="1">
      <w:start w:val="1"/>
      <w:numFmt w:val="bullet"/>
      <w:lvlText w:val=""/>
      <w:lvlJc w:val="left"/>
      <w:pPr>
        <w:ind w:left="5465" w:hanging="360"/>
      </w:pPr>
      <w:rPr>
        <w:rFonts w:ascii="Symbol" w:hAnsi="Symbol" w:hint="default"/>
      </w:rPr>
    </w:lvl>
    <w:lvl w:ilvl="7" w:tplc="30090003" w:tentative="1">
      <w:start w:val="1"/>
      <w:numFmt w:val="bullet"/>
      <w:lvlText w:val="o"/>
      <w:lvlJc w:val="left"/>
      <w:pPr>
        <w:ind w:left="6185" w:hanging="360"/>
      </w:pPr>
      <w:rPr>
        <w:rFonts w:ascii="Courier New" w:hAnsi="Courier New" w:hint="default"/>
      </w:rPr>
    </w:lvl>
    <w:lvl w:ilvl="8" w:tplc="30090005" w:tentative="1">
      <w:start w:val="1"/>
      <w:numFmt w:val="bullet"/>
      <w:lvlText w:val=""/>
      <w:lvlJc w:val="left"/>
      <w:pPr>
        <w:ind w:left="6905" w:hanging="360"/>
      </w:pPr>
      <w:rPr>
        <w:rFonts w:ascii="Wingdings" w:hAnsi="Wingdings" w:hint="default"/>
      </w:rPr>
    </w:lvl>
  </w:abstractNum>
  <w:abstractNum w:abstractNumId="35">
    <w:nsid w:val="60A31852"/>
    <w:multiLevelType w:val="hybridMultilevel"/>
    <w:tmpl w:val="F0FA44AC"/>
    <w:lvl w:ilvl="0" w:tplc="2F84544A">
      <w:start w:val="1"/>
      <w:numFmt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6">
    <w:nsid w:val="66D37A35"/>
    <w:multiLevelType w:val="multilevel"/>
    <w:tmpl w:val="A572916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7">
    <w:nsid w:val="6DC55BB0"/>
    <w:multiLevelType w:val="multilevel"/>
    <w:tmpl w:val="7C30B044"/>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8">
    <w:nsid w:val="702E6A86"/>
    <w:multiLevelType w:val="multilevel"/>
    <w:tmpl w:val="AEC654D4"/>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851" w:hanging="851"/>
      </w:pPr>
      <w:rPr>
        <w:rFonts w:cs="Times New Roman" w:hint="default"/>
      </w:rPr>
    </w:lvl>
    <w:lvl w:ilvl="2">
      <w:start w:val="1"/>
      <w:numFmt w:val="decimal"/>
      <w:lvlText w:val="%1.%3.%2"/>
      <w:lvlJc w:val="left"/>
      <w:pPr>
        <w:tabs>
          <w:tab w:val="num" w:pos="851"/>
        </w:tabs>
        <w:ind w:left="851" w:hanging="851"/>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num w:numId="1">
    <w:abstractNumId w:val="9"/>
  </w:num>
  <w:num w:numId="2">
    <w:abstractNumId w:val="35"/>
  </w:num>
  <w:num w:numId="3">
    <w:abstractNumId w:val="22"/>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6"/>
  </w:num>
  <w:num w:numId="15">
    <w:abstractNumId w:val="12"/>
  </w:num>
  <w:num w:numId="16">
    <w:abstractNumId w:val="29"/>
  </w:num>
  <w:num w:numId="17">
    <w:abstractNumId w:val="28"/>
  </w:num>
  <w:num w:numId="18">
    <w:abstractNumId w:val="25"/>
  </w:num>
  <w:num w:numId="19">
    <w:abstractNumId w:val="38"/>
  </w:num>
  <w:num w:numId="20">
    <w:abstractNumId w:val="36"/>
  </w:num>
  <w:num w:numId="21">
    <w:abstractNumId w:val="14"/>
  </w:num>
  <w:num w:numId="22">
    <w:abstractNumId w:val="33"/>
  </w:num>
  <w:num w:numId="23">
    <w:abstractNumId w:val="18"/>
  </w:num>
  <w:num w:numId="24">
    <w:abstractNumId w:val="17"/>
  </w:num>
  <w:num w:numId="25">
    <w:abstractNumId w:val="11"/>
  </w:num>
  <w:num w:numId="26">
    <w:abstractNumId w:val="37"/>
  </w:num>
  <w:num w:numId="27">
    <w:abstractNumId w:val="21"/>
  </w:num>
  <w:num w:numId="28">
    <w:abstractNumId w:val="26"/>
  </w:num>
  <w:num w:numId="29">
    <w:abstractNumId w:val="20"/>
  </w:num>
  <w:num w:numId="30">
    <w:abstractNumId w:val="23"/>
  </w:num>
  <w:num w:numId="31">
    <w:abstractNumId w:val="10"/>
    <w:lvlOverride w:ilvl="0">
      <w:lvl w:ilvl="0">
        <w:numFmt w:val="bullet"/>
        <w:lvlText w:val="-"/>
        <w:legacy w:legacy="1" w:legacySpace="0" w:legacyIndent="0"/>
        <w:lvlJc w:val="left"/>
        <w:rPr>
          <w:rFonts w:ascii="Times New Roman" w:hAnsi="Times New Roman" w:hint="default"/>
          <w:sz w:val="24"/>
        </w:rPr>
      </w:lvl>
    </w:lvlOverride>
  </w:num>
  <w:num w:numId="32">
    <w:abstractNumId w:val="30"/>
  </w:num>
  <w:num w:numId="33">
    <w:abstractNumId w:val="27"/>
  </w:num>
  <w:num w:numId="34">
    <w:abstractNumId w:val="19"/>
  </w:num>
  <w:num w:numId="35">
    <w:abstractNumId w:val="24"/>
  </w:num>
  <w:num w:numId="36">
    <w:abstractNumId w:val="32"/>
  </w:num>
  <w:num w:numId="37">
    <w:abstractNumId w:val="15"/>
  </w:num>
  <w:num w:numId="38">
    <w:abstractNumId w:val="31"/>
  </w:num>
  <w:num w:numId="39">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numFmt w:val="decimal"/>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719F9"/>
    <w:rsid w:val="00003841"/>
    <w:rsid w:val="00007A97"/>
    <w:rsid w:val="0001302E"/>
    <w:rsid w:val="00016440"/>
    <w:rsid w:val="00017E52"/>
    <w:rsid w:val="00021923"/>
    <w:rsid w:val="00034D52"/>
    <w:rsid w:val="00036E5C"/>
    <w:rsid w:val="00040740"/>
    <w:rsid w:val="000416F2"/>
    <w:rsid w:val="000445A4"/>
    <w:rsid w:val="00044B80"/>
    <w:rsid w:val="00046087"/>
    <w:rsid w:val="0004709A"/>
    <w:rsid w:val="00047F74"/>
    <w:rsid w:val="00051AC5"/>
    <w:rsid w:val="000708CA"/>
    <w:rsid w:val="00071EE6"/>
    <w:rsid w:val="0007558B"/>
    <w:rsid w:val="00080FCF"/>
    <w:rsid w:val="0008277D"/>
    <w:rsid w:val="00085A0F"/>
    <w:rsid w:val="00086A28"/>
    <w:rsid w:val="0009388A"/>
    <w:rsid w:val="00094199"/>
    <w:rsid w:val="00094CAA"/>
    <w:rsid w:val="000A0AC7"/>
    <w:rsid w:val="000A48EE"/>
    <w:rsid w:val="000B6179"/>
    <w:rsid w:val="000B7D9F"/>
    <w:rsid w:val="000C289D"/>
    <w:rsid w:val="000C4BC0"/>
    <w:rsid w:val="000D3DE5"/>
    <w:rsid w:val="000D5F03"/>
    <w:rsid w:val="000D619B"/>
    <w:rsid w:val="000D6B53"/>
    <w:rsid w:val="000E16C4"/>
    <w:rsid w:val="000E4CBC"/>
    <w:rsid w:val="000F176C"/>
    <w:rsid w:val="000F2EAF"/>
    <w:rsid w:val="000F2EC6"/>
    <w:rsid w:val="000F39D4"/>
    <w:rsid w:val="000F6492"/>
    <w:rsid w:val="000F7B81"/>
    <w:rsid w:val="00102652"/>
    <w:rsid w:val="001027D6"/>
    <w:rsid w:val="00103E0F"/>
    <w:rsid w:val="00105C48"/>
    <w:rsid w:val="0010634A"/>
    <w:rsid w:val="001150B4"/>
    <w:rsid w:val="00117CAD"/>
    <w:rsid w:val="00125CC0"/>
    <w:rsid w:val="001355EA"/>
    <w:rsid w:val="001444C5"/>
    <w:rsid w:val="00146EDB"/>
    <w:rsid w:val="001473A7"/>
    <w:rsid w:val="001512F2"/>
    <w:rsid w:val="00153647"/>
    <w:rsid w:val="001538EB"/>
    <w:rsid w:val="001540C9"/>
    <w:rsid w:val="00160AD7"/>
    <w:rsid w:val="001611E6"/>
    <w:rsid w:val="0017343F"/>
    <w:rsid w:val="001912E4"/>
    <w:rsid w:val="001938B7"/>
    <w:rsid w:val="00195A10"/>
    <w:rsid w:val="001A0852"/>
    <w:rsid w:val="001A40C8"/>
    <w:rsid w:val="001A44F6"/>
    <w:rsid w:val="001A5738"/>
    <w:rsid w:val="001B75DA"/>
    <w:rsid w:val="001C10F2"/>
    <w:rsid w:val="001D0A30"/>
    <w:rsid w:val="001D4537"/>
    <w:rsid w:val="001E237B"/>
    <w:rsid w:val="001F14B3"/>
    <w:rsid w:val="001F5B60"/>
    <w:rsid w:val="001F60CC"/>
    <w:rsid w:val="00201C3C"/>
    <w:rsid w:val="002066F3"/>
    <w:rsid w:val="0021503E"/>
    <w:rsid w:val="00215A40"/>
    <w:rsid w:val="00223F7E"/>
    <w:rsid w:val="0022622F"/>
    <w:rsid w:val="002266A4"/>
    <w:rsid w:val="00226E07"/>
    <w:rsid w:val="00231CA7"/>
    <w:rsid w:val="00237FD5"/>
    <w:rsid w:val="00241276"/>
    <w:rsid w:val="00243BEF"/>
    <w:rsid w:val="002461B1"/>
    <w:rsid w:val="002469DA"/>
    <w:rsid w:val="00247ED3"/>
    <w:rsid w:val="00251FEA"/>
    <w:rsid w:val="00253020"/>
    <w:rsid w:val="002560BD"/>
    <w:rsid w:val="00257BD7"/>
    <w:rsid w:val="0026085D"/>
    <w:rsid w:val="00263F7F"/>
    <w:rsid w:val="002660B6"/>
    <w:rsid w:val="002719F9"/>
    <w:rsid w:val="0027447A"/>
    <w:rsid w:val="002750DC"/>
    <w:rsid w:val="00283E0C"/>
    <w:rsid w:val="0029769C"/>
    <w:rsid w:val="002A1F52"/>
    <w:rsid w:val="002A5EC9"/>
    <w:rsid w:val="002B29D9"/>
    <w:rsid w:val="002B3B2C"/>
    <w:rsid w:val="002C01B6"/>
    <w:rsid w:val="002C0FBC"/>
    <w:rsid w:val="002C2510"/>
    <w:rsid w:val="002C4F04"/>
    <w:rsid w:val="002D1A02"/>
    <w:rsid w:val="002D277F"/>
    <w:rsid w:val="002E29E1"/>
    <w:rsid w:val="002E7B1A"/>
    <w:rsid w:val="002F0C1D"/>
    <w:rsid w:val="002F4313"/>
    <w:rsid w:val="002F49F3"/>
    <w:rsid w:val="002F779A"/>
    <w:rsid w:val="00306FAA"/>
    <w:rsid w:val="003122A4"/>
    <w:rsid w:val="00313256"/>
    <w:rsid w:val="00316B87"/>
    <w:rsid w:val="0032136D"/>
    <w:rsid w:val="00323D77"/>
    <w:rsid w:val="00331A6F"/>
    <w:rsid w:val="00331AEE"/>
    <w:rsid w:val="00333982"/>
    <w:rsid w:val="00334D61"/>
    <w:rsid w:val="00340582"/>
    <w:rsid w:val="003412E2"/>
    <w:rsid w:val="00342CF1"/>
    <w:rsid w:val="0034438D"/>
    <w:rsid w:val="00354A8C"/>
    <w:rsid w:val="00354BAC"/>
    <w:rsid w:val="0035547F"/>
    <w:rsid w:val="003561B1"/>
    <w:rsid w:val="003562D3"/>
    <w:rsid w:val="00361CE1"/>
    <w:rsid w:val="00363DC6"/>
    <w:rsid w:val="00364027"/>
    <w:rsid w:val="0036494E"/>
    <w:rsid w:val="00366ECA"/>
    <w:rsid w:val="003724C7"/>
    <w:rsid w:val="00374E86"/>
    <w:rsid w:val="00383EDC"/>
    <w:rsid w:val="00385F22"/>
    <w:rsid w:val="00386C80"/>
    <w:rsid w:val="003873D1"/>
    <w:rsid w:val="0039634E"/>
    <w:rsid w:val="003A1C28"/>
    <w:rsid w:val="003A479E"/>
    <w:rsid w:val="003A68D4"/>
    <w:rsid w:val="003B1DBD"/>
    <w:rsid w:val="003C36BC"/>
    <w:rsid w:val="003D39EB"/>
    <w:rsid w:val="003F01EE"/>
    <w:rsid w:val="003F55EA"/>
    <w:rsid w:val="004008DA"/>
    <w:rsid w:val="00400EFE"/>
    <w:rsid w:val="0040553D"/>
    <w:rsid w:val="00411F60"/>
    <w:rsid w:val="0042157C"/>
    <w:rsid w:val="00427E51"/>
    <w:rsid w:val="00430B6C"/>
    <w:rsid w:val="00445E94"/>
    <w:rsid w:val="004470C4"/>
    <w:rsid w:val="0045028E"/>
    <w:rsid w:val="00451AAB"/>
    <w:rsid w:val="004661BB"/>
    <w:rsid w:val="00466A6A"/>
    <w:rsid w:val="004673AF"/>
    <w:rsid w:val="00472DB1"/>
    <w:rsid w:val="00482859"/>
    <w:rsid w:val="004831E8"/>
    <w:rsid w:val="00497EF4"/>
    <w:rsid w:val="004A2B7D"/>
    <w:rsid w:val="004A72D0"/>
    <w:rsid w:val="004A73A1"/>
    <w:rsid w:val="004B1893"/>
    <w:rsid w:val="004B2674"/>
    <w:rsid w:val="004B365C"/>
    <w:rsid w:val="004B49C2"/>
    <w:rsid w:val="004C26E2"/>
    <w:rsid w:val="004C38E8"/>
    <w:rsid w:val="004D5648"/>
    <w:rsid w:val="004E0C84"/>
    <w:rsid w:val="004E2E13"/>
    <w:rsid w:val="004E551B"/>
    <w:rsid w:val="004F1BF5"/>
    <w:rsid w:val="004F25C2"/>
    <w:rsid w:val="004F615F"/>
    <w:rsid w:val="004F6BA7"/>
    <w:rsid w:val="00506F21"/>
    <w:rsid w:val="00515CD6"/>
    <w:rsid w:val="005169C5"/>
    <w:rsid w:val="00524355"/>
    <w:rsid w:val="005262AC"/>
    <w:rsid w:val="00534F80"/>
    <w:rsid w:val="00550289"/>
    <w:rsid w:val="0055163F"/>
    <w:rsid w:val="00555777"/>
    <w:rsid w:val="00565DE4"/>
    <w:rsid w:val="0056675F"/>
    <w:rsid w:val="00572CFE"/>
    <w:rsid w:val="0057321C"/>
    <w:rsid w:val="00577615"/>
    <w:rsid w:val="005853BA"/>
    <w:rsid w:val="00593B48"/>
    <w:rsid w:val="005A0B2E"/>
    <w:rsid w:val="005B0AAE"/>
    <w:rsid w:val="005B0D98"/>
    <w:rsid w:val="005B0FBD"/>
    <w:rsid w:val="005B35DF"/>
    <w:rsid w:val="005B43CA"/>
    <w:rsid w:val="005B5D46"/>
    <w:rsid w:val="005C2AB0"/>
    <w:rsid w:val="005D5789"/>
    <w:rsid w:val="005D6CCB"/>
    <w:rsid w:val="005D7F00"/>
    <w:rsid w:val="005E3724"/>
    <w:rsid w:val="005F3258"/>
    <w:rsid w:val="005F4654"/>
    <w:rsid w:val="006227BB"/>
    <w:rsid w:val="00623A42"/>
    <w:rsid w:val="00625DAB"/>
    <w:rsid w:val="006260A4"/>
    <w:rsid w:val="006351F4"/>
    <w:rsid w:val="00641E73"/>
    <w:rsid w:val="00645F57"/>
    <w:rsid w:val="006536D0"/>
    <w:rsid w:val="0067382F"/>
    <w:rsid w:val="00686018"/>
    <w:rsid w:val="00686543"/>
    <w:rsid w:val="00686749"/>
    <w:rsid w:val="00687A3D"/>
    <w:rsid w:val="00691041"/>
    <w:rsid w:val="00691D1F"/>
    <w:rsid w:val="006A08E8"/>
    <w:rsid w:val="006A10E2"/>
    <w:rsid w:val="006A1697"/>
    <w:rsid w:val="006A2447"/>
    <w:rsid w:val="006B532B"/>
    <w:rsid w:val="006B7671"/>
    <w:rsid w:val="006C35E3"/>
    <w:rsid w:val="006C4AC3"/>
    <w:rsid w:val="006C4D8C"/>
    <w:rsid w:val="006D2280"/>
    <w:rsid w:val="006F0147"/>
    <w:rsid w:val="006F0B5B"/>
    <w:rsid w:val="006F467F"/>
    <w:rsid w:val="006F4E24"/>
    <w:rsid w:val="006F50DB"/>
    <w:rsid w:val="0070165E"/>
    <w:rsid w:val="00706D0F"/>
    <w:rsid w:val="00720A2B"/>
    <w:rsid w:val="00722015"/>
    <w:rsid w:val="00725234"/>
    <w:rsid w:val="0072602C"/>
    <w:rsid w:val="0072753A"/>
    <w:rsid w:val="0073025F"/>
    <w:rsid w:val="00731E4A"/>
    <w:rsid w:val="00732FE0"/>
    <w:rsid w:val="00742A1B"/>
    <w:rsid w:val="00744AAE"/>
    <w:rsid w:val="00746F9D"/>
    <w:rsid w:val="0075000E"/>
    <w:rsid w:val="00752559"/>
    <w:rsid w:val="00761ACF"/>
    <w:rsid w:val="00762994"/>
    <w:rsid w:val="00777CD7"/>
    <w:rsid w:val="00784EB1"/>
    <w:rsid w:val="007878E9"/>
    <w:rsid w:val="007925DE"/>
    <w:rsid w:val="00793212"/>
    <w:rsid w:val="007961CC"/>
    <w:rsid w:val="007976F7"/>
    <w:rsid w:val="007978E3"/>
    <w:rsid w:val="007A3B2B"/>
    <w:rsid w:val="007A3C33"/>
    <w:rsid w:val="007B1342"/>
    <w:rsid w:val="007B3E34"/>
    <w:rsid w:val="007B4953"/>
    <w:rsid w:val="007B5EBF"/>
    <w:rsid w:val="007C0929"/>
    <w:rsid w:val="007C5D7C"/>
    <w:rsid w:val="007C7CD1"/>
    <w:rsid w:val="007D27FB"/>
    <w:rsid w:val="007E1779"/>
    <w:rsid w:val="007E7A01"/>
    <w:rsid w:val="007F2A4F"/>
    <w:rsid w:val="007F5225"/>
    <w:rsid w:val="007F52A5"/>
    <w:rsid w:val="007F6E56"/>
    <w:rsid w:val="0080394C"/>
    <w:rsid w:val="00803F57"/>
    <w:rsid w:val="00811ECE"/>
    <w:rsid w:val="0081208B"/>
    <w:rsid w:val="00812CD6"/>
    <w:rsid w:val="008134D8"/>
    <w:rsid w:val="008162F5"/>
    <w:rsid w:val="00825863"/>
    <w:rsid w:val="00826779"/>
    <w:rsid w:val="008356E7"/>
    <w:rsid w:val="00843856"/>
    <w:rsid w:val="00846FC9"/>
    <w:rsid w:val="0084780E"/>
    <w:rsid w:val="00854E52"/>
    <w:rsid w:val="00855741"/>
    <w:rsid w:val="0086043D"/>
    <w:rsid w:val="008614F2"/>
    <w:rsid w:val="00863974"/>
    <w:rsid w:val="00865C8A"/>
    <w:rsid w:val="00866282"/>
    <w:rsid w:val="00867929"/>
    <w:rsid w:val="00872E6A"/>
    <w:rsid w:val="00877D0D"/>
    <w:rsid w:val="0088220A"/>
    <w:rsid w:val="008935CB"/>
    <w:rsid w:val="00895371"/>
    <w:rsid w:val="00895A0F"/>
    <w:rsid w:val="008B1298"/>
    <w:rsid w:val="008B3247"/>
    <w:rsid w:val="008B4BF4"/>
    <w:rsid w:val="008B6B28"/>
    <w:rsid w:val="008C2179"/>
    <w:rsid w:val="008C37E1"/>
    <w:rsid w:val="008C576F"/>
    <w:rsid w:val="008C5F79"/>
    <w:rsid w:val="008D5256"/>
    <w:rsid w:val="008D7880"/>
    <w:rsid w:val="008E0834"/>
    <w:rsid w:val="008E10B6"/>
    <w:rsid w:val="008E2DF3"/>
    <w:rsid w:val="008E7168"/>
    <w:rsid w:val="008F0211"/>
    <w:rsid w:val="008F2E59"/>
    <w:rsid w:val="008F6BD6"/>
    <w:rsid w:val="00903047"/>
    <w:rsid w:val="009056BC"/>
    <w:rsid w:val="009136F8"/>
    <w:rsid w:val="00913846"/>
    <w:rsid w:val="00914068"/>
    <w:rsid w:val="00915C5B"/>
    <w:rsid w:val="0092020D"/>
    <w:rsid w:val="00927AB7"/>
    <w:rsid w:val="00933BC1"/>
    <w:rsid w:val="0093661E"/>
    <w:rsid w:val="00937D49"/>
    <w:rsid w:val="009400BC"/>
    <w:rsid w:val="0094105A"/>
    <w:rsid w:val="009453FB"/>
    <w:rsid w:val="009513A7"/>
    <w:rsid w:val="00961C6A"/>
    <w:rsid w:val="009626F3"/>
    <w:rsid w:val="00962FC2"/>
    <w:rsid w:val="00966180"/>
    <w:rsid w:val="00972104"/>
    <w:rsid w:val="00977424"/>
    <w:rsid w:val="0097796B"/>
    <w:rsid w:val="00981995"/>
    <w:rsid w:val="0098248A"/>
    <w:rsid w:val="00995348"/>
    <w:rsid w:val="009A4E00"/>
    <w:rsid w:val="009B3DD5"/>
    <w:rsid w:val="009B50A2"/>
    <w:rsid w:val="009B6FB0"/>
    <w:rsid w:val="009C0B60"/>
    <w:rsid w:val="009C0E1D"/>
    <w:rsid w:val="009C7456"/>
    <w:rsid w:val="009D4B15"/>
    <w:rsid w:val="009D6041"/>
    <w:rsid w:val="009E32E7"/>
    <w:rsid w:val="009E4CA6"/>
    <w:rsid w:val="009F26EA"/>
    <w:rsid w:val="009F5662"/>
    <w:rsid w:val="00A04A04"/>
    <w:rsid w:val="00A064EC"/>
    <w:rsid w:val="00A109A3"/>
    <w:rsid w:val="00A12CA9"/>
    <w:rsid w:val="00A1549A"/>
    <w:rsid w:val="00A1769D"/>
    <w:rsid w:val="00A22A43"/>
    <w:rsid w:val="00A2327C"/>
    <w:rsid w:val="00A26FF6"/>
    <w:rsid w:val="00A34281"/>
    <w:rsid w:val="00A352F3"/>
    <w:rsid w:val="00A35BB4"/>
    <w:rsid w:val="00A44090"/>
    <w:rsid w:val="00A65A53"/>
    <w:rsid w:val="00A7037E"/>
    <w:rsid w:val="00A738AB"/>
    <w:rsid w:val="00A750FD"/>
    <w:rsid w:val="00A800F4"/>
    <w:rsid w:val="00A9566B"/>
    <w:rsid w:val="00AA0799"/>
    <w:rsid w:val="00AA1C4C"/>
    <w:rsid w:val="00AA2F88"/>
    <w:rsid w:val="00AA424A"/>
    <w:rsid w:val="00AA5D88"/>
    <w:rsid w:val="00AB6DC4"/>
    <w:rsid w:val="00AC2B98"/>
    <w:rsid w:val="00AC322A"/>
    <w:rsid w:val="00AC325F"/>
    <w:rsid w:val="00AD08F5"/>
    <w:rsid w:val="00AE50B0"/>
    <w:rsid w:val="00AF3CAC"/>
    <w:rsid w:val="00B02AA4"/>
    <w:rsid w:val="00B07362"/>
    <w:rsid w:val="00B14EEA"/>
    <w:rsid w:val="00B15BDD"/>
    <w:rsid w:val="00B15E98"/>
    <w:rsid w:val="00B171B9"/>
    <w:rsid w:val="00B24F9A"/>
    <w:rsid w:val="00B3327F"/>
    <w:rsid w:val="00B33910"/>
    <w:rsid w:val="00B357DF"/>
    <w:rsid w:val="00B36167"/>
    <w:rsid w:val="00B370CA"/>
    <w:rsid w:val="00B37463"/>
    <w:rsid w:val="00B42CCD"/>
    <w:rsid w:val="00B44E8C"/>
    <w:rsid w:val="00B5050D"/>
    <w:rsid w:val="00B566D2"/>
    <w:rsid w:val="00B56BA2"/>
    <w:rsid w:val="00B60704"/>
    <w:rsid w:val="00B61735"/>
    <w:rsid w:val="00B67B76"/>
    <w:rsid w:val="00B7479C"/>
    <w:rsid w:val="00B75957"/>
    <w:rsid w:val="00B82F4A"/>
    <w:rsid w:val="00B85342"/>
    <w:rsid w:val="00B86025"/>
    <w:rsid w:val="00B96802"/>
    <w:rsid w:val="00BA734E"/>
    <w:rsid w:val="00BB333E"/>
    <w:rsid w:val="00BB5DAB"/>
    <w:rsid w:val="00BC00D8"/>
    <w:rsid w:val="00BC2C5E"/>
    <w:rsid w:val="00BD11A3"/>
    <w:rsid w:val="00BD3FBA"/>
    <w:rsid w:val="00BD7862"/>
    <w:rsid w:val="00BE15D3"/>
    <w:rsid w:val="00BE32F2"/>
    <w:rsid w:val="00BE46C6"/>
    <w:rsid w:val="00BE4D94"/>
    <w:rsid w:val="00BF4E5D"/>
    <w:rsid w:val="00C0077D"/>
    <w:rsid w:val="00C00BEE"/>
    <w:rsid w:val="00C0298B"/>
    <w:rsid w:val="00C033BC"/>
    <w:rsid w:val="00C04B2C"/>
    <w:rsid w:val="00C053C8"/>
    <w:rsid w:val="00C05414"/>
    <w:rsid w:val="00C078AD"/>
    <w:rsid w:val="00C1692F"/>
    <w:rsid w:val="00C266A0"/>
    <w:rsid w:val="00C276C8"/>
    <w:rsid w:val="00C40484"/>
    <w:rsid w:val="00C421BD"/>
    <w:rsid w:val="00C64967"/>
    <w:rsid w:val="00C64C55"/>
    <w:rsid w:val="00C6519A"/>
    <w:rsid w:val="00C651CF"/>
    <w:rsid w:val="00C66A9B"/>
    <w:rsid w:val="00C735B9"/>
    <w:rsid w:val="00C74CA0"/>
    <w:rsid w:val="00C763F7"/>
    <w:rsid w:val="00C771B1"/>
    <w:rsid w:val="00C83C14"/>
    <w:rsid w:val="00C846FB"/>
    <w:rsid w:val="00C90371"/>
    <w:rsid w:val="00C92566"/>
    <w:rsid w:val="00C96169"/>
    <w:rsid w:val="00C9684D"/>
    <w:rsid w:val="00C96C40"/>
    <w:rsid w:val="00C96D8C"/>
    <w:rsid w:val="00CA0105"/>
    <w:rsid w:val="00CB1B0E"/>
    <w:rsid w:val="00CC42C2"/>
    <w:rsid w:val="00CD31CF"/>
    <w:rsid w:val="00CE0FCD"/>
    <w:rsid w:val="00CF61CA"/>
    <w:rsid w:val="00D03397"/>
    <w:rsid w:val="00D06395"/>
    <w:rsid w:val="00D11065"/>
    <w:rsid w:val="00D2197A"/>
    <w:rsid w:val="00D22AEB"/>
    <w:rsid w:val="00D22F93"/>
    <w:rsid w:val="00D2750D"/>
    <w:rsid w:val="00D34CE3"/>
    <w:rsid w:val="00D41C2D"/>
    <w:rsid w:val="00D52037"/>
    <w:rsid w:val="00D61FA9"/>
    <w:rsid w:val="00D64011"/>
    <w:rsid w:val="00D645B3"/>
    <w:rsid w:val="00D6767E"/>
    <w:rsid w:val="00D74CA9"/>
    <w:rsid w:val="00D8168E"/>
    <w:rsid w:val="00D83EEE"/>
    <w:rsid w:val="00D84161"/>
    <w:rsid w:val="00D86432"/>
    <w:rsid w:val="00D86C5E"/>
    <w:rsid w:val="00D86D7C"/>
    <w:rsid w:val="00D87D9F"/>
    <w:rsid w:val="00D92E4F"/>
    <w:rsid w:val="00D9461D"/>
    <w:rsid w:val="00D9743B"/>
    <w:rsid w:val="00D97944"/>
    <w:rsid w:val="00DA1BE7"/>
    <w:rsid w:val="00DA50DB"/>
    <w:rsid w:val="00DB6BFF"/>
    <w:rsid w:val="00DD3FA9"/>
    <w:rsid w:val="00DD4663"/>
    <w:rsid w:val="00DD5AF7"/>
    <w:rsid w:val="00DD7E09"/>
    <w:rsid w:val="00DE6BDD"/>
    <w:rsid w:val="00DF0129"/>
    <w:rsid w:val="00DF6899"/>
    <w:rsid w:val="00E0272C"/>
    <w:rsid w:val="00E04756"/>
    <w:rsid w:val="00E07CCB"/>
    <w:rsid w:val="00E15712"/>
    <w:rsid w:val="00E33056"/>
    <w:rsid w:val="00E410D7"/>
    <w:rsid w:val="00E4390A"/>
    <w:rsid w:val="00E458A8"/>
    <w:rsid w:val="00E57393"/>
    <w:rsid w:val="00E6086E"/>
    <w:rsid w:val="00E616E1"/>
    <w:rsid w:val="00E62E5F"/>
    <w:rsid w:val="00E6663E"/>
    <w:rsid w:val="00E714B4"/>
    <w:rsid w:val="00E74D4C"/>
    <w:rsid w:val="00E816AC"/>
    <w:rsid w:val="00E82891"/>
    <w:rsid w:val="00E82C58"/>
    <w:rsid w:val="00E83C12"/>
    <w:rsid w:val="00E83D1C"/>
    <w:rsid w:val="00E85FE8"/>
    <w:rsid w:val="00E97607"/>
    <w:rsid w:val="00EA0F5E"/>
    <w:rsid w:val="00EA37E0"/>
    <w:rsid w:val="00EA4558"/>
    <w:rsid w:val="00EB6ABE"/>
    <w:rsid w:val="00EC042F"/>
    <w:rsid w:val="00EC628B"/>
    <w:rsid w:val="00ED4A83"/>
    <w:rsid w:val="00ED57CA"/>
    <w:rsid w:val="00ED5B26"/>
    <w:rsid w:val="00EE5C71"/>
    <w:rsid w:val="00EF131A"/>
    <w:rsid w:val="00EF2C7D"/>
    <w:rsid w:val="00F118F0"/>
    <w:rsid w:val="00F13C37"/>
    <w:rsid w:val="00F15437"/>
    <w:rsid w:val="00F174C5"/>
    <w:rsid w:val="00F2677B"/>
    <w:rsid w:val="00F27A06"/>
    <w:rsid w:val="00F31924"/>
    <w:rsid w:val="00F45F8F"/>
    <w:rsid w:val="00F46856"/>
    <w:rsid w:val="00F46EF4"/>
    <w:rsid w:val="00F50400"/>
    <w:rsid w:val="00F75200"/>
    <w:rsid w:val="00F756EE"/>
    <w:rsid w:val="00F763E8"/>
    <w:rsid w:val="00F801FD"/>
    <w:rsid w:val="00F81378"/>
    <w:rsid w:val="00F82CBF"/>
    <w:rsid w:val="00F84168"/>
    <w:rsid w:val="00F84596"/>
    <w:rsid w:val="00F950A9"/>
    <w:rsid w:val="00F97C21"/>
    <w:rsid w:val="00FA05CA"/>
    <w:rsid w:val="00FA1B2A"/>
    <w:rsid w:val="00FA32FF"/>
    <w:rsid w:val="00FA7E48"/>
    <w:rsid w:val="00FB05F4"/>
    <w:rsid w:val="00FB0879"/>
    <w:rsid w:val="00FB225A"/>
    <w:rsid w:val="00FB4F7D"/>
    <w:rsid w:val="00FC2EF2"/>
    <w:rsid w:val="00FC3B01"/>
    <w:rsid w:val="00FC5EF9"/>
    <w:rsid w:val="00FD2609"/>
    <w:rsid w:val="00FE2BF1"/>
    <w:rsid w:val="00FE60C2"/>
    <w:rsid w:val="00FE6E90"/>
    <w:rsid w:val="00FF5290"/>
    <w:rsid w:val="00FF5AE6"/>
    <w:rsid w:val="00FF730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locked="1" w:uiPriority="0"/>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locked="1" w:uiPriority="0"/>
    <w:lsdException w:name="endnote reference" w:locked="1" w:uiPriority="0"/>
    <w:lsdException w:name="endnote text" w:locked="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F55EA"/>
    <w:pPr>
      <w:spacing w:after="60"/>
      <w:ind w:firstLine="425"/>
    </w:pPr>
    <w:rPr>
      <w:rFonts w:ascii="Garamond" w:eastAsia="Times New Roman" w:hAnsi="Garamond"/>
      <w:sz w:val="24"/>
      <w:szCs w:val="24"/>
      <w:lang w:val="en-GB" w:eastAsia="en-GB"/>
    </w:rPr>
  </w:style>
  <w:style w:type="paragraph" w:styleId="Heading1">
    <w:name w:val="heading 1"/>
    <w:basedOn w:val="Normal"/>
    <w:next w:val="Normalfirstparagraph"/>
    <w:link w:val="Heading1Char"/>
    <w:uiPriority w:val="99"/>
    <w:qFormat/>
    <w:rsid w:val="003F55EA"/>
    <w:pPr>
      <w:keepNext/>
      <w:pageBreakBefore/>
      <w:tabs>
        <w:tab w:val="left" w:pos="567"/>
      </w:tabs>
      <w:spacing w:after="600"/>
      <w:ind w:firstLine="0"/>
      <w:outlineLvl w:val="0"/>
    </w:pPr>
    <w:rPr>
      <w:b/>
      <w:kern w:val="28"/>
      <w:sz w:val="36"/>
      <w:szCs w:val="28"/>
    </w:rPr>
  </w:style>
  <w:style w:type="paragraph" w:styleId="Heading2">
    <w:name w:val="heading 2"/>
    <w:basedOn w:val="Normal"/>
    <w:next w:val="Normalfirstparagraph"/>
    <w:link w:val="Heading2Char"/>
    <w:uiPriority w:val="99"/>
    <w:qFormat/>
    <w:rsid w:val="003F55EA"/>
    <w:pPr>
      <w:keepNext/>
      <w:tabs>
        <w:tab w:val="left" w:pos="567"/>
      </w:tabs>
      <w:spacing w:before="300" w:after="160"/>
      <w:ind w:firstLine="0"/>
      <w:outlineLvl w:val="1"/>
    </w:pPr>
    <w:rPr>
      <w:b/>
      <w:sz w:val="28"/>
      <w:szCs w:val="28"/>
    </w:rPr>
  </w:style>
  <w:style w:type="paragraph" w:styleId="Heading3">
    <w:name w:val="heading 3"/>
    <w:basedOn w:val="Normal"/>
    <w:next w:val="Normalfirstparagraph"/>
    <w:link w:val="Heading3Char"/>
    <w:uiPriority w:val="99"/>
    <w:qFormat/>
    <w:rsid w:val="003F55EA"/>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link w:val="Heading4Char"/>
    <w:uiPriority w:val="99"/>
    <w:qFormat/>
    <w:rsid w:val="003F55EA"/>
    <w:pPr>
      <w:keepNext/>
      <w:numPr>
        <w:ilvl w:val="3"/>
        <w:numId w:val="14"/>
      </w:numPr>
      <w:tabs>
        <w:tab w:val="left" w:pos="851"/>
      </w:tabs>
      <w:spacing w:before="180" w:after="80"/>
      <w:outlineLvl w:val="3"/>
    </w:pPr>
    <w:rPr>
      <w:b/>
    </w:rPr>
  </w:style>
  <w:style w:type="paragraph" w:styleId="Heading5">
    <w:name w:val="heading 5"/>
    <w:basedOn w:val="Normal"/>
    <w:next w:val="Normal"/>
    <w:link w:val="Heading5Char"/>
    <w:uiPriority w:val="99"/>
    <w:qFormat/>
    <w:rsid w:val="003F55EA"/>
    <w:pPr>
      <w:keepNext/>
      <w:numPr>
        <w:ilvl w:val="4"/>
        <w:numId w:val="14"/>
      </w:numPr>
      <w:spacing w:after="100"/>
      <w:outlineLvl w:val="4"/>
    </w:pPr>
  </w:style>
  <w:style w:type="paragraph" w:styleId="Heading6">
    <w:name w:val="heading 6"/>
    <w:basedOn w:val="Normal"/>
    <w:next w:val="Normal"/>
    <w:link w:val="Heading6Char"/>
    <w:uiPriority w:val="99"/>
    <w:qFormat/>
    <w:rsid w:val="003F55EA"/>
    <w:pPr>
      <w:keepNext/>
      <w:ind w:firstLine="0"/>
      <w:outlineLvl w:val="5"/>
    </w:pPr>
  </w:style>
  <w:style w:type="paragraph" w:styleId="Heading7">
    <w:name w:val="heading 7"/>
    <w:basedOn w:val="Normal"/>
    <w:next w:val="Normal"/>
    <w:link w:val="Heading7Char"/>
    <w:uiPriority w:val="99"/>
    <w:qFormat/>
    <w:rsid w:val="003F55EA"/>
    <w:pPr>
      <w:keepNext/>
      <w:ind w:firstLine="0"/>
      <w:outlineLvl w:val="6"/>
    </w:pPr>
  </w:style>
  <w:style w:type="paragraph" w:styleId="Heading8">
    <w:name w:val="heading 8"/>
    <w:basedOn w:val="Normal"/>
    <w:next w:val="Normal"/>
    <w:link w:val="Heading8Char"/>
    <w:uiPriority w:val="99"/>
    <w:qFormat/>
    <w:rsid w:val="003F55EA"/>
    <w:pPr>
      <w:keepNext/>
      <w:ind w:firstLine="0"/>
      <w:outlineLvl w:val="7"/>
    </w:pPr>
  </w:style>
  <w:style w:type="paragraph" w:styleId="Heading9">
    <w:name w:val="heading 9"/>
    <w:basedOn w:val="Normal"/>
    <w:next w:val="Normal"/>
    <w:link w:val="Heading9Char"/>
    <w:uiPriority w:val="99"/>
    <w:qFormat/>
    <w:rsid w:val="003F55EA"/>
    <w:pPr>
      <w:ind w:firstLine="0"/>
      <w:outlineLvl w:val="8"/>
    </w:pPr>
    <w:rPr>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F55EA"/>
    <w:rPr>
      <w:rFonts w:ascii="Garamond" w:hAnsi="Garamond" w:cs="Times New Roman"/>
      <w:b/>
      <w:kern w:val="28"/>
      <w:sz w:val="28"/>
      <w:szCs w:val="28"/>
      <w:lang w:val="en-GB" w:eastAsia="en-GB" w:bidi="ar-SA"/>
    </w:rPr>
  </w:style>
  <w:style w:type="character" w:customStyle="1" w:styleId="Heading2Char">
    <w:name w:val="Heading 2 Char"/>
    <w:basedOn w:val="DefaultParagraphFont"/>
    <w:link w:val="Heading2"/>
    <w:uiPriority w:val="99"/>
    <w:locked/>
    <w:rsid w:val="003F55EA"/>
    <w:rPr>
      <w:rFonts w:ascii="Garamond" w:hAnsi="Garamond" w:cs="Times New Roman"/>
      <w:b/>
      <w:sz w:val="28"/>
      <w:szCs w:val="28"/>
      <w:lang w:val="en-GB" w:eastAsia="en-GB" w:bidi="ar-SA"/>
    </w:rPr>
  </w:style>
  <w:style w:type="character" w:customStyle="1" w:styleId="Heading3Char">
    <w:name w:val="Heading 3 Char"/>
    <w:basedOn w:val="DefaultParagraphFont"/>
    <w:link w:val="Heading3"/>
    <w:uiPriority w:val="99"/>
    <w:locked/>
    <w:rsid w:val="003F55EA"/>
    <w:rPr>
      <w:rFonts w:ascii="Garamond" w:hAnsi="Garamond" w:cs="Times New Roman"/>
      <w:b/>
      <w:i/>
      <w:sz w:val="26"/>
      <w:szCs w:val="26"/>
      <w:lang w:val="en-GB" w:eastAsia="en-GB" w:bidi="ar-SA"/>
    </w:rPr>
  </w:style>
  <w:style w:type="character" w:customStyle="1" w:styleId="Heading4Char">
    <w:name w:val="Heading 4 Char"/>
    <w:basedOn w:val="DefaultParagraphFont"/>
    <w:link w:val="Heading4"/>
    <w:uiPriority w:val="99"/>
    <w:locked/>
    <w:rsid w:val="003F55EA"/>
    <w:rPr>
      <w:rFonts w:ascii="Garamond" w:hAnsi="Garamond" w:cs="Times New Roman"/>
      <w:b/>
      <w:sz w:val="24"/>
      <w:szCs w:val="24"/>
      <w:lang w:val="en-GB" w:eastAsia="en-GB" w:bidi="ar-SA"/>
    </w:rPr>
  </w:style>
  <w:style w:type="character" w:customStyle="1" w:styleId="Heading5Char">
    <w:name w:val="Heading 5 Char"/>
    <w:basedOn w:val="DefaultParagraphFont"/>
    <w:link w:val="Heading5"/>
    <w:uiPriority w:val="99"/>
    <w:locked/>
    <w:rsid w:val="003F55EA"/>
    <w:rPr>
      <w:rFonts w:ascii="Garamond" w:hAnsi="Garamond" w:cs="Times New Roman"/>
      <w:sz w:val="24"/>
      <w:szCs w:val="24"/>
      <w:lang w:val="en-GB" w:eastAsia="en-GB"/>
    </w:rPr>
  </w:style>
  <w:style w:type="character" w:customStyle="1" w:styleId="Heading6Char">
    <w:name w:val="Heading 6 Char"/>
    <w:basedOn w:val="DefaultParagraphFont"/>
    <w:link w:val="Heading6"/>
    <w:uiPriority w:val="99"/>
    <w:locked/>
    <w:rsid w:val="003F55EA"/>
    <w:rPr>
      <w:rFonts w:ascii="Garamond" w:hAnsi="Garamond" w:cs="Times New Roman"/>
      <w:sz w:val="24"/>
      <w:szCs w:val="24"/>
      <w:lang w:val="en-GB" w:eastAsia="en-GB"/>
    </w:rPr>
  </w:style>
  <w:style w:type="character" w:customStyle="1" w:styleId="Heading7Char">
    <w:name w:val="Heading 7 Char"/>
    <w:basedOn w:val="DefaultParagraphFont"/>
    <w:link w:val="Heading7"/>
    <w:uiPriority w:val="99"/>
    <w:locked/>
    <w:rsid w:val="003F55EA"/>
    <w:rPr>
      <w:rFonts w:ascii="Garamond" w:hAnsi="Garamond" w:cs="Times New Roman"/>
      <w:sz w:val="24"/>
      <w:szCs w:val="24"/>
      <w:lang w:val="en-GB" w:eastAsia="en-GB"/>
    </w:rPr>
  </w:style>
  <w:style w:type="character" w:customStyle="1" w:styleId="Heading8Char">
    <w:name w:val="Heading 8 Char"/>
    <w:basedOn w:val="DefaultParagraphFont"/>
    <w:link w:val="Heading8"/>
    <w:uiPriority w:val="99"/>
    <w:locked/>
    <w:rsid w:val="003F55EA"/>
    <w:rPr>
      <w:rFonts w:ascii="Garamond" w:hAnsi="Garamond" w:cs="Times New Roman"/>
      <w:sz w:val="24"/>
      <w:szCs w:val="24"/>
      <w:lang w:val="en-GB" w:eastAsia="en-GB"/>
    </w:rPr>
  </w:style>
  <w:style w:type="character" w:customStyle="1" w:styleId="Heading9Char">
    <w:name w:val="Heading 9 Char"/>
    <w:basedOn w:val="DefaultParagraphFont"/>
    <w:link w:val="Heading9"/>
    <w:uiPriority w:val="99"/>
    <w:locked/>
    <w:rsid w:val="003F55EA"/>
    <w:rPr>
      <w:rFonts w:ascii="Garamond" w:hAnsi="Garamond" w:cs="Times New Roman"/>
      <w:snapToGrid w:val="0"/>
      <w:sz w:val="24"/>
      <w:szCs w:val="24"/>
      <w:lang w:val="en-US"/>
    </w:rPr>
  </w:style>
  <w:style w:type="paragraph" w:customStyle="1" w:styleId="Normalfirstparagraph">
    <w:name w:val="Normal first paragraph"/>
    <w:basedOn w:val="Normal"/>
    <w:next w:val="Normal"/>
    <w:uiPriority w:val="99"/>
    <w:rsid w:val="003F55EA"/>
    <w:pPr>
      <w:ind w:firstLine="0"/>
    </w:pPr>
  </w:style>
  <w:style w:type="paragraph" w:styleId="BodyText">
    <w:name w:val="Body Text"/>
    <w:basedOn w:val="Normal"/>
    <w:link w:val="BodyTextChar"/>
    <w:uiPriority w:val="99"/>
    <w:semiHidden/>
    <w:rsid w:val="003F55EA"/>
    <w:pPr>
      <w:spacing w:after="120"/>
    </w:pPr>
  </w:style>
  <w:style w:type="character" w:customStyle="1" w:styleId="BodyTextChar">
    <w:name w:val="Body Text Char"/>
    <w:basedOn w:val="DefaultParagraphFont"/>
    <w:link w:val="BodyText"/>
    <w:uiPriority w:val="99"/>
    <w:semiHidden/>
    <w:locked/>
    <w:rsid w:val="003F55EA"/>
    <w:rPr>
      <w:rFonts w:ascii="Garamond" w:hAnsi="Garamond" w:cs="Times New Roman"/>
      <w:sz w:val="24"/>
      <w:szCs w:val="24"/>
      <w:lang w:val="en-GB" w:eastAsia="en-GB"/>
    </w:rPr>
  </w:style>
  <w:style w:type="paragraph" w:styleId="FootnoteText">
    <w:name w:val="footnote text"/>
    <w:basedOn w:val="Normal"/>
    <w:link w:val="FootnoteTextChar"/>
    <w:uiPriority w:val="99"/>
    <w:semiHidden/>
    <w:rsid w:val="003F55EA"/>
    <w:pPr>
      <w:spacing w:after="0"/>
      <w:ind w:firstLine="0"/>
    </w:pPr>
    <w:rPr>
      <w:sz w:val="22"/>
    </w:rPr>
  </w:style>
  <w:style w:type="character" w:customStyle="1" w:styleId="FootnoteTextChar">
    <w:name w:val="Footnote Text Char"/>
    <w:basedOn w:val="DefaultParagraphFont"/>
    <w:link w:val="FootnoteText"/>
    <w:uiPriority w:val="99"/>
    <w:semiHidden/>
    <w:locked/>
    <w:rsid w:val="003F55EA"/>
    <w:rPr>
      <w:rFonts w:ascii="Garamond" w:hAnsi="Garamond" w:cs="Times New Roman"/>
      <w:sz w:val="24"/>
      <w:szCs w:val="24"/>
      <w:lang w:val="en-GB" w:eastAsia="en-GB"/>
    </w:rPr>
  </w:style>
  <w:style w:type="paragraph" w:styleId="Footer">
    <w:name w:val="footer"/>
    <w:basedOn w:val="Normal"/>
    <w:link w:val="FooterChar"/>
    <w:uiPriority w:val="99"/>
    <w:semiHidden/>
    <w:rsid w:val="003F55EA"/>
    <w:pPr>
      <w:tabs>
        <w:tab w:val="center" w:pos="4320"/>
        <w:tab w:val="right" w:pos="8640"/>
      </w:tabs>
    </w:pPr>
  </w:style>
  <w:style w:type="character" w:customStyle="1" w:styleId="FooterChar">
    <w:name w:val="Footer Char"/>
    <w:basedOn w:val="DefaultParagraphFont"/>
    <w:link w:val="Footer"/>
    <w:uiPriority w:val="99"/>
    <w:semiHidden/>
    <w:locked/>
    <w:rsid w:val="003F55EA"/>
    <w:rPr>
      <w:rFonts w:ascii="Garamond" w:hAnsi="Garamond" w:cs="Times New Roman"/>
      <w:sz w:val="24"/>
      <w:szCs w:val="24"/>
      <w:lang w:val="en-GB" w:eastAsia="en-GB"/>
    </w:rPr>
  </w:style>
  <w:style w:type="character" w:styleId="PageNumber">
    <w:name w:val="page number"/>
    <w:basedOn w:val="DefaultParagraphFont"/>
    <w:uiPriority w:val="99"/>
    <w:rsid w:val="003F55EA"/>
    <w:rPr>
      <w:rFonts w:cs="Times New Roman"/>
      <w:sz w:val="20"/>
      <w:szCs w:val="20"/>
    </w:rPr>
  </w:style>
  <w:style w:type="paragraph" w:styleId="TOC1">
    <w:name w:val="toc 1"/>
    <w:basedOn w:val="Normal"/>
    <w:next w:val="Normal"/>
    <w:uiPriority w:val="99"/>
    <w:rsid w:val="003F55EA"/>
    <w:pPr>
      <w:tabs>
        <w:tab w:val="left" w:pos="1200"/>
        <w:tab w:val="right" w:pos="7371"/>
      </w:tabs>
      <w:spacing w:before="200"/>
      <w:ind w:right="397" w:firstLine="0"/>
    </w:pPr>
    <w:rPr>
      <w:b/>
      <w:noProof/>
    </w:rPr>
  </w:style>
  <w:style w:type="paragraph" w:styleId="TOC2">
    <w:name w:val="toc 2"/>
    <w:basedOn w:val="Normal"/>
    <w:next w:val="Normal"/>
    <w:uiPriority w:val="99"/>
    <w:rsid w:val="003F55EA"/>
    <w:pPr>
      <w:tabs>
        <w:tab w:val="left" w:pos="567"/>
        <w:tab w:val="right" w:pos="7371"/>
      </w:tabs>
      <w:spacing w:before="60"/>
      <w:ind w:left="567" w:right="397" w:hanging="567"/>
    </w:pPr>
    <w:rPr>
      <w:noProof/>
    </w:rPr>
  </w:style>
  <w:style w:type="paragraph" w:styleId="TOC3">
    <w:name w:val="toc 3"/>
    <w:basedOn w:val="Normal"/>
    <w:next w:val="Normal"/>
    <w:autoRedefine/>
    <w:uiPriority w:val="99"/>
    <w:rsid w:val="003F55EA"/>
    <w:pPr>
      <w:tabs>
        <w:tab w:val="left" w:pos="-1680"/>
        <w:tab w:val="right" w:pos="7371"/>
      </w:tabs>
      <w:ind w:left="1304" w:right="397" w:hanging="737"/>
    </w:pPr>
  </w:style>
  <w:style w:type="paragraph" w:styleId="TOC4">
    <w:name w:val="toc 4"/>
    <w:basedOn w:val="Normal"/>
    <w:next w:val="Normal"/>
    <w:autoRedefine/>
    <w:uiPriority w:val="99"/>
    <w:rsid w:val="003F55EA"/>
    <w:pPr>
      <w:ind w:firstLine="0"/>
    </w:pPr>
    <w:rPr>
      <w:i/>
    </w:rPr>
  </w:style>
  <w:style w:type="paragraph" w:styleId="Header">
    <w:name w:val="header"/>
    <w:basedOn w:val="Normal"/>
    <w:link w:val="HeaderChar"/>
    <w:uiPriority w:val="99"/>
    <w:rsid w:val="003F55EA"/>
    <w:pPr>
      <w:tabs>
        <w:tab w:val="center" w:pos="4320"/>
        <w:tab w:val="right" w:pos="8640"/>
      </w:tabs>
      <w:ind w:firstLine="284"/>
    </w:pPr>
    <w:rPr>
      <w:sz w:val="22"/>
    </w:rPr>
  </w:style>
  <w:style w:type="character" w:customStyle="1" w:styleId="HeaderChar">
    <w:name w:val="Header Char"/>
    <w:basedOn w:val="DefaultParagraphFont"/>
    <w:link w:val="Header"/>
    <w:uiPriority w:val="99"/>
    <w:locked/>
    <w:rsid w:val="003F55EA"/>
    <w:rPr>
      <w:rFonts w:ascii="Garamond" w:hAnsi="Garamond" w:cs="Times New Roman"/>
      <w:sz w:val="24"/>
      <w:szCs w:val="24"/>
      <w:lang w:val="en-GB" w:eastAsia="en-GB"/>
    </w:rPr>
  </w:style>
  <w:style w:type="paragraph" w:customStyle="1" w:styleId="Maptitle">
    <w:name w:val="Map title"/>
    <w:basedOn w:val="tabletitle"/>
    <w:next w:val="Normal"/>
    <w:link w:val="MaptitleChar"/>
    <w:uiPriority w:val="99"/>
    <w:rsid w:val="003F55EA"/>
  </w:style>
  <w:style w:type="paragraph" w:customStyle="1" w:styleId="tabletitle">
    <w:name w:val="table title"/>
    <w:basedOn w:val="Normal"/>
    <w:link w:val="tabletitleChar"/>
    <w:uiPriority w:val="99"/>
    <w:rsid w:val="003F55EA"/>
    <w:pPr>
      <w:spacing w:after="200"/>
      <w:ind w:firstLine="0"/>
      <w:jc w:val="center"/>
    </w:pPr>
    <w:rPr>
      <w:rFonts w:ascii="Arial" w:hAnsi="Arial" w:cs="Arial"/>
      <w:b/>
      <w:sz w:val="18"/>
    </w:rPr>
  </w:style>
  <w:style w:type="character" w:customStyle="1" w:styleId="tabletitleChar">
    <w:name w:val="table title Char"/>
    <w:basedOn w:val="DefaultParagraphFont"/>
    <w:link w:val="tabletitle"/>
    <w:uiPriority w:val="99"/>
    <w:locked/>
    <w:rsid w:val="003F55EA"/>
    <w:rPr>
      <w:rFonts w:ascii="Arial" w:hAnsi="Arial" w:cs="Arial"/>
      <w:b/>
      <w:sz w:val="24"/>
      <w:szCs w:val="24"/>
      <w:lang w:val="en-GB" w:eastAsia="en-GB"/>
    </w:rPr>
  </w:style>
  <w:style w:type="character" w:customStyle="1" w:styleId="MaptitleChar">
    <w:name w:val="Map title Char"/>
    <w:basedOn w:val="tabletitleChar"/>
    <w:link w:val="Maptitle"/>
    <w:uiPriority w:val="99"/>
    <w:locked/>
    <w:rsid w:val="003F55EA"/>
  </w:style>
  <w:style w:type="paragraph" w:customStyle="1" w:styleId="quote">
    <w:name w:val="quote"/>
    <w:basedOn w:val="Normal"/>
    <w:next w:val="Normal"/>
    <w:uiPriority w:val="99"/>
    <w:rsid w:val="003F55EA"/>
    <w:pPr>
      <w:spacing w:before="100" w:after="160"/>
      <w:ind w:left="425" w:firstLine="0"/>
    </w:pPr>
    <w:rPr>
      <w:sz w:val="23"/>
      <w:szCs w:val="22"/>
    </w:rPr>
  </w:style>
  <w:style w:type="paragraph" w:styleId="NormalWeb">
    <w:name w:val="Normal (Web)"/>
    <w:basedOn w:val="Normal"/>
    <w:uiPriority w:val="99"/>
    <w:rsid w:val="003F55EA"/>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rsid w:val="003F55EA"/>
    <w:pPr>
      <w:tabs>
        <w:tab w:val="right" w:pos="7371"/>
      </w:tabs>
      <w:spacing w:before="100" w:after="160"/>
      <w:ind w:left="425"/>
    </w:pPr>
    <w:rPr>
      <w:rFonts w:ascii="Garamond" w:eastAsia="Times New Roman" w:hAnsi="Garamond"/>
      <w:sz w:val="24"/>
      <w:lang w:val="en-GB" w:eastAsia="en-GB"/>
    </w:rPr>
  </w:style>
  <w:style w:type="paragraph" w:styleId="Caption">
    <w:name w:val="caption"/>
    <w:basedOn w:val="Normal"/>
    <w:next w:val="Normal"/>
    <w:uiPriority w:val="99"/>
    <w:qFormat/>
    <w:rsid w:val="003F55EA"/>
    <w:pPr>
      <w:widowControl w:val="0"/>
      <w:ind w:firstLine="0"/>
    </w:pPr>
    <w:rPr>
      <w:rFonts w:ascii="Courier New" w:hAnsi="Courier New"/>
      <w:lang w:val="en-US" w:eastAsia="en-US"/>
    </w:rPr>
  </w:style>
  <w:style w:type="paragraph" w:styleId="Title">
    <w:name w:val="Title"/>
    <w:basedOn w:val="Normal"/>
    <w:link w:val="TitleChar"/>
    <w:uiPriority w:val="99"/>
    <w:qFormat/>
    <w:rsid w:val="003F55EA"/>
    <w:pPr>
      <w:spacing w:after="400"/>
      <w:ind w:firstLine="0"/>
    </w:pPr>
    <w:rPr>
      <w:b/>
      <w:sz w:val="32"/>
      <w:szCs w:val="32"/>
      <w:lang w:val="en-AU"/>
    </w:rPr>
  </w:style>
  <w:style w:type="character" w:customStyle="1" w:styleId="TitleChar">
    <w:name w:val="Title Char"/>
    <w:basedOn w:val="DefaultParagraphFont"/>
    <w:link w:val="Title"/>
    <w:uiPriority w:val="99"/>
    <w:locked/>
    <w:rsid w:val="003F55EA"/>
    <w:rPr>
      <w:rFonts w:ascii="Garamond" w:hAnsi="Garamond" w:cs="Times New Roman"/>
      <w:b/>
      <w:sz w:val="32"/>
      <w:szCs w:val="32"/>
      <w:lang w:val="en-AU" w:eastAsia="en-GB"/>
    </w:rPr>
  </w:style>
  <w:style w:type="paragraph" w:styleId="EndnoteText">
    <w:name w:val="endnote text"/>
    <w:basedOn w:val="Normal"/>
    <w:link w:val="EndnoteTextChar"/>
    <w:uiPriority w:val="99"/>
    <w:semiHidden/>
    <w:rsid w:val="003F55EA"/>
    <w:pPr>
      <w:ind w:firstLine="0"/>
    </w:pPr>
    <w:rPr>
      <w:sz w:val="22"/>
    </w:rPr>
  </w:style>
  <w:style w:type="character" w:customStyle="1" w:styleId="EndnoteTextChar">
    <w:name w:val="Endnote Text Char"/>
    <w:basedOn w:val="DefaultParagraphFont"/>
    <w:link w:val="EndnoteText"/>
    <w:uiPriority w:val="99"/>
    <w:semiHidden/>
    <w:locked/>
    <w:rsid w:val="003F55EA"/>
    <w:rPr>
      <w:rFonts w:ascii="Garamond" w:hAnsi="Garamond" w:cs="Times New Roman"/>
      <w:sz w:val="24"/>
      <w:szCs w:val="24"/>
      <w:lang w:val="en-GB" w:eastAsia="en-GB"/>
    </w:rPr>
  </w:style>
  <w:style w:type="paragraph" w:customStyle="1" w:styleId="tablesourcenote">
    <w:name w:val="table source/note"/>
    <w:basedOn w:val="Normal"/>
    <w:uiPriority w:val="99"/>
    <w:rsid w:val="003F55EA"/>
    <w:pPr>
      <w:ind w:firstLine="0"/>
    </w:pPr>
    <w:rPr>
      <w:rFonts w:ascii="Arial" w:hAnsi="Arial"/>
      <w:sz w:val="16"/>
      <w:szCs w:val="16"/>
    </w:rPr>
  </w:style>
  <w:style w:type="paragraph" w:styleId="BalloonText">
    <w:name w:val="Balloon Text"/>
    <w:basedOn w:val="Normal"/>
    <w:link w:val="BalloonTextChar"/>
    <w:uiPriority w:val="99"/>
    <w:semiHidden/>
    <w:rsid w:val="003F55E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F55EA"/>
    <w:rPr>
      <w:rFonts w:ascii="Tahoma" w:hAnsi="Tahoma" w:cs="Tahoma"/>
      <w:sz w:val="16"/>
      <w:szCs w:val="16"/>
      <w:lang w:val="en-GB" w:eastAsia="en-GB"/>
    </w:rPr>
  </w:style>
  <w:style w:type="character" w:styleId="CommentReference">
    <w:name w:val="annotation reference"/>
    <w:basedOn w:val="DefaultParagraphFont"/>
    <w:uiPriority w:val="99"/>
    <w:semiHidden/>
    <w:rsid w:val="003F55EA"/>
    <w:rPr>
      <w:rFonts w:cs="Times New Roman"/>
      <w:sz w:val="16"/>
    </w:rPr>
  </w:style>
  <w:style w:type="character" w:customStyle="1" w:styleId="CommentTextChar">
    <w:name w:val="Comment Text Char"/>
    <w:basedOn w:val="DefaultParagraphFont"/>
    <w:link w:val="CommentText"/>
    <w:uiPriority w:val="99"/>
    <w:semiHidden/>
    <w:locked/>
    <w:rsid w:val="003F55EA"/>
    <w:rPr>
      <w:rFonts w:ascii="Garamond" w:hAnsi="Garamond" w:cs="Times New Roman"/>
      <w:sz w:val="24"/>
      <w:szCs w:val="24"/>
      <w:lang w:val="en-GB" w:eastAsia="en-GB"/>
    </w:rPr>
  </w:style>
  <w:style w:type="paragraph" w:styleId="CommentText">
    <w:name w:val="annotation text"/>
    <w:basedOn w:val="Normal"/>
    <w:link w:val="CommentTextChar"/>
    <w:uiPriority w:val="99"/>
    <w:semiHidden/>
    <w:rsid w:val="003F55EA"/>
    <w:pPr>
      <w:ind w:firstLine="0"/>
    </w:pPr>
    <w:rPr>
      <w:sz w:val="20"/>
    </w:rPr>
  </w:style>
  <w:style w:type="character" w:customStyle="1" w:styleId="CommentTextChar1">
    <w:name w:val="Comment Text Char1"/>
    <w:basedOn w:val="DefaultParagraphFont"/>
    <w:link w:val="CommentText"/>
    <w:uiPriority w:val="99"/>
    <w:semiHidden/>
    <w:rsid w:val="00EF5345"/>
    <w:rPr>
      <w:rFonts w:ascii="Garamond" w:eastAsia="Times New Roman" w:hAnsi="Garamond"/>
      <w:sz w:val="20"/>
      <w:szCs w:val="20"/>
      <w:lang w:val="en-GB" w:eastAsia="en-GB"/>
    </w:rPr>
  </w:style>
  <w:style w:type="paragraph" w:customStyle="1" w:styleId="bullet">
    <w:name w:val="bullet"/>
    <w:basedOn w:val="Normal"/>
    <w:uiPriority w:val="99"/>
    <w:rsid w:val="003F55EA"/>
    <w:pPr>
      <w:numPr>
        <w:ilvl w:val="1"/>
        <w:numId w:val="2"/>
      </w:numPr>
      <w:tabs>
        <w:tab w:val="clear" w:pos="720"/>
        <w:tab w:val="num" w:pos="284"/>
        <w:tab w:val="left" w:pos="425"/>
      </w:tabs>
      <w:ind w:left="709" w:hanging="284"/>
    </w:pPr>
  </w:style>
  <w:style w:type="paragraph" w:customStyle="1" w:styleId="bulletsub">
    <w:name w:val="bullet sub"/>
    <w:next w:val="Normal"/>
    <w:uiPriority w:val="99"/>
    <w:rsid w:val="003F55EA"/>
    <w:pPr>
      <w:numPr>
        <w:ilvl w:val="1"/>
        <w:numId w:val="3"/>
      </w:numPr>
      <w:tabs>
        <w:tab w:val="clear" w:pos="360"/>
        <w:tab w:val="num" w:pos="1320"/>
      </w:tabs>
      <w:ind w:left="1320" w:hanging="600"/>
    </w:pPr>
    <w:rPr>
      <w:rFonts w:ascii="Times New Roman" w:eastAsia="Times New Roman" w:hAnsi="Times New Roman"/>
      <w:sz w:val="24"/>
      <w:szCs w:val="24"/>
      <w:lang w:val="en-GB" w:eastAsia="en-GB"/>
    </w:rPr>
  </w:style>
  <w:style w:type="paragraph" w:customStyle="1" w:styleId="tableheader">
    <w:name w:val="table header"/>
    <w:basedOn w:val="Normal"/>
    <w:uiPriority w:val="99"/>
    <w:rsid w:val="003F55EA"/>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uiPriority w:val="99"/>
    <w:rsid w:val="003F55EA"/>
    <w:pPr>
      <w:spacing w:before="0" w:after="0"/>
    </w:pPr>
  </w:style>
  <w:style w:type="paragraph" w:customStyle="1" w:styleId="Heading3underheading2">
    <w:name w:val="Heading 3 under heading 2"/>
    <w:basedOn w:val="Heading3"/>
    <w:next w:val="Normalfirstparagraph"/>
    <w:uiPriority w:val="99"/>
    <w:rsid w:val="003F55EA"/>
    <w:pPr>
      <w:spacing w:before="0"/>
    </w:pPr>
    <w:rPr>
      <w:bCs/>
      <w:iCs/>
      <w:szCs w:val="20"/>
    </w:rPr>
  </w:style>
  <w:style w:type="character" w:styleId="Hyperlink">
    <w:name w:val="Hyperlink"/>
    <w:basedOn w:val="DefaultParagraphFont"/>
    <w:uiPriority w:val="99"/>
    <w:rsid w:val="003F55EA"/>
    <w:rPr>
      <w:rFonts w:cs="Times New Roman"/>
      <w:color w:val="0000FF"/>
      <w:u w:val="single"/>
    </w:rPr>
  </w:style>
  <w:style w:type="paragraph" w:customStyle="1" w:styleId="Monthyeartitlepage">
    <w:name w:val="Month year title page"/>
    <w:basedOn w:val="Normal"/>
    <w:uiPriority w:val="99"/>
    <w:semiHidden/>
    <w:rsid w:val="003F55EA"/>
    <w:pPr>
      <w:ind w:firstLine="0"/>
      <w:jc w:val="center"/>
    </w:pPr>
    <w:rPr>
      <w:sz w:val="28"/>
      <w:szCs w:val="20"/>
    </w:rPr>
  </w:style>
  <w:style w:type="paragraph" w:customStyle="1" w:styleId="Footnote">
    <w:name w:val="Footnote"/>
    <w:basedOn w:val="FootnoteText"/>
    <w:uiPriority w:val="99"/>
    <w:rsid w:val="003F55EA"/>
  </w:style>
  <w:style w:type="paragraph" w:customStyle="1" w:styleId="Numberedtext">
    <w:name w:val="Numbered text"/>
    <w:basedOn w:val="Normal"/>
    <w:uiPriority w:val="99"/>
    <w:rsid w:val="003F55EA"/>
    <w:pPr>
      <w:numPr>
        <w:numId w:val="13"/>
      </w:numPr>
      <w:tabs>
        <w:tab w:val="left" w:pos="425"/>
      </w:tabs>
      <w:ind w:left="720" w:hanging="295"/>
    </w:pPr>
  </w:style>
  <w:style w:type="paragraph" w:customStyle="1" w:styleId="References">
    <w:name w:val="References"/>
    <w:basedOn w:val="Normal"/>
    <w:uiPriority w:val="99"/>
    <w:rsid w:val="003F55EA"/>
    <w:pPr>
      <w:ind w:left="425" w:hanging="425"/>
    </w:pPr>
    <w:rPr>
      <w:sz w:val="22"/>
    </w:rPr>
  </w:style>
  <w:style w:type="paragraph" w:customStyle="1" w:styleId="disclaimer">
    <w:name w:val="disclaimer"/>
    <w:basedOn w:val="Normal"/>
    <w:uiPriority w:val="99"/>
    <w:semiHidden/>
    <w:rsid w:val="003F55EA"/>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uiPriority w:val="99"/>
    <w:rsid w:val="003F55EA"/>
    <w:pPr>
      <w:ind w:left="2280" w:hanging="2280"/>
    </w:pPr>
    <w:rPr>
      <w:rFonts w:ascii="Garamond" w:eastAsia="Times New Roman" w:hAnsi="Garamond"/>
      <w:szCs w:val="20"/>
    </w:rPr>
  </w:style>
  <w:style w:type="paragraph" w:customStyle="1" w:styleId="Figuretitle">
    <w:name w:val="Figure title"/>
    <w:basedOn w:val="tabletitle"/>
    <w:uiPriority w:val="99"/>
    <w:rsid w:val="003F55EA"/>
  </w:style>
  <w:style w:type="paragraph" w:customStyle="1" w:styleId="Heading1notchapter">
    <w:name w:val="Heading 1 not chapter"/>
    <w:next w:val="Normalfirstparagraph"/>
    <w:uiPriority w:val="99"/>
    <w:rsid w:val="003F55EA"/>
    <w:pPr>
      <w:spacing w:after="400"/>
    </w:pPr>
    <w:rPr>
      <w:rFonts w:ascii="Garamond" w:eastAsia="Times New Roman" w:hAnsi="Garamond"/>
      <w:b/>
      <w:kern w:val="28"/>
      <w:sz w:val="36"/>
      <w:szCs w:val="28"/>
      <w:lang w:val="en-GB" w:eastAsia="en-GB"/>
    </w:rPr>
  </w:style>
  <w:style w:type="paragraph" w:customStyle="1" w:styleId="Heading4underHeading3">
    <w:name w:val="Heading 4 under Heading 3"/>
    <w:basedOn w:val="Heading4"/>
    <w:uiPriority w:val="99"/>
    <w:rsid w:val="003F55EA"/>
    <w:pPr>
      <w:spacing w:before="0"/>
    </w:pPr>
  </w:style>
  <w:style w:type="paragraph" w:customStyle="1" w:styleId="Acronyms">
    <w:name w:val="Acronyms"/>
    <w:basedOn w:val="Normal"/>
    <w:uiPriority w:val="99"/>
    <w:rsid w:val="003F55EA"/>
    <w:pPr>
      <w:ind w:left="1418" w:hanging="1418"/>
    </w:pPr>
  </w:style>
  <w:style w:type="paragraph" w:styleId="ListParagraph">
    <w:name w:val="List Paragraph"/>
    <w:basedOn w:val="Normal"/>
    <w:uiPriority w:val="99"/>
    <w:qFormat/>
    <w:rsid w:val="003F55EA"/>
    <w:pPr>
      <w:spacing w:after="200" w:line="276" w:lineRule="auto"/>
      <w:ind w:left="720" w:firstLine="0"/>
      <w:contextualSpacing/>
    </w:pPr>
    <w:rPr>
      <w:rFonts w:ascii="Calibri" w:eastAsia="Calibri" w:hAnsi="Calibri"/>
      <w:sz w:val="22"/>
      <w:szCs w:val="22"/>
      <w:lang w:val="en-ZW" w:eastAsia="en-US"/>
    </w:rPr>
  </w:style>
  <w:style w:type="character" w:styleId="Strong">
    <w:name w:val="Strong"/>
    <w:basedOn w:val="DefaultParagraphFont"/>
    <w:uiPriority w:val="99"/>
    <w:qFormat/>
    <w:rsid w:val="003F55EA"/>
    <w:rPr>
      <w:rFonts w:cs="Times New Roman"/>
      <w:b/>
      <w:bCs/>
    </w:rPr>
  </w:style>
  <w:style w:type="table" w:styleId="TableGrid">
    <w:name w:val="Table Grid"/>
    <w:basedOn w:val="TableNormal"/>
    <w:uiPriority w:val="99"/>
    <w:rsid w:val="00B7479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googqs-tidbit1">
    <w:name w:val="goog_qs-tidbit1"/>
    <w:basedOn w:val="DefaultParagraphFont"/>
    <w:uiPriority w:val="99"/>
    <w:rsid w:val="008C576F"/>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hyperlink" Target="http://www.hrworld.com/features/mediate-employee-disagreements-111407/" TargetMode="External"/><Relationship Id="rId26" Type="http://schemas.openxmlformats.org/officeDocument/2006/relationships/hyperlink" Target="http://womensissues.about.com/od/intheworkplace/a/WomenLeaders.htm" TargetMode="External"/><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hyperlink" Target="http://www.hrworld.com/features/reduce-workplace-stress/" TargetMode="External"/><Relationship Id="rId25" Type="http://schemas.openxmlformats.org/officeDocument/2006/relationships/hyperlink" Target="Romeo,%20L%20(1997).Accessed%2010%20%20September%202010%20%3chttp://www.uncdf.org/english/local_development/documents_and_reports/thematic_papers/risks_decentralized_development_planning.php" TargetMode="Externa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9.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hyperlink" Target="http://www.tn.gov.in/spc/annualplan/ap2004-05/ch3_2.pdf" TargetMode="Externa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hyperlink" Target="http://www.sasanet.org/documents/Tools/Participatory%20Planning.pdf" TargetMode="External"/><Relationship Id="rId28"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hyperlink" Target="http://www.google.nl/search?source=ig&amp;hl=nl&amp;rlz=1W1TSEA_en-GB___NL344&amp;q=diana+conyers+participatory+planning+cycle&amp;btnG=Google+zoeken&amp;meta=lr%3D&amp;aq=f&amp;aqi=&amp;aql=&amp;oq=&amp;gs_rfai" TargetMode="External"/><Relationship Id="rId27" Type="http://schemas.openxmlformats.org/officeDocument/2006/relationships/hyperlink" Target="http://www.hrworld.com/features/top-10-leadership-qualities-0319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7260</TotalTime>
  <Pages>59</Pages>
  <Words>22473</Words>
  <Characters>-32766</Characters>
  <Application>Microsoft Office Outlook</Application>
  <DocSecurity>0</DocSecurity>
  <Lines>0</Lines>
  <Paragraphs>0</Paragraphs>
  <ScaleCrop>false</ScaleCrop>
  <Company>TOSHIBA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dc:creator>
  <cp:keywords/>
  <dc:description/>
  <cp:lastModifiedBy>MISA</cp:lastModifiedBy>
  <cp:revision>598</cp:revision>
  <dcterms:created xsi:type="dcterms:W3CDTF">2010-10-24T20:02:00Z</dcterms:created>
  <dcterms:modified xsi:type="dcterms:W3CDTF">2010-12-01T16:18:00Z</dcterms:modified>
</cp:coreProperties>
</file>