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948" w:rsidRDefault="00861948"/>
    <w:p w:rsidR="00861948" w:rsidRPr="00685DC5" w:rsidRDefault="00861948" w:rsidP="00157549">
      <w:pPr>
        <w:rPr>
          <w:b/>
          <w:sz w:val="40"/>
          <w:szCs w:val="40"/>
          <w:lang w:val="en-US"/>
        </w:rPr>
      </w:pPr>
      <w:r w:rsidRPr="00B570F1">
        <w:rPr>
          <w:b/>
          <w:sz w:val="40"/>
          <w:szCs w:val="40"/>
          <w:u w:val="single"/>
          <w:lang w:val="en-US"/>
        </w:rPr>
        <w:t>Master Thesis:</w:t>
      </w:r>
      <w:r w:rsidRPr="00685DC5">
        <w:rPr>
          <w:b/>
          <w:sz w:val="40"/>
          <w:szCs w:val="40"/>
          <w:lang w:val="en-US"/>
        </w:rPr>
        <w:t xml:space="preserve"> Port-city networks. The case of London-Piraeus maritime network of APS producers</w:t>
      </w:r>
      <w:r>
        <w:rPr>
          <w:b/>
          <w:sz w:val="40"/>
          <w:szCs w:val="40"/>
          <w:lang w:val="en-US"/>
        </w:rPr>
        <w:t>.</w:t>
      </w:r>
    </w:p>
    <w:p w:rsidR="00861948" w:rsidRPr="00685DC5" w:rsidRDefault="00861948" w:rsidP="00157549">
      <w:pPr>
        <w:rPr>
          <w:lang w:val="en-US"/>
        </w:rPr>
      </w:pPr>
    </w:p>
    <w:p w:rsidR="00861948" w:rsidRPr="00685DC5" w:rsidRDefault="00861948" w:rsidP="00157549">
      <w:pPr>
        <w:rPr>
          <w:lang w:val="en-US"/>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17.2pt;margin-top:46pt;width:211.7pt;height:204pt;z-index:251650560;visibility:visible"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">
            <v:imagedata r:id="rId7" o:title=""/>
            <o:lock v:ext="edit" aspectratio="f"/>
            <w10:wrap type="square"/>
          </v:shape>
        </w:pict>
      </w:r>
    </w:p>
    <w:p w:rsidR="00861948" w:rsidRPr="00685DC5" w:rsidRDefault="00861948" w:rsidP="00157549">
      <w:pPr>
        <w:rPr>
          <w:lang w:val="en-US"/>
        </w:rPr>
      </w:pPr>
    </w:p>
    <w:p w:rsidR="00861948" w:rsidRPr="00685DC5" w:rsidRDefault="00861948" w:rsidP="00157549">
      <w:pPr>
        <w:rPr>
          <w:lang w:val="en-US"/>
        </w:rPr>
      </w:pPr>
      <w:r>
        <w:rPr>
          <w:noProof/>
          <w:lang w:val="en-US"/>
        </w:rPr>
        <w:pict>
          <v:shape id="Picture 4" o:spid="_x0000_s1027" type="#_x0000_t75" style="position:absolute;margin-left:2.05pt;margin-top:-4.9pt;width:218.4pt;height:204pt;z-index:251651584;visibility:visible"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">
            <v:imagedata r:id="rId8" o:title=""/>
            <o:lock v:ext="edit" aspectratio="f"/>
            <w10:wrap type="square"/>
          </v:shape>
        </w:pict>
      </w:r>
      <w:r w:rsidRPr="00685DC5">
        <w:rPr>
          <w:lang w:val="en-US"/>
        </w:rPr>
        <w:br w:type="textWrapping" w:clear="all"/>
      </w:r>
    </w:p>
    <w:p w:rsidR="00861948" w:rsidRPr="00685DC5" w:rsidRDefault="00861948" w:rsidP="00157549">
      <w:pPr>
        <w:rPr>
          <w:b/>
          <w:sz w:val="40"/>
          <w:szCs w:val="40"/>
          <w:lang w:val="en-US"/>
        </w:rPr>
      </w:pPr>
      <w:r w:rsidRPr="00685DC5">
        <w:rPr>
          <w:b/>
          <w:lang w:val="en-US"/>
        </w:rPr>
        <w:t xml:space="preserve"> </w:t>
      </w:r>
      <w:r>
        <w:rPr>
          <w:b/>
          <w:sz w:val="40"/>
          <w:szCs w:val="40"/>
          <w:lang w:val="en-US"/>
        </w:rPr>
        <w:t xml:space="preserve">Author: Anangnostopoulos Georgios </w:t>
      </w:r>
    </w:p>
    <w:p w:rsidR="00861948" w:rsidRPr="00E261AB" w:rsidRDefault="00861948" w:rsidP="00157549">
      <w:pPr>
        <w:rPr>
          <w:b/>
          <w:sz w:val="40"/>
          <w:szCs w:val="40"/>
          <w:lang w:val="en-US"/>
        </w:rPr>
      </w:pPr>
      <w:r w:rsidRPr="00E261AB">
        <w:rPr>
          <w:b/>
          <w:sz w:val="40"/>
          <w:szCs w:val="40"/>
          <w:lang w:val="en-US"/>
        </w:rPr>
        <w:t>Supervisor: Dr Jacobs Wouter</w:t>
      </w:r>
    </w:p>
    <w:p w:rsidR="00861948" w:rsidRPr="00E261AB" w:rsidRDefault="00861948" w:rsidP="00E261AB">
      <w:pPr>
        <w:spacing w:before="40" w:after="0"/>
        <w:rPr>
          <w:b/>
          <w:sz w:val="26"/>
          <w:szCs w:val="26"/>
          <w:lang w:val="en-US"/>
        </w:rPr>
      </w:pPr>
      <w:r w:rsidRPr="00E261AB">
        <w:rPr>
          <w:b/>
          <w:sz w:val="26"/>
          <w:szCs w:val="26"/>
          <w:lang w:val="en-US"/>
        </w:rPr>
        <w:t>Department of Applied Economics</w:t>
      </w:r>
    </w:p>
    <w:p w:rsidR="00861948" w:rsidRPr="00E261AB" w:rsidRDefault="00861948" w:rsidP="00E261AB">
      <w:pPr>
        <w:spacing w:before="40" w:after="0"/>
        <w:rPr>
          <w:b/>
          <w:sz w:val="26"/>
          <w:szCs w:val="26"/>
          <w:lang w:val="en-US"/>
        </w:rPr>
      </w:pPr>
      <w:r w:rsidRPr="00E261AB">
        <w:rPr>
          <w:b/>
          <w:sz w:val="26"/>
          <w:szCs w:val="26"/>
          <w:lang w:val="en-US"/>
        </w:rPr>
        <w:t>Faculty of Entrep</w:t>
      </w:r>
      <w:r>
        <w:rPr>
          <w:b/>
          <w:sz w:val="26"/>
          <w:szCs w:val="26"/>
          <w:lang w:val="en-US"/>
        </w:rPr>
        <w:t>reneurship, Strategy and Organis</w:t>
      </w:r>
      <w:r w:rsidRPr="00E261AB">
        <w:rPr>
          <w:b/>
          <w:sz w:val="26"/>
          <w:szCs w:val="26"/>
          <w:lang w:val="en-US"/>
        </w:rPr>
        <w:t>ation Economics</w:t>
      </w:r>
    </w:p>
    <w:p w:rsidR="00861948" w:rsidRPr="00224A7E" w:rsidRDefault="00861948" w:rsidP="00E261AB">
      <w:pPr>
        <w:spacing w:before="40" w:after="0"/>
        <w:rPr>
          <w:b/>
          <w:sz w:val="26"/>
          <w:szCs w:val="26"/>
          <w:lang w:val="en-US"/>
        </w:rPr>
      </w:pPr>
      <w:r w:rsidRPr="00224A7E">
        <w:rPr>
          <w:b/>
          <w:sz w:val="26"/>
          <w:szCs w:val="26"/>
          <w:lang w:val="en-US"/>
        </w:rPr>
        <w:t>Erasmus University Rotterdam</w:t>
      </w:r>
    </w:p>
    <w:p w:rsidR="00861948" w:rsidRDefault="00861948" w:rsidP="00157549">
      <w:pPr>
        <w:rPr>
          <w:b/>
          <w:sz w:val="36"/>
          <w:szCs w:val="36"/>
          <w:lang w:val="en-US"/>
        </w:rPr>
      </w:pPr>
    </w:p>
    <w:p w:rsidR="00861948" w:rsidRDefault="00861948" w:rsidP="00157549">
      <w:pPr>
        <w:rPr>
          <w:b/>
          <w:sz w:val="36"/>
          <w:szCs w:val="36"/>
          <w:lang w:val="en-US"/>
        </w:rPr>
      </w:pPr>
      <w:r>
        <w:rPr>
          <w:b/>
          <w:sz w:val="36"/>
          <w:szCs w:val="36"/>
          <w:lang w:val="en-US"/>
        </w:rPr>
        <w:t xml:space="preserve">         </w:t>
      </w:r>
      <w:r w:rsidRPr="003B461D">
        <w:rPr>
          <w:b/>
          <w:noProof/>
          <w:sz w:val="36"/>
          <w:szCs w:val="36"/>
          <w:lang w:val="en-US"/>
        </w:rPr>
        <w:pict>
          <v:shape id="_x0000_i1027" type="#_x0000_t75" alt="http://www.eur.nl/fileadmin/ASSETS/ieb/logo_s/EUR-NL-3165.jpg" style="width:275.25pt;height:64.5pt;visibility:visible">
            <v:imagedata r:id="rId9" o:title=""/>
          </v:shape>
        </w:pict>
      </w:r>
      <w:r>
        <w:rPr>
          <w:b/>
          <w:sz w:val="36"/>
          <w:szCs w:val="36"/>
          <w:lang w:val="en-US"/>
        </w:rPr>
        <w:t xml:space="preserve">         </w:t>
      </w:r>
    </w:p>
    <w:p w:rsidR="00861948" w:rsidRDefault="00861948" w:rsidP="00B570F1">
      <w:pPr>
        <w:rPr>
          <w:b/>
          <w:sz w:val="36"/>
          <w:szCs w:val="36"/>
          <w:u w:val="single"/>
          <w:lang w:val="en-US"/>
        </w:rPr>
      </w:pPr>
    </w:p>
    <w:p w:rsidR="00861948" w:rsidRDefault="00861948" w:rsidP="00B570F1">
      <w:pPr>
        <w:rPr>
          <w:b/>
          <w:u w:val="single"/>
          <w:lang w:val="en-US"/>
        </w:rPr>
      </w:pPr>
      <w:r>
        <w:rPr>
          <w:b/>
          <w:sz w:val="36"/>
          <w:szCs w:val="36"/>
          <w:u w:val="single"/>
          <w:lang w:val="en-US"/>
        </w:rPr>
        <w:t>Abstract</w:t>
      </w:r>
    </w:p>
    <w:p w:rsidR="00861948" w:rsidRPr="00B547CE" w:rsidRDefault="00861948" w:rsidP="00B570F1">
      <w:pPr>
        <w:rPr>
          <w:b/>
          <w:u w:val="single"/>
          <w:lang w:val="en-US"/>
        </w:rPr>
      </w:pPr>
    </w:p>
    <w:p w:rsidR="00861948" w:rsidRPr="005A2808" w:rsidRDefault="00861948" w:rsidP="005A2808">
      <w:pPr>
        <w:pStyle w:val="Heading1"/>
        <w:spacing w:before="0" w:after="200" w:line="360" w:lineRule="auto"/>
        <w:jc w:val="both"/>
        <w:rPr>
          <w:rFonts w:ascii="Calibri" w:hAnsi="Calibri"/>
          <w:b w:val="0"/>
          <w:color w:val="auto"/>
          <w:sz w:val="22"/>
          <w:szCs w:val="22"/>
          <w:lang w:val="en-US"/>
        </w:rPr>
      </w:pPr>
      <w:r w:rsidRPr="005A2808">
        <w:rPr>
          <w:rFonts w:ascii="Calibri" w:hAnsi="Calibri"/>
          <w:b w:val="0"/>
          <w:color w:val="auto"/>
          <w:sz w:val="22"/>
          <w:szCs w:val="22"/>
          <w:lang w:val="en-US"/>
        </w:rPr>
        <w:t>This Master Thesis has been written as a partial fulfillment of the requirements of the MSc Entrepreneurship, Strategy and Organization Economics at the Department of Applied Economics - Erasmus University Rotterdam. The work has been carried out in the cities of Rotterdam, Piraeus and at London by phone.</w:t>
      </w:r>
    </w:p>
    <w:p w:rsidR="00861948" w:rsidRPr="005A2808" w:rsidRDefault="00861948" w:rsidP="005A2808">
      <w:pPr>
        <w:spacing w:line="360" w:lineRule="auto"/>
        <w:jc w:val="both"/>
        <w:rPr>
          <w:lang w:val="en-US"/>
        </w:rPr>
      </w:pPr>
      <w:r w:rsidRPr="005A2808">
        <w:rPr>
          <w:lang w:val="en-US"/>
        </w:rPr>
        <w:t>First of all, I would like to thank my supervisor in Rotterdam, Dr. W. Jacobs for his valuable guidance and advice. I am also especially grateful to the Managing Director of Post &amp;Co P&amp;I Club Mr. D. Post and Mr. van der Valk of AKD Prinsen</w:t>
      </w:r>
      <w:r w:rsidRPr="001C78D7">
        <w:rPr>
          <w:lang w:val="en-US"/>
        </w:rPr>
        <w:t xml:space="preserve"> </w:t>
      </w:r>
      <w:r>
        <w:rPr>
          <w:lang w:val="en-US"/>
        </w:rPr>
        <w:t>Van Wijmen,</w:t>
      </w:r>
      <w:r w:rsidRPr="005A2808">
        <w:rPr>
          <w:lang w:val="en-US"/>
        </w:rPr>
        <w:t xml:space="preserve"> for giving me the opportunity to gain insights on the core of the subject that proved valuable on following interviews.</w:t>
      </w:r>
    </w:p>
    <w:p w:rsidR="00861948" w:rsidRPr="005A2808" w:rsidRDefault="00861948" w:rsidP="005A2808">
      <w:pPr>
        <w:spacing w:line="360" w:lineRule="auto"/>
        <w:rPr>
          <w:lang w:val="en-US"/>
        </w:rPr>
      </w:pPr>
      <w:r w:rsidRPr="005A2808">
        <w:rPr>
          <w:lang w:val="en-US"/>
        </w:rPr>
        <w:t xml:space="preserve">Finally, I would like to acknowledge the </w:t>
      </w:r>
      <w:r>
        <w:rPr>
          <w:lang w:val="en-US"/>
        </w:rPr>
        <w:t xml:space="preserve">precious </w:t>
      </w:r>
      <w:r w:rsidRPr="005A2808">
        <w:rPr>
          <w:lang w:val="en-US"/>
        </w:rPr>
        <w:t>help of Mr. A. Karampelas</w:t>
      </w:r>
      <w:r>
        <w:rPr>
          <w:lang w:val="en-US"/>
        </w:rPr>
        <w:t>,</w:t>
      </w:r>
      <w:r w:rsidRPr="005A2808">
        <w:rPr>
          <w:lang w:val="en-US"/>
        </w:rPr>
        <w:t xml:space="preserve"> former Managing director of the Justice Department of the National Bank of Greece for </w:t>
      </w:r>
      <w:r>
        <w:rPr>
          <w:lang w:val="en-US"/>
        </w:rPr>
        <w:t>recommending me to</w:t>
      </w:r>
      <w:r w:rsidRPr="005A2808">
        <w:rPr>
          <w:lang w:val="en-US"/>
        </w:rPr>
        <w:t xml:space="preserve"> other maritime experts. Moreover, I would like to thank Mr. Fasolis, maritime lawyer, for the time</w:t>
      </w:r>
      <w:r>
        <w:rPr>
          <w:lang w:val="en-US"/>
        </w:rPr>
        <w:t xml:space="preserve"> dedicated</w:t>
      </w:r>
      <w:r w:rsidRPr="005A2808">
        <w:rPr>
          <w:lang w:val="en-US"/>
        </w:rPr>
        <w:t xml:space="preserve"> and great interest he showed</w:t>
      </w:r>
      <w:r>
        <w:rPr>
          <w:lang w:val="en-US"/>
        </w:rPr>
        <w:t xml:space="preserve"> during the interview</w:t>
      </w:r>
      <w:r w:rsidRPr="005A2808">
        <w:rPr>
          <w:lang w:val="en-US"/>
        </w:rPr>
        <w:t>. Finally, I would like to help all the participants in this research, Mr. I. Psychoyios of Eletson Corporation, Mr. I. Trantalidis maritime lawyer, Mr. D. Vasilakos Managing Director of Maritime Affairs of the National Bank of Greece and Mr. D. Vergottis of Valliant Shipping. Without their useful insights this work would</w:t>
      </w:r>
      <w:r>
        <w:rPr>
          <w:lang w:val="en-US"/>
        </w:rPr>
        <w:t xml:space="preserve"> no</w:t>
      </w:r>
      <w:r w:rsidRPr="005A2808">
        <w:rPr>
          <w:lang w:val="en-US"/>
        </w:rPr>
        <w:t>t have been the same.</w:t>
      </w:r>
    </w:p>
    <w:p w:rsidR="00861948" w:rsidRDefault="00861948" w:rsidP="00B570F1">
      <w:pPr>
        <w:rPr>
          <w:b/>
          <w:sz w:val="36"/>
          <w:szCs w:val="36"/>
          <w:u w:val="single"/>
          <w:lang w:val="en-US"/>
        </w:rPr>
      </w:pPr>
    </w:p>
    <w:p w:rsidR="00861948" w:rsidRDefault="00861948" w:rsidP="00B570F1">
      <w:pPr>
        <w:rPr>
          <w:b/>
          <w:sz w:val="36"/>
          <w:szCs w:val="36"/>
          <w:u w:val="single"/>
          <w:lang w:val="en-US"/>
        </w:rPr>
      </w:pPr>
    </w:p>
    <w:p w:rsidR="00861948" w:rsidRDefault="00861948" w:rsidP="00B570F1">
      <w:pPr>
        <w:rPr>
          <w:b/>
          <w:sz w:val="36"/>
          <w:szCs w:val="36"/>
          <w:u w:val="single"/>
          <w:lang w:val="en-US"/>
        </w:rPr>
      </w:pPr>
    </w:p>
    <w:p w:rsidR="00861948" w:rsidRDefault="00861948" w:rsidP="00B570F1">
      <w:pPr>
        <w:rPr>
          <w:b/>
          <w:sz w:val="36"/>
          <w:szCs w:val="36"/>
          <w:u w:val="single"/>
          <w:lang w:val="en-US"/>
        </w:rPr>
      </w:pPr>
    </w:p>
    <w:p w:rsidR="00861948" w:rsidRDefault="00861948" w:rsidP="00B570F1">
      <w:pPr>
        <w:rPr>
          <w:b/>
          <w:sz w:val="36"/>
          <w:szCs w:val="36"/>
          <w:u w:val="single"/>
          <w:lang w:val="en-US"/>
        </w:rPr>
      </w:pPr>
    </w:p>
    <w:p w:rsidR="00861948" w:rsidRDefault="00861948" w:rsidP="00B570F1">
      <w:pPr>
        <w:rPr>
          <w:b/>
          <w:sz w:val="36"/>
          <w:szCs w:val="36"/>
          <w:u w:val="single"/>
          <w:lang w:val="en-US"/>
        </w:rPr>
      </w:pPr>
    </w:p>
    <w:p w:rsidR="00861948" w:rsidRDefault="00861948" w:rsidP="00B570F1">
      <w:pPr>
        <w:rPr>
          <w:b/>
          <w:sz w:val="36"/>
          <w:szCs w:val="36"/>
          <w:u w:val="single"/>
          <w:lang w:val="en-US"/>
        </w:rPr>
      </w:pPr>
    </w:p>
    <w:p w:rsidR="00861948" w:rsidRDefault="00861948" w:rsidP="00B570F1">
      <w:pPr>
        <w:rPr>
          <w:b/>
          <w:sz w:val="36"/>
          <w:szCs w:val="36"/>
          <w:u w:val="single"/>
          <w:lang w:val="en-US"/>
        </w:rPr>
      </w:pPr>
    </w:p>
    <w:p w:rsidR="00861948" w:rsidRPr="00821EDF" w:rsidRDefault="00861948" w:rsidP="00B570F1">
      <w:pPr>
        <w:rPr>
          <w:b/>
          <w:sz w:val="36"/>
          <w:szCs w:val="36"/>
          <w:u w:val="single"/>
          <w:lang w:val="en-US"/>
        </w:rPr>
      </w:pPr>
      <w:r w:rsidRPr="00821EDF">
        <w:rPr>
          <w:b/>
          <w:sz w:val="36"/>
          <w:szCs w:val="36"/>
          <w:u w:val="single"/>
          <w:lang w:val="en-US"/>
        </w:rPr>
        <w:t>Table of Content</w:t>
      </w:r>
    </w:p>
    <w:p w:rsidR="00861948" w:rsidRPr="00821EDF" w:rsidRDefault="00861948" w:rsidP="00B570F1">
      <w:pPr>
        <w:rPr>
          <w:b/>
          <w:sz w:val="28"/>
          <w:szCs w:val="28"/>
          <w:lang w:val="en-US"/>
        </w:rPr>
      </w:pPr>
      <w:r w:rsidRPr="00821EDF">
        <w:rPr>
          <w:b/>
          <w:sz w:val="28"/>
          <w:szCs w:val="28"/>
          <w:lang w:val="en-US"/>
        </w:rPr>
        <w:t>Abstract</w:t>
      </w:r>
      <w:r>
        <w:rPr>
          <w:b/>
          <w:sz w:val="28"/>
          <w:szCs w:val="28"/>
          <w:lang w:val="en-US"/>
        </w:rPr>
        <w:t xml:space="preserve">                                                                                                          </w:t>
      </w:r>
      <w:r w:rsidRPr="00994535">
        <w:rPr>
          <w:lang w:val="en-US"/>
        </w:rPr>
        <w:t>2</w:t>
      </w:r>
    </w:p>
    <w:p w:rsidR="00861948" w:rsidRPr="005A2808" w:rsidRDefault="00861948" w:rsidP="00B570F1">
      <w:pPr>
        <w:rPr>
          <w:sz w:val="28"/>
          <w:szCs w:val="28"/>
          <w:lang w:val="en-US"/>
        </w:rPr>
      </w:pPr>
      <w:r w:rsidRPr="005A4A02">
        <w:rPr>
          <w:b/>
          <w:sz w:val="28"/>
          <w:szCs w:val="28"/>
          <w:lang w:val="en-US"/>
        </w:rPr>
        <w:t>Chapter I: Introduction: Research aim and questions</w:t>
      </w:r>
      <w:r>
        <w:rPr>
          <w:b/>
          <w:sz w:val="28"/>
          <w:szCs w:val="28"/>
          <w:lang w:val="en-US"/>
        </w:rPr>
        <w:t xml:space="preserve">                          </w:t>
      </w:r>
      <w:r>
        <w:rPr>
          <w:lang w:val="en-US"/>
        </w:rPr>
        <w:t>5</w:t>
      </w:r>
    </w:p>
    <w:p w:rsidR="00861948" w:rsidRDefault="00861948" w:rsidP="00B570F1">
      <w:pPr>
        <w:pStyle w:val="ListParagraph"/>
        <w:numPr>
          <w:ilvl w:val="1"/>
          <w:numId w:val="2"/>
        </w:numPr>
        <w:rPr>
          <w:b/>
          <w:lang w:val="en-US"/>
        </w:rPr>
      </w:pPr>
      <w:r w:rsidRPr="00F55CFF">
        <w:rPr>
          <w:b/>
          <w:lang w:val="en-US"/>
        </w:rPr>
        <w:t>Background Research</w:t>
      </w:r>
      <w:r>
        <w:rPr>
          <w:b/>
          <w:lang w:val="en-US"/>
        </w:rPr>
        <w:t xml:space="preserve">                                                                                                            </w:t>
      </w:r>
      <w:r>
        <w:rPr>
          <w:lang w:val="en-US"/>
        </w:rPr>
        <w:t>5</w:t>
      </w:r>
      <w:r>
        <w:rPr>
          <w:b/>
          <w:lang w:val="en-US"/>
        </w:rPr>
        <w:t xml:space="preserve">                                                                                                                                   </w:t>
      </w:r>
    </w:p>
    <w:p w:rsidR="00861948" w:rsidRPr="004A2935" w:rsidRDefault="00861948" w:rsidP="00B570F1">
      <w:pPr>
        <w:pStyle w:val="ListParagraph"/>
        <w:numPr>
          <w:ilvl w:val="1"/>
          <w:numId w:val="2"/>
        </w:numPr>
        <w:rPr>
          <w:b/>
          <w:lang w:val="en-US"/>
        </w:rPr>
      </w:pPr>
      <w:r w:rsidRPr="004A2935">
        <w:rPr>
          <w:b/>
          <w:lang w:val="en-US"/>
        </w:rPr>
        <w:t xml:space="preserve">Research Aim    </w:t>
      </w:r>
      <w:r>
        <w:rPr>
          <w:b/>
          <w:lang w:val="en-US"/>
        </w:rPr>
        <w:t xml:space="preserve">                                                                                                                       </w:t>
      </w:r>
      <w:r>
        <w:rPr>
          <w:lang w:val="en-US"/>
        </w:rPr>
        <w:t>8</w:t>
      </w:r>
    </w:p>
    <w:p w:rsidR="00861948" w:rsidRPr="004A2935" w:rsidRDefault="00861948" w:rsidP="00B570F1">
      <w:pPr>
        <w:pStyle w:val="ListParagraph"/>
        <w:numPr>
          <w:ilvl w:val="1"/>
          <w:numId w:val="2"/>
        </w:numPr>
        <w:rPr>
          <w:b/>
          <w:lang w:val="en-US"/>
        </w:rPr>
      </w:pPr>
      <w:r w:rsidRPr="004A2935">
        <w:rPr>
          <w:b/>
          <w:lang w:val="en-US"/>
        </w:rPr>
        <w:t>Research Questions</w:t>
      </w:r>
      <w:r>
        <w:rPr>
          <w:b/>
          <w:lang w:val="en-US"/>
        </w:rPr>
        <w:t xml:space="preserve">                                                                                                              </w:t>
      </w:r>
      <w:r>
        <w:rPr>
          <w:lang w:val="en-US"/>
        </w:rPr>
        <w:t xml:space="preserve">  9</w:t>
      </w:r>
    </w:p>
    <w:p w:rsidR="00861948" w:rsidRPr="003424F3" w:rsidRDefault="00861948" w:rsidP="00B570F1">
      <w:pPr>
        <w:spacing w:line="360" w:lineRule="auto"/>
        <w:rPr>
          <w:lang w:val="en-US"/>
        </w:rPr>
      </w:pPr>
      <w:r>
        <w:rPr>
          <w:b/>
          <w:lang w:val="en-US"/>
        </w:rPr>
        <w:t xml:space="preserve">1.4 </w:t>
      </w:r>
      <w:r w:rsidRPr="004A2935">
        <w:rPr>
          <w:b/>
          <w:lang w:val="en-US"/>
        </w:rPr>
        <w:t>Research Methodology</w:t>
      </w:r>
      <w:r>
        <w:rPr>
          <w:b/>
          <w:lang w:val="en-US"/>
        </w:rPr>
        <w:t xml:space="preserve">                                                                                                         </w:t>
      </w:r>
      <w:r>
        <w:rPr>
          <w:lang w:val="en-US"/>
        </w:rPr>
        <w:t>10</w:t>
      </w:r>
    </w:p>
    <w:p w:rsidR="00861948" w:rsidRDefault="00861948" w:rsidP="00B570F1">
      <w:pPr>
        <w:spacing w:line="360" w:lineRule="auto"/>
        <w:rPr>
          <w:rFonts w:cs="Verdana"/>
          <w:b/>
          <w:szCs w:val="21"/>
          <w:lang w:val="en-US"/>
        </w:rPr>
      </w:pPr>
      <w:r>
        <w:rPr>
          <w:rFonts w:cs="Verdana"/>
          <w:b/>
          <w:szCs w:val="21"/>
          <w:lang w:val="en-US"/>
        </w:rPr>
        <w:t xml:space="preserve">1.5 </w:t>
      </w:r>
      <w:r w:rsidRPr="004A2935">
        <w:rPr>
          <w:rFonts w:cs="Verdana"/>
          <w:b/>
          <w:szCs w:val="21"/>
          <w:lang w:val="en-US"/>
        </w:rPr>
        <w:t>Structure of the Report</w:t>
      </w:r>
      <w:r>
        <w:rPr>
          <w:rFonts w:cs="Verdana"/>
          <w:b/>
          <w:szCs w:val="21"/>
          <w:lang w:val="en-US"/>
        </w:rPr>
        <w:t xml:space="preserve">                                                                                                         </w:t>
      </w:r>
      <w:r>
        <w:rPr>
          <w:rFonts w:cs="Verdana"/>
          <w:szCs w:val="21"/>
          <w:lang w:val="en-US"/>
        </w:rPr>
        <w:t>11</w:t>
      </w:r>
    </w:p>
    <w:p w:rsidR="00861948" w:rsidRPr="005A4A02" w:rsidRDefault="00861948" w:rsidP="00B570F1">
      <w:pPr>
        <w:spacing w:line="360" w:lineRule="auto"/>
        <w:rPr>
          <w:rFonts w:cs="Verdana"/>
          <w:b/>
          <w:sz w:val="28"/>
          <w:szCs w:val="28"/>
          <w:lang w:val="en-US"/>
        </w:rPr>
      </w:pPr>
      <w:r w:rsidRPr="005A4A02">
        <w:rPr>
          <w:rFonts w:cs="Verdana"/>
          <w:b/>
          <w:sz w:val="28"/>
          <w:szCs w:val="28"/>
          <w:lang w:val="en-US"/>
        </w:rPr>
        <w:t xml:space="preserve">Chapter II: </w:t>
      </w:r>
      <w:r w:rsidRPr="005A4A02">
        <w:rPr>
          <w:b/>
          <w:sz w:val="28"/>
          <w:szCs w:val="28"/>
          <w:lang w:val="en-US"/>
        </w:rPr>
        <w:t>Agglomeration economies, clusters and networks</w:t>
      </w:r>
    </w:p>
    <w:p w:rsidR="00861948" w:rsidRPr="003424F3" w:rsidRDefault="00861948" w:rsidP="00B570F1">
      <w:pPr>
        <w:rPr>
          <w:lang w:val="en-US"/>
        </w:rPr>
      </w:pPr>
      <w:r>
        <w:rPr>
          <w:b/>
          <w:lang w:val="en-US"/>
        </w:rPr>
        <w:t xml:space="preserve">2.1.1 Introduction                                                                                                                         </w:t>
      </w:r>
      <w:r>
        <w:rPr>
          <w:lang w:val="en-US"/>
        </w:rPr>
        <w:t>12</w:t>
      </w:r>
    </w:p>
    <w:p w:rsidR="00861948" w:rsidRPr="003424F3" w:rsidRDefault="00861948" w:rsidP="00B570F1">
      <w:pPr>
        <w:spacing w:line="360" w:lineRule="auto"/>
        <w:rPr>
          <w:lang w:val="en-US"/>
        </w:rPr>
      </w:pPr>
      <w:r w:rsidRPr="00536CB7">
        <w:rPr>
          <w:b/>
          <w:lang w:val="en-US"/>
        </w:rPr>
        <w:t>2.1.2</w:t>
      </w:r>
      <w:r>
        <w:rPr>
          <w:b/>
          <w:lang w:val="en-US"/>
        </w:rPr>
        <w:t xml:space="preserve"> A</w:t>
      </w:r>
      <w:r w:rsidRPr="00785121">
        <w:rPr>
          <w:b/>
          <w:lang w:val="en-US"/>
        </w:rPr>
        <w:t>gglomeration economies</w:t>
      </w:r>
      <w:r>
        <w:rPr>
          <w:b/>
          <w:lang w:val="en-US"/>
        </w:rPr>
        <w:t xml:space="preserve">                                                                                                </w:t>
      </w:r>
      <w:r>
        <w:rPr>
          <w:lang w:val="en-US"/>
        </w:rPr>
        <w:t>12</w:t>
      </w:r>
    </w:p>
    <w:p w:rsidR="00861948" w:rsidRPr="003424F3" w:rsidRDefault="00861948" w:rsidP="00B570F1">
      <w:pPr>
        <w:spacing w:line="360" w:lineRule="auto"/>
        <w:rPr>
          <w:lang w:val="en-US"/>
        </w:rPr>
      </w:pPr>
      <w:r>
        <w:rPr>
          <w:b/>
          <w:lang w:val="en-US"/>
        </w:rPr>
        <w:t xml:space="preserve">2.1.3 </w:t>
      </w:r>
      <w:r w:rsidRPr="008243A1">
        <w:rPr>
          <w:b/>
          <w:lang w:val="en-US"/>
        </w:rPr>
        <w:t xml:space="preserve">The concept of clusters </w:t>
      </w:r>
      <w:r>
        <w:rPr>
          <w:b/>
          <w:lang w:val="en-US"/>
        </w:rPr>
        <w:t xml:space="preserve">                                                                                                     </w:t>
      </w:r>
      <w:r>
        <w:rPr>
          <w:lang w:val="en-US"/>
        </w:rPr>
        <w:t>13</w:t>
      </w:r>
    </w:p>
    <w:p w:rsidR="00861948" w:rsidRPr="00994535" w:rsidRDefault="00861948" w:rsidP="00B570F1">
      <w:pPr>
        <w:rPr>
          <w:lang w:val="en-US"/>
        </w:rPr>
      </w:pPr>
      <w:r w:rsidRPr="00536CB7">
        <w:rPr>
          <w:b/>
          <w:lang w:val="en-US"/>
        </w:rPr>
        <w:t>2.1.4 The creation of networks</w:t>
      </w:r>
      <w:r>
        <w:rPr>
          <w:b/>
          <w:lang w:val="en-US"/>
        </w:rPr>
        <w:t xml:space="preserve">                                                                                                  </w:t>
      </w:r>
      <w:r>
        <w:rPr>
          <w:lang w:val="en-US"/>
        </w:rPr>
        <w:t>16</w:t>
      </w:r>
    </w:p>
    <w:p w:rsidR="00861948" w:rsidRPr="00994535" w:rsidRDefault="00861948" w:rsidP="00B570F1">
      <w:pPr>
        <w:spacing w:line="360" w:lineRule="auto"/>
        <w:rPr>
          <w:lang w:val="en-US"/>
        </w:rPr>
      </w:pPr>
      <w:r w:rsidRPr="00B62F41">
        <w:rPr>
          <w:b/>
          <w:lang w:val="en-US"/>
        </w:rPr>
        <w:t>2.</w:t>
      </w:r>
      <w:r>
        <w:rPr>
          <w:b/>
          <w:lang w:val="en-US"/>
        </w:rPr>
        <w:t>2.1</w:t>
      </w:r>
      <w:r w:rsidRPr="00B62F41">
        <w:rPr>
          <w:b/>
          <w:lang w:val="en-US"/>
        </w:rPr>
        <w:t xml:space="preserve"> Types and role of proximity in clusters and networks</w:t>
      </w:r>
      <w:r>
        <w:rPr>
          <w:b/>
          <w:lang w:val="en-US"/>
        </w:rPr>
        <w:t xml:space="preserve">                                                </w:t>
      </w:r>
      <w:r>
        <w:rPr>
          <w:lang w:val="en-US"/>
        </w:rPr>
        <w:t>19</w:t>
      </w:r>
    </w:p>
    <w:p w:rsidR="00861948" w:rsidRPr="00994535" w:rsidRDefault="00861948" w:rsidP="00B570F1">
      <w:pPr>
        <w:spacing w:line="360" w:lineRule="auto"/>
        <w:rPr>
          <w:lang w:val="en-US"/>
        </w:rPr>
      </w:pPr>
      <w:r>
        <w:rPr>
          <w:b/>
          <w:lang w:val="en-US"/>
        </w:rPr>
        <w:t xml:space="preserve">2.2.2 </w:t>
      </w:r>
      <w:r w:rsidRPr="00A74566">
        <w:rPr>
          <w:b/>
          <w:lang w:val="en-US"/>
        </w:rPr>
        <w:t>Cognitive proximity</w:t>
      </w:r>
      <w:r>
        <w:rPr>
          <w:b/>
          <w:lang w:val="en-US"/>
        </w:rPr>
        <w:t xml:space="preserve">                                                                                                             </w:t>
      </w:r>
      <w:r>
        <w:rPr>
          <w:lang w:val="en-US"/>
        </w:rPr>
        <w:t>20</w:t>
      </w:r>
    </w:p>
    <w:p w:rsidR="00861948" w:rsidRPr="00994535" w:rsidRDefault="00861948" w:rsidP="00B570F1">
      <w:pPr>
        <w:spacing w:line="360" w:lineRule="auto"/>
        <w:rPr>
          <w:lang w:val="en-US"/>
        </w:rPr>
      </w:pPr>
      <w:r>
        <w:rPr>
          <w:b/>
          <w:lang w:val="en-US"/>
        </w:rPr>
        <w:t xml:space="preserve">2.2.3 </w:t>
      </w:r>
      <w:r w:rsidRPr="00A13A62">
        <w:rPr>
          <w:b/>
          <w:lang w:val="en-US"/>
        </w:rPr>
        <w:t>Organizational proximity</w:t>
      </w:r>
      <w:r>
        <w:rPr>
          <w:b/>
          <w:lang w:val="en-US"/>
        </w:rPr>
        <w:t xml:space="preserve">                                                                                                   </w:t>
      </w:r>
      <w:r>
        <w:rPr>
          <w:lang w:val="en-US"/>
        </w:rPr>
        <w:t>22</w:t>
      </w:r>
    </w:p>
    <w:p w:rsidR="00861948" w:rsidRPr="00994535" w:rsidRDefault="00861948" w:rsidP="00B570F1">
      <w:pPr>
        <w:spacing w:line="360" w:lineRule="auto"/>
        <w:rPr>
          <w:lang w:val="en-US"/>
        </w:rPr>
      </w:pPr>
      <w:r w:rsidRPr="000013FD">
        <w:rPr>
          <w:b/>
          <w:lang w:val="en-US"/>
        </w:rPr>
        <w:t>2.2.4</w:t>
      </w:r>
      <w:r>
        <w:rPr>
          <w:lang w:val="en-US"/>
        </w:rPr>
        <w:t xml:space="preserve"> </w:t>
      </w:r>
      <w:r w:rsidRPr="00FB2AE9">
        <w:rPr>
          <w:b/>
          <w:lang w:val="en-US"/>
        </w:rPr>
        <w:t>Social proximity</w:t>
      </w:r>
      <w:r>
        <w:rPr>
          <w:b/>
          <w:lang w:val="en-US"/>
        </w:rPr>
        <w:t xml:space="preserve">                                                                                                                   </w:t>
      </w:r>
      <w:r>
        <w:rPr>
          <w:lang w:val="en-US"/>
        </w:rPr>
        <w:t>24</w:t>
      </w:r>
    </w:p>
    <w:p w:rsidR="00861948" w:rsidRPr="00994535" w:rsidRDefault="00861948" w:rsidP="00B570F1">
      <w:pPr>
        <w:spacing w:line="360" w:lineRule="auto"/>
        <w:rPr>
          <w:lang w:val="en-US"/>
        </w:rPr>
      </w:pPr>
      <w:r>
        <w:rPr>
          <w:b/>
          <w:lang w:val="en-US"/>
        </w:rPr>
        <w:t xml:space="preserve">2.2.5 </w:t>
      </w:r>
      <w:r w:rsidRPr="00C25E49">
        <w:rPr>
          <w:b/>
          <w:lang w:val="en-US"/>
        </w:rPr>
        <w:t>Institutional proximity</w:t>
      </w:r>
      <w:r>
        <w:rPr>
          <w:b/>
          <w:lang w:val="en-US"/>
        </w:rPr>
        <w:t xml:space="preserve">                                                                                                       </w:t>
      </w:r>
      <w:r>
        <w:rPr>
          <w:lang w:val="en-US"/>
        </w:rPr>
        <w:t>25</w:t>
      </w:r>
    </w:p>
    <w:p w:rsidR="00861948" w:rsidRPr="00994535" w:rsidRDefault="00861948" w:rsidP="00B570F1">
      <w:pPr>
        <w:spacing w:line="360" w:lineRule="auto"/>
        <w:rPr>
          <w:lang w:val="en-US"/>
        </w:rPr>
      </w:pPr>
      <w:r>
        <w:rPr>
          <w:b/>
          <w:lang w:val="en-US"/>
        </w:rPr>
        <w:t xml:space="preserve">2.2.6 </w:t>
      </w:r>
      <w:r w:rsidRPr="004F2A7F">
        <w:rPr>
          <w:b/>
          <w:lang w:val="en-US"/>
        </w:rPr>
        <w:t>Geographical proximity</w:t>
      </w:r>
      <w:r>
        <w:rPr>
          <w:b/>
          <w:lang w:val="en-US"/>
        </w:rPr>
        <w:t xml:space="preserve">                                                                                                     </w:t>
      </w:r>
      <w:r>
        <w:rPr>
          <w:lang w:val="en-US"/>
        </w:rPr>
        <w:t>28</w:t>
      </w:r>
    </w:p>
    <w:p w:rsidR="00861948" w:rsidRPr="00994535" w:rsidRDefault="00861948" w:rsidP="00B570F1">
      <w:pPr>
        <w:spacing w:line="360" w:lineRule="auto"/>
        <w:rPr>
          <w:lang w:val="en-US"/>
        </w:rPr>
      </w:pPr>
      <w:r>
        <w:rPr>
          <w:b/>
          <w:lang w:val="en-US"/>
        </w:rPr>
        <w:t xml:space="preserve">2.3 World Cities                                                                                                                             </w:t>
      </w:r>
      <w:r>
        <w:rPr>
          <w:lang w:val="en-US"/>
        </w:rPr>
        <w:t>30</w:t>
      </w:r>
    </w:p>
    <w:p w:rsidR="00861948" w:rsidRPr="00D03400" w:rsidRDefault="00861948" w:rsidP="00B570F1">
      <w:pPr>
        <w:spacing w:line="360" w:lineRule="auto"/>
        <w:rPr>
          <w:lang w:val="en-US"/>
        </w:rPr>
      </w:pPr>
      <w:r>
        <w:rPr>
          <w:b/>
          <w:lang w:val="en-US"/>
        </w:rPr>
        <w:t xml:space="preserve">2.4 Global </w:t>
      </w:r>
      <w:r w:rsidRPr="00115995">
        <w:rPr>
          <w:b/>
          <w:lang w:val="en-US"/>
        </w:rPr>
        <w:t>production networks</w:t>
      </w:r>
      <w:r>
        <w:rPr>
          <w:b/>
          <w:lang w:val="en-US"/>
        </w:rPr>
        <w:t xml:space="preserve">                                                                                                </w:t>
      </w:r>
      <w:r>
        <w:rPr>
          <w:lang w:val="en-US"/>
        </w:rPr>
        <w:t>32</w:t>
      </w:r>
    </w:p>
    <w:p w:rsidR="00861948" w:rsidRPr="00D03400" w:rsidRDefault="00861948" w:rsidP="00B570F1">
      <w:pPr>
        <w:spacing w:line="360" w:lineRule="auto"/>
        <w:rPr>
          <w:lang w:val="en-US"/>
        </w:rPr>
      </w:pPr>
      <w:r>
        <w:rPr>
          <w:b/>
          <w:lang w:val="en-US"/>
        </w:rPr>
        <w:t xml:space="preserve">2. 5 </w:t>
      </w:r>
      <w:r w:rsidRPr="00655676">
        <w:rPr>
          <w:b/>
          <w:lang w:val="en-US"/>
        </w:rPr>
        <w:t>World port cities</w:t>
      </w:r>
      <w:r>
        <w:rPr>
          <w:b/>
          <w:lang w:val="en-US"/>
        </w:rPr>
        <w:t xml:space="preserve">                                                                                                                    </w:t>
      </w:r>
      <w:r>
        <w:rPr>
          <w:lang w:val="en-US"/>
        </w:rPr>
        <w:t>35</w:t>
      </w:r>
    </w:p>
    <w:p w:rsidR="00861948" w:rsidRPr="00994535" w:rsidRDefault="00861948" w:rsidP="00B570F1">
      <w:pPr>
        <w:spacing w:line="360" w:lineRule="auto"/>
        <w:rPr>
          <w:lang w:val="en-US"/>
        </w:rPr>
      </w:pPr>
      <w:r w:rsidRPr="005A4A02">
        <w:rPr>
          <w:b/>
          <w:sz w:val="28"/>
          <w:szCs w:val="28"/>
          <w:lang w:val="en-US"/>
        </w:rPr>
        <w:t>Chapter lll: Empirical Analysis</w:t>
      </w:r>
      <w:r>
        <w:rPr>
          <w:b/>
          <w:sz w:val="28"/>
          <w:szCs w:val="28"/>
          <w:lang w:val="en-US"/>
        </w:rPr>
        <w:t xml:space="preserve">                                                                    </w:t>
      </w:r>
      <w:r w:rsidRPr="00994535">
        <w:rPr>
          <w:lang w:val="en-US"/>
        </w:rPr>
        <w:t>40</w:t>
      </w:r>
    </w:p>
    <w:p w:rsidR="00861948" w:rsidRPr="00994535" w:rsidRDefault="00861948" w:rsidP="00B570F1">
      <w:pPr>
        <w:spacing w:line="360" w:lineRule="auto"/>
        <w:rPr>
          <w:lang w:val="en-US"/>
        </w:rPr>
      </w:pPr>
      <w:r>
        <w:rPr>
          <w:b/>
          <w:lang w:val="en-US"/>
        </w:rPr>
        <w:t xml:space="preserve">3.1 </w:t>
      </w:r>
      <w:r w:rsidRPr="00A814BC">
        <w:rPr>
          <w:b/>
          <w:lang w:val="en-US"/>
        </w:rPr>
        <w:t>Introduction</w:t>
      </w:r>
      <w:r>
        <w:rPr>
          <w:b/>
          <w:lang w:val="en-US"/>
        </w:rPr>
        <w:t xml:space="preserve">: Characteristics of Greek maritime industry                                              </w:t>
      </w:r>
      <w:r>
        <w:rPr>
          <w:lang w:val="en-US"/>
        </w:rPr>
        <w:t>40</w:t>
      </w:r>
    </w:p>
    <w:p w:rsidR="00861948" w:rsidRDefault="00861948" w:rsidP="00B570F1">
      <w:pPr>
        <w:spacing w:line="360" w:lineRule="auto"/>
        <w:rPr>
          <w:b/>
          <w:lang w:val="en-US"/>
        </w:rPr>
      </w:pPr>
      <w:r>
        <w:rPr>
          <w:b/>
          <w:lang w:val="en-US"/>
        </w:rPr>
        <w:t xml:space="preserve">3.2 </w:t>
      </w:r>
      <w:r w:rsidRPr="00DC5EEE">
        <w:rPr>
          <w:b/>
          <w:lang w:val="en-US"/>
        </w:rPr>
        <w:t>Measuring the connectivity of APS providers</w:t>
      </w:r>
      <w:r>
        <w:rPr>
          <w:b/>
          <w:lang w:val="en-US"/>
        </w:rPr>
        <w:t xml:space="preserve">                                                                    </w:t>
      </w:r>
      <w:r>
        <w:rPr>
          <w:lang w:val="en-US"/>
        </w:rPr>
        <w:t>42</w:t>
      </w:r>
      <w:r>
        <w:rPr>
          <w:b/>
          <w:lang w:val="en-US"/>
        </w:rPr>
        <w:t xml:space="preserve">                                                          </w:t>
      </w:r>
    </w:p>
    <w:p w:rsidR="00861948" w:rsidRPr="00D47173" w:rsidRDefault="00861948" w:rsidP="00B570F1">
      <w:pPr>
        <w:spacing w:line="360" w:lineRule="auto"/>
        <w:rPr>
          <w:lang w:val="en-US"/>
        </w:rPr>
      </w:pPr>
      <w:r>
        <w:rPr>
          <w:b/>
          <w:lang w:val="en-US"/>
        </w:rPr>
        <w:t xml:space="preserve">3.3 </w:t>
      </w:r>
      <w:r w:rsidRPr="005324B4">
        <w:rPr>
          <w:b/>
          <w:lang w:val="en-US"/>
        </w:rPr>
        <w:t>Findings from World Shipping Register Database</w:t>
      </w:r>
      <w:r>
        <w:rPr>
          <w:b/>
          <w:lang w:val="en-US"/>
        </w:rPr>
        <w:t xml:space="preserve">                                                             </w:t>
      </w:r>
      <w:r>
        <w:rPr>
          <w:lang w:val="en-US"/>
        </w:rPr>
        <w:t>44</w:t>
      </w:r>
    </w:p>
    <w:p w:rsidR="00861948" w:rsidRPr="00D47173" w:rsidRDefault="00861948" w:rsidP="00B570F1">
      <w:pPr>
        <w:rPr>
          <w:lang w:val="en-US"/>
        </w:rPr>
      </w:pPr>
      <w:r w:rsidRPr="00145585">
        <w:rPr>
          <w:b/>
          <w:sz w:val="28"/>
          <w:szCs w:val="28"/>
          <w:lang w:val="en-US"/>
        </w:rPr>
        <w:t>Chapter IV: The London-Piraeus network</w:t>
      </w:r>
      <w:r>
        <w:rPr>
          <w:b/>
          <w:sz w:val="28"/>
          <w:szCs w:val="28"/>
          <w:lang w:val="en-US"/>
        </w:rPr>
        <w:t xml:space="preserve">                                                </w:t>
      </w:r>
      <w:r>
        <w:rPr>
          <w:lang w:val="en-US"/>
        </w:rPr>
        <w:t>48</w:t>
      </w:r>
    </w:p>
    <w:p w:rsidR="00861948" w:rsidRDefault="00861948" w:rsidP="00B570F1">
      <w:pPr>
        <w:rPr>
          <w:lang w:val="en-US"/>
        </w:rPr>
      </w:pPr>
      <w:r>
        <w:rPr>
          <w:b/>
          <w:lang w:val="en-US"/>
        </w:rPr>
        <w:t xml:space="preserve">4.1.1 </w:t>
      </w:r>
      <w:r w:rsidRPr="00CC0113">
        <w:rPr>
          <w:b/>
          <w:lang w:val="en-US"/>
        </w:rPr>
        <w:t>The maritime network of Piraeus:</w:t>
      </w:r>
      <w:r>
        <w:rPr>
          <w:b/>
          <w:lang w:val="en-US"/>
        </w:rPr>
        <w:t xml:space="preserve"> </w:t>
      </w:r>
      <w:r w:rsidRPr="00FA7E15">
        <w:rPr>
          <w:b/>
          <w:lang w:val="en-US"/>
        </w:rPr>
        <w:t>History and evolution of Piraeus cluster</w:t>
      </w:r>
      <w:r>
        <w:rPr>
          <w:lang w:val="en-US"/>
        </w:rPr>
        <w:t xml:space="preserve">           48</w:t>
      </w:r>
    </w:p>
    <w:p w:rsidR="00861948" w:rsidRPr="00D47173" w:rsidRDefault="00861948" w:rsidP="00B570F1">
      <w:pPr>
        <w:spacing w:line="360" w:lineRule="auto"/>
        <w:rPr>
          <w:lang w:val="en-US"/>
        </w:rPr>
      </w:pPr>
      <w:r>
        <w:rPr>
          <w:b/>
          <w:lang w:val="en-US"/>
        </w:rPr>
        <w:t xml:space="preserve">4.1.2 </w:t>
      </w:r>
      <w:r w:rsidRPr="00453A7B">
        <w:rPr>
          <w:b/>
          <w:lang w:val="en-US"/>
        </w:rPr>
        <w:t>Importance of commodity Chains at Piraeus port</w:t>
      </w:r>
      <w:r>
        <w:rPr>
          <w:b/>
          <w:lang w:val="en-US"/>
        </w:rPr>
        <w:t xml:space="preserve">                                                         </w:t>
      </w:r>
      <w:r>
        <w:rPr>
          <w:lang w:val="en-US"/>
        </w:rPr>
        <w:t>52</w:t>
      </w:r>
    </w:p>
    <w:p w:rsidR="00861948" w:rsidRPr="00D47173" w:rsidRDefault="00861948" w:rsidP="00B570F1">
      <w:pPr>
        <w:spacing w:line="360" w:lineRule="auto"/>
        <w:rPr>
          <w:lang w:val="en-US"/>
        </w:rPr>
      </w:pPr>
      <w:r>
        <w:rPr>
          <w:b/>
          <w:lang w:val="en-US"/>
        </w:rPr>
        <w:t xml:space="preserve">4.1.3 </w:t>
      </w:r>
      <w:r w:rsidRPr="009E571D">
        <w:rPr>
          <w:b/>
          <w:lang w:val="en-US"/>
        </w:rPr>
        <w:t>Legislation and regulation at Piraeus cluster</w:t>
      </w:r>
      <w:r>
        <w:rPr>
          <w:b/>
          <w:lang w:val="en-US"/>
        </w:rPr>
        <w:t xml:space="preserve">                                                                  </w:t>
      </w:r>
      <w:r>
        <w:rPr>
          <w:lang w:val="en-US"/>
        </w:rPr>
        <w:t>55</w:t>
      </w:r>
    </w:p>
    <w:p w:rsidR="00861948" w:rsidRPr="00D47173" w:rsidRDefault="00861948" w:rsidP="00B570F1">
      <w:pPr>
        <w:rPr>
          <w:lang w:val="en-US"/>
        </w:rPr>
      </w:pPr>
      <w:r>
        <w:rPr>
          <w:b/>
          <w:lang w:val="en-US"/>
        </w:rPr>
        <w:t xml:space="preserve">4.1.4 </w:t>
      </w:r>
      <w:r w:rsidRPr="00BE188C">
        <w:rPr>
          <w:b/>
          <w:lang w:val="en-US"/>
        </w:rPr>
        <w:t>Role of proximity at Piraeus cluster</w:t>
      </w:r>
      <w:r>
        <w:rPr>
          <w:b/>
          <w:lang w:val="en-US"/>
        </w:rPr>
        <w:t xml:space="preserve">                                                                                  </w:t>
      </w:r>
      <w:r>
        <w:rPr>
          <w:lang w:val="en-US"/>
        </w:rPr>
        <w:t>58</w:t>
      </w:r>
    </w:p>
    <w:p w:rsidR="00861948" w:rsidRPr="00D47173" w:rsidRDefault="00861948" w:rsidP="00B570F1">
      <w:pPr>
        <w:rPr>
          <w:lang w:val="en-US"/>
        </w:rPr>
      </w:pPr>
      <w:r>
        <w:rPr>
          <w:b/>
          <w:lang w:val="en-US"/>
        </w:rPr>
        <w:t xml:space="preserve">4.1.5 </w:t>
      </w:r>
      <w:r w:rsidRPr="00416DFC">
        <w:rPr>
          <w:b/>
          <w:lang w:val="en-US"/>
        </w:rPr>
        <w:t>Strengths and weaknesses of Piraeus APS cluster</w:t>
      </w:r>
      <w:r>
        <w:rPr>
          <w:b/>
          <w:lang w:val="en-US"/>
        </w:rPr>
        <w:t xml:space="preserve">                                                         </w:t>
      </w:r>
      <w:r>
        <w:rPr>
          <w:lang w:val="en-US"/>
        </w:rPr>
        <w:t>59</w:t>
      </w:r>
    </w:p>
    <w:p w:rsidR="00861948" w:rsidRPr="00D47173" w:rsidRDefault="00861948" w:rsidP="00B570F1">
      <w:pPr>
        <w:rPr>
          <w:lang w:val="en-US"/>
        </w:rPr>
      </w:pPr>
      <w:r>
        <w:rPr>
          <w:b/>
          <w:lang w:val="en-US"/>
        </w:rPr>
        <w:t xml:space="preserve">4.1.6 </w:t>
      </w:r>
      <w:r w:rsidRPr="00A77CC7">
        <w:rPr>
          <w:b/>
          <w:lang w:val="en-US"/>
        </w:rPr>
        <w:t xml:space="preserve">The </w:t>
      </w:r>
      <w:r>
        <w:rPr>
          <w:b/>
          <w:lang w:val="en-US"/>
        </w:rPr>
        <w:t>relation</w:t>
      </w:r>
      <w:r w:rsidRPr="00A77CC7">
        <w:rPr>
          <w:b/>
          <w:lang w:val="en-US"/>
        </w:rPr>
        <w:t xml:space="preserve"> of Piraeus maritime network with the urban web</w:t>
      </w:r>
      <w:r>
        <w:rPr>
          <w:b/>
          <w:lang w:val="en-US"/>
        </w:rPr>
        <w:t xml:space="preserve">                                 </w:t>
      </w:r>
      <w:r>
        <w:rPr>
          <w:lang w:val="en-US"/>
        </w:rPr>
        <w:t>61</w:t>
      </w:r>
      <w:r>
        <w:rPr>
          <w:b/>
          <w:lang w:val="en-US"/>
        </w:rPr>
        <w:t xml:space="preserve">  </w:t>
      </w:r>
    </w:p>
    <w:p w:rsidR="00861948" w:rsidRPr="00D47173" w:rsidRDefault="00861948" w:rsidP="00B570F1">
      <w:pPr>
        <w:rPr>
          <w:lang w:val="en-US"/>
        </w:rPr>
      </w:pPr>
      <w:r>
        <w:rPr>
          <w:b/>
          <w:lang w:val="en-US"/>
        </w:rPr>
        <w:t xml:space="preserve">4.2.1 </w:t>
      </w:r>
      <w:r w:rsidRPr="000259CE">
        <w:rPr>
          <w:b/>
          <w:lang w:val="en-US"/>
        </w:rPr>
        <w:t>The importance of London at the maritime world</w:t>
      </w:r>
      <w:r>
        <w:rPr>
          <w:b/>
          <w:lang w:val="en-US"/>
        </w:rPr>
        <w:t xml:space="preserve"> and for the Greek maritime network                                                                                                                                             </w:t>
      </w:r>
      <w:r>
        <w:rPr>
          <w:lang w:val="en-US"/>
        </w:rPr>
        <w:t>62</w:t>
      </w:r>
    </w:p>
    <w:p w:rsidR="00861948" w:rsidRPr="00D47173" w:rsidRDefault="00861948" w:rsidP="00B570F1">
      <w:pPr>
        <w:rPr>
          <w:lang w:val="en-US"/>
        </w:rPr>
      </w:pPr>
      <w:r>
        <w:rPr>
          <w:b/>
          <w:lang w:val="en-US"/>
        </w:rPr>
        <w:t xml:space="preserve">4.2.2 </w:t>
      </w:r>
      <w:r w:rsidRPr="00934DC6">
        <w:rPr>
          <w:b/>
          <w:lang w:val="en-US"/>
        </w:rPr>
        <w:t xml:space="preserve">British Legislation </w:t>
      </w:r>
      <w:r>
        <w:rPr>
          <w:b/>
          <w:lang w:val="en-US"/>
        </w:rPr>
        <w:t xml:space="preserve">and its importance for London maritime cluster                          </w:t>
      </w:r>
      <w:r>
        <w:rPr>
          <w:lang w:val="en-US"/>
        </w:rPr>
        <w:t>64</w:t>
      </w:r>
    </w:p>
    <w:p w:rsidR="00861948" w:rsidRPr="00D47173" w:rsidRDefault="00861948" w:rsidP="00D47173">
      <w:pPr>
        <w:tabs>
          <w:tab w:val="left" w:pos="7560"/>
        </w:tabs>
        <w:rPr>
          <w:lang w:val="en-US"/>
        </w:rPr>
      </w:pPr>
      <w:r>
        <w:rPr>
          <w:b/>
          <w:lang w:val="en-US"/>
        </w:rPr>
        <w:t xml:space="preserve">4.2.3 </w:t>
      </w:r>
      <w:r w:rsidRPr="00104037">
        <w:rPr>
          <w:b/>
          <w:lang w:val="en-US"/>
        </w:rPr>
        <w:t xml:space="preserve">Weaknesses of </w:t>
      </w:r>
      <w:r>
        <w:rPr>
          <w:b/>
          <w:lang w:val="en-US"/>
        </w:rPr>
        <w:t xml:space="preserve">the </w:t>
      </w:r>
      <w:r w:rsidRPr="00104037">
        <w:rPr>
          <w:b/>
          <w:lang w:val="en-US"/>
        </w:rPr>
        <w:t>London cluster</w:t>
      </w:r>
      <w:r>
        <w:rPr>
          <w:b/>
          <w:lang w:val="en-US"/>
        </w:rPr>
        <w:tab/>
        <w:t xml:space="preserve">    </w:t>
      </w:r>
      <w:r>
        <w:rPr>
          <w:lang w:val="en-US"/>
        </w:rPr>
        <w:t>66</w:t>
      </w:r>
    </w:p>
    <w:p w:rsidR="00861948" w:rsidRPr="00D47173" w:rsidRDefault="00861948" w:rsidP="00B570F1">
      <w:pPr>
        <w:rPr>
          <w:lang w:val="en-US"/>
        </w:rPr>
      </w:pPr>
      <w:r>
        <w:rPr>
          <w:b/>
          <w:lang w:val="en-US"/>
        </w:rPr>
        <w:t xml:space="preserve">4.3 </w:t>
      </w:r>
      <w:r w:rsidRPr="00CB6BD6">
        <w:rPr>
          <w:b/>
          <w:lang w:val="en-US"/>
        </w:rPr>
        <w:t>The relation between the London- Piraeus network</w:t>
      </w:r>
      <w:r>
        <w:rPr>
          <w:b/>
          <w:lang w:val="en-US"/>
        </w:rPr>
        <w:t xml:space="preserve">                                                       </w:t>
      </w:r>
      <w:r>
        <w:rPr>
          <w:lang w:val="en-US"/>
        </w:rPr>
        <w:t>67</w:t>
      </w:r>
    </w:p>
    <w:p w:rsidR="00861948" w:rsidRPr="00D47173" w:rsidRDefault="00861948" w:rsidP="00B570F1">
      <w:pPr>
        <w:spacing w:line="360" w:lineRule="auto"/>
        <w:rPr>
          <w:sz w:val="28"/>
          <w:szCs w:val="28"/>
          <w:lang w:val="en-US"/>
        </w:rPr>
      </w:pPr>
      <w:r w:rsidRPr="005A4A02">
        <w:rPr>
          <w:b/>
          <w:sz w:val="28"/>
          <w:szCs w:val="28"/>
          <w:lang w:val="en-US"/>
        </w:rPr>
        <w:t>Chapter V:</w:t>
      </w:r>
      <w:r>
        <w:rPr>
          <w:b/>
          <w:sz w:val="28"/>
          <w:szCs w:val="28"/>
          <w:lang w:val="en-US"/>
        </w:rPr>
        <w:t xml:space="preserve"> </w:t>
      </w:r>
      <w:r w:rsidRPr="005A4A02">
        <w:rPr>
          <w:b/>
          <w:sz w:val="28"/>
          <w:szCs w:val="28"/>
          <w:lang w:val="en-US"/>
        </w:rPr>
        <w:t>Conclusions &amp;Recommendations</w:t>
      </w:r>
      <w:r>
        <w:rPr>
          <w:b/>
          <w:sz w:val="28"/>
          <w:szCs w:val="28"/>
          <w:lang w:val="en-US"/>
        </w:rPr>
        <w:t xml:space="preserve">                                         </w:t>
      </w:r>
      <w:r w:rsidRPr="00D47173">
        <w:rPr>
          <w:lang w:val="en-US"/>
        </w:rPr>
        <w:t>71</w:t>
      </w:r>
    </w:p>
    <w:p w:rsidR="00861948" w:rsidRPr="00D47173" w:rsidRDefault="00861948" w:rsidP="00D47173">
      <w:pPr>
        <w:tabs>
          <w:tab w:val="left" w:pos="7575"/>
        </w:tabs>
        <w:rPr>
          <w:lang w:val="en-US"/>
        </w:rPr>
      </w:pPr>
      <w:r w:rsidRPr="006B7173">
        <w:rPr>
          <w:b/>
          <w:lang w:val="en-US"/>
        </w:rPr>
        <w:t>5.1 Conclusions</w:t>
      </w:r>
      <w:r>
        <w:rPr>
          <w:b/>
          <w:lang w:val="en-US"/>
        </w:rPr>
        <w:tab/>
        <w:t xml:space="preserve">   </w:t>
      </w:r>
      <w:r>
        <w:rPr>
          <w:lang w:val="en-US"/>
        </w:rPr>
        <w:t>71</w:t>
      </w:r>
    </w:p>
    <w:p w:rsidR="00861948" w:rsidRDefault="00861948" w:rsidP="00D47173">
      <w:pPr>
        <w:tabs>
          <w:tab w:val="right" w:pos="8306"/>
        </w:tabs>
        <w:spacing w:line="360" w:lineRule="auto"/>
        <w:rPr>
          <w:b/>
          <w:lang w:val="en-US"/>
        </w:rPr>
      </w:pPr>
      <w:r w:rsidRPr="006B7173">
        <w:rPr>
          <w:b/>
          <w:lang w:val="en-US"/>
        </w:rPr>
        <w:t>5.2 Policy recommendations</w:t>
      </w:r>
      <w:r>
        <w:rPr>
          <w:b/>
          <w:lang w:val="en-US"/>
        </w:rPr>
        <w:t xml:space="preserve">                                                                                                       </w:t>
      </w:r>
      <w:r>
        <w:rPr>
          <w:lang w:val="en-US"/>
        </w:rPr>
        <w:t>73</w:t>
      </w:r>
      <w:r>
        <w:rPr>
          <w:b/>
          <w:lang w:val="en-US"/>
        </w:rPr>
        <w:t xml:space="preserve">       </w:t>
      </w:r>
    </w:p>
    <w:p w:rsidR="00861948" w:rsidRPr="00D47173" w:rsidRDefault="00861948" w:rsidP="00B570F1">
      <w:pPr>
        <w:spacing w:line="360" w:lineRule="auto"/>
        <w:rPr>
          <w:lang w:val="en-US"/>
        </w:rPr>
      </w:pPr>
      <w:r>
        <w:rPr>
          <w:b/>
          <w:lang w:val="en-US"/>
        </w:rPr>
        <w:t xml:space="preserve">5.3 Research limitations                                                                                                               </w:t>
      </w:r>
      <w:r>
        <w:rPr>
          <w:lang w:val="en-US"/>
        </w:rPr>
        <w:t>75</w:t>
      </w:r>
      <w:r>
        <w:rPr>
          <w:b/>
          <w:lang w:val="en-US"/>
        </w:rPr>
        <w:t xml:space="preserve"> </w:t>
      </w:r>
    </w:p>
    <w:p w:rsidR="00861948" w:rsidRPr="00B547CE" w:rsidRDefault="00861948" w:rsidP="000B31A8">
      <w:pPr>
        <w:rPr>
          <w:lang w:val="en-US"/>
        </w:rPr>
      </w:pPr>
      <w:r w:rsidRPr="00C2206C">
        <w:rPr>
          <w:b/>
          <w:sz w:val="28"/>
          <w:szCs w:val="28"/>
          <w:lang w:val="en-US"/>
        </w:rPr>
        <w:t>Literature References</w:t>
      </w:r>
      <w:r>
        <w:rPr>
          <w:b/>
          <w:sz w:val="28"/>
          <w:szCs w:val="28"/>
          <w:lang w:val="en-US"/>
        </w:rPr>
        <w:t xml:space="preserve">                                                                                  </w:t>
      </w:r>
      <w:r>
        <w:rPr>
          <w:lang w:val="en-US"/>
        </w:rPr>
        <w:t>76</w:t>
      </w:r>
    </w:p>
    <w:p w:rsidR="00861948" w:rsidRPr="00B547CE" w:rsidRDefault="00861948" w:rsidP="00B547CE">
      <w:pPr>
        <w:tabs>
          <w:tab w:val="left" w:pos="7440"/>
        </w:tabs>
        <w:rPr>
          <w:lang w:val="en-US"/>
        </w:rPr>
      </w:pPr>
      <w:r>
        <w:rPr>
          <w:b/>
          <w:sz w:val="28"/>
          <w:szCs w:val="28"/>
          <w:lang w:val="en-US"/>
        </w:rPr>
        <w:t xml:space="preserve">Interviews </w:t>
      </w:r>
      <w:r>
        <w:rPr>
          <w:b/>
          <w:sz w:val="28"/>
          <w:szCs w:val="28"/>
          <w:lang w:val="en-US"/>
        </w:rPr>
        <w:tab/>
        <w:t xml:space="preserve">    </w:t>
      </w:r>
      <w:r>
        <w:rPr>
          <w:lang w:val="en-US"/>
        </w:rPr>
        <w:t>83</w:t>
      </w:r>
      <w:r>
        <w:rPr>
          <w:b/>
          <w:sz w:val="28"/>
          <w:szCs w:val="28"/>
          <w:lang w:val="en-US"/>
        </w:rPr>
        <w:t xml:space="preserve"> </w:t>
      </w:r>
    </w:p>
    <w:p w:rsidR="00861948" w:rsidRDefault="00861948" w:rsidP="000B31A8">
      <w:pPr>
        <w:rPr>
          <w:b/>
          <w:sz w:val="48"/>
          <w:szCs w:val="48"/>
          <w:lang w:val="en-US"/>
        </w:rPr>
      </w:pPr>
    </w:p>
    <w:p w:rsidR="00861948" w:rsidRDefault="00861948" w:rsidP="000B31A8">
      <w:pPr>
        <w:rPr>
          <w:b/>
          <w:sz w:val="48"/>
          <w:szCs w:val="48"/>
          <w:lang w:val="en-US"/>
        </w:rPr>
      </w:pPr>
    </w:p>
    <w:p w:rsidR="00861948" w:rsidRDefault="00861948" w:rsidP="000B31A8">
      <w:pPr>
        <w:rPr>
          <w:b/>
          <w:lang w:val="en-US"/>
        </w:rPr>
      </w:pPr>
    </w:p>
    <w:p w:rsidR="00861948" w:rsidRPr="005A2808" w:rsidRDefault="00861948" w:rsidP="000B31A8">
      <w:pPr>
        <w:rPr>
          <w:b/>
          <w:lang w:val="en-US"/>
        </w:rPr>
      </w:pPr>
    </w:p>
    <w:p w:rsidR="00861948" w:rsidRPr="008E62BC" w:rsidRDefault="00861948" w:rsidP="000B31A8">
      <w:pPr>
        <w:rPr>
          <w:b/>
          <w:sz w:val="48"/>
          <w:szCs w:val="48"/>
          <w:lang w:val="en-US"/>
        </w:rPr>
      </w:pPr>
      <w:r>
        <w:rPr>
          <w:b/>
          <w:sz w:val="48"/>
          <w:szCs w:val="48"/>
          <w:lang w:val="en-US"/>
        </w:rPr>
        <w:t xml:space="preserve">   </w:t>
      </w:r>
      <w:r w:rsidRPr="008E62BC">
        <w:rPr>
          <w:b/>
          <w:sz w:val="48"/>
          <w:szCs w:val="48"/>
          <w:lang w:val="en-US"/>
        </w:rPr>
        <w:t>Chapter I</w:t>
      </w:r>
    </w:p>
    <w:p w:rsidR="00861948" w:rsidRPr="00F55CFF" w:rsidRDefault="00861948" w:rsidP="000B31A8">
      <w:pPr>
        <w:rPr>
          <w:b/>
          <w:sz w:val="36"/>
          <w:szCs w:val="36"/>
          <w:lang w:val="en-US"/>
        </w:rPr>
      </w:pPr>
      <w:r>
        <w:rPr>
          <w:b/>
          <w:sz w:val="36"/>
          <w:szCs w:val="36"/>
          <w:lang w:val="en-US"/>
        </w:rPr>
        <w:t xml:space="preserve">    </w:t>
      </w:r>
      <w:r w:rsidRPr="00F55CFF">
        <w:rPr>
          <w:b/>
          <w:sz w:val="36"/>
          <w:szCs w:val="36"/>
          <w:lang w:val="en-US"/>
        </w:rPr>
        <w:t>Introduction: Research aim and questions</w:t>
      </w:r>
    </w:p>
    <w:p w:rsidR="00861948" w:rsidRPr="00F55CFF" w:rsidRDefault="00861948" w:rsidP="002C665A">
      <w:pPr>
        <w:pStyle w:val="ListParagraph"/>
        <w:numPr>
          <w:ilvl w:val="1"/>
          <w:numId w:val="12"/>
        </w:numPr>
        <w:rPr>
          <w:b/>
          <w:lang w:val="en-US"/>
        </w:rPr>
      </w:pPr>
      <w:r w:rsidRPr="00F55CFF">
        <w:rPr>
          <w:b/>
          <w:lang w:val="en-US"/>
        </w:rPr>
        <w:t>Background Research</w:t>
      </w:r>
    </w:p>
    <w:p w:rsidR="00861948" w:rsidRDefault="00861948" w:rsidP="000B31A8">
      <w:pPr>
        <w:spacing w:line="360" w:lineRule="auto"/>
        <w:rPr>
          <w:lang w:val="en-US"/>
        </w:rPr>
      </w:pPr>
      <w:r>
        <w:rPr>
          <w:lang w:val="en-US"/>
        </w:rPr>
        <w:t xml:space="preserve">Around the globe the disconnection of ports from the host cities can be observed, both spatially but also economically. Reasons that may explain the spatial disconnection of ports away from the cities can be the increased port activities with all the negative consequential impacts like pollution, congestion in combination with the rapid urban growth, lack of space for further expansion of the urban web as well as environmental concerns. Economically, ports are less dependent from the city centers for labor force due to the automatization and rationalization of their activities but also due to disconnection of other industrial activities from the cities that where a prime cliental base for port activities. Cities on the other hand try to reduce their dependency for their local economic growth from port activities by diversifying and upgrading other sectors of their economy that do not have the negative externalities of port activities we have mentioned before(Hoyle 1989, Jacobs et al 2007). However there is a school of thought that port-city relations still exist through more sophisticated and less obvious links between the port clusters and the APS providers.  </w:t>
      </w:r>
    </w:p>
    <w:p w:rsidR="00861948" w:rsidRPr="004F06AE" w:rsidRDefault="00861948" w:rsidP="000B31A8">
      <w:pPr>
        <w:spacing w:line="360" w:lineRule="auto"/>
        <w:rPr>
          <w:lang w:val="en-US"/>
        </w:rPr>
      </w:pPr>
      <w:r>
        <w:rPr>
          <w:lang w:val="en-US"/>
        </w:rPr>
        <w:t>Ports in order to survive the fierce competition with other locations, they developed into a geographical concentration of highly specialized, added-value activities, with demand for specialized labor (Fujita&amp;Mori (1995), De Langen (2003)). Using a phrase of Humphrey&amp; Schmitz 2002, ports can be considered as ‘export-oriented clusters that are inserted into global value chains’. For Ducruet&amp;Lee (2006) port function is more or less important for local economies and they suggest that port city ‘Is destined to become a general city through successful stages of economic diversification’ (Murphey 1989). As a first stage the local economy is dependent on port and maritime activities. At a second phase the local economy attracts additional activities (industrial, shipbuilding) and finally the transformation of the local economy to a service economy occurs by attracting APS providers, allowing the separation between the city and the port(Charlie 1988). Another stage of evolution was added by Pesquera&amp;Ruiz (1996) where at a post-industrial stage the ‘interdependency’ between urban and port logistics activities takes place. Some cities with advanced economies managed to enhance and redefine their port activities by including and attracting broader, added-value services like financial services, maritime insurance, law services etc at their territory and not restrict their activities only to cargo or port related like cargo handling, storage and bunkering . By doing so, they managed to keep their port functions stable or increased even when the port traffic and commodities transferred decreased</w:t>
      </w:r>
      <w:r w:rsidRPr="0046073A">
        <w:rPr>
          <w:lang w:val="en-US"/>
        </w:rPr>
        <w:t xml:space="preserve"> </w:t>
      </w:r>
      <w:r>
        <w:rPr>
          <w:lang w:val="en-US"/>
        </w:rPr>
        <w:t xml:space="preserve">(Fujita&amp;Mori 1995).  </w:t>
      </w:r>
    </w:p>
    <w:p w:rsidR="00861948" w:rsidRDefault="00861948" w:rsidP="000B31A8">
      <w:pPr>
        <w:spacing w:line="360" w:lineRule="auto"/>
        <w:rPr>
          <w:lang w:val="en-US"/>
        </w:rPr>
      </w:pPr>
      <w:r>
        <w:rPr>
          <w:lang w:val="en-US"/>
        </w:rPr>
        <w:t>Scientifically, the purpose of this research is to investigate the level of independency between the port cluster and the APS providers and whether the port users prefer the local APS providers or they whether they prefer to purchase these services from another distant location. Moreover, it is not well studied the importance of co-location of APS providers with their competitors and other providers from different fields.  Except that, the vertical relations between APS providers and maritime companies will be examined, as well as the importance of maritime players to be located at close geographical proximity. We should take into account the rapid evolution of communication technology that minimizes the communication cost and facilitates the contact of port users with distant APS producers as well as the extent use from maritime companies of an extent network around the globe of agents and representatives. Thus, a central question of our research will be whether spatial proximity is important for the commercial interactions of maritime clusters and maritime-specialized APS providers.</w:t>
      </w:r>
    </w:p>
    <w:p w:rsidR="00861948" w:rsidRDefault="00861948" w:rsidP="000B31A8">
      <w:pPr>
        <w:spacing w:line="360" w:lineRule="auto"/>
        <w:rPr>
          <w:lang w:val="en-US"/>
        </w:rPr>
      </w:pPr>
      <w:r>
        <w:rPr>
          <w:lang w:val="en-US"/>
        </w:rPr>
        <w:t xml:space="preserve">In order to investigate the above issues the maritime network of London-Piraeus will be examined and more specifically the general characteristics of the location of each node and the connectedness of maritime APS providers between the two locations as well as the vertical connections with maritime companies. </w:t>
      </w:r>
    </w:p>
    <w:p w:rsidR="00861948" w:rsidRDefault="00861948" w:rsidP="000B31A8">
      <w:pPr>
        <w:spacing w:line="360" w:lineRule="auto"/>
        <w:rPr>
          <w:lang w:val="en-US"/>
        </w:rPr>
      </w:pPr>
      <w:r w:rsidRPr="00AB68D3">
        <w:rPr>
          <w:lang w:val="en-US"/>
        </w:rPr>
        <w:t xml:space="preserve"> </w:t>
      </w:r>
      <w:r>
        <w:rPr>
          <w:lang w:val="en-US"/>
        </w:rPr>
        <w:t>The reasons for the choice of these specific locations are the following: At London, there is a large concentration of offices of Greek maritime companies that take advantage of low taxation, flexible regulations, the high concentration of Advanced Producer Services (APS) like law firms, P&amp;I clubs, tacit knowledge that is provided by institutions stationed there like Lloyds of London, classification societies, Baltic Exchange, the International Maritime Industries Forum(IMIF) and many others, as well for all other benefits that stream from the location near the world’s shipping and financial center. Moreover, London is considered the maritime center of the world, for historical reasons but also due to its large concentration of maritime expertise and knowledge that cannot be found anywhere else.</w:t>
      </w:r>
    </w:p>
    <w:p w:rsidR="00861948" w:rsidRDefault="00861948" w:rsidP="000B31A8">
      <w:pPr>
        <w:spacing w:line="360" w:lineRule="auto"/>
        <w:rPr>
          <w:lang w:val="en-US"/>
        </w:rPr>
      </w:pPr>
      <w:r>
        <w:rPr>
          <w:lang w:val="en-US"/>
        </w:rPr>
        <w:t xml:space="preserve">     Piraeus port is the biggest port in Eastern Mediterranean with a crucial role in transshipment activities. Its growth started at the late 1960’s with the application of a flexible legislation and taxation framework for shipping companies which </w:t>
      </w:r>
      <w:r>
        <w:rPr>
          <w:szCs w:val="24"/>
          <w:lang w:val="en-US" w:eastAsia="el-GR"/>
        </w:rPr>
        <w:t>allowed</w:t>
      </w:r>
      <w:r w:rsidRPr="00D5100C">
        <w:rPr>
          <w:szCs w:val="24"/>
          <w:lang w:val="en-US" w:eastAsia="el-GR"/>
        </w:rPr>
        <w:t xml:space="preserve"> foreign (non-Greek) shipping and shipping related service companies, to establish branch offices in Greece and benefit from certain tax benefits</w:t>
      </w:r>
      <w:r>
        <w:rPr>
          <w:szCs w:val="24"/>
          <w:lang w:val="en-US" w:eastAsia="el-GR"/>
        </w:rPr>
        <w:t>.</w:t>
      </w:r>
      <w:r>
        <w:rPr>
          <w:lang w:val="en-US"/>
        </w:rPr>
        <w:t xml:space="preserve"> Moreover a large number of local APS providers are located there but also there are a large and increased number of branches from large, multinational APS producers and a significant number of branches of large British APS producers.</w:t>
      </w:r>
    </w:p>
    <w:p w:rsidR="00861948" w:rsidRDefault="00861948" w:rsidP="000B31A8">
      <w:pPr>
        <w:spacing w:line="360" w:lineRule="auto"/>
        <w:rPr>
          <w:rFonts w:cs="Tahoma"/>
          <w:szCs w:val="17"/>
          <w:lang w:val="en-US"/>
        </w:rPr>
      </w:pPr>
      <w:r w:rsidRPr="00234504">
        <w:rPr>
          <w:lang w:val="en-US"/>
        </w:rPr>
        <w:t>Greek-owned maritime industry is leading in terms of numbers of ships and tonnage worldwide. A critical characteristic of Greek shipping industry is that i</w:t>
      </w:r>
      <w:r>
        <w:rPr>
          <w:lang w:val="en-US"/>
        </w:rPr>
        <w:t>t consists to a large percent (8</w:t>
      </w:r>
      <w:r w:rsidRPr="00234504">
        <w:rPr>
          <w:lang w:val="en-US"/>
        </w:rPr>
        <w:t>0%)</w:t>
      </w:r>
      <w:r>
        <w:rPr>
          <w:lang w:val="en-US"/>
        </w:rPr>
        <w:t xml:space="preserve"> of small companies that own 1-9</w:t>
      </w:r>
      <w:r w:rsidRPr="00234504">
        <w:rPr>
          <w:lang w:val="en-US"/>
        </w:rPr>
        <w:t xml:space="preserve"> vessels, usually aged ships(Goulielmos 1996). </w:t>
      </w:r>
      <w:r w:rsidRPr="00234504">
        <w:rPr>
          <w:rFonts w:cs="Tahoma"/>
          <w:szCs w:val="17"/>
          <w:lang w:val="en-US"/>
        </w:rPr>
        <w:t xml:space="preserve">The merchant fleet owned by Greeks nowadays was based on commercial and maritime networks and </w:t>
      </w:r>
      <w:r>
        <w:rPr>
          <w:rFonts w:cs="Tahoma"/>
          <w:szCs w:val="17"/>
          <w:lang w:val="en-US"/>
        </w:rPr>
        <w:t>mainly at London and New York (Harlaftis 1996).</w:t>
      </w:r>
      <w:r w:rsidRPr="00234504">
        <w:rPr>
          <w:lang w:val="en-US"/>
        </w:rPr>
        <w:t xml:space="preserve"> The vulnerability of small shipping companies to changes </w:t>
      </w:r>
      <w:r>
        <w:rPr>
          <w:lang w:val="en-US"/>
        </w:rPr>
        <w:t xml:space="preserve">of the structure of shipping market, for example the increased demand for transportation at the globalized environment, the decrease in transportation costs, the existence of large dominant private or government firms, </w:t>
      </w:r>
      <w:r w:rsidRPr="00234504">
        <w:rPr>
          <w:lang w:val="en-US"/>
        </w:rPr>
        <w:t xml:space="preserve">makes information crucial and that is the reason why many firms have representatives or offices at world city centers like New </w:t>
      </w:r>
      <w:r w:rsidRPr="00F3533D">
        <w:rPr>
          <w:lang w:val="en-US"/>
        </w:rPr>
        <w:t xml:space="preserve">York and London that are the maritime capital for historical but also for expertise reasons. A strong Greek maritime community exists at London from the </w:t>
      </w:r>
      <w:r>
        <w:rPr>
          <w:lang w:val="en-US"/>
        </w:rPr>
        <w:t>19</w:t>
      </w:r>
      <w:r w:rsidRPr="006D5C63">
        <w:rPr>
          <w:vertAlign w:val="superscript"/>
          <w:lang w:val="en-US"/>
        </w:rPr>
        <w:t>th</w:t>
      </w:r>
      <w:r>
        <w:rPr>
          <w:lang w:val="en-US"/>
        </w:rPr>
        <w:t xml:space="preserve"> century</w:t>
      </w:r>
      <w:r w:rsidRPr="00F3533D">
        <w:rPr>
          <w:lang w:val="en-US"/>
        </w:rPr>
        <w:t xml:space="preserve"> to ta</w:t>
      </w:r>
      <w:r>
        <w:rPr>
          <w:lang w:val="en-US"/>
        </w:rPr>
        <w:t>ke advantage of the expertise and knowledge that is rooted at London and since then it</w:t>
      </w:r>
      <w:r w:rsidRPr="00F3533D">
        <w:rPr>
          <w:lang w:val="en-US"/>
        </w:rPr>
        <w:t xml:space="preserve"> is </w:t>
      </w:r>
      <w:r>
        <w:rPr>
          <w:lang w:val="en-US"/>
        </w:rPr>
        <w:t>among the</w:t>
      </w:r>
      <w:r w:rsidRPr="00F3533D">
        <w:rPr>
          <w:lang w:val="en-US"/>
        </w:rPr>
        <w:t xml:space="preserve"> main link</w:t>
      </w:r>
      <w:r>
        <w:rPr>
          <w:lang w:val="en-US"/>
        </w:rPr>
        <w:t>s, with significant importance for</w:t>
      </w:r>
      <w:r w:rsidRPr="00F3533D">
        <w:rPr>
          <w:lang w:val="en-US"/>
        </w:rPr>
        <w:t xml:space="preserve"> the Greek maritime network. </w:t>
      </w:r>
      <w:r>
        <w:rPr>
          <w:lang w:val="en-US"/>
        </w:rPr>
        <w:t>The fact that at both ends of the network we find Greek maritime firms gives additional interest to the study since we examine a partly homogenous network.</w:t>
      </w:r>
      <w:r w:rsidRPr="00F3533D">
        <w:rPr>
          <w:lang w:val="en-US"/>
        </w:rPr>
        <w:t xml:space="preserve"> </w:t>
      </w:r>
      <w:r>
        <w:rPr>
          <w:lang w:val="en-US"/>
        </w:rPr>
        <w:t>The link between the two locations is the ‘</w:t>
      </w:r>
      <w:r w:rsidRPr="00F3533D">
        <w:rPr>
          <w:rFonts w:cs="Tahoma"/>
          <w:szCs w:val="17"/>
          <w:lang w:val="en-US"/>
        </w:rPr>
        <w:t>Greekness'</w:t>
      </w:r>
      <w:r>
        <w:rPr>
          <w:rFonts w:cs="Tahoma"/>
          <w:szCs w:val="17"/>
          <w:lang w:val="en-US"/>
        </w:rPr>
        <w:t xml:space="preserve"> of a part of the network</w:t>
      </w:r>
      <w:r w:rsidRPr="00F3533D">
        <w:rPr>
          <w:rFonts w:cs="Tahoma"/>
          <w:szCs w:val="17"/>
          <w:lang w:val="en-US"/>
        </w:rPr>
        <w:t xml:space="preserve">, </w:t>
      </w:r>
      <w:r>
        <w:rPr>
          <w:rFonts w:cs="Tahoma"/>
          <w:szCs w:val="17"/>
          <w:lang w:val="en-US"/>
        </w:rPr>
        <w:t>which is extremely important for the</w:t>
      </w:r>
      <w:r w:rsidRPr="00F3533D">
        <w:rPr>
          <w:rFonts w:cs="Tahoma"/>
          <w:szCs w:val="17"/>
          <w:lang w:val="en-US"/>
        </w:rPr>
        <w:t xml:space="preserve"> economic survival</w:t>
      </w:r>
      <w:r>
        <w:rPr>
          <w:rFonts w:cs="Tahoma"/>
          <w:szCs w:val="17"/>
          <w:lang w:val="en-US"/>
        </w:rPr>
        <w:t xml:space="preserve"> of Greek maritime companies at both ends of the London-Piraeus network</w:t>
      </w:r>
      <w:r w:rsidRPr="00F3533D">
        <w:rPr>
          <w:rFonts w:cs="Tahoma"/>
          <w:szCs w:val="17"/>
          <w:lang w:val="en-US"/>
        </w:rPr>
        <w:t>. It provided access to all the expertise of shipping: market information, chartering, financing, and insurance and P &amp; I clubs</w:t>
      </w:r>
      <w:r>
        <w:rPr>
          <w:rFonts w:cs="Tahoma"/>
          <w:szCs w:val="17"/>
          <w:lang w:val="en-US"/>
        </w:rPr>
        <w:t xml:space="preserve"> (Harlaftis 1996)</w:t>
      </w:r>
      <w:r w:rsidRPr="008E7D24">
        <w:rPr>
          <w:rFonts w:ascii="Tahoma" w:hAnsi="Tahoma" w:cs="Tahoma"/>
          <w:color w:val="666666"/>
          <w:sz w:val="17"/>
          <w:szCs w:val="17"/>
          <w:lang w:val="en-US"/>
        </w:rPr>
        <w:t>.</w:t>
      </w:r>
      <w:r>
        <w:rPr>
          <w:rFonts w:ascii="Tahoma" w:hAnsi="Tahoma" w:cs="Tahoma"/>
          <w:color w:val="666666"/>
          <w:sz w:val="17"/>
          <w:szCs w:val="17"/>
          <w:lang w:val="en-US"/>
        </w:rPr>
        <w:t xml:space="preserve"> </w:t>
      </w:r>
      <w:r>
        <w:rPr>
          <w:rFonts w:cs="Tahoma"/>
          <w:szCs w:val="17"/>
          <w:lang w:val="en-US"/>
        </w:rPr>
        <w:t xml:space="preserve">Except for the existence of cognitive proximity (family bonds, cultural or kinship) the effectiveness of the transmission of such tacit knowledge is facilitated with the existence of close geographical proximity since maritime and APS firms are co-located to facilitate the frequent face-to-face contact. Moreover, maritime companies at both nodes share the same organizational practices since members of the family raised abroad returned to Piraeus port to start their own firm or to open a branch of the family business. These special characteristics and the importance of both geographical but also cognitive (and organizational) proximity for the growth and survival of the Greek maritime network as well as the strong and established connections between the two nodes of the network gives additional interest for the investigation of the location and connectedness of the two locations. </w:t>
      </w:r>
    </w:p>
    <w:p w:rsidR="00861948" w:rsidRPr="008E7D24" w:rsidRDefault="00861948" w:rsidP="000B31A8">
      <w:pPr>
        <w:spacing w:line="360" w:lineRule="auto"/>
        <w:rPr>
          <w:lang w:val="en-US"/>
        </w:rPr>
      </w:pPr>
      <w:r>
        <w:rPr>
          <w:rFonts w:cs="Tahoma"/>
          <w:szCs w:val="17"/>
          <w:lang w:val="en-US"/>
        </w:rPr>
        <w:t>To sum up, the study of the connectedness between London, the main maritime and financial center of the world and Piraeus a service center with the largest concentration of Greek-owners that own the larger share of the world’s tonnage gives additional interest to the investigation of the relations between the two locations regarding the importance of APS providers as well as the special characteristics of each location and that will be the aim of this research paper. The practical relevance of this study stands to the understanding of the special characteristics of each location regarding the APS providers that will assist the policy makers to improve their position by removing the obstacles</w:t>
      </w:r>
      <w:r w:rsidRPr="00A13E14">
        <w:rPr>
          <w:rFonts w:cs="Tahoma"/>
          <w:szCs w:val="17"/>
          <w:lang w:val="en-US"/>
        </w:rPr>
        <w:t xml:space="preserve"> </w:t>
      </w:r>
      <w:r>
        <w:rPr>
          <w:rFonts w:cs="Tahoma"/>
          <w:szCs w:val="17"/>
          <w:lang w:val="en-US"/>
        </w:rPr>
        <w:t>they face to their growth and by enhancing further their competitive advantages within the maritime market. Finally, it may provide better insights to the governments and the principals of the maritime network of London- Piraeus to undertake strategic policies and actions that will lead to the further development of the interactions between the two clusters by realizing the added value of APS activities to the local economies.</w:t>
      </w:r>
    </w:p>
    <w:p w:rsidR="00861948" w:rsidRDefault="00861948" w:rsidP="000B31A8">
      <w:pPr>
        <w:spacing w:line="360" w:lineRule="auto"/>
        <w:rPr>
          <w:lang w:val="en-US"/>
        </w:rPr>
      </w:pPr>
    </w:p>
    <w:p w:rsidR="00861948" w:rsidRPr="00710670" w:rsidRDefault="00861948" w:rsidP="000B31A8">
      <w:pPr>
        <w:spacing w:line="360" w:lineRule="auto"/>
        <w:rPr>
          <w:b/>
          <w:lang w:val="en-US"/>
        </w:rPr>
      </w:pPr>
      <w:r w:rsidRPr="00710670">
        <w:rPr>
          <w:b/>
          <w:lang w:val="en-US"/>
        </w:rPr>
        <w:t xml:space="preserve">1.2 Research Aim    </w:t>
      </w:r>
    </w:p>
    <w:p w:rsidR="00861948" w:rsidRDefault="00861948" w:rsidP="000B31A8">
      <w:pPr>
        <w:spacing w:line="360" w:lineRule="auto"/>
        <w:rPr>
          <w:lang w:val="en-US"/>
        </w:rPr>
      </w:pPr>
      <w:r>
        <w:rPr>
          <w:lang w:val="en-US"/>
        </w:rPr>
        <w:t xml:space="preserve">The goal of this research is to increase our understanding about the geography and economics of maritime-specialized Advanced Producer Services within the shipping industry by examining the connections between the maritime network of London- Piraeus that will enable us to understand the type of their relation and the strengths and weaknesses of each location.  I shall try to assess the general character of the maritime network but also understand the cluster, economic- geographical relationships between the two locations and the factors that influence the type of their interactions. Both the horizontal connections between APS providers will be examined but also the vertical connections between APS producers and their cliental base, the maritime companies. </w:t>
      </w:r>
    </w:p>
    <w:p w:rsidR="00861948" w:rsidRDefault="00861948" w:rsidP="000B31A8">
      <w:pPr>
        <w:spacing w:line="360" w:lineRule="auto"/>
        <w:rPr>
          <w:lang w:val="en-US"/>
        </w:rPr>
      </w:pPr>
      <w:r>
        <w:rPr>
          <w:lang w:val="en-US"/>
        </w:rPr>
        <w:t>From the economic-geographical theory, the following three related factors are of importance:</w:t>
      </w:r>
    </w:p>
    <w:p w:rsidR="00861948" w:rsidRDefault="00861948" w:rsidP="000B31A8">
      <w:pPr>
        <w:pStyle w:val="ListParagraph"/>
        <w:numPr>
          <w:ilvl w:val="0"/>
          <w:numId w:val="3"/>
        </w:numPr>
        <w:spacing w:line="360" w:lineRule="auto"/>
        <w:rPr>
          <w:lang w:val="en-US"/>
        </w:rPr>
      </w:pPr>
      <w:r w:rsidRPr="004A20A8">
        <w:rPr>
          <w:i/>
          <w:lang w:val="en-US"/>
        </w:rPr>
        <w:t>Location patterns</w:t>
      </w:r>
      <w:r>
        <w:rPr>
          <w:lang w:val="en-US"/>
        </w:rPr>
        <w:t xml:space="preserve"> of maritime specialized APS and the role of geographical proximity to clients within seaport clusters.</w:t>
      </w:r>
    </w:p>
    <w:p w:rsidR="00861948" w:rsidRDefault="00861948" w:rsidP="000B31A8">
      <w:pPr>
        <w:pStyle w:val="ListParagraph"/>
        <w:numPr>
          <w:ilvl w:val="0"/>
          <w:numId w:val="3"/>
        </w:numPr>
        <w:spacing w:line="360" w:lineRule="auto"/>
        <w:rPr>
          <w:lang w:val="en-US"/>
        </w:rPr>
      </w:pPr>
      <w:r>
        <w:rPr>
          <w:lang w:val="en-US"/>
        </w:rPr>
        <w:t>The</w:t>
      </w:r>
      <w:r w:rsidRPr="004A20A8">
        <w:rPr>
          <w:i/>
          <w:lang w:val="en-US"/>
        </w:rPr>
        <w:t xml:space="preserve"> local embeddedness</w:t>
      </w:r>
      <w:r>
        <w:rPr>
          <w:lang w:val="en-US"/>
        </w:rPr>
        <w:t xml:space="preserve"> of specialized APS within a specific region and whether these services are strongly connected to a geographic region and a structure of economic, social and institutional relationships or these relationships do not play any role to their potential location.</w:t>
      </w:r>
    </w:p>
    <w:p w:rsidR="00861948" w:rsidRDefault="00861948" w:rsidP="000B31A8">
      <w:pPr>
        <w:pStyle w:val="ListParagraph"/>
        <w:numPr>
          <w:ilvl w:val="0"/>
          <w:numId w:val="3"/>
        </w:numPr>
        <w:spacing w:line="360" w:lineRule="auto"/>
        <w:rPr>
          <w:lang w:val="en-US"/>
        </w:rPr>
      </w:pPr>
      <w:r>
        <w:rPr>
          <w:lang w:val="en-US"/>
        </w:rPr>
        <w:t>Strategic coupling between local players and global networks, which is the capacity of local actors to interact and insert themselves with corporate networks of APS (W. Jacobs 2009).</w:t>
      </w:r>
    </w:p>
    <w:p w:rsidR="00861948" w:rsidRDefault="00861948" w:rsidP="000B31A8">
      <w:pPr>
        <w:rPr>
          <w:lang w:val="en-US"/>
        </w:rPr>
      </w:pPr>
    </w:p>
    <w:p w:rsidR="00861948" w:rsidRPr="00E84DA3" w:rsidRDefault="00861948" w:rsidP="000B31A8">
      <w:pPr>
        <w:pStyle w:val="ListParagraph"/>
        <w:numPr>
          <w:ilvl w:val="1"/>
          <w:numId w:val="4"/>
        </w:numPr>
        <w:rPr>
          <w:b/>
          <w:lang w:val="en-US"/>
        </w:rPr>
      </w:pPr>
      <w:r w:rsidRPr="00E84DA3">
        <w:rPr>
          <w:b/>
          <w:lang w:val="en-US"/>
        </w:rPr>
        <w:t>Research Questions</w:t>
      </w:r>
    </w:p>
    <w:p w:rsidR="00861948" w:rsidRDefault="00861948" w:rsidP="000B31A8">
      <w:pPr>
        <w:pStyle w:val="ListParagraph"/>
        <w:ind w:left="360"/>
        <w:rPr>
          <w:lang w:val="en-US"/>
        </w:rPr>
      </w:pPr>
    </w:p>
    <w:p w:rsidR="00861948" w:rsidRDefault="00861948" w:rsidP="000B31A8">
      <w:pPr>
        <w:spacing w:line="360" w:lineRule="auto"/>
        <w:rPr>
          <w:lang w:val="en-US"/>
        </w:rPr>
      </w:pPr>
      <w:r>
        <w:rPr>
          <w:lang w:val="en-US"/>
        </w:rPr>
        <w:t>The main issue of this research is whether Greek ship owners will use the local APS or they will purchase such services from firms based at London. Taking into account that the big percentage of Greek owned maritime companies are of small size and that large APS firms like P&amp;I clubs based in London have high fees (entry and calls) and choose to represent only high quality and small age vessels that usually large companies and multinational corporations own, lead the smaller shipping companies to choose local, smaller APS firms. This research will try to investigate the importance of geographical proximity of APS to small maritime companies. Taking all these into account the following questions will be answered:</w:t>
      </w:r>
    </w:p>
    <w:p w:rsidR="00861948" w:rsidRPr="000E787D" w:rsidRDefault="00861948" w:rsidP="000B31A8">
      <w:pPr>
        <w:pStyle w:val="ListParagraph"/>
        <w:numPr>
          <w:ilvl w:val="0"/>
          <w:numId w:val="5"/>
        </w:numPr>
        <w:spacing w:line="360" w:lineRule="auto"/>
        <w:rPr>
          <w:lang w:val="en-US"/>
        </w:rPr>
      </w:pPr>
      <w:r w:rsidRPr="000E787D">
        <w:rPr>
          <w:lang w:val="en-US"/>
        </w:rPr>
        <w:t>What is the relation of London-Piraeus network? Is it competitive or complementary?</w:t>
      </w:r>
    </w:p>
    <w:p w:rsidR="00861948" w:rsidRPr="000E787D" w:rsidRDefault="00861948" w:rsidP="000B31A8">
      <w:pPr>
        <w:pStyle w:val="ListParagraph"/>
        <w:numPr>
          <w:ilvl w:val="0"/>
          <w:numId w:val="5"/>
        </w:numPr>
        <w:spacing w:line="360" w:lineRule="auto"/>
        <w:rPr>
          <w:lang w:val="en-US"/>
        </w:rPr>
      </w:pPr>
      <w:r w:rsidRPr="000E787D">
        <w:rPr>
          <w:lang w:val="en-US"/>
        </w:rPr>
        <w:t>What are the criteria of choosing APS? Economic based or cognitive?</w:t>
      </w:r>
    </w:p>
    <w:p w:rsidR="00861948" w:rsidRDefault="00861948" w:rsidP="000B31A8">
      <w:pPr>
        <w:pStyle w:val="ListParagraph"/>
        <w:numPr>
          <w:ilvl w:val="0"/>
          <w:numId w:val="5"/>
        </w:numPr>
        <w:spacing w:line="360" w:lineRule="auto"/>
        <w:rPr>
          <w:lang w:val="en-US"/>
        </w:rPr>
      </w:pPr>
      <w:r w:rsidRPr="000E787D">
        <w:rPr>
          <w:lang w:val="en-US"/>
        </w:rPr>
        <w:t>What is the importance of firm size at choosing APS?</w:t>
      </w:r>
    </w:p>
    <w:p w:rsidR="00861948" w:rsidRPr="000E787D" w:rsidRDefault="00861948" w:rsidP="000B31A8">
      <w:pPr>
        <w:pStyle w:val="ListParagraph"/>
        <w:numPr>
          <w:ilvl w:val="0"/>
          <w:numId w:val="5"/>
        </w:numPr>
        <w:spacing w:line="360" w:lineRule="auto"/>
        <w:rPr>
          <w:lang w:val="en-US"/>
        </w:rPr>
      </w:pPr>
      <w:r>
        <w:rPr>
          <w:lang w:val="en-US"/>
        </w:rPr>
        <w:t>What is the relation of geographical and cognitive proximity for the Greek maritime network?  How it affects the choice of APS services and what is the role of common practice for Greek maritime companies.</w:t>
      </w:r>
    </w:p>
    <w:p w:rsidR="00861948" w:rsidRDefault="00861948" w:rsidP="000B31A8">
      <w:pPr>
        <w:spacing w:line="360" w:lineRule="auto"/>
        <w:rPr>
          <w:lang w:val="en-US"/>
        </w:rPr>
      </w:pPr>
      <w:r w:rsidRPr="00796267">
        <w:rPr>
          <w:b/>
          <w:lang w:val="en-US"/>
        </w:rPr>
        <w:t>Hypothesis 1:</w:t>
      </w:r>
      <w:r>
        <w:rPr>
          <w:lang w:val="en-US"/>
        </w:rPr>
        <w:t xml:space="preserve"> Maritime companies base their choice of APS providers on qualitative- cognitive criteria and spatial proximity with them does not play significant role in their decision.</w:t>
      </w:r>
    </w:p>
    <w:p w:rsidR="00861948" w:rsidRDefault="00861948" w:rsidP="000B31A8">
      <w:pPr>
        <w:spacing w:line="360" w:lineRule="auto"/>
        <w:rPr>
          <w:lang w:val="en-US"/>
        </w:rPr>
      </w:pPr>
      <w:r>
        <w:rPr>
          <w:lang w:val="en-US"/>
        </w:rPr>
        <w:t xml:space="preserve">At this case study the relation between APS providers at two different locations will be examined using the framework of port cities as created by Jacobs et al 2007. We can expect that within port-city location the creation of non-linear relations between agents will occur at greater frequency both between APS producers but also the vertical connections between APS producers and their cliental base, the maritime companies. Another advantage of the port-city location is that it enable us to examine whether the existence of APS producers at close proximity to a port can lead to an increase on the commodities transferred or vice versa. </w:t>
      </w:r>
    </w:p>
    <w:p w:rsidR="00861948" w:rsidRDefault="00861948" w:rsidP="000B31A8">
      <w:pPr>
        <w:spacing w:line="360" w:lineRule="auto"/>
        <w:rPr>
          <w:lang w:val="en-US"/>
        </w:rPr>
      </w:pPr>
      <w:r>
        <w:rPr>
          <w:lang w:val="en-US"/>
        </w:rPr>
        <w:t>Other issues that this research will deal with are:</w:t>
      </w:r>
    </w:p>
    <w:p w:rsidR="00861948" w:rsidRPr="007A4995" w:rsidRDefault="00861948" w:rsidP="000B31A8">
      <w:pPr>
        <w:pStyle w:val="ListParagraph"/>
        <w:numPr>
          <w:ilvl w:val="0"/>
          <w:numId w:val="6"/>
        </w:numPr>
        <w:spacing w:line="360" w:lineRule="auto"/>
        <w:rPr>
          <w:lang w:val="en-US"/>
        </w:rPr>
      </w:pPr>
      <w:r w:rsidRPr="007A4995">
        <w:rPr>
          <w:lang w:val="en-US"/>
        </w:rPr>
        <w:t>Where maritime-specialized APS providers are located and what markets (local, international) do they serve?</w:t>
      </w:r>
    </w:p>
    <w:p w:rsidR="00861948" w:rsidRPr="007A4995" w:rsidRDefault="00861948" w:rsidP="000B31A8">
      <w:pPr>
        <w:pStyle w:val="ListParagraph"/>
        <w:numPr>
          <w:ilvl w:val="0"/>
          <w:numId w:val="6"/>
        </w:numPr>
        <w:spacing w:line="360" w:lineRule="auto"/>
        <w:rPr>
          <w:lang w:val="en-US"/>
        </w:rPr>
      </w:pPr>
      <w:r w:rsidRPr="007A4995">
        <w:rPr>
          <w:lang w:val="en-US"/>
        </w:rPr>
        <w:t>What is the importance of the proximity to seaports for APS providers?</w:t>
      </w:r>
    </w:p>
    <w:p w:rsidR="00861948" w:rsidRPr="007A4995" w:rsidRDefault="00861948" w:rsidP="000B31A8">
      <w:pPr>
        <w:pStyle w:val="ListParagraph"/>
        <w:numPr>
          <w:ilvl w:val="0"/>
          <w:numId w:val="6"/>
        </w:numPr>
        <w:spacing w:line="360" w:lineRule="auto"/>
        <w:rPr>
          <w:lang w:val="en-US"/>
        </w:rPr>
      </w:pPr>
      <w:r w:rsidRPr="007A4995">
        <w:rPr>
          <w:lang w:val="en-US"/>
        </w:rPr>
        <w:t>What is the importance of the proximity to maritime companies for APS providers?</w:t>
      </w:r>
    </w:p>
    <w:p w:rsidR="00861948" w:rsidRPr="007A4995" w:rsidRDefault="00861948" w:rsidP="000B31A8">
      <w:pPr>
        <w:pStyle w:val="ListParagraph"/>
        <w:numPr>
          <w:ilvl w:val="0"/>
          <w:numId w:val="6"/>
        </w:numPr>
        <w:spacing w:line="360" w:lineRule="auto"/>
        <w:rPr>
          <w:lang w:val="en-US"/>
        </w:rPr>
      </w:pPr>
      <w:r w:rsidRPr="007A4995">
        <w:rPr>
          <w:lang w:val="en-US"/>
        </w:rPr>
        <w:t>What is the importance of the proximity to other APS providers?</w:t>
      </w:r>
    </w:p>
    <w:p w:rsidR="00861948" w:rsidRPr="007A4995" w:rsidRDefault="00861948" w:rsidP="000B31A8">
      <w:pPr>
        <w:pStyle w:val="ListParagraph"/>
        <w:numPr>
          <w:ilvl w:val="0"/>
          <w:numId w:val="6"/>
        </w:numPr>
        <w:spacing w:line="360" w:lineRule="auto"/>
        <w:rPr>
          <w:lang w:val="en-US"/>
        </w:rPr>
      </w:pPr>
      <w:r w:rsidRPr="007A4995">
        <w:rPr>
          <w:lang w:val="en-US"/>
        </w:rPr>
        <w:t>What other factors explain the location pattern of APS providers?</w:t>
      </w:r>
    </w:p>
    <w:p w:rsidR="00861948" w:rsidRDefault="00861948" w:rsidP="000B31A8">
      <w:pPr>
        <w:pStyle w:val="ListParagraph"/>
        <w:numPr>
          <w:ilvl w:val="0"/>
          <w:numId w:val="6"/>
        </w:numPr>
        <w:spacing w:line="360" w:lineRule="auto"/>
        <w:rPr>
          <w:lang w:val="en-US"/>
        </w:rPr>
      </w:pPr>
      <w:r w:rsidRPr="007A4995">
        <w:rPr>
          <w:lang w:val="en-US"/>
        </w:rPr>
        <w:t xml:space="preserve">What strategic policies can cities or politics undertake in order to strengthen their position with-in the </w:t>
      </w:r>
      <w:r>
        <w:rPr>
          <w:lang w:val="en-US"/>
        </w:rPr>
        <w:t xml:space="preserve">global </w:t>
      </w:r>
      <w:r w:rsidRPr="007A4995">
        <w:rPr>
          <w:lang w:val="en-US"/>
        </w:rPr>
        <w:t>maritime networks?</w:t>
      </w:r>
    </w:p>
    <w:p w:rsidR="00861948" w:rsidRDefault="00861948" w:rsidP="000B31A8">
      <w:pPr>
        <w:pStyle w:val="ListParagraph"/>
        <w:spacing w:line="360" w:lineRule="auto"/>
        <w:rPr>
          <w:lang w:val="en-US"/>
        </w:rPr>
      </w:pPr>
    </w:p>
    <w:p w:rsidR="00861948" w:rsidRDefault="00861948" w:rsidP="000B31A8">
      <w:pPr>
        <w:spacing w:line="360" w:lineRule="auto"/>
        <w:rPr>
          <w:lang w:val="en-US"/>
        </w:rPr>
      </w:pPr>
      <w:r w:rsidRPr="00400D46">
        <w:rPr>
          <w:b/>
          <w:lang w:val="en-US"/>
        </w:rPr>
        <w:t>Hypothesis 2:</w:t>
      </w:r>
      <w:r>
        <w:rPr>
          <w:lang w:val="en-US"/>
        </w:rPr>
        <w:t xml:space="preserve"> Maritime-specialized APS producers are expected to be located at close geographical proximity to a port where maritime companies are concentrated.</w:t>
      </w:r>
    </w:p>
    <w:p w:rsidR="00861948" w:rsidRDefault="00861948" w:rsidP="000B31A8">
      <w:pPr>
        <w:spacing w:line="360" w:lineRule="auto"/>
        <w:rPr>
          <w:lang w:val="en-US"/>
        </w:rPr>
      </w:pPr>
      <w:r>
        <w:rPr>
          <w:lang w:val="en-US"/>
        </w:rPr>
        <w:t>The total traffic of Piraeus port is not significant at a global level, but it is an important gateway to a regional level and especially the car and container terminals have significant position at the Mediterranean market.  Most ports target is to increase their traffic and consequently their profits but also to attract more maritime companies and APS providers.</w:t>
      </w:r>
    </w:p>
    <w:p w:rsidR="00861948" w:rsidRDefault="00861948" w:rsidP="000B31A8">
      <w:pPr>
        <w:spacing w:line="360" w:lineRule="auto"/>
        <w:rPr>
          <w:lang w:val="en-US"/>
        </w:rPr>
      </w:pPr>
      <w:r>
        <w:rPr>
          <w:lang w:val="en-US"/>
        </w:rPr>
        <w:t xml:space="preserve">   Based on the case of the network London-Piraeus, the most suitable strategy in order to increase port traffic and added value of port facilities will be examined. Is it the concentration of shipping companies that subsequently attracts APS producers or vice versa? Moreover this case study will try to investigate the importance of an increase in port traffic to the attraction of APS and whether it is a prior or a facilitative factor and whether this is the case of Piraeus cluster.</w:t>
      </w:r>
    </w:p>
    <w:p w:rsidR="00861948" w:rsidRPr="00400D46" w:rsidRDefault="00861948" w:rsidP="000B31A8">
      <w:pPr>
        <w:spacing w:line="360" w:lineRule="auto"/>
        <w:rPr>
          <w:b/>
          <w:lang w:val="en-US"/>
        </w:rPr>
      </w:pPr>
      <w:r>
        <w:rPr>
          <w:b/>
          <w:lang w:val="en-US"/>
        </w:rPr>
        <w:t xml:space="preserve">1.4 </w:t>
      </w:r>
      <w:r w:rsidRPr="00400D46">
        <w:rPr>
          <w:b/>
          <w:lang w:val="en-US"/>
        </w:rPr>
        <w:t>Research Methodology</w:t>
      </w:r>
    </w:p>
    <w:p w:rsidR="00861948" w:rsidRDefault="00861948" w:rsidP="000B31A8">
      <w:pPr>
        <w:autoSpaceDE w:val="0"/>
        <w:autoSpaceDN w:val="0"/>
        <w:adjustRightInd w:val="0"/>
        <w:spacing w:after="0" w:line="360" w:lineRule="auto"/>
        <w:rPr>
          <w:lang w:val="en-US"/>
        </w:rPr>
      </w:pPr>
      <w:r w:rsidRPr="007341C0">
        <w:rPr>
          <w:lang w:val="en-US"/>
        </w:rPr>
        <w:t xml:space="preserve">   </w:t>
      </w:r>
      <w:r>
        <w:rPr>
          <w:lang w:val="en-US"/>
        </w:rPr>
        <w:t>The research is explorative in nature and it mainly uses qualitative methods but also to a smaller extent quantitative research. My</w:t>
      </w:r>
      <w:r w:rsidRPr="007341C0">
        <w:rPr>
          <w:lang w:val="en-US"/>
        </w:rPr>
        <w:t xml:space="preserve"> methodology will be based in the concept of integrating the theories of World City Networks and Global </w:t>
      </w:r>
      <w:r>
        <w:rPr>
          <w:lang w:val="en-US"/>
        </w:rPr>
        <w:t>Production</w:t>
      </w:r>
      <w:r w:rsidRPr="007341C0">
        <w:rPr>
          <w:lang w:val="en-US"/>
        </w:rPr>
        <w:t xml:space="preserve"> Networks </w:t>
      </w:r>
      <w:r>
        <w:rPr>
          <w:lang w:val="en-US"/>
        </w:rPr>
        <w:t>by focusing on</w:t>
      </w:r>
      <w:r w:rsidRPr="007341C0">
        <w:rPr>
          <w:lang w:val="en-US"/>
        </w:rPr>
        <w:t xml:space="preserve"> the territorial and functional-economic relations of a world city and a service center</w:t>
      </w:r>
      <w:r>
        <w:rPr>
          <w:lang w:val="en-US"/>
        </w:rPr>
        <w:t xml:space="preserve"> as first described by Jacobs et al 2007</w:t>
      </w:r>
      <w:r w:rsidRPr="007341C0">
        <w:rPr>
          <w:lang w:val="en-US"/>
        </w:rPr>
        <w:t xml:space="preserve">. </w:t>
      </w:r>
      <w:r>
        <w:rPr>
          <w:lang w:val="en-US"/>
        </w:rPr>
        <w:t>I</w:t>
      </w:r>
      <w:r w:rsidRPr="007341C0">
        <w:rPr>
          <w:lang w:val="en-US"/>
        </w:rPr>
        <w:t xml:space="preserve"> will focus in the concept of a leading city at local level-in terms of commodity chains- as well as a service center and its links with another stronger cluster located elsewhere.</w:t>
      </w:r>
    </w:p>
    <w:p w:rsidR="00861948" w:rsidRDefault="00861948" w:rsidP="000B31A8">
      <w:pPr>
        <w:autoSpaceDE w:val="0"/>
        <w:autoSpaceDN w:val="0"/>
        <w:adjustRightInd w:val="0"/>
        <w:spacing w:after="0" w:line="360" w:lineRule="auto"/>
        <w:rPr>
          <w:rFonts w:cs="Verdana"/>
          <w:szCs w:val="21"/>
          <w:lang w:val="en-US"/>
        </w:rPr>
      </w:pPr>
      <w:r w:rsidRPr="007341C0">
        <w:rPr>
          <w:lang w:val="en-US"/>
        </w:rPr>
        <w:t xml:space="preserve"> </w:t>
      </w:r>
      <w:r w:rsidRPr="007341C0">
        <w:rPr>
          <w:rFonts w:cs="Verdana"/>
          <w:szCs w:val="21"/>
          <w:lang w:val="en-US"/>
        </w:rPr>
        <w:t>Since the introductory and theoretical part of the thesis is based on research done on</w:t>
      </w:r>
      <w:r>
        <w:rPr>
          <w:rFonts w:cs="Verdana"/>
          <w:szCs w:val="21"/>
          <w:lang w:val="en-US"/>
        </w:rPr>
        <w:t xml:space="preserve"> existing literature</w:t>
      </w:r>
      <w:r w:rsidRPr="007341C0">
        <w:rPr>
          <w:rFonts w:cs="Verdana"/>
          <w:szCs w:val="21"/>
          <w:lang w:val="en-US"/>
        </w:rPr>
        <w:t>, the method applied will concentrate on criticizin</w:t>
      </w:r>
      <w:r>
        <w:rPr>
          <w:rFonts w:cs="Verdana"/>
          <w:szCs w:val="21"/>
          <w:lang w:val="en-US"/>
        </w:rPr>
        <w:t xml:space="preserve">g and analyzing the main points and </w:t>
      </w:r>
      <w:r w:rsidRPr="007341C0">
        <w:rPr>
          <w:rFonts w:cs="Verdana"/>
          <w:szCs w:val="21"/>
          <w:lang w:val="en-US"/>
        </w:rPr>
        <w:t>try t</w:t>
      </w:r>
      <w:r>
        <w:rPr>
          <w:rFonts w:cs="Verdana"/>
          <w:szCs w:val="21"/>
          <w:lang w:val="en-US"/>
        </w:rPr>
        <w:t>o arrive to certain conclusions and more specifically to understand the clustering and network formation of firms.</w:t>
      </w:r>
    </w:p>
    <w:p w:rsidR="00861948" w:rsidRDefault="00861948" w:rsidP="000B31A8">
      <w:pPr>
        <w:spacing w:line="360" w:lineRule="auto"/>
        <w:rPr>
          <w:rFonts w:cs="Verdana"/>
          <w:szCs w:val="21"/>
          <w:lang w:val="en-US"/>
        </w:rPr>
      </w:pPr>
      <w:r>
        <w:rPr>
          <w:rFonts w:cs="Verdana"/>
          <w:szCs w:val="21"/>
          <w:lang w:val="en-US"/>
        </w:rPr>
        <w:t>I will base my quantitative research mainly on data from the World Shipping Register and EUROSTAT.I shall identify APS producers based at Piraeus and investigate to what extent APS producers that have offices at Piraeus port have also offices in London and whether they are representatives of larger foreign firms or local players.</w:t>
      </w:r>
    </w:p>
    <w:p w:rsidR="00861948" w:rsidRDefault="00861948" w:rsidP="000B31A8">
      <w:pPr>
        <w:spacing w:line="360" w:lineRule="auto"/>
        <w:rPr>
          <w:rFonts w:cs="Verdana"/>
          <w:szCs w:val="21"/>
          <w:lang w:val="en-US"/>
        </w:rPr>
      </w:pPr>
      <w:r>
        <w:rPr>
          <w:rFonts w:cs="Verdana"/>
          <w:szCs w:val="21"/>
          <w:lang w:val="en-US"/>
        </w:rPr>
        <w:t xml:space="preserve">The quantitative research is combined with a series of in-depth exploratory interviews with representatives of maritime-specialized APS providers and representatives of maritime companies from London, Piraeus and Rotterdam that will provide us with valuable regional specific information. The role of Rotterdam will be that of an independent variable that will help us realize the importance of London, Piraeus and their connections. The choice of Rotterdam is not random but i chose it due to its great significance as a maritime center and port but also due to its strong relations and close geographical proximity with London.  </w:t>
      </w:r>
    </w:p>
    <w:p w:rsidR="00861948" w:rsidRDefault="00861948" w:rsidP="000B31A8">
      <w:pPr>
        <w:spacing w:line="360" w:lineRule="auto"/>
        <w:rPr>
          <w:rFonts w:cs="Verdana"/>
          <w:szCs w:val="21"/>
          <w:lang w:val="en-US"/>
        </w:rPr>
      </w:pPr>
      <w:r>
        <w:rPr>
          <w:rFonts w:cs="Verdana"/>
          <w:szCs w:val="21"/>
          <w:lang w:val="en-US"/>
        </w:rPr>
        <w:t xml:space="preserve"> I will try to identify the vertical relations between APS producers and maritime companies as well as between APS producers and what affects the choice of APS providers from maritime companies. By combining the different results of both qualitative and quantitative research my final conclusions will be drawn.</w:t>
      </w:r>
    </w:p>
    <w:p w:rsidR="00861948" w:rsidRDefault="00861948" w:rsidP="000B31A8">
      <w:pPr>
        <w:spacing w:line="360" w:lineRule="auto"/>
        <w:rPr>
          <w:rFonts w:cs="Verdana"/>
          <w:szCs w:val="21"/>
          <w:lang w:val="en-US"/>
        </w:rPr>
      </w:pPr>
    </w:p>
    <w:p w:rsidR="00861948" w:rsidRPr="007B517E" w:rsidRDefault="00861948" w:rsidP="000B31A8">
      <w:pPr>
        <w:pStyle w:val="ListParagraph"/>
        <w:numPr>
          <w:ilvl w:val="1"/>
          <w:numId w:val="4"/>
        </w:numPr>
        <w:spacing w:line="360" w:lineRule="auto"/>
        <w:rPr>
          <w:rFonts w:cs="Verdana"/>
          <w:b/>
          <w:szCs w:val="21"/>
          <w:lang w:val="en-US"/>
        </w:rPr>
      </w:pPr>
      <w:r w:rsidRPr="007B517E">
        <w:rPr>
          <w:rFonts w:cs="Verdana"/>
          <w:b/>
          <w:szCs w:val="21"/>
          <w:lang w:val="en-US"/>
        </w:rPr>
        <w:t>Structure of the Report</w:t>
      </w:r>
    </w:p>
    <w:p w:rsidR="00861948" w:rsidRDefault="00861948" w:rsidP="000B31A8">
      <w:pPr>
        <w:spacing w:line="360" w:lineRule="auto"/>
        <w:rPr>
          <w:lang w:val="en-US"/>
        </w:rPr>
      </w:pPr>
      <w:r>
        <w:rPr>
          <w:lang w:val="en-US"/>
        </w:rPr>
        <w:t xml:space="preserve">The structure of the report is as follows. The second part will present the literature review based on theories economic geography and agglomeration economics. The third part will present the findings from the database analysis and the forth part will present the results from the conducted interviews with firms’ representatives. Finally at the last chapter I will present the final conclusions and recommendations for strategic actions for the policy makers and maritime network principals. </w:t>
      </w:r>
    </w:p>
    <w:p w:rsidR="00861948" w:rsidRDefault="00861948" w:rsidP="000B31A8">
      <w:pPr>
        <w:spacing w:line="360" w:lineRule="auto"/>
        <w:rPr>
          <w:b/>
          <w:sz w:val="48"/>
          <w:szCs w:val="48"/>
          <w:lang w:val="en-US"/>
        </w:rPr>
      </w:pPr>
      <w:r w:rsidRPr="008E62BC">
        <w:rPr>
          <w:b/>
          <w:sz w:val="48"/>
          <w:szCs w:val="48"/>
          <w:lang w:val="en-US"/>
        </w:rPr>
        <w:t>Chapter II</w:t>
      </w:r>
    </w:p>
    <w:p w:rsidR="00861948" w:rsidRPr="008E62BC" w:rsidRDefault="00861948" w:rsidP="000B31A8">
      <w:pPr>
        <w:spacing w:line="360" w:lineRule="auto"/>
        <w:rPr>
          <w:b/>
          <w:sz w:val="48"/>
          <w:szCs w:val="48"/>
          <w:lang w:val="en-US"/>
        </w:rPr>
      </w:pPr>
      <w:r w:rsidRPr="00150198">
        <w:rPr>
          <w:b/>
          <w:sz w:val="32"/>
          <w:szCs w:val="32"/>
          <w:lang w:val="en-US"/>
        </w:rPr>
        <w:t>Agglomeration economies, clusters and networks</w:t>
      </w:r>
    </w:p>
    <w:p w:rsidR="00861948" w:rsidRDefault="00861948" w:rsidP="000B31A8">
      <w:pPr>
        <w:rPr>
          <w:b/>
          <w:lang w:val="en-US"/>
        </w:rPr>
      </w:pPr>
      <w:r>
        <w:rPr>
          <w:b/>
          <w:lang w:val="en-US"/>
        </w:rPr>
        <w:t>2.1.1 Introduction</w:t>
      </w:r>
    </w:p>
    <w:p w:rsidR="00861948" w:rsidRPr="0054490F" w:rsidRDefault="00861948" w:rsidP="000B31A8">
      <w:pPr>
        <w:spacing w:line="360" w:lineRule="auto"/>
        <w:rPr>
          <w:lang w:val="en-US"/>
        </w:rPr>
      </w:pPr>
      <w:r>
        <w:rPr>
          <w:lang w:val="en-US"/>
        </w:rPr>
        <w:t>The framework of this research will be based on locational economies that include those economies that arise from the geographical agglomeration of related activities, in our case specialized maritime services.  Briefly the reasons why these firms co-locate and create clusters, networks will be mentioned and what are the types and role of proximity</w:t>
      </w:r>
      <w:r w:rsidRPr="00491DBE">
        <w:rPr>
          <w:lang w:val="en-US"/>
        </w:rPr>
        <w:t xml:space="preserve">. When firms are located at close spatial proximity, the information sharing and knowledge exchange is facilitated and so does the ease to do business with other local firms. </w:t>
      </w:r>
      <w:r>
        <w:rPr>
          <w:lang w:val="en-US"/>
        </w:rPr>
        <w:t>Using the frameworks of World cities and Global production Networks that are integrated at the concept of World Port Cities, this research will examine the relations of the London – Piraeus maritime network.</w:t>
      </w:r>
    </w:p>
    <w:p w:rsidR="00861948" w:rsidRPr="00785121" w:rsidRDefault="00861948" w:rsidP="000B31A8">
      <w:pPr>
        <w:spacing w:line="360" w:lineRule="auto"/>
        <w:rPr>
          <w:b/>
          <w:lang w:val="en-US"/>
        </w:rPr>
      </w:pPr>
      <w:r>
        <w:rPr>
          <w:b/>
          <w:lang w:val="en-US"/>
        </w:rPr>
        <w:t>2.1.2 A</w:t>
      </w:r>
      <w:r w:rsidRPr="00785121">
        <w:rPr>
          <w:b/>
          <w:lang w:val="en-US"/>
        </w:rPr>
        <w:t>gglomeration economies</w:t>
      </w:r>
    </w:p>
    <w:p w:rsidR="00861948" w:rsidRDefault="00861948" w:rsidP="000B31A8">
      <w:pPr>
        <w:spacing w:line="360" w:lineRule="auto"/>
        <w:rPr>
          <w:lang w:val="en-US"/>
        </w:rPr>
      </w:pPr>
      <w:r>
        <w:rPr>
          <w:lang w:val="en-US"/>
        </w:rPr>
        <w:t xml:space="preserve">The forces that lead industries to concentrate and cities to aggregate activities are referred as agglomeration economies.  Firms can benefit from economies generated when they are co-located next to other firms and that prospect of benefits generates the clustering of economic activities. Marshall (1925), suggests three factors as the source of agglomeration economies, the first is </w:t>
      </w:r>
      <w:r w:rsidRPr="00833FD7">
        <w:rPr>
          <w:i/>
          <w:lang w:val="en-US"/>
        </w:rPr>
        <w:t>the sharing of inputs</w:t>
      </w:r>
      <w:r>
        <w:rPr>
          <w:lang w:val="en-US"/>
        </w:rPr>
        <w:t xml:space="preserve"> for which the production involves increasing returns to scale. The second is </w:t>
      </w:r>
      <w:r w:rsidRPr="00833FD7">
        <w:rPr>
          <w:i/>
          <w:lang w:val="en-US"/>
        </w:rPr>
        <w:t>labor marketing pooling</w:t>
      </w:r>
      <w:r>
        <w:rPr>
          <w:lang w:val="en-US"/>
        </w:rPr>
        <w:t xml:space="preserve">, where agglomeration allows a better fitting of the needs of the employers with the skills of employees which results to the reduction of risk for both players. Finally, </w:t>
      </w:r>
      <w:r w:rsidRPr="00833FD7">
        <w:rPr>
          <w:i/>
          <w:lang w:val="en-US"/>
        </w:rPr>
        <w:t>knowledge spillovers</w:t>
      </w:r>
      <w:r>
        <w:rPr>
          <w:lang w:val="en-US"/>
        </w:rPr>
        <w:t xml:space="preserve"> that take place when an industry is localized which results to the exchange of knowledge between agents, which at the end benefits all parts involved at the industry. Recently, more sources where suggested and we shall include the home market effects, where agglomeration economies is encouraged by the concentration of demand (Duranton &amp;Puga 2004).</w:t>
      </w:r>
    </w:p>
    <w:p w:rsidR="00861948" w:rsidRDefault="00861948" w:rsidP="000B31A8">
      <w:pPr>
        <w:spacing w:line="360" w:lineRule="auto"/>
        <w:rPr>
          <w:lang w:val="en-US"/>
        </w:rPr>
      </w:pPr>
      <w:r>
        <w:rPr>
          <w:lang w:val="en-US"/>
        </w:rPr>
        <w:t>Agglomeration economies can be examined using three different perspectives, the industrial, the geographic and the temporal. Industrial scope can be explained as the degree to which agglomeration economies extend across industries (or sectors) instead of being confined within the limits of an industry. As agents come closer to organizational space, the possibility of interaction increases or as we will refer later on ‘with closer organizational proximity’. One way to specify industrial scope is the degree to which a city’s employment is specialized, Henderson et al (1995) which is relevant to the essence of our research about APS producers. The opposite side of specialization is diversity and how according to Jacobs (1969) a city’s diversification of activities can lead to the exchange and cross-fertilization of knowledge and technology and finally to growth. The perspective of this research paper however is about the impact of the diversity or not of sectors in the maritime industry and less on the employment issue. Geographic scope highlights the advantage for agents when they are not been located far away from each other due to the increased possibility of interaction between agents when they are physically closer. Finally temporal scope examines the way an agent continues to affect another agent and its productivity even after they are separated temporally. ‘The degree to which these time-separated interactions between agents continue to be potent define the temporal scope of agglomeration economics’ Duranton&amp; Puga (2004). Examples of the temporal scope can be the transfer of knowledge and learning that do not occur simultaneously but rather take time and develop gradually and can also decay over time. This concept introduces the dynamic nature of agglomeration economies. The most common direct dynamic effect is considered the knowledge spillovers. Since knowledge takes time to accumulate the time of starting of the activities and more specifically the older a firm and the time spent at a specific environment the more knowledge could she accumulate. In that sense two identical firms but with different starting point of activities will be influenced and benefit differently from agglomeration economies depending on how long they are present in the market.</w:t>
      </w:r>
    </w:p>
    <w:p w:rsidR="00861948" w:rsidRPr="008243A1" w:rsidRDefault="00861948" w:rsidP="000B31A8">
      <w:pPr>
        <w:spacing w:line="360" w:lineRule="auto"/>
        <w:rPr>
          <w:b/>
          <w:lang w:val="en-US"/>
        </w:rPr>
      </w:pPr>
      <w:r>
        <w:rPr>
          <w:b/>
          <w:lang w:val="en-US"/>
        </w:rPr>
        <w:t>2.1.3</w:t>
      </w:r>
      <w:r w:rsidRPr="008243A1">
        <w:rPr>
          <w:b/>
          <w:lang w:val="en-US"/>
        </w:rPr>
        <w:t xml:space="preserve"> The concept of clusters </w:t>
      </w:r>
    </w:p>
    <w:p w:rsidR="00861948" w:rsidRDefault="00861948" w:rsidP="000B31A8">
      <w:pPr>
        <w:spacing w:line="360" w:lineRule="auto"/>
        <w:rPr>
          <w:lang w:val="en-US"/>
        </w:rPr>
      </w:pPr>
      <w:r>
        <w:rPr>
          <w:lang w:val="en-US"/>
        </w:rPr>
        <w:t>The geographic concentrations of linked industries or industrial sectors are referred as clusters. Porter (2003) used a more analytical definition and defined as a cluster ‘a geographically proximate group of companies, suppliers, service providers and associated institutions in a particular field, linked by externalities of various types’. Such externalities that link the members of a cluster can be knowledge, skills, various purchased inputs and technologies. A cluster is constituted by firms with different objective goal and field of practice and that enable us to subdivide its cluster into different sub-clusters which are ‘subgroups of industries or sectors whose locational correlations with each other are higher than with other sectors of an industry’</w:t>
      </w:r>
      <w:r w:rsidRPr="00E46BDE">
        <w:rPr>
          <w:lang w:val="en-US"/>
        </w:rPr>
        <w:t xml:space="preserve"> </w:t>
      </w:r>
      <w:r>
        <w:rPr>
          <w:lang w:val="en-US"/>
        </w:rPr>
        <w:t xml:space="preserve">Porter (2003). Sub-clusters are useful as a concept because they enable us to examine separately sectors with same organizational practices, needs and sophistication. A maritime cluster is constituted by maritime companies, institutions, APS providers, port-related firms and many others. A further distinction that it is made in this research is among maritime law firms, brokers, P&amp;I Clubs where each sector has specific characteristics the diversity f which will have great significance in this research. </w:t>
      </w:r>
    </w:p>
    <w:p w:rsidR="00861948" w:rsidRDefault="00861948" w:rsidP="000B31A8">
      <w:pPr>
        <w:spacing w:line="360" w:lineRule="auto"/>
        <w:rPr>
          <w:lang w:val="en-US"/>
        </w:rPr>
      </w:pPr>
      <w:r>
        <w:rPr>
          <w:lang w:val="en-US"/>
        </w:rPr>
        <w:t xml:space="preserve">An important issue rising from the concept of clusters is that some industries or sectors can be considered as parts of more than one cluster. Porter (2003) deals with this issue by using two definitions, a broad and narrow one. A broad cluster definition includes all industries and sectors at a cluster where a narrow definition assigns each sector to the cluster to which it has the strongest locational connection. Taking into account the specialized character of APS producers and our inability to separate geographically the firms at the two clusters that are examined due to their density a broad cluster definition will be used for our research.  </w:t>
      </w:r>
    </w:p>
    <w:p w:rsidR="00861948" w:rsidRDefault="00861948" w:rsidP="000B31A8">
      <w:pPr>
        <w:spacing w:line="360" w:lineRule="auto"/>
        <w:rPr>
          <w:lang w:val="en-US"/>
        </w:rPr>
      </w:pPr>
      <w:r>
        <w:rPr>
          <w:lang w:val="en-US"/>
        </w:rPr>
        <w:t>At existing literature for clusters a debate has rose about the relative importance of regional specialization and diversity. Glaeser et al (1992), state that the performance of a region is driven by the specialization of some industries because specialized regions advance faster. Jacobs (1969) on the other side considers that creativity and growth in a region is fostered by the diversification of industries. A third approach by Ketelhohn (2002) changes the unit of analysis from industries to the clusters. He states that knowledge spillovers that affect performance and growth ‘should be stronger within the cluster among related industries’. At the same logic, diversity of clusters rather than diversity of industries should lead to greater performance.</w:t>
      </w:r>
    </w:p>
    <w:p w:rsidR="00861948" w:rsidRDefault="00861948" w:rsidP="000B31A8">
      <w:pPr>
        <w:spacing w:line="360" w:lineRule="auto"/>
        <w:rPr>
          <w:lang w:val="en-US"/>
        </w:rPr>
      </w:pPr>
      <w:r>
        <w:rPr>
          <w:lang w:val="en-US"/>
        </w:rPr>
        <w:t xml:space="preserve">Firms benefit from clustering by taking advantage of the knowledge externalities because spatial proximity facilitates the transfer of tacit knowledge, by participating in complicate local networks and by belonging to the same institutional </w:t>
      </w:r>
      <w:r w:rsidRPr="00491DBE">
        <w:rPr>
          <w:lang w:val="en-US"/>
        </w:rPr>
        <w:t>environment.</w:t>
      </w:r>
      <w:r>
        <w:rPr>
          <w:lang w:val="en-US"/>
        </w:rPr>
        <w:t xml:space="preserve"> More analytically, knowledge externalities can be also characterized as ‘processes of collective learning’ are based on the high level embeddeness in clusters. Except that, the importance of spatial clustering can be explained by taking into account the role of the tacit nature of knowledge (Asheim 1996, Cooke 2001). The mechanisms of inter-firm knowledge flows that explain the spatial clustering are the following:</w:t>
      </w:r>
    </w:p>
    <w:p w:rsidR="00861948" w:rsidRDefault="00861948" w:rsidP="000B31A8">
      <w:pPr>
        <w:pStyle w:val="ListParagraph"/>
        <w:numPr>
          <w:ilvl w:val="0"/>
          <w:numId w:val="7"/>
        </w:numPr>
        <w:spacing w:line="360" w:lineRule="auto"/>
        <w:rPr>
          <w:lang w:val="en-US"/>
        </w:rPr>
      </w:pPr>
      <w:r w:rsidRPr="007E1C1D">
        <w:rPr>
          <w:i/>
          <w:lang w:val="en-US"/>
        </w:rPr>
        <w:t>The informal interactions within the cluster communities.</w:t>
      </w:r>
      <w:r w:rsidRPr="00AB6839">
        <w:rPr>
          <w:lang w:val="en-US"/>
        </w:rPr>
        <w:t xml:space="preserve"> Clusters are considered embedded to a specific location since players exchange knowledge and ideas through informal social networks that usually appear at close social environments. Moreover, the specialized nature of clusters, explains why the knowledge transferred is highly tacit and therefore difficult to transfer over large distances. Consequently, firms inside the cluster share the same knowledge and the way they will profit from it is largely dependent from their specific characteristics. Firms outside the cluster cannot benefit from that knowledge due to their small social and cognitive proximity (highly dependent in case of clusters with geographical proximity) that makes the understanding and benefit from that knowledge very difficult</w:t>
      </w:r>
      <w:r>
        <w:rPr>
          <w:lang w:val="en-US"/>
        </w:rPr>
        <w:t>.</w:t>
      </w:r>
      <w:r w:rsidRPr="00AB6839">
        <w:rPr>
          <w:lang w:val="en-US"/>
        </w:rPr>
        <w:t xml:space="preserve"> Boshma &amp; Lambooy (2002). </w:t>
      </w:r>
    </w:p>
    <w:p w:rsidR="00861948" w:rsidRPr="00AB6839" w:rsidRDefault="00861948" w:rsidP="000B31A8">
      <w:pPr>
        <w:pStyle w:val="ListParagraph"/>
        <w:numPr>
          <w:ilvl w:val="0"/>
          <w:numId w:val="7"/>
        </w:numPr>
        <w:spacing w:line="360" w:lineRule="auto"/>
        <w:rPr>
          <w:lang w:val="en-US"/>
        </w:rPr>
      </w:pPr>
      <w:r w:rsidRPr="007E1C1D">
        <w:rPr>
          <w:i/>
          <w:lang w:val="en-US"/>
        </w:rPr>
        <w:t>The direct inter-firm links in cooperation networks.</w:t>
      </w:r>
      <w:r w:rsidRPr="00AB6839">
        <w:rPr>
          <w:lang w:val="en-US"/>
        </w:rPr>
        <w:t xml:space="preserve"> As mentioned due to the high level of embeddeness, cooperation links is most likely to occur inside the limits of the cluster. Social networks inside the cluster do not only lead to the exchange of knowledge on individual bases but also lead to ‘acts of collective networks in local cooperative networks’</w:t>
      </w:r>
      <w:r>
        <w:rPr>
          <w:lang w:val="en-US"/>
        </w:rPr>
        <w:t xml:space="preserve">. </w:t>
      </w:r>
      <w:r w:rsidRPr="00AB6839">
        <w:rPr>
          <w:lang w:val="en-US"/>
        </w:rPr>
        <w:t xml:space="preserve">Crevoisier </w:t>
      </w:r>
      <w:r>
        <w:rPr>
          <w:lang w:val="en-US"/>
        </w:rPr>
        <w:t>(</w:t>
      </w:r>
      <w:r w:rsidRPr="00AB6839">
        <w:rPr>
          <w:lang w:val="en-US"/>
        </w:rPr>
        <w:t>2004).</w:t>
      </w:r>
    </w:p>
    <w:p w:rsidR="00861948" w:rsidRDefault="00861948" w:rsidP="000B31A8">
      <w:pPr>
        <w:pStyle w:val="ListParagraph"/>
        <w:numPr>
          <w:ilvl w:val="0"/>
          <w:numId w:val="7"/>
        </w:numPr>
        <w:spacing w:line="360" w:lineRule="auto"/>
        <w:rPr>
          <w:lang w:val="en-US"/>
        </w:rPr>
      </w:pPr>
      <w:r w:rsidRPr="007E1C1D">
        <w:rPr>
          <w:i/>
          <w:lang w:val="en-US"/>
        </w:rPr>
        <w:t>Labor mobility.</w:t>
      </w:r>
      <w:r>
        <w:rPr>
          <w:lang w:val="en-US"/>
        </w:rPr>
        <w:t xml:space="preserve"> New employees are an additional way for firms to access external knowledge. taking into account the preference of employees not to move away from their home region it is expected that this type of knowledge to be localized Malberg&amp;Power (2005)</w:t>
      </w:r>
    </w:p>
    <w:p w:rsidR="00861948" w:rsidRDefault="00861948" w:rsidP="000B31A8">
      <w:pPr>
        <w:pStyle w:val="ListParagraph"/>
        <w:numPr>
          <w:ilvl w:val="0"/>
          <w:numId w:val="7"/>
        </w:numPr>
        <w:spacing w:line="360" w:lineRule="auto"/>
        <w:rPr>
          <w:lang w:val="en-US"/>
        </w:rPr>
      </w:pPr>
      <w:r w:rsidRPr="007E1C1D">
        <w:rPr>
          <w:i/>
          <w:lang w:val="en-US"/>
        </w:rPr>
        <w:t>The creation of spin-offs.</w:t>
      </w:r>
      <w:r>
        <w:rPr>
          <w:lang w:val="en-US"/>
        </w:rPr>
        <w:t xml:space="preserve"> Spin-off firms are considered as strongly localized due to fact that they inherit knowledge from the parent company and that is why they are inclined to be at close spatial proximity to the parent firm. Sorensen (2003).</w:t>
      </w:r>
    </w:p>
    <w:p w:rsidR="00861948" w:rsidRPr="00E72A41" w:rsidRDefault="00861948" w:rsidP="000B31A8">
      <w:pPr>
        <w:spacing w:line="360" w:lineRule="auto"/>
        <w:rPr>
          <w:lang w:val="en-US"/>
        </w:rPr>
      </w:pPr>
      <w:r>
        <w:rPr>
          <w:lang w:val="en-US"/>
        </w:rPr>
        <w:t>There are however additional reasons, equally important to those previously mentioned, that may explain why do firms cluster. One of them may be sharing of information or more specifically the fear of not receiving crucial information. If a firm located inside the geographical boundaries of a cluster is not considered a member, then the danger of being at a worst position by not enjoying the benefits that all the firms that participate to it have or being excluded by common actions of the cluster (for example the opening to a new market) makes the fear of isolation a crucial reason for clustering.  Except that, the differentiated characteristics and abilities of firms in a cluster increase the total processing ability of new information of the cluster and minimizes the possibilities of a new opportunity or threat to be ignored. In other words, it reduces the level of uncertainty that every individual firm faces by creating mechanisms of risk-sharing. However, since firms inside the cluster are subject to the same information there is a danger of lock-in which can be dealt with the formation of external connections with other clusters, an issue that will be analyzed at a following section of paper.  Another reason explaining the clustering of firms can be the built of trust among its members that facilitates and speeds up the information exchange as well as it reduces transaction costs and bargaining costs among its members. A web of formal and informal rules, norms and social dictations are the main mechanism of resolving differences and not legal mechanisms that ensure contractual enforcement that is costly and time consuming. In case a member of the cluster disobeys these rules she will face the collective punishment from all the other members (retaliation, exclusion from future transactions), making this system of doing business self-enforcing. The advantage of reduced transaction costs can be another reason for firms to cluster, but in order to be successful, spatial proximity is still essential in order for all the actions to be observable by everybody so it can sustain its self-enforcing character. (Portes A&amp; Senssenbrener J. (1993), Grammenos&amp;Choi 1999).</w:t>
      </w:r>
    </w:p>
    <w:p w:rsidR="00861948" w:rsidRDefault="00861948" w:rsidP="000B31A8">
      <w:pPr>
        <w:spacing w:line="360" w:lineRule="auto"/>
        <w:rPr>
          <w:lang w:val="en-US"/>
        </w:rPr>
      </w:pPr>
      <w:r>
        <w:rPr>
          <w:lang w:val="en-US"/>
        </w:rPr>
        <w:t>To conclude, Boshma&amp; ter Wal (2007) at their study they make an overall criticism on existing literature on clusters. First they state that the heterogeneity of firms that constitute a cluster is not taken into account, secondly that the importance of spatial proximity is over-emphasized and at the same time is decreases or ignores the importance of network formation and finally they critically judge the static nature of existing literature that does not take into account the origins and evolutionary paths of clusters. More analytically, so far the performance of a firm was attributed to their location in the cluster and ‘their heterogeneity in terms of capabilities, strategies and routines’ was ignored. Except that, by overemphasizing to geographical proximity, existing literature ignored the importance of extra-cluster network links to the evasion of lock-in effects.  This research will deal these issues by using the concept of sub-clusters in order to take into account the special features of each sector of the maritime cluster and will also present the history of the maritime network and present how and why it emerged.</w:t>
      </w:r>
    </w:p>
    <w:p w:rsidR="00861948" w:rsidRPr="0054490F" w:rsidRDefault="00861948" w:rsidP="000B31A8">
      <w:pPr>
        <w:spacing w:line="360" w:lineRule="auto"/>
        <w:rPr>
          <w:b/>
          <w:lang w:val="en-US"/>
        </w:rPr>
      </w:pPr>
      <w:r>
        <w:rPr>
          <w:lang w:val="en-US"/>
        </w:rPr>
        <w:t>For a further analysis a distinction between the horizontal and the vertical dimensions of a cluster is required. View Appendix .1</w:t>
      </w:r>
    </w:p>
    <w:p w:rsidR="00861948" w:rsidRDefault="00861948" w:rsidP="000B31A8">
      <w:pPr>
        <w:spacing w:line="360" w:lineRule="auto"/>
        <w:rPr>
          <w:lang w:val="en-US"/>
        </w:rPr>
      </w:pPr>
    </w:p>
    <w:p w:rsidR="00861948" w:rsidRDefault="00861948" w:rsidP="000B31A8">
      <w:pPr>
        <w:spacing w:line="360" w:lineRule="auto"/>
        <w:rPr>
          <w:b/>
          <w:lang w:val="en-US"/>
        </w:rPr>
      </w:pPr>
      <w:r w:rsidRPr="00224FCE">
        <w:rPr>
          <w:b/>
          <w:lang w:val="en-US"/>
        </w:rPr>
        <w:t>2.</w:t>
      </w:r>
      <w:r>
        <w:rPr>
          <w:b/>
          <w:lang w:val="en-US"/>
        </w:rPr>
        <w:t>1.4</w:t>
      </w:r>
      <w:r w:rsidRPr="00224FCE">
        <w:rPr>
          <w:b/>
          <w:lang w:val="en-US"/>
        </w:rPr>
        <w:t xml:space="preserve"> The creation of networks</w:t>
      </w:r>
    </w:p>
    <w:p w:rsidR="00861948" w:rsidRDefault="00861948" w:rsidP="000B31A8">
      <w:pPr>
        <w:spacing w:line="360" w:lineRule="auto"/>
        <w:rPr>
          <w:lang w:val="en-US"/>
        </w:rPr>
      </w:pPr>
      <w:r>
        <w:rPr>
          <w:lang w:val="en-US"/>
        </w:rPr>
        <w:t xml:space="preserve">Spatial clusters are considered successful not only for the unique way they have organized their internal functions but also due to the effective way they govern their external relations. Some relations relevant to innovation and learning have been de-territorialized (Boshma 2005, W. Jacobs 2009). When a cluster forms external relations with other agglomerations or clusters we then talk for a network formation. A broad definition of economic networks can be: </w:t>
      </w:r>
    </w:p>
    <w:p w:rsidR="00861948" w:rsidRDefault="00861948" w:rsidP="000B31A8">
      <w:pPr>
        <w:spacing w:line="360" w:lineRule="auto"/>
        <w:rPr>
          <w:i/>
          <w:lang w:val="en-US"/>
        </w:rPr>
      </w:pPr>
      <w:r w:rsidRPr="00D4035D">
        <w:rPr>
          <w:i/>
          <w:lang w:val="en-US"/>
        </w:rPr>
        <w:t xml:space="preserve">‘the formation and organization of links and relations between players from different, possibly distant agglomerations that provide </w:t>
      </w:r>
      <w:r>
        <w:rPr>
          <w:i/>
          <w:lang w:val="en-US"/>
        </w:rPr>
        <w:t>,</w:t>
      </w:r>
      <w:r w:rsidRPr="00D4035D">
        <w:rPr>
          <w:i/>
          <w:lang w:val="en-US"/>
        </w:rPr>
        <w:t>for the parts involved</w:t>
      </w:r>
      <w:r>
        <w:rPr>
          <w:i/>
          <w:lang w:val="en-US"/>
        </w:rPr>
        <w:t>,</w:t>
      </w:r>
      <w:r w:rsidRPr="00D4035D">
        <w:rPr>
          <w:i/>
          <w:lang w:val="en-US"/>
        </w:rPr>
        <w:t xml:space="preserve"> advantages from the combination of skills and features of: reduced transaction costs, exchange of knowledge and information and opportunities for complementary actions’.</w:t>
      </w:r>
    </w:p>
    <w:p w:rsidR="00861948" w:rsidRDefault="00861948" w:rsidP="000B31A8">
      <w:pPr>
        <w:spacing w:line="360" w:lineRule="auto"/>
        <w:rPr>
          <w:lang w:val="en-US"/>
        </w:rPr>
      </w:pPr>
      <w:r>
        <w:rPr>
          <w:lang w:val="en-US"/>
        </w:rPr>
        <w:t xml:space="preserve"> These non-local relations act as ‘pipelines’ (Bathelt et al 2004) that ‘pump knowledge, technology and business practices in such a way that it generates the diffusion of knowledge or what is referred as ‘buzz’. (Storper&amp; Venables 2004). Through these pipelines of knowledge clusters receive crucial information and knowledge and avoid in that way a possible isolation and catastrophic lock-ins. The ways that agglomerations benefit the economic actors when they are co-located have been referred. However, there are many reasons either, economic, political or technical where the spatial clustering is not feasible (W. Jacobs 2009). In cases like that, the formation of a network can reduce the effective distance between nodes and the transaction costs evolved that would be in other cases prohibitive. In general, ‘when co-location is not feasible, the networks may substitute for agglomeration’ (Johannson&amp;Quigley 2004).  ‘This substitution function is based on technology that permits the standardization of products and services and makes possible to rely upon network solutions’. Technology facilitates communication among distant players and diminishes in that way a drawback of geographical distance. Information and knowledge can diffuse easier inside the same transaction network while additionally networks can be designed in that way as to include also knowledge spillover mechanisms (Johannson&amp;Quigley 2004). </w:t>
      </w:r>
    </w:p>
    <w:p w:rsidR="00861948" w:rsidRPr="000D1FF9" w:rsidRDefault="00861948" w:rsidP="000D1FF9">
      <w:pPr>
        <w:pStyle w:val="Footer"/>
        <w:spacing w:line="360" w:lineRule="auto"/>
        <w:rPr>
          <w:lang w:val="en-US"/>
        </w:rPr>
      </w:pPr>
      <w:r>
        <w:rPr>
          <w:lang w:val="en-US"/>
        </w:rPr>
        <w:t xml:space="preserve">A successful regional economic development depends on ‘the strategic coupling which refers to the capacity of local actors to match critical assets with extra-local actors operating in global networks’ (Coe et al 2004). These assets may be infra-structure, labor market organization, regulatory regimes etc. however a co-ordination problem rise when these assets have to be provided in the right time, place, form, funded and priced appropriately and in relation with external resources. The ability to overcome this co-ordination problem is up to the ‘internal dynamics of the region’ (Markussen 1996, W.Jacobs 2009, W.Jacobs &amp; Hall 2007).  While existing literature on how networks emerge is restricted, there have been some insights on how strategic coupling or matching between two players takes place. Ahuja (2000), states that the formation of strategic alliances ‘depends on the interplay between inducements and opportunities of the firms evolved’.   </w:t>
      </w:r>
      <w:r w:rsidRPr="000D1FF9">
        <w:rPr>
          <w:lang w:val="en-US"/>
        </w:rPr>
        <w:t xml:space="preserve">Gulatti (1998) defines strategic alliances </w:t>
      </w:r>
      <w:r>
        <w:rPr>
          <w:lang w:val="en-US"/>
        </w:rPr>
        <w:t>‘</w:t>
      </w:r>
      <w:r w:rsidRPr="000D1FF9">
        <w:rPr>
          <w:lang w:val="en-US"/>
        </w:rPr>
        <w:t xml:space="preserve">as </w:t>
      </w:r>
      <w:r w:rsidRPr="000D1FF9">
        <w:rPr>
          <w:bCs/>
          <w:lang w:val="en-US"/>
        </w:rPr>
        <w:t>voluntary arrangements between firms involving exchange, sharing, or co</w:t>
      </w:r>
      <w:r>
        <w:rPr>
          <w:bCs/>
          <w:lang w:val="en-US"/>
        </w:rPr>
        <w:t>-</w:t>
      </w:r>
      <w:r w:rsidRPr="000D1FF9">
        <w:rPr>
          <w:bCs/>
          <w:lang w:val="en-US"/>
        </w:rPr>
        <w:t>development of products, technologies, or services. They can occur as a result of a wide range of motives and goals, take a variety of forms, and occur across vertical and horizontal boundaries</w:t>
      </w:r>
      <w:r>
        <w:rPr>
          <w:bCs/>
          <w:lang w:val="en-US"/>
        </w:rPr>
        <w:t>’.</w:t>
      </w:r>
    </w:p>
    <w:p w:rsidR="00861948" w:rsidRDefault="00861948" w:rsidP="000B31A8">
      <w:pPr>
        <w:spacing w:line="360" w:lineRule="auto"/>
        <w:rPr>
          <w:lang w:val="en-US"/>
        </w:rPr>
      </w:pPr>
      <w:r>
        <w:rPr>
          <w:lang w:val="en-US"/>
        </w:rPr>
        <w:t xml:space="preserve">While firms with superior capabilities make attractive partners, less developed players provide fewer incentives to form relations with since they have less to offer to the collaboration. According to Stuart (1998), the more developed players are expected to have a central position in networks, provided that they are willing to collaborate with less prestigious agents. A pre-condition for communication and knowledge exchange between players is that the cognitive or technological proximity should not be too great (Noteboom 2000). The absorptive capacity (Lane &amp; Lubatkin 1998) between related firms that determines the extent to which firms can benefit and learn from each other and the probability of formatting a link and connection. A firm’s capabilities are crucial for the formation of networks. </w:t>
      </w:r>
    </w:p>
    <w:p w:rsidR="00861948" w:rsidRDefault="00861948" w:rsidP="000B31A8">
      <w:pPr>
        <w:spacing w:line="360" w:lineRule="auto"/>
        <w:rPr>
          <w:lang w:val="en-US"/>
        </w:rPr>
      </w:pPr>
      <w:r>
        <w:rPr>
          <w:lang w:val="en-US"/>
        </w:rPr>
        <w:t>An issue with great importance for our research is the existence and importance of social networks. Social connections tend to cluster at close spatial and cognitive proximity since people do not interact at random but rather with others living in close geographical proximity and share the same interests and backgrounds and based on empirical studies the likelihood of building a tie is decreased with distance (Sorenson (2003),</w:t>
      </w:r>
      <w:r w:rsidRPr="00D140BF">
        <w:rPr>
          <w:lang w:val="en-US"/>
        </w:rPr>
        <w:t xml:space="preserve"> </w:t>
      </w:r>
      <w:r>
        <w:rPr>
          <w:lang w:val="en-US"/>
        </w:rPr>
        <w:t>Boshma&amp; ter Wal (2007). However, the disclosure of social networks in the boundaries of a cluster should not be absolute, taking into account the ‘a-spatial nature’ of networks. In our research it is examined the Greek maritime network that with its unique features expands the benefits and features of a social network across the boundaries of a cluster and a state</w:t>
      </w:r>
      <w:r w:rsidRPr="00472FB1">
        <w:rPr>
          <w:lang w:val="en-US"/>
        </w:rPr>
        <w:t xml:space="preserve">. Part of the maritime network of Piraeus-London can be characterized as ethnically homogenous </w:t>
      </w:r>
      <w:r>
        <w:rPr>
          <w:lang w:val="en-US"/>
        </w:rPr>
        <w:t xml:space="preserve">network </w:t>
      </w:r>
      <w:r w:rsidRPr="00472FB1">
        <w:rPr>
          <w:lang w:val="en-US"/>
        </w:rPr>
        <w:t xml:space="preserve">since at both ends we can find Greeks with strong connections with the other node. ‘Ethnic identity can serve as a basis upon which members built trustful relations’ (Landa 1981). The competitive advantage that can be derived from an ethnically homogenous business network, where the organization solution to business problems is important in creating and sustaining positive externalities (for example internal non-contracted solution of disputes) form the bases of the network’s competitive advantage.  Such networks are in most occasions governed by informal institutions (North 1991, Grammenos &amp; Choi 1999) and are usually found at trade and shipping industries. This approach is more aligned </w:t>
      </w:r>
      <w:r>
        <w:rPr>
          <w:lang w:val="en-US"/>
        </w:rPr>
        <w:t>with this</w:t>
      </w:r>
      <w:r w:rsidRPr="00472FB1">
        <w:rPr>
          <w:lang w:val="en-US"/>
        </w:rPr>
        <w:t xml:space="preserve"> study since the interests of ethnically homogenous networks ‘spread over national boundaries and can sometimes collide with the interests of nation-states’ so we move away from the concept of national competitiveness that characterizes the Porter’s Diamond</w:t>
      </w:r>
      <w:r>
        <w:rPr>
          <w:lang w:val="en-US"/>
        </w:rPr>
        <w:t xml:space="preserve"> (view Appendix 2)</w:t>
      </w:r>
      <w:r w:rsidRPr="00472FB1">
        <w:rPr>
          <w:lang w:val="en-US"/>
        </w:rPr>
        <w:t xml:space="preserve"> and the disclosure of social networks to the boundaries of a cluster. Moreover, while competition within the network can be intense-as we have seen internal rivalry is an important element of the Porter’s Diamond-the network as a whole can enjoy various positive externalities like reputation, lower transaction costs and relational marketing based on trust. This kind of networks are often self-organized, its own set of rules that dictate the behavior and interaction among its members (Grammenos &amp; Choi 1999</w:t>
      </w:r>
      <w:r>
        <w:rPr>
          <w:lang w:val="en-US"/>
        </w:rPr>
        <w:t>).</w:t>
      </w:r>
    </w:p>
    <w:p w:rsidR="00861948" w:rsidRDefault="00861948" w:rsidP="000B31A8">
      <w:pPr>
        <w:spacing w:line="360" w:lineRule="auto"/>
        <w:rPr>
          <w:lang w:val="en-US"/>
        </w:rPr>
      </w:pPr>
      <w:r>
        <w:rPr>
          <w:lang w:val="en-US"/>
        </w:rPr>
        <w:t>To conclude, the competitiveness of clusters and cities is determined by agglomeration of expertise and business and by the ability to insert into global flows of people, inputs, capital and knowledge (W.Jacobs 2009). Competitiveness should be considered a networked phenomenon according to Beaverstock et al 2002, who also highlights the importance of connectivity with other agglomerations. The more connections with other centers of expertise and capital the more competitive the cluster or city is. The prime vehicles through which these connections are built are firms through their office locations, investment decisions and supply chains. In existing literature, there are two schools that analyze these insights using two different but complementary perspectives, the World Cities and the Global Production Networks (W.Jacobs 2009), which will be analyzed separately at a different section of the research paper.</w:t>
      </w:r>
    </w:p>
    <w:p w:rsidR="00861948" w:rsidRDefault="00861948" w:rsidP="000B31A8">
      <w:pPr>
        <w:spacing w:line="360" w:lineRule="auto"/>
        <w:rPr>
          <w:lang w:val="en-US"/>
        </w:rPr>
      </w:pPr>
    </w:p>
    <w:p w:rsidR="00861948" w:rsidRPr="00B62F41" w:rsidRDefault="00861948" w:rsidP="000B31A8">
      <w:pPr>
        <w:spacing w:line="360" w:lineRule="auto"/>
        <w:rPr>
          <w:b/>
          <w:lang w:val="en-US"/>
        </w:rPr>
      </w:pPr>
      <w:r w:rsidRPr="00B62F41">
        <w:rPr>
          <w:b/>
          <w:lang w:val="en-US"/>
        </w:rPr>
        <w:t>2.</w:t>
      </w:r>
      <w:r>
        <w:rPr>
          <w:b/>
          <w:lang w:val="en-US"/>
        </w:rPr>
        <w:t>2.1</w:t>
      </w:r>
      <w:r w:rsidRPr="00B62F41">
        <w:rPr>
          <w:b/>
          <w:lang w:val="en-US"/>
        </w:rPr>
        <w:t xml:space="preserve"> Types and role of proximity in clusters and networks</w:t>
      </w:r>
    </w:p>
    <w:p w:rsidR="00861948" w:rsidRDefault="00861948" w:rsidP="000B31A8">
      <w:pPr>
        <w:spacing w:line="360" w:lineRule="auto"/>
        <w:rPr>
          <w:lang w:val="en-US"/>
        </w:rPr>
      </w:pPr>
      <w:r>
        <w:rPr>
          <w:lang w:val="en-US"/>
        </w:rPr>
        <w:t>Existing literature of economic geography emphasized at the advantages firms obtain by been co-located. Moreover, it is also pointed out that other types of proximities, except spatial proximity, have a key role to the understanding of the mechanisms of how interactive learning and innovation takes place (Bunnel&amp;Coe 2001, Boshma 2005). Proximity has both geographic and non-geographic dimensions and the multiple dimensions of the concept indicate that there is not an optimal level of proximity for the promotion of interactive learning and competitiveness (W. Jacobs 2008). The other types of proximity, namely the cognitive, organizational, social and institutional are sustained and enhanced by geographical proximity. What unifies these different dimensions of proximity is that they reduce uncertainty, resolve issues of co-ordination and facilitate interactive learning and innovation that enables firms to acquire new competencies (Boshma 2005). In this research paper the effects of each dimension will be analyzed and will assess their features separately, the relation of each dimension with the others and what is the importance and impact of each dimension to clusters and networks. Maritime industry with its unique features, like its international character, the capital intensity, the vast number of players with different background and characteristics involved, different regulations involved and the complicate networks that it includes provides us with an appropriate field to study the role and importance of all the dimensions of proximity.</w:t>
      </w:r>
    </w:p>
    <w:p w:rsidR="00861948" w:rsidRPr="00A74566" w:rsidRDefault="00861948" w:rsidP="000B31A8">
      <w:pPr>
        <w:spacing w:line="360" w:lineRule="auto"/>
        <w:rPr>
          <w:b/>
          <w:lang w:val="en-US"/>
        </w:rPr>
      </w:pPr>
      <w:r>
        <w:rPr>
          <w:b/>
          <w:lang w:val="en-US"/>
        </w:rPr>
        <w:t xml:space="preserve">2.2.2 </w:t>
      </w:r>
      <w:r w:rsidRPr="00A74566">
        <w:rPr>
          <w:b/>
          <w:lang w:val="en-US"/>
        </w:rPr>
        <w:t>Cognitive proximity</w:t>
      </w:r>
    </w:p>
    <w:p w:rsidR="00861948" w:rsidRDefault="00861948" w:rsidP="000B31A8">
      <w:pPr>
        <w:spacing w:line="360" w:lineRule="auto"/>
        <w:rPr>
          <w:lang w:val="en-US"/>
        </w:rPr>
      </w:pPr>
      <w:r>
        <w:rPr>
          <w:lang w:val="en-US"/>
        </w:rPr>
        <w:t xml:space="preserve">In order of knowledge transfer and interactive learning to take place there must be a ‘combination of diverse, complementary capabilities of heterogeneous actors’ both at inter but also at intra firm level (Nootebbom 2000). In order to bring them together it is crucial players to have a sufficient level of absorptive capacity that enables the effective transfer, identification, interpretation and exploitation of new knowledge (Cohen&amp;Levinthal 2000). When agents are present to a market and deal with certain issues and technologies for a period of time they acquire certain competencies. The research of Perez&amp;Soete 1988 points a negative relation between the current knowledge level of a firm and the cost and effort firms should assert in order to obtain the required knowledge for a new technology. They claim the existence of a minimum level of knowledge that firms must have in order to bridge the knowledge gap or in other words ‘the cognitive distance should not be that large’. The requirement of cognitive proximity is due to the (in) capacity to absorb new knowledge and skills. When firms share the same knowledge base the interactive learning is feasible and a sufficient level of cognitive proximity is a facilitating factor of effective communication between players. Cognitive proximity refers to a shared knowledge base among actors and the capacity of these actors to absorb new knowledge by learning from each other (Boshma 2005). </w:t>
      </w:r>
    </w:p>
    <w:p w:rsidR="00861948" w:rsidRDefault="00861948" w:rsidP="000B31A8">
      <w:pPr>
        <w:spacing w:line="360" w:lineRule="auto"/>
        <w:rPr>
          <w:lang w:val="en-US"/>
        </w:rPr>
      </w:pPr>
      <w:r>
        <w:rPr>
          <w:lang w:val="en-US"/>
        </w:rPr>
        <w:t xml:space="preserve">However, too much cognitive proximity can create problems to the process of interactive learning. Diversified but complementary bodies of knowledge are required to the creation of new knowledge because too much cognitive proximity leads to lack of creativity and novel perspectives. Moreover, too much proximity can also lead to cognitive lock-in by creating intra-firm routines that restrict the absorbent of new knowledge and diminishes the potential for growth. Finally, cognitive proximity increases the possibility of involuntary spillovers to competitors without receiving royalty fees or compensation. On the other hand, too little cognitive proximity creates problems of communication between players since new knowledge and technologies cannot be understood and absorbed (Boshma 2005). </w:t>
      </w:r>
    </w:p>
    <w:p w:rsidR="00861948" w:rsidRDefault="00861948" w:rsidP="000B31A8">
      <w:pPr>
        <w:spacing w:line="360" w:lineRule="auto"/>
        <w:rPr>
          <w:lang w:val="en-US"/>
        </w:rPr>
      </w:pPr>
      <w:r>
        <w:rPr>
          <w:lang w:val="en-US"/>
        </w:rPr>
        <w:t xml:space="preserve">As mentioned, cognitive proximity is a prerequisite for the creation of relations of mutually beneficial knowledge exchange that is facilitated by the existence of spatial proximity which supports the interactions required for interactional learning to take place. Geographic proximity strengthens the effects of cognitive proximity and that is as far as its effects go. Organizational proximity has stronger connections with cognitive proximity. The separation of these forms occurred for analytical reasons.  Organizational arrangements like clusters, networks are ‘vehicles that facilitate the transfer of knowledge and information’ and organizational proximity is defined ‘as the extent to which relations are shared in these arrangements ‘. Organizational proximity involves the rate of autonomy and the degree of control in these arrangements, (Boshma 2005) issues that in order to be resolved a sufficient level of cognitive proximity needs to be established in order to facilitate the communication of players involved. Social and institutional proximity are facilitative factors for cognitive proximity since they make the communication between the parts involved easier using informal canals of communication, facilitate the built of bonds of trust by forcing them to discipline at commonly accepted norms and rules (non-contractual mechanisms that reduce opportunistic acts) that in turn reduce transaction costs. However, the effects of social and institutional proximity are reduced or even cannot hold without a sufficient level of cognitive proximity which will create the base of communication on which the exchange of information and knowledge will take place.    </w:t>
      </w:r>
    </w:p>
    <w:p w:rsidR="00861948" w:rsidRDefault="00861948" w:rsidP="000B31A8">
      <w:pPr>
        <w:spacing w:line="360" w:lineRule="auto"/>
        <w:rPr>
          <w:lang w:val="en-US"/>
        </w:rPr>
      </w:pPr>
      <w:r>
        <w:rPr>
          <w:lang w:val="en-US"/>
        </w:rPr>
        <w:t xml:space="preserve"> It becomes clear, that in order effective learning to take place we must maintain a certain level of cognitive distance while securing cognitive proximity, an optimum that we can encounter at the boundaries of a geographical cluster. Regarding the horizontal relations inside a cluster we a combination between the variation (cognitive distance) of activities and agents with similar activities and capabilities (close proximity). Vertical relations can be promoted by increased specialization of activities that diverges the knowledge bases of firms promoting interactive learning even though there is a threshold after which cognitive distance is too large for knowledge exchange to take place (Boshma 2005). For clusters, at least a certain level of cognitive proximity is required for communication and learning to take place. For networks however, the importance of cognitive proximity is far greater due to the a-spatial nature of networks. Distant players in order to contact and be able to communicate sufficiently they must share a certain level of competencies, skills and knowledge that will guarantee that the formation of a relation will be beneficial for both parts as well it will ensure the sustainability of the bond. Of course, there is a possibility of a formation of a network bond just for the two parts to take advantage of the local knowledge and expertise of the other one, without sharing a certain level of competencies. At this case however, which familiarize more to a strategic alliance rather than a network formation, we expect to encounter serious communication and co-ordination problems that will put the success of the network to a test. At maritime networks like those that are examined in our research paper, it can be said that the cognitive proximity between players does not vary significantly even when located at different spatial agglomerations since at maritime industry most agents discipline at the same rules, use more or less commonly accepted laws and contracts so there is a certain level of cognitive proximity that facilitates the interaction between various players. </w:t>
      </w:r>
    </w:p>
    <w:p w:rsidR="00861948" w:rsidRPr="00A13A62" w:rsidRDefault="00861948" w:rsidP="000B31A8">
      <w:pPr>
        <w:spacing w:line="360" w:lineRule="auto"/>
        <w:rPr>
          <w:b/>
          <w:lang w:val="en-US"/>
        </w:rPr>
      </w:pPr>
      <w:r>
        <w:rPr>
          <w:b/>
          <w:lang w:val="en-US"/>
        </w:rPr>
        <w:t xml:space="preserve">2.2.3 </w:t>
      </w:r>
      <w:r w:rsidRPr="00A13A62">
        <w:rPr>
          <w:b/>
          <w:lang w:val="en-US"/>
        </w:rPr>
        <w:t>Organizational proximity</w:t>
      </w:r>
    </w:p>
    <w:p w:rsidR="00861948" w:rsidRDefault="00861948" w:rsidP="000B31A8">
      <w:pPr>
        <w:spacing w:line="360" w:lineRule="auto"/>
        <w:rPr>
          <w:lang w:val="en-US"/>
        </w:rPr>
      </w:pPr>
      <w:r>
        <w:rPr>
          <w:lang w:val="en-US"/>
        </w:rPr>
        <w:t>For knowledge creation and interactive learning to take place there is a need for a capacity that will co-ordinate the exchange of complementary pieces of knowledge steaming from various players.  The various forms of governance (market, network) differ, among other things, to the degree of autonomy between exchange partners and the extent to which control over knowledge flows is exerted (Boshma 2005). ‘Organizational proximity refers to the way in which control is exercised between actors through command or contractual means’ (W.Jacobs &amp; Hall forthcoming). The two extremes of organizational proximity are ‘spot-market transactions’ which entail no organizational ties (too little organizational proximity) and ‘rigid organizational hierarchy’ (too much) on the other (Boshma 2005). Between the extremes there is a variety of network-type relations that entail different levels of organizational proximity.</w:t>
      </w:r>
    </w:p>
    <w:p w:rsidR="00861948" w:rsidRDefault="00861948" w:rsidP="000B31A8">
      <w:pPr>
        <w:spacing w:line="360" w:lineRule="auto"/>
        <w:rPr>
          <w:lang w:val="en-US"/>
        </w:rPr>
      </w:pPr>
      <w:r>
        <w:rPr>
          <w:lang w:val="en-US"/>
        </w:rPr>
        <w:t xml:space="preserve">The creation of new knowledge goes hand in hand with uncertainty and opportunism as to who will appropriate the full benefits that streams from it. Strong mechanisms of control and monitoring are required in order to ensure sufficient and right ownership rewards as well as to reduce the phenomena of opportunism and free-riding. Markets are not the best organizational form because they involve high transaction costs. Hierarchy would be more appropriate form due to the tight relationships that forms between organizational units and the solution it offers to the transfer of tacit knowledge by offering the potential for productive feedback (Boshma 2005). However, too much organizational proximity can be an obstacle to the processes of interactive learning and knowledge exchange. When agents with different competencies and firm characteristics form a very close organizational structure, the high dependency on relation-specific investments on communication and understanding, the risk of hold-up and locked-in in specific exchange relations and finally the limitation of receiving new information and knowledge from external channels due to the strong ties inside the organizational structure can create unfavorable situations.  Moreover, inside an organizational structure, innovative actions and ideas are not rewarded and agents do not have a motivation to undertake such actions due to the lack of feedback (mechanism that is more common to symmetrical relations) and inflexible decision making structures (Boshma 2005). On the other hand, too little organizational proximity can lead to lack of control and consequently to opportunistic behaviors from the parts involved, hold-ups in the diffusion of new information, unclear responsibilities and finally to hold-up problems (Nooteboom 2004, Boshma 2005). </w:t>
      </w:r>
    </w:p>
    <w:p w:rsidR="00861948" w:rsidRDefault="00861948" w:rsidP="000B31A8">
      <w:pPr>
        <w:spacing w:line="360" w:lineRule="auto"/>
        <w:rPr>
          <w:lang w:val="en-US"/>
        </w:rPr>
      </w:pPr>
      <w:r>
        <w:rPr>
          <w:lang w:val="en-US"/>
        </w:rPr>
        <w:t>A sufficient level of organizational proximity can result to the achievement of a sufficient level of cognitive proximity, either through organizational arrangements or through the construction of trust-based inter-firm networks. As mentioned before, the cognitive and organizational dimensions of proximity can be treated as complements. The relation between organizational proximity and social / institutional dimensions is not that strong. It can be said that the set of informal rules and norms that dictate the behavior of the parts involved and can be found in cases of close social/ institutional proximity are more like informal mechanisms of the market while close organizational proximity provides stronger, formal control and monitoring mechanisms through hierarchically structured forms of organization that are considered a more effective solution to complex issues like the transfer of tacit knowledge and knowledge creation. Finally, the spatial dimension of proximity when combined with close organizational proximity can create problems of monopolization, lock-in effects and inability to obtain new knowledge from external sources since the prime channel information and knowledge creation will be centrally coordinated by the mother-company that will deteriorate firms to seek for new knowledge and other local interactions from their surroundings but rather from their main headquarters (Boshma 2005, De Langen&amp;Pallis 2006,</w:t>
      </w:r>
      <w:r w:rsidRPr="009902AB">
        <w:rPr>
          <w:lang w:val="en-US"/>
        </w:rPr>
        <w:t xml:space="preserve"> </w:t>
      </w:r>
      <w:r>
        <w:rPr>
          <w:lang w:val="en-US"/>
        </w:rPr>
        <w:t>W.Jacobs &amp; Hall forthcoming ).</w:t>
      </w:r>
    </w:p>
    <w:p w:rsidR="00861948" w:rsidRDefault="00861948" w:rsidP="000B31A8">
      <w:pPr>
        <w:spacing w:line="360" w:lineRule="auto"/>
        <w:rPr>
          <w:lang w:val="en-US"/>
        </w:rPr>
      </w:pPr>
      <w:r>
        <w:rPr>
          <w:lang w:val="en-US"/>
        </w:rPr>
        <w:t xml:space="preserve">The relation between organizational dimension of proximity and clusters was partly analyzed previously when explaining the relation with spatial proximity. In general, a sufficient level of organizational proximity is required that will provide strong mechanisms of control that will ensure that players will not be involved in opportunistic actions but also organizational proximity should not reach the level where players will be locked-in and do not seek for information or undertake actions that promote local interactions within the boundaries of the cluster. For networks, the level of organizational proximity that ensures the flexibility of agents that constitute it, is the optimum solution. Loose coupling networks within organizations can allow flexibility but also provide coordination and control to the extent that the capacity to access and exchange knowledge is not undermined. New knowledge can be then integrated to the network and routinized which is the final step to the exploitation of new bodies of knowledge (Lawson&amp;Lorenz 1999). The loose character of networks allows a certain degree of organizational distance that provides them with the ability ‘to retain a great number of mutations and novel solutions’ to uprising problems (Grabher&amp;Stark 1997). </w:t>
      </w:r>
    </w:p>
    <w:p w:rsidR="00861948" w:rsidRPr="00FB2AE9" w:rsidRDefault="00861948" w:rsidP="000B31A8">
      <w:pPr>
        <w:spacing w:line="360" w:lineRule="auto"/>
        <w:rPr>
          <w:b/>
          <w:lang w:val="en-US"/>
        </w:rPr>
      </w:pPr>
      <w:r w:rsidRPr="00390738">
        <w:rPr>
          <w:b/>
          <w:lang w:val="en-US"/>
        </w:rPr>
        <w:t>2.2.4</w:t>
      </w:r>
      <w:r>
        <w:rPr>
          <w:lang w:val="en-US"/>
        </w:rPr>
        <w:t xml:space="preserve"> </w:t>
      </w:r>
      <w:r w:rsidRPr="00FB2AE9">
        <w:rPr>
          <w:b/>
          <w:lang w:val="en-US"/>
        </w:rPr>
        <w:t>Social proximity</w:t>
      </w:r>
    </w:p>
    <w:p w:rsidR="00861948" w:rsidRDefault="00861948" w:rsidP="000B31A8">
      <w:pPr>
        <w:spacing w:line="360" w:lineRule="auto"/>
        <w:rPr>
          <w:lang w:val="en-US"/>
        </w:rPr>
      </w:pPr>
      <w:r>
        <w:rPr>
          <w:lang w:val="en-US"/>
        </w:rPr>
        <w:t xml:space="preserve">Economic relations are to some extent embedded in a social content and in turn social ties affect economic outcomes. Moreover, the more social embedded are the relations of a firm, the more easily the interactive learning takes place (Granovetter 1985).  Social proximity refers to the extent of trust in the relationship between actors (Boshma 2005). The built of trust is based on friendship, kinship and experience. The capacity of players to learn requires a level of social proximity since the relationships based on trust facilitate the exchange of tacit knowledge (Maskell&amp; Malberg 1999). These social relations make players to act and think not only based on the strict rules of the market but based on the bonds of trust kinship. </w:t>
      </w:r>
    </w:p>
    <w:p w:rsidR="00861948" w:rsidRDefault="00861948" w:rsidP="000B31A8">
      <w:pPr>
        <w:spacing w:line="360" w:lineRule="auto"/>
        <w:rPr>
          <w:lang w:val="en-US"/>
        </w:rPr>
      </w:pPr>
      <w:r>
        <w:rPr>
          <w:lang w:val="en-US"/>
        </w:rPr>
        <w:t>However, too much social proximity can be harmful when relationships are based on emotional bonds of friendship. At today’s world where opportunism prevails and most players behave according well calculated acts, actions that do not take into account personal benefit and good, ‘an overload of trust’ according to Boshma 2005, but they are rather based on principles can be considered a retrogression. Except that, long-term relationships may lock members to obsolete ways of learning or doing business. Social networks have very effective mechanisms of excluding outsiders which while effective at some initial stage they can later lead to lock-in effects by not allowing new ideas and knowledge to enter. Moreover, according to W.Jacobs &amp; Hall (forthcoming) too much social proximity can lead to protectionism, political favourism, rent-seeking and even to corruption. However, too little cognitive proximity can be also harmful because it reduces interactive learning due to the lack of trust and commitment among the collaborative members. When trust in transactions is absent, contractual enforcement mechanisms are essential to protect from opportunistic acts which increases transaction costs. The level of uncertainty rises substantially the possibility of conflicts and does not allow collaboration to advance to high levels.</w:t>
      </w:r>
    </w:p>
    <w:p w:rsidR="00861948" w:rsidRDefault="00861948" w:rsidP="000B31A8">
      <w:pPr>
        <w:spacing w:line="360" w:lineRule="auto"/>
        <w:rPr>
          <w:lang w:val="en-US"/>
        </w:rPr>
      </w:pPr>
      <w:r>
        <w:rPr>
          <w:lang w:val="en-US"/>
        </w:rPr>
        <w:t>Social proximity can be a facilitating factor that decreases the cognitive distance among collaborative parts by providing an initial base of communication on which agents will build on their (business) relationship. Relations of friendship and kinship are based on a common background that requires the existence of a common ground for communication and understanding between players. Organizational proximity however can go along with an absence of social proximity since we consider these two dimensions of proximity are contradicting and substitutes. More analytically, hierarchical structures found when parts are in close organizational proximity are not based on trust (as in the case of social proximity) but on objective and economic criteria. While, using different mechanisms of establishing relationships they are both characterized by strong ties between collaborating parts (Boshma 2005). Finally, as it has been mentioned before in this research paper, the role of geographical proximity in stimulating social proximity is crucial since social ties require spatial proximity to be formed. For the interaction and the built of relations of trust constant and frequent contact is required which in turn is facilitated by the location of players at close geographical proximity.</w:t>
      </w:r>
    </w:p>
    <w:p w:rsidR="00861948" w:rsidRDefault="00861948" w:rsidP="000B31A8">
      <w:pPr>
        <w:spacing w:line="360" w:lineRule="auto"/>
        <w:rPr>
          <w:lang w:val="en-US"/>
        </w:rPr>
      </w:pPr>
      <w:r>
        <w:rPr>
          <w:lang w:val="en-US"/>
        </w:rPr>
        <w:t xml:space="preserve">The importance of social proximity for clusters has been mentioned already and in briefly are the importance of the formation of strong ties of trust among the members that provide non-contractual mechanisms of enforcement, less need for monitoring the activities of others, diminishing of transaction costs that can give a competitive advantage to the cluster that has strong internal social networks. Regarding now the importance of social proximity to networks our study embraces the view of Uzzi (1997) that suggests that the optimum for the development of a network is a mixture of market or arm’s length ties and embedded relations. For the adaptive capacity of networks to increase, a combination of close social ties that will provide lower transaction costs and facilitation of interactive learning and interaction in general with other local players and more impersonal market relations, based on official contacts, that will help firms to avoid lock-in, keep them alert and flexible. To conclude, social proximity in a cluster or a network can provide a competitive advantage steaming from reduced transaction costs that is very crucial for their survival and growth. </w:t>
      </w:r>
    </w:p>
    <w:p w:rsidR="00861948" w:rsidRDefault="00861948" w:rsidP="000B31A8">
      <w:pPr>
        <w:spacing w:line="360" w:lineRule="auto"/>
        <w:rPr>
          <w:lang w:val="en-US"/>
        </w:rPr>
      </w:pPr>
    </w:p>
    <w:p w:rsidR="00861948" w:rsidRDefault="00861948" w:rsidP="000B31A8">
      <w:pPr>
        <w:spacing w:line="360" w:lineRule="auto"/>
        <w:rPr>
          <w:b/>
          <w:lang w:val="en-US"/>
        </w:rPr>
      </w:pPr>
      <w:r>
        <w:rPr>
          <w:b/>
          <w:lang w:val="en-US"/>
        </w:rPr>
        <w:t xml:space="preserve">2.2.5 </w:t>
      </w:r>
      <w:r w:rsidRPr="00C25E49">
        <w:rPr>
          <w:b/>
          <w:lang w:val="en-US"/>
        </w:rPr>
        <w:t>Institutional proximity</w:t>
      </w:r>
    </w:p>
    <w:p w:rsidR="00861948" w:rsidRDefault="00861948" w:rsidP="000B31A8">
      <w:pPr>
        <w:spacing w:line="360" w:lineRule="auto"/>
        <w:rPr>
          <w:lang w:val="en-US"/>
        </w:rPr>
      </w:pPr>
      <w:r>
        <w:rPr>
          <w:lang w:val="en-US"/>
        </w:rPr>
        <w:t>Institutions can be defined as ‘sets of common rules, habits, routines and laws that regulate the relations and interactions between individuals and groups’ (Edquist&amp;Johnson 1997). Institutions act connective ‘glue’ for collective action because it reduces uncertainty and transaction costs. Both formal (rules and laws) and informal (norms) institutions influence the extent players coordinate their actions. By nature, they have strong excludable mechanisms that affect the way and level of interactive level and exchange of knowledge.  The concept of institutional proximity includes ‘both the idea of agents sharing the same institutional rules as well as a set of cultural habits and values’ (Zukin&amp;Dimaggio 1990). Cultural proximity is considered a part of organizational proximity and more precisely as part of the informal institutions due to its macro-level origins. A common language, ethnicity, religion affect the behavior and acts of agents and provide a basis for collective actions that share these values and consequently affect and support interactive learning and coordination  (Maskell&amp; Malberg 1999, Boshma 2005). These advantages can be enjoyed by players that are embedded at a common history of interaction and understanding of the same ‘rules of the game’.  Institutional proximity can be defined as the rules, norms, conventions and regulations that govern relationships between agents (Boshma 2005, W.Jacobs &amp; Hall-forthcoming). The mutual interdependence of the various parts of an institutional system may cause local inertia, since every element inside the institutional system has a specific role in the structure and a possible change can lead to instability of structure. So either no change takes place or only localized changes that do not disturb the order of the structure occur.</w:t>
      </w:r>
    </w:p>
    <w:p w:rsidR="00861948" w:rsidRDefault="00861948" w:rsidP="000B31A8">
      <w:pPr>
        <w:spacing w:line="360" w:lineRule="auto"/>
        <w:rPr>
          <w:lang w:val="en-US"/>
        </w:rPr>
      </w:pPr>
      <w:r>
        <w:rPr>
          <w:lang w:val="en-US"/>
        </w:rPr>
        <w:t>An instructional system with its excludable mechanisms may lead to situations of lock-in by not allowing new players with new ideas to enter. Moreover, there is also the possibility of institutional inertia, by preventing the development of new innovations that require the reconstructing of old institutional structures or even to the adaption of new ones(Freeman&amp;Perez 1988, Boshma 2005). Too much institutional proximity may lead to lock-in effects where players lose their capacity to receive new ideas and knowledge due to lock-in effects and inertia of the institutional system.  On the other hand, too little institutional proximity can be an obstacle for interactive learning and collective actions due to a lack of social cohesion and share of common values and principles. A lack of understanding of the institutional rules by external or distant players can make forbidding the access of trans-national firms to enter and interact with local agents that in turn will prevent the diffusion of universal operational standards and best practices (Gertler 2001). In general the complexity of an institutional structure can be treated as a barrier for external interactions but can also be used by principals to their benefit by interpreting it according to their purposes. In general, there must be a balance between close institutional proximity that increases the institutional stability and reduces opportunistic actions and uncertainty and institutional distance that increases the openness to external sources of knowledge and flexibility of the institutional structure.</w:t>
      </w:r>
    </w:p>
    <w:p w:rsidR="00861948" w:rsidRDefault="00861948" w:rsidP="000B31A8">
      <w:pPr>
        <w:spacing w:line="360" w:lineRule="auto"/>
        <w:rPr>
          <w:lang w:val="en-US"/>
        </w:rPr>
      </w:pPr>
      <w:r>
        <w:rPr>
          <w:lang w:val="en-US"/>
        </w:rPr>
        <w:t xml:space="preserve">Before analyzing the relation between institutional proximity with the other dimensions of proximity the distinction between informal and formal institutions should be made. Institutional structures provide a basis on which some forms of organizational arrangements function and develop better than other forms. When strong and formal institutions are absent or not well developed and cannot deal with issues of enforcement (contractual) and uncertainty and opportunism prevails then players tend to rely more on informal or trust-based relationships (Knack&amp; Keefer 1997). So social proximity can act at a complementary basis where institutional environment is missing or it is under-developed. It should be mentioned however, that players may also prefer to act based on informal rules (social ties etc) to reduce transaction costs (by reducing the use of contractual enforcement) that can give them a competitive advantage.  Institutional proximity can be considered as a facilitating factor of organizational arrangements by providing a basis on which these arrangements can develop. In order to find the relations of institutional and spatial proximity the distinction between formal and informal institution forms will be used. Shared informal institutions are often more geographically localized while the effect and impact of shared formal institutions is more likely to operate beyond the restricted limits of an agglomeration or state. For informal institutions (more associated with cultural proximity) spatial proximity is essential because as we have mentioned before the importance of frequent constant interaction for the development and close monitoring of informal rules and norms is required. This research however, will refer to the special features of Greek maritime network that is governed to a large extent by strong informal institutional structures that go beyond the borders of the state. </w:t>
      </w:r>
    </w:p>
    <w:p w:rsidR="00861948" w:rsidRPr="00AC587B" w:rsidRDefault="00861948" w:rsidP="000B31A8">
      <w:pPr>
        <w:spacing w:line="360" w:lineRule="auto"/>
        <w:rPr>
          <w:lang w:val="en-US"/>
        </w:rPr>
      </w:pPr>
      <w:r>
        <w:rPr>
          <w:lang w:val="en-US"/>
        </w:rPr>
        <w:t xml:space="preserve">The relation of institutional proximity and clusters can be examined from the same perspective of formal and informal institutions. For networks however the case is different. The institutional status and proximity can define the openness of agents to external sources of knowledge and information.  Too much institutional proximity reduces the flexibility of networks by restricting the access to new members inside the network and the new solutions and perspectives they have to offer. That is the case of ‘inward looking’ networks that react to change and threats at a very conservative and routinized way by searching for solutions internally and are not attuned to the external environment or other players for answers or solutions (Herrigel 1993). At cases like that, institutional proximity acts like a barrier to the formation of network relations. Institutional regulations must be simple and understandable in order to attract foreign or distant agents. Regulations can be complex for reasons of protectionism and favoritism of local firms, which while they can be beneficial to some initial stage, they can lead to lock-in effects at later phases with serious consequences for their evolution. </w:t>
      </w:r>
    </w:p>
    <w:p w:rsidR="00861948" w:rsidRPr="004F2A7F" w:rsidRDefault="00861948" w:rsidP="000B31A8">
      <w:pPr>
        <w:spacing w:line="360" w:lineRule="auto"/>
        <w:rPr>
          <w:b/>
          <w:lang w:val="en-US"/>
        </w:rPr>
      </w:pPr>
      <w:r>
        <w:rPr>
          <w:b/>
          <w:lang w:val="en-US"/>
        </w:rPr>
        <w:t xml:space="preserve">2.2.6 </w:t>
      </w:r>
      <w:r w:rsidRPr="004F2A7F">
        <w:rPr>
          <w:b/>
          <w:lang w:val="en-US"/>
        </w:rPr>
        <w:t>Geographical proximity</w:t>
      </w:r>
    </w:p>
    <w:p w:rsidR="00861948" w:rsidRDefault="00861948" w:rsidP="000B31A8">
      <w:pPr>
        <w:spacing w:line="360" w:lineRule="auto"/>
        <w:rPr>
          <w:lang w:val="en-US"/>
        </w:rPr>
      </w:pPr>
      <w:r>
        <w:rPr>
          <w:lang w:val="en-US"/>
        </w:rPr>
        <w:t>With the term geographical proximity we refer to the spatial distance between economic agents in both an absolute but also a relative meaning. Close spatial proximity facilitates the exchange of tacit knowledge, brings people together by facilitating face-face contact and promotes information sharing and interactive learning. When the distance between players rise the intensity and frequency of the previous positive externalities is reduced. The question is whether the geographic dimension of proximity can be examined separately from the influence of the other dimensions. When agents are co-located they can indeed learn from each other and interact only if the mechanisms of isolation and exclusion of agglomerations are not active or else if a status of ‘open membership’ is provided. Agents can learn from each other by just observing and imitating the successful actions of others. However, even at this case a minimum level of cognitive proximity is required in order for the knowledge created to be absorbed. It becomes clear that the examination of spatial proximity should be done in relation with the other dimensions. Spatial proximity as mentioned is not a prerequisite for interactive learning but rather a facilitating factor. The advance of communication technology and the extensive use of network relations limit the importance of spatial proximity. Even when the benefits of face-face interaction are emphasized, which is essential for the transfer of tacit bodies of knowledge, we can still state that co-location is not the only way to enjoy its benefits. Frequent contacts through meetings, journeys and conferences fulfill the need for physical co-presence by bringing people together to exchange opinions and learn from each other without the need to be co-located (Boshma 2005).</w:t>
      </w:r>
    </w:p>
    <w:p w:rsidR="00861948" w:rsidRDefault="00861948" w:rsidP="000B31A8">
      <w:pPr>
        <w:spacing w:line="360" w:lineRule="auto"/>
        <w:rPr>
          <w:lang w:val="en-US"/>
        </w:rPr>
      </w:pPr>
      <w:r>
        <w:rPr>
          <w:lang w:val="en-US"/>
        </w:rPr>
        <w:t>The relation of spatial proximity with the other dimensions of proximity will be discussed briefly. Strong organizational proximity can act as substitute for spatial proximity. When the process of learning or the transfer or knowledge is undertaken by a strong central organizational authority (for example the headquarters of a multi-national organization) and the other parts share the same knowledge background (the local branches) then the need for spatial proximity is reduced. Social proximity can also substitute spatial proximity. Breshi&amp;Lissoni 2001, state that it is the ‘social connectedness between inventors and not spatial proximity that play important role in knowledge spillovers’. The creation of social networks that are based on common background, ethnicity and scientific field provide the main channels of knowledge exchange and produce most knowledge. These bodies of knowledge are protected by the exclusion mechanisms of the epistemic communities that share their knowledge regardless of the location or distance between them. The creation of ‘restricted clubs of scientific communities’ allow the transfer of tacit knowledge at distant locations is reducing but not minimizing the importance of geographical proximity. An example with great relevance with our research is presented by Breshi&amp;Lissoni 2002, where they illustrate the difficulty that foreign multinational organizations face when they try to access the knowledge base of a region by setting up a new local establishment. ‘The tight networks of personal relations’ that local players have built to exchange knowledge explain why multinational organizations usually fail. One way to overcome this problem is by hiring local experts with strong connections with the network. Spatial proximity can also act complementary to other dimensions by strengthening their effects. Spatial proximity can facilitate the informal relations, by providing more opportunities for face-face interactions that assist to the built of trust and personal relations between players (Harrison 1992, Boshma 2005). Additionally, it can stimulate the ‘formation and evolution of informal institutions’ like norms that play significant role to the processes of interactive learning and knowledge exchange (Boshma 2005).</w:t>
      </w:r>
    </w:p>
    <w:p w:rsidR="00861948" w:rsidRDefault="00861948" w:rsidP="000B31A8">
      <w:pPr>
        <w:spacing w:line="360" w:lineRule="auto"/>
        <w:rPr>
          <w:lang w:val="en-US"/>
        </w:rPr>
      </w:pPr>
      <w:r>
        <w:rPr>
          <w:lang w:val="en-US"/>
        </w:rPr>
        <w:t xml:space="preserve">However it must be mentioned that too much geographical proximity can create problems to the learning processes by reducing the level of openness of agents to external sources of knowledge that can create lock-in effects.  A solution to that problem can be the formation of external relations with other agents by investing in network relations and at geographical openness. Networks are a-spatial by nature and prime vehicles of knowledge spillovers but should not be treated as panacea for the problem of lock-in since tacit knowledge, in order to be transferred, it requires also other forms of proximity (cognitive, institutional) (Boshma 2005).  </w:t>
      </w: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r>
        <w:rPr>
          <w:lang w:val="en-US"/>
        </w:rPr>
        <w:t>At the Table 1 below the five dimensions of proximity are provided in conclusive with some features.</w:t>
      </w:r>
    </w:p>
    <w:p w:rsidR="00861948" w:rsidRDefault="00861948" w:rsidP="000B31A8">
      <w:pPr>
        <w:spacing w:line="360" w:lineRule="auto"/>
        <w:rPr>
          <w:lang w:val="en-US"/>
        </w:rPr>
      </w:pPr>
    </w:p>
    <w:tbl>
      <w:tblPr>
        <w:tblW w:w="10650" w:type="dxa"/>
        <w:tblInd w:w="-1026" w:type="dxa"/>
        <w:tblLook w:val="00A0"/>
      </w:tblPr>
      <w:tblGrid>
        <w:gridCol w:w="1740"/>
        <w:gridCol w:w="2126"/>
        <w:gridCol w:w="2092"/>
        <w:gridCol w:w="1843"/>
        <w:gridCol w:w="3005"/>
      </w:tblGrid>
      <w:tr w:rsidR="00861948" w:rsidRPr="00C14A4A" w:rsidTr="002B24F4">
        <w:trPr>
          <w:trHeight w:val="300"/>
        </w:trPr>
        <w:tc>
          <w:tcPr>
            <w:tcW w:w="1584" w:type="dxa"/>
            <w:tcBorders>
              <w:top w:val="nil"/>
              <w:left w:val="nil"/>
              <w:bottom w:val="single" w:sz="12" w:space="0" w:color="FFFFFF"/>
              <w:right w:val="single" w:sz="4" w:space="0" w:color="FFFFFF"/>
            </w:tcBorders>
            <w:shd w:val="clear" w:color="4F81BD" w:fill="4F81BD"/>
            <w:noWrap/>
            <w:vAlign w:val="bottom"/>
          </w:tcPr>
          <w:p w:rsidR="00861948" w:rsidRPr="006B00C9" w:rsidRDefault="00861948" w:rsidP="002B24F4">
            <w:pPr>
              <w:spacing w:after="0" w:line="240" w:lineRule="auto"/>
              <w:rPr>
                <w:b/>
                <w:bCs/>
                <w:color w:val="FFFFFF"/>
                <w:lang w:val="en-US" w:eastAsia="el-GR"/>
              </w:rPr>
            </w:pPr>
          </w:p>
        </w:tc>
        <w:tc>
          <w:tcPr>
            <w:tcW w:w="2126" w:type="dxa"/>
            <w:tcBorders>
              <w:top w:val="nil"/>
              <w:left w:val="nil"/>
              <w:bottom w:val="single" w:sz="12" w:space="0" w:color="FFFFFF"/>
              <w:right w:val="single" w:sz="4" w:space="0" w:color="FFFFFF"/>
            </w:tcBorders>
            <w:shd w:val="clear" w:color="4F81BD" w:fill="4F81BD"/>
            <w:noWrap/>
            <w:vAlign w:val="bottom"/>
          </w:tcPr>
          <w:p w:rsidR="00861948" w:rsidRPr="006B00C9" w:rsidRDefault="00861948" w:rsidP="002B24F4">
            <w:pPr>
              <w:spacing w:after="0" w:line="240" w:lineRule="auto"/>
              <w:rPr>
                <w:b/>
                <w:bCs/>
                <w:color w:val="FFFFFF"/>
                <w:lang w:eastAsia="el-GR"/>
              </w:rPr>
            </w:pPr>
            <w:r w:rsidRPr="006B00C9">
              <w:rPr>
                <w:b/>
                <w:bCs/>
                <w:color w:val="FFFFFF"/>
                <w:lang w:eastAsia="el-GR"/>
              </w:rPr>
              <w:t>Key dimension</w:t>
            </w:r>
          </w:p>
        </w:tc>
        <w:tc>
          <w:tcPr>
            <w:tcW w:w="2092" w:type="dxa"/>
            <w:tcBorders>
              <w:top w:val="nil"/>
              <w:left w:val="nil"/>
              <w:bottom w:val="single" w:sz="12" w:space="0" w:color="FFFFFF"/>
              <w:right w:val="single" w:sz="4" w:space="0" w:color="FFFFFF"/>
            </w:tcBorders>
            <w:shd w:val="clear" w:color="4F81BD" w:fill="4F81BD"/>
            <w:noWrap/>
            <w:vAlign w:val="bottom"/>
          </w:tcPr>
          <w:p w:rsidR="00861948" w:rsidRPr="006B00C9" w:rsidRDefault="00861948" w:rsidP="002B24F4">
            <w:pPr>
              <w:spacing w:after="0" w:line="240" w:lineRule="auto"/>
              <w:rPr>
                <w:b/>
                <w:bCs/>
                <w:color w:val="FFFFFF"/>
                <w:lang w:eastAsia="el-GR"/>
              </w:rPr>
            </w:pPr>
            <w:r w:rsidRPr="006B00C9">
              <w:rPr>
                <w:b/>
                <w:bCs/>
                <w:color w:val="FFFFFF"/>
                <w:lang w:eastAsia="el-GR"/>
              </w:rPr>
              <w:t>Too little proximity</w:t>
            </w:r>
          </w:p>
        </w:tc>
        <w:tc>
          <w:tcPr>
            <w:tcW w:w="1843" w:type="dxa"/>
            <w:tcBorders>
              <w:top w:val="nil"/>
              <w:left w:val="nil"/>
              <w:bottom w:val="single" w:sz="12" w:space="0" w:color="FFFFFF"/>
              <w:right w:val="single" w:sz="4" w:space="0" w:color="FFFFFF"/>
            </w:tcBorders>
            <w:shd w:val="clear" w:color="4F81BD" w:fill="4F81BD"/>
            <w:noWrap/>
            <w:vAlign w:val="bottom"/>
          </w:tcPr>
          <w:p w:rsidR="00861948" w:rsidRPr="006B00C9" w:rsidRDefault="00861948" w:rsidP="002B24F4">
            <w:pPr>
              <w:spacing w:after="0" w:line="240" w:lineRule="auto"/>
              <w:rPr>
                <w:b/>
                <w:bCs/>
                <w:color w:val="FFFFFF"/>
                <w:lang w:eastAsia="el-GR"/>
              </w:rPr>
            </w:pPr>
            <w:r w:rsidRPr="006B00C9">
              <w:rPr>
                <w:b/>
                <w:bCs/>
                <w:color w:val="FFFFFF"/>
                <w:lang w:eastAsia="el-GR"/>
              </w:rPr>
              <w:t>Too much proximity</w:t>
            </w:r>
          </w:p>
        </w:tc>
        <w:tc>
          <w:tcPr>
            <w:tcW w:w="3005" w:type="dxa"/>
            <w:tcBorders>
              <w:top w:val="nil"/>
              <w:left w:val="nil"/>
              <w:bottom w:val="single" w:sz="12" w:space="0" w:color="FFFFFF"/>
              <w:right w:val="nil"/>
            </w:tcBorders>
            <w:shd w:val="clear" w:color="4F81BD" w:fill="4F81BD"/>
            <w:noWrap/>
            <w:vAlign w:val="bottom"/>
          </w:tcPr>
          <w:p w:rsidR="00861948" w:rsidRPr="006B00C9" w:rsidRDefault="00861948" w:rsidP="002B24F4">
            <w:pPr>
              <w:spacing w:after="0" w:line="240" w:lineRule="auto"/>
              <w:rPr>
                <w:b/>
                <w:bCs/>
                <w:color w:val="FFFFFF"/>
                <w:lang w:eastAsia="el-GR"/>
              </w:rPr>
            </w:pPr>
            <w:r w:rsidRPr="006B00C9">
              <w:rPr>
                <w:b/>
                <w:bCs/>
                <w:color w:val="FFFFFF"/>
                <w:lang w:eastAsia="el-GR"/>
              </w:rPr>
              <w:t>Possible solutions</w:t>
            </w:r>
          </w:p>
        </w:tc>
      </w:tr>
      <w:tr w:rsidR="00861948" w:rsidRPr="00C14A4A" w:rsidTr="002B24F4">
        <w:trPr>
          <w:trHeight w:val="300"/>
        </w:trPr>
        <w:tc>
          <w:tcPr>
            <w:tcW w:w="1584"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b/>
                <w:bCs/>
                <w:color w:val="000000"/>
                <w:lang w:eastAsia="el-GR"/>
              </w:rPr>
            </w:pPr>
            <w:r w:rsidRPr="006B00C9">
              <w:rPr>
                <w:b/>
                <w:bCs/>
                <w:color w:val="000000"/>
                <w:lang w:eastAsia="el-GR"/>
              </w:rPr>
              <w:t>a) Cognitive</w:t>
            </w:r>
          </w:p>
        </w:tc>
        <w:tc>
          <w:tcPr>
            <w:tcW w:w="2126"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knowledge gap</w:t>
            </w:r>
          </w:p>
        </w:tc>
        <w:tc>
          <w:tcPr>
            <w:tcW w:w="2092"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Misunderstanding</w:t>
            </w:r>
          </w:p>
        </w:tc>
        <w:tc>
          <w:tcPr>
            <w:tcW w:w="1843" w:type="dxa"/>
            <w:tcBorders>
              <w:top w:val="nil"/>
              <w:left w:val="nil"/>
              <w:bottom w:val="single" w:sz="4" w:space="0" w:color="FFFFFF"/>
              <w:right w:val="single" w:sz="4" w:space="0" w:color="FFFFFF"/>
            </w:tcBorders>
            <w:shd w:val="clear" w:color="B8CCE4" w:fill="B8CCE4"/>
            <w:noWrap/>
            <w:vAlign w:val="bottom"/>
          </w:tcPr>
          <w:p w:rsidR="00861948" w:rsidRDefault="00861948" w:rsidP="002B24F4">
            <w:pPr>
              <w:spacing w:after="0" w:line="240" w:lineRule="auto"/>
              <w:rPr>
                <w:color w:val="000000"/>
                <w:lang w:val="en-US" w:eastAsia="el-GR"/>
              </w:rPr>
            </w:pPr>
            <w:r>
              <w:rPr>
                <w:color w:val="000000"/>
                <w:lang w:val="en-US" w:eastAsia="el-GR"/>
              </w:rPr>
              <w:t xml:space="preserve">    </w:t>
            </w:r>
            <w:r w:rsidRPr="006B00C9">
              <w:rPr>
                <w:color w:val="000000"/>
                <w:lang w:val="en-US" w:eastAsia="el-GR"/>
              </w:rPr>
              <w:t xml:space="preserve">Lack of external </w:t>
            </w:r>
          </w:p>
          <w:p w:rsidR="00861948" w:rsidRPr="006B00C9" w:rsidRDefault="00861948" w:rsidP="002B24F4">
            <w:pPr>
              <w:spacing w:after="0" w:line="240" w:lineRule="auto"/>
              <w:rPr>
                <w:color w:val="000000"/>
                <w:lang w:val="en-US" w:eastAsia="el-GR"/>
              </w:rPr>
            </w:pPr>
            <w:r>
              <w:rPr>
                <w:color w:val="000000"/>
                <w:lang w:val="en-US" w:eastAsia="el-GR"/>
              </w:rPr>
              <w:t xml:space="preserve">      </w:t>
            </w:r>
            <w:r w:rsidRPr="006B00C9">
              <w:rPr>
                <w:color w:val="000000"/>
                <w:lang w:val="en-US" w:eastAsia="el-GR"/>
              </w:rPr>
              <w:t>sources of info</w:t>
            </w:r>
          </w:p>
        </w:tc>
        <w:tc>
          <w:tcPr>
            <w:tcW w:w="3005" w:type="dxa"/>
            <w:tcBorders>
              <w:top w:val="nil"/>
              <w:left w:val="nil"/>
              <w:bottom w:val="single" w:sz="4" w:space="0" w:color="FFFFFF"/>
              <w:right w:val="nil"/>
            </w:tcBorders>
            <w:shd w:val="clear" w:color="B8CCE4" w:fill="B8CCE4"/>
            <w:noWrap/>
            <w:vAlign w:val="bottom"/>
          </w:tcPr>
          <w:p w:rsidR="00861948" w:rsidRDefault="00861948" w:rsidP="002B24F4">
            <w:pPr>
              <w:spacing w:after="0" w:line="240" w:lineRule="auto"/>
              <w:rPr>
                <w:color w:val="000000"/>
                <w:lang w:val="en-US" w:eastAsia="el-GR"/>
              </w:rPr>
            </w:pPr>
            <w:r w:rsidRPr="006B00C9">
              <w:rPr>
                <w:color w:val="000000"/>
                <w:lang w:val="en-US" w:eastAsia="el-GR"/>
              </w:rPr>
              <w:t>Common knowledge</w:t>
            </w:r>
          </w:p>
          <w:p w:rsidR="00861948" w:rsidRPr="006B00C9" w:rsidRDefault="00861948" w:rsidP="002B24F4">
            <w:pPr>
              <w:spacing w:after="0" w:line="240" w:lineRule="auto"/>
              <w:rPr>
                <w:color w:val="000000"/>
                <w:lang w:val="en-US" w:eastAsia="el-GR"/>
              </w:rPr>
            </w:pPr>
            <w:r w:rsidRPr="006B00C9">
              <w:rPr>
                <w:color w:val="000000"/>
                <w:lang w:val="en-US" w:eastAsia="el-GR"/>
              </w:rPr>
              <w:t xml:space="preserve"> base with diverse  </w:t>
            </w:r>
          </w:p>
        </w:tc>
      </w:tr>
      <w:tr w:rsidR="00861948" w:rsidRPr="00C14A4A" w:rsidTr="002B24F4">
        <w:trPr>
          <w:trHeight w:val="300"/>
        </w:trPr>
        <w:tc>
          <w:tcPr>
            <w:tcW w:w="1584"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b/>
                <w:bCs/>
                <w:color w:val="000000"/>
                <w:lang w:val="en-US" w:eastAsia="el-GR"/>
              </w:rPr>
            </w:pPr>
          </w:p>
        </w:tc>
        <w:tc>
          <w:tcPr>
            <w:tcW w:w="2126"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val="en-US" w:eastAsia="el-GR"/>
              </w:rPr>
            </w:pPr>
          </w:p>
        </w:tc>
        <w:tc>
          <w:tcPr>
            <w:tcW w:w="2092"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val="en-US" w:eastAsia="el-GR"/>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val="en-US" w:eastAsia="el-GR"/>
              </w:rPr>
            </w:pPr>
          </w:p>
        </w:tc>
        <w:tc>
          <w:tcPr>
            <w:tcW w:w="3005" w:type="dxa"/>
            <w:tcBorders>
              <w:top w:val="nil"/>
              <w:left w:val="nil"/>
              <w:bottom w:val="single" w:sz="4" w:space="0" w:color="FFFFFF"/>
              <w:right w:val="nil"/>
            </w:tcBorders>
            <w:shd w:val="clear" w:color="DBE5F1" w:fill="DBE5F1"/>
            <w:noWrap/>
            <w:vAlign w:val="bottom"/>
          </w:tcPr>
          <w:p w:rsidR="00861948" w:rsidRPr="006B00C9" w:rsidRDefault="00861948" w:rsidP="002B24F4">
            <w:pPr>
              <w:spacing w:after="0" w:line="240" w:lineRule="auto"/>
              <w:rPr>
                <w:color w:val="000000"/>
                <w:lang w:eastAsia="el-GR"/>
              </w:rPr>
            </w:pPr>
            <w:r w:rsidRPr="006B00C9">
              <w:rPr>
                <w:color w:val="000000"/>
                <w:lang w:eastAsia="el-GR"/>
              </w:rPr>
              <w:t>but complementary activities</w:t>
            </w:r>
          </w:p>
        </w:tc>
      </w:tr>
      <w:tr w:rsidR="00861948" w:rsidRPr="00C14A4A" w:rsidTr="002B24F4">
        <w:trPr>
          <w:trHeight w:val="300"/>
        </w:trPr>
        <w:tc>
          <w:tcPr>
            <w:tcW w:w="1584"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b/>
                <w:bCs/>
                <w:color w:val="000000"/>
                <w:lang w:eastAsia="el-GR"/>
              </w:rPr>
            </w:pPr>
            <w:r w:rsidRPr="006B00C9">
              <w:rPr>
                <w:b/>
                <w:bCs/>
                <w:color w:val="000000"/>
                <w:lang w:eastAsia="el-GR"/>
              </w:rPr>
              <w:t>b)Organizational</w:t>
            </w:r>
          </w:p>
        </w:tc>
        <w:tc>
          <w:tcPr>
            <w:tcW w:w="2126"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Control</w:t>
            </w:r>
          </w:p>
        </w:tc>
        <w:tc>
          <w:tcPr>
            <w:tcW w:w="2092"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Opportunism</w:t>
            </w:r>
          </w:p>
        </w:tc>
        <w:tc>
          <w:tcPr>
            <w:tcW w:w="1843"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Bureaucracy</w:t>
            </w:r>
          </w:p>
        </w:tc>
        <w:tc>
          <w:tcPr>
            <w:tcW w:w="3005" w:type="dxa"/>
            <w:tcBorders>
              <w:top w:val="nil"/>
              <w:left w:val="nil"/>
              <w:bottom w:val="single" w:sz="4" w:space="0" w:color="FFFFFF"/>
              <w:right w:val="nil"/>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Loosely coupled system</w:t>
            </w:r>
          </w:p>
        </w:tc>
      </w:tr>
      <w:tr w:rsidR="00861948" w:rsidRPr="00C14A4A" w:rsidTr="002B24F4">
        <w:trPr>
          <w:trHeight w:val="300"/>
        </w:trPr>
        <w:tc>
          <w:tcPr>
            <w:tcW w:w="1584"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b/>
                <w:bCs/>
                <w:color w:val="000000"/>
                <w:lang w:eastAsia="el-GR"/>
              </w:rPr>
            </w:pPr>
          </w:p>
        </w:tc>
        <w:tc>
          <w:tcPr>
            <w:tcW w:w="2126"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eastAsia="el-GR"/>
              </w:rPr>
            </w:pPr>
          </w:p>
        </w:tc>
        <w:tc>
          <w:tcPr>
            <w:tcW w:w="2092"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eastAsia="el-GR"/>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eastAsia="el-GR"/>
              </w:rPr>
            </w:pPr>
          </w:p>
        </w:tc>
        <w:tc>
          <w:tcPr>
            <w:tcW w:w="3005" w:type="dxa"/>
            <w:tcBorders>
              <w:top w:val="nil"/>
              <w:left w:val="nil"/>
              <w:bottom w:val="single" w:sz="4" w:space="0" w:color="FFFFFF"/>
              <w:right w:val="nil"/>
            </w:tcBorders>
            <w:shd w:val="clear" w:color="DBE5F1" w:fill="DBE5F1"/>
            <w:noWrap/>
            <w:vAlign w:val="bottom"/>
          </w:tcPr>
          <w:p w:rsidR="00861948" w:rsidRPr="006B00C9" w:rsidRDefault="00861948" w:rsidP="002B24F4">
            <w:pPr>
              <w:spacing w:after="0" w:line="240" w:lineRule="auto"/>
              <w:rPr>
                <w:color w:val="000000"/>
                <w:lang w:eastAsia="el-GR"/>
              </w:rPr>
            </w:pPr>
          </w:p>
        </w:tc>
      </w:tr>
      <w:tr w:rsidR="00861948" w:rsidRPr="00C14A4A" w:rsidTr="002B24F4">
        <w:trPr>
          <w:trHeight w:val="300"/>
        </w:trPr>
        <w:tc>
          <w:tcPr>
            <w:tcW w:w="1584"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b/>
                <w:bCs/>
                <w:color w:val="000000"/>
                <w:lang w:eastAsia="el-GR"/>
              </w:rPr>
            </w:pPr>
            <w:r w:rsidRPr="006B00C9">
              <w:rPr>
                <w:b/>
                <w:bCs/>
                <w:color w:val="000000"/>
                <w:lang w:eastAsia="el-GR"/>
              </w:rPr>
              <w:t>c) Social</w:t>
            </w:r>
          </w:p>
        </w:tc>
        <w:tc>
          <w:tcPr>
            <w:tcW w:w="2126"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Trust and loyalty</w:t>
            </w:r>
          </w:p>
        </w:tc>
        <w:tc>
          <w:tcPr>
            <w:tcW w:w="2092"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Opportunism</w:t>
            </w:r>
          </w:p>
        </w:tc>
        <w:tc>
          <w:tcPr>
            <w:tcW w:w="1843"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No economic rationale</w:t>
            </w:r>
          </w:p>
        </w:tc>
        <w:tc>
          <w:tcPr>
            <w:tcW w:w="3005" w:type="dxa"/>
            <w:tcBorders>
              <w:top w:val="nil"/>
              <w:left w:val="nil"/>
              <w:bottom w:val="single" w:sz="4" w:space="0" w:color="FFFFFF"/>
              <w:right w:val="nil"/>
            </w:tcBorders>
            <w:shd w:val="clear" w:color="B8CCE4" w:fill="B8CCE4"/>
            <w:noWrap/>
            <w:vAlign w:val="bottom"/>
          </w:tcPr>
          <w:p w:rsidR="00861948" w:rsidRPr="006B00C9" w:rsidRDefault="00861948" w:rsidP="002B24F4">
            <w:pPr>
              <w:spacing w:after="0" w:line="240" w:lineRule="auto"/>
              <w:rPr>
                <w:color w:val="000000"/>
                <w:lang w:val="en-US" w:eastAsia="el-GR"/>
              </w:rPr>
            </w:pPr>
            <w:r w:rsidRPr="006B00C9">
              <w:rPr>
                <w:color w:val="000000"/>
                <w:lang w:val="en-US" w:eastAsia="el-GR"/>
              </w:rPr>
              <w:t>Use of both embedded and market</w:t>
            </w:r>
          </w:p>
        </w:tc>
      </w:tr>
      <w:tr w:rsidR="00861948" w:rsidRPr="00C14A4A" w:rsidTr="002B24F4">
        <w:trPr>
          <w:trHeight w:val="300"/>
        </w:trPr>
        <w:tc>
          <w:tcPr>
            <w:tcW w:w="1584"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b/>
                <w:bCs/>
                <w:color w:val="000000"/>
                <w:lang w:val="en-US" w:eastAsia="el-GR"/>
              </w:rPr>
            </w:pPr>
          </w:p>
        </w:tc>
        <w:tc>
          <w:tcPr>
            <w:tcW w:w="2126"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val="en-US" w:eastAsia="el-GR"/>
              </w:rPr>
            </w:pPr>
          </w:p>
        </w:tc>
        <w:tc>
          <w:tcPr>
            <w:tcW w:w="2092"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val="en-US" w:eastAsia="el-GR"/>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val="en-US" w:eastAsia="el-GR"/>
              </w:rPr>
            </w:pPr>
          </w:p>
        </w:tc>
        <w:tc>
          <w:tcPr>
            <w:tcW w:w="3005" w:type="dxa"/>
            <w:tcBorders>
              <w:top w:val="nil"/>
              <w:left w:val="nil"/>
              <w:bottom w:val="single" w:sz="4" w:space="0" w:color="FFFFFF"/>
              <w:right w:val="nil"/>
            </w:tcBorders>
            <w:shd w:val="clear" w:color="DBE5F1" w:fill="DBE5F1"/>
            <w:noWrap/>
            <w:vAlign w:val="bottom"/>
          </w:tcPr>
          <w:p w:rsidR="00861948" w:rsidRPr="006B00C9" w:rsidRDefault="00861948" w:rsidP="002B24F4">
            <w:pPr>
              <w:spacing w:after="0" w:line="240" w:lineRule="auto"/>
              <w:rPr>
                <w:color w:val="000000"/>
                <w:lang w:eastAsia="el-GR"/>
              </w:rPr>
            </w:pPr>
            <w:r w:rsidRPr="006B00C9">
              <w:rPr>
                <w:color w:val="000000"/>
                <w:lang w:eastAsia="el-GR"/>
              </w:rPr>
              <w:t>relations</w:t>
            </w:r>
          </w:p>
        </w:tc>
      </w:tr>
      <w:tr w:rsidR="00861948" w:rsidRPr="00C14A4A" w:rsidTr="002B24F4">
        <w:trPr>
          <w:trHeight w:val="300"/>
        </w:trPr>
        <w:tc>
          <w:tcPr>
            <w:tcW w:w="1584"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b/>
                <w:bCs/>
                <w:color w:val="000000"/>
                <w:lang w:eastAsia="el-GR"/>
              </w:rPr>
            </w:pPr>
            <w:r w:rsidRPr="006B00C9">
              <w:rPr>
                <w:b/>
                <w:bCs/>
                <w:color w:val="000000"/>
                <w:lang w:eastAsia="el-GR"/>
              </w:rPr>
              <w:t>d)Institutional</w:t>
            </w:r>
          </w:p>
        </w:tc>
        <w:tc>
          <w:tcPr>
            <w:tcW w:w="2126"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Trust and loyalty</w:t>
            </w:r>
          </w:p>
        </w:tc>
        <w:tc>
          <w:tcPr>
            <w:tcW w:w="2092"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Opportunism</w:t>
            </w:r>
          </w:p>
        </w:tc>
        <w:tc>
          <w:tcPr>
            <w:tcW w:w="1843" w:type="dxa"/>
            <w:tcBorders>
              <w:top w:val="nil"/>
              <w:left w:val="nil"/>
              <w:bottom w:val="single" w:sz="4" w:space="0" w:color="FFFFFF"/>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Lock-in effects</w:t>
            </w:r>
          </w:p>
        </w:tc>
        <w:tc>
          <w:tcPr>
            <w:tcW w:w="3005" w:type="dxa"/>
            <w:tcBorders>
              <w:top w:val="nil"/>
              <w:left w:val="nil"/>
              <w:bottom w:val="single" w:sz="4" w:space="0" w:color="FFFFFF"/>
              <w:right w:val="nil"/>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Institutional balances and safeties</w:t>
            </w:r>
          </w:p>
        </w:tc>
      </w:tr>
      <w:tr w:rsidR="00861948" w:rsidRPr="00C14A4A" w:rsidTr="002B24F4">
        <w:trPr>
          <w:trHeight w:val="300"/>
        </w:trPr>
        <w:tc>
          <w:tcPr>
            <w:tcW w:w="1584"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b/>
                <w:bCs/>
                <w:color w:val="000000"/>
                <w:lang w:eastAsia="el-GR"/>
              </w:rPr>
            </w:pPr>
          </w:p>
        </w:tc>
        <w:tc>
          <w:tcPr>
            <w:tcW w:w="2126"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eastAsia="el-GR"/>
              </w:rPr>
            </w:pPr>
          </w:p>
        </w:tc>
        <w:tc>
          <w:tcPr>
            <w:tcW w:w="2092"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eastAsia="el-GR"/>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6B00C9" w:rsidRDefault="00861948" w:rsidP="002B24F4">
            <w:pPr>
              <w:spacing w:after="0" w:line="240" w:lineRule="auto"/>
              <w:rPr>
                <w:color w:val="000000"/>
                <w:lang w:eastAsia="el-GR"/>
              </w:rPr>
            </w:pPr>
          </w:p>
        </w:tc>
        <w:tc>
          <w:tcPr>
            <w:tcW w:w="3005" w:type="dxa"/>
            <w:tcBorders>
              <w:top w:val="nil"/>
              <w:left w:val="nil"/>
              <w:bottom w:val="single" w:sz="4" w:space="0" w:color="FFFFFF"/>
              <w:right w:val="nil"/>
            </w:tcBorders>
            <w:shd w:val="clear" w:color="DBE5F1" w:fill="DBE5F1"/>
            <w:noWrap/>
            <w:vAlign w:val="bottom"/>
          </w:tcPr>
          <w:p w:rsidR="00861948" w:rsidRPr="006B00C9" w:rsidRDefault="00861948" w:rsidP="002B24F4">
            <w:pPr>
              <w:spacing w:after="0" w:line="240" w:lineRule="auto"/>
              <w:rPr>
                <w:color w:val="000000"/>
                <w:lang w:eastAsia="el-GR"/>
              </w:rPr>
            </w:pPr>
          </w:p>
        </w:tc>
      </w:tr>
      <w:tr w:rsidR="00861948" w:rsidRPr="00C14A4A" w:rsidTr="002B24F4">
        <w:trPr>
          <w:trHeight w:val="300"/>
        </w:trPr>
        <w:tc>
          <w:tcPr>
            <w:tcW w:w="1584" w:type="dxa"/>
            <w:tcBorders>
              <w:top w:val="nil"/>
              <w:left w:val="nil"/>
              <w:bottom w:val="nil"/>
              <w:right w:val="single" w:sz="4" w:space="0" w:color="FFFFFF"/>
            </w:tcBorders>
            <w:shd w:val="clear" w:color="B8CCE4" w:fill="B8CCE4"/>
            <w:noWrap/>
            <w:vAlign w:val="bottom"/>
          </w:tcPr>
          <w:p w:rsidR="00861948" w:rsidRPr="006B00C9" w:rsidRDefault="00861948" w:rsidP="002B24F4">
            <w:pPr>
              <w:spacing w:after="0" w:line="240" w:lineRule="auto"/>
              <w:rPr>
                <w:b/>
                <w:bCs/>
                <w:color w:val="000000"/>
                <w:lang w:eastAsia="el-GR"/>
              </w:rPr>
            </w:pPr>
            <w:r w:rsidRPr="006B00C9">
              <w:rPr>
                <w:b/>
                <w:bCs/>
                <w:color w:val="000000"/>
                <w:lang w:eastAsia="el-GR"/>
              </w:rPr>
              <w:t>e) Geographical</w:t>
            </w:r>
          </w:p>
        </w:tc>
        <w:tc>
          <w:tcPr>
            <w:tcW w:w="2126" w:type="dxa"/>
            <w:tcBorders>
              <w:top w:val="nil"/>
              <w:left w:val="nil"/>
              <w:bottom w:val="nil"/>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Distance</w:t>
            </w:r>
          </w:p>
        </w:tc>
        <w:tc>
          <w:tcPr>
            <w:tcW w:w="2092" w:type="dxa"/>
            <w:tcBorders>
              <w:top w:val="nil"/>
              <w:left w:val="nil"/>
              <w:bottom w:val="nil"/>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No spatial externalities</w:t>
            </w:r>
          </w:p>
        </w:tc>
        <w:tc>
          <w:tcPr>
            <w:tcW w:w="1843" w:type="dxa"/>
            <w:tcBorders>
              <w:top w:val="nil"/>
              <w:left w:val="nil"/>
              <w:bottom w:val="nil"/>
              <w:right w:val="single" w:sz="4" w:space="0" w:color="FFFFFF"/>
            </w:tcBorders>
            <w:shd w:val="clear" w:color="B8CCE4" w:fill="B8CCE4"/>
            <w:noWrap/>
            <w:vAlign w:val="bottom"/>
          </w:tcPr>
          <w:p w:rsidR="00861948" w:rsidRPr="006B00C9" w:rsidRDefault="00861948" w:rsidP="002B24F4">
            <w:pPr>
              <w:spacing w:after="0" w:line="240" w:lineRule="auto"/>
              <w:rPr>
                <w:color w:val="000000"/>
                <w:lang w:eastAsia="el-GR"/>
              </w:rPr>
            </w:pPr>
            <w:r w:rsidRPr="006B00C9">
              <w:rPr>
                <w:color w:val="000000"/>
                <w:lang w:eastAsia="el-GR"/>
              </w:rPr>
              <w:t>Lack of geographical openness</w:t>
            </w:r>
          </w:p>
        </w:tc>
        <w:tc>
          <w:tcPr>
            <w:tcW w:w="3005" w:type="dxa"/>
            <w:tcBorders>
              <w:top w:val="nil"/>
              <w:left w:val="nil"/>
              <w:bottom w:val="nil"/>
              <w:right w:val="nil"/>
            </w:tcBorders>
            <w:shd w:val="clear" w:color="B8CCE4" w:fill="B8CCE4"/>
            <w:noWrap/>
            <w:vAlign w:val="bottom"/>
          </w:tcPr>
          <w:p w:rsidR="00861948" w:rsidRPr="006B00C9" w:rsidRDefault="00861948" w:rsidP="002B24F4">
            <w:pPr>
              <w:spacing w:after="0" w:line="240" w:lineRule="auto"/>
              <w:rPr>
                <w:color w:val="000000"/>
                <w:lang w:val="en-US" w:eastAsia="el-GR"/>
              </w:rPr>
            </w:pPr>
            <w:r w:rsidRPr="006B00C9">
              <w:rPr>
                <w:color w:val="000000"/>
                <w:lang w:val="en-US" w:eastAsia="el-GR"/>
              </w:rPr>
              <w:t>use of local 'buzz' and external linkages</w:t>
            </w:r>
          </w:p>
        </w:tc>
      </w:tr>
    </w:tbl>
    <w:p w:rsidR="00861948" w:rsidRPr="003641FF" w:rsidRDefault="00861948" w:rsidP="000B31A8">
      <w:pPr>
        <w:spacing w:line="360" w:lineRule="auto"/>
        <w:rPr>
          <w:sz w:val="20"/>
          <w:szCs w:val="20"/>
          <w:lang w:val="en-US"/>
        </w:rPr>
      </w:pPr>
      <w:r w:rsidRPr="003641FF">
        <w:rPr>
          <w:sz w:val="20"/>
          <w:szCs w:val="20"/>
          <w:lang w:val="en-US"/>
        </w:rPr>
        <w:t>Source: Boshma R. (2005)</w:t>
      </w:r>
    </w:p>
    <w:p w:rsidR="00861948" w:rsidRDefault="00861948" w:rsidP="000B31A8">
      <w:pPr>
        <w:spacing w:line="360" w:lineRule="auto"/>
        <w:rPr>
          <w:lang w:val="en-US"/>
        </w:rPr>
      </w:pPr>
      <w:r>
        <w:rPr>
          <w:lang w:val="en-US"/>
        </w:rPr>
        <w:t>Having analyzed the concept of clusters and networks, investigated the dimensions of proximity and by taking into account the special characteristics of Greek maritime network, we state that:</w:t>
      </w:r>
    </w:p>
    <w:p w:rsidR="00861948" w:rsidRDefault="00861948" w:rsidP="00224A7E">
      <w:pPr>
        <w:spacing w:line="360" w:lineRule="auto"/>
        <w:rPr>
          <w:lang w:val="en-US"/>
        </w:rPr>
      </w:pPr>
      <w:r w:rsidRPr="00796267">
        <w:rPr>
          <w:b/>
          <w:lang w:val="en-US"/>
        </w:rPr>
        <w:t>Hypothesis 1:</w:t>
      </w:r>
      <w:r>
        <w:rPr>
          <w:lang w:val="en-US"/>
        </w:rPr>
        <w:t xml:space="preserve"> Maritime companies base their choice of APS providers on qualitative- cognitive criteria and spatial proximity with them does not play significant role in their decision.</w:t>
      </w:r>
    </w:p>
    <w:p w:rsidR="00861948" w:rsidRDefault="00861948" w:rsidP="000B31A8">
      <w:pPr>
        <w:spacing w:line="360" w:lineRule="auto"/>
        <w:rPr>
          <w:lang w:val="en-US"/>
        </w:rPr>
      </w:pPr>
    </w:p>
    <w:p w:rsidR="00861948" w:rsidRPr="00BA190A" w:rsidRDefault="00861948" w:rsidP="000B31A8">
      <w:pPr>
        <w:spacing w:line="360" w:lineRule="auto"/>
        <w:rPr>
          <w:b/>
          <w:lang w:val="en-US"/>
        </w:rPr>
      </w:pPr>
      <w:r>
        <w:rPr>
          <w:b/>
          <w:lang w:val="en-US"/>
        </w:rPr>
        <w:t>2.3 World Cities</w:t>
      </w:r>
    </w:p>
    <w:p w:rsidR="00861948" w:rsidRDefault="00861948" w:rsidP="000B31A8">
      <w:pPr>
        <w:spacing w:line="360" w:lineRule="auto"/>
        <w:rPr>
          <w:lang w:val="en-US"/>
        </w:rPr>
      </w:pPr>
      <w:r>
        <w:rPr>
          <w:lang w:val="en-US"/>
        </w:rPr>
        <w:t xml:space="preserve">During the 1990’s, economic geography researchers focused their efforts on the nature and processes evolved on the economic-geographical globalization and how global production networks formulate and function.  Most of their attention was on the understanding and investigation of the processes of the wave of deregulation of national markets and industrial restructuring that led at the late 1970’s to a new spatial division of labor and capital. (Gerrefi et.al. 2005, Henderson et al 2002, Coe et al 2004). </w:t>
      </w:r>
    </w:p>
    <w:p w:rsidR="00861948" w:rsidRDefault="00861948" w:rsidP="000B31A8">
      <w:pPr>
        <w:spacing w:line="360" w:lineRule="auto"/>
        <w:rPr>
          <w:lang w:val="en-US"/>
        </w:rPr>
      </w:pPr>
      <w:r>
        <w:rPr>
          <w:lang w:val="en-US"/>
        </w:rPr>
        <w:t>At the same time, other researchers dealt with the formation and emerge of ‘world cities’ and investigated how urban systems are linked worldwide through corporate networks of advanced producer services that control flows of capital and information. (Jacobs et.al. 2009)</w:t>
      </w:r>
    </w:p>
    <w:p w:rsidR="00861948" w:rsidRDefault="00861948" w:rsidP="000B31A8">
      <w:pPr>
        <w:spacing w:line="360" w:lineRule="auto"/>
        <w:rPr>
          <w:lang w:val="en-US"/>
        </w:rPr>
      </w:pPr>
      <w:r>
        <w:rPr>
          <w:lang w:val="en-US"/>
        </w:rPr>
        <w:t xml:space="preserve">Both groups of researchers provide a different but complementary way of analysis of the globalization of the economy and the redistribution of capital, labor and information. Inter-city connections can be studied along different flows, human, commodity/capital and information according to Timberlake&amp;Smith 1995, Derruder&amp;Taylor 2005. </w:t>
      </w:r>
    </w:p>
    <w:p w:rsidR="00861948" w:rsidRDefault="00861948" w:rsidP="000B31A8">
      <w:pPr>
        <w:spacing w:line="360" w:lineRule="auto"/>
        <w:rPr>
          <w:lang w:val="en-US"/>
        </w:rPr>
      </w:pPr>
      <w:r>
        <w:rPr>
          <w:lang w:val="en-US"/>
        </w:rPr>
        <w:t>A problem rising is that while we have information about the nodes we do not have information about the links between the nodes. (Beaverstock, Smith, Taylor) By emphasizing the focus on network aspects and not just the nodes, the importance of node attributes as explanations of trade patterns, service networks and spatially distributed production networks is highlighted. According to the work of Karlsson et al 2007, ‘links that connect nodes are the conduits for flows in networks’ and that the direction of a flow is always from a ‘source’ to ‘sink’, depending on the perspective we examine the relation of the network.  Moreover, it is mentioned that the concepts of source-sink should be treated as a starting point for examining the transmission of knowledge and information among firms, individuals and over space (Karlsson et al 2007). Another important aspect of the links in an economic network is that they should be treated as immobile capital goods where sizeable sunk costs are involved.  Such connections between cities or agents impose inertia and rigidity on their interaction patterns that will not change unless the new link is superior and offers cost advantages (Karlsson et al 2007). Another issue at the network theory is the location advantage of a region, which is only possible to be evaluated by comparing different characteristics of regions. In order for a location advantage to last it must be immobile and change slowly.  At established networks where interaction is frequent the mobility of production factors and information is greater compared to interactions with players outside the network.</w:t>
      </w:r>
    </w:p>
    <w:p w:rsidR="00861948" w:rsidRDefault="00861948" w:rsidP="000B31A8">
      <w:pPr>
        <w:spacing w:line="360" w:lineRule="auto"/>
        <w:rPr>
          <w:lang w:val="en-US"/>
        </w:rPr>
      </w:pPr>
      <w:r>
        <w:rPr>
          <w:lang w:val="en-US"/>
        </w:rPr>
        <w:t>The globalization of economy had as distinctive characteristic the rise of global financial markets and the articulation and integration of these financial markets attracted the attention of researchers that evolved the concept of World City even further. However the first research attempts to that direction like Friedmann’s 1986, neglected the relation between financial centers but focused only on the value of financial services to the importance of a World City hierarchically.</w:t>
      </w:r>
    </w:p>
    <w:p w:rsidR="00861948" w:rsidRDefault="00861948" w:rsidP="000B31A8">
      <w:pPr>
        <w:spacing w:line="360" w:lineRule="auto"/>
        <w:rPr>
          <w:lang w:val="en-US"/>
        </w:rPr>
      </w:pPr>
      <w:r>
        <w:rPr>
          <w:lang w:val="en-US"/>
        </w:rPr>
        <w:t xml:space="preserve">Further research treated financial services as an unfolding of the world city concept (Karlsson et al 2007). Sassen 1991, Knox&amp;Taylor 1995, Beaverstock et al 2000, identified that the production of other advanced producer services like Law, Insurance, accountancy creates complexes of knowledge and these localized complexes that serve the world capital lead to the concentration of functions that we refer as World Cities. </w:t>
      </w:r>
    </w:p>
    <w:p w:rsidR="00861948" w:rsidRDefault="00861948" w:rsidP="000B31A8">
      <w:pPr>
        <w:spacing w:line="360" w:lineRule="auto"/>
        <w:rPr>
          <w:lang w:val="en-US"/>
        </w:rPr>
      </w:pPr>
      <w:r>
        <w:rPr>
          <w:lang w:val="en-US"/>
        </w:rPr>
        <w:t>World city concept uses the network theory as the key idea to examine the intra-firm links between advanced producer services between different locations but does not take into account the possible relations between APS firms and other players and it also ignores the institutional and historical factors that affect the interactions among agents and the formation of the network (Jacobs et al 2009). The GPN approach, another concept that it will be referred later on, emphasizes more to the relational character of the networks (Dicken et al 2001) and ‘identifies the different players in networks, the social relations and power configurations as well as the structural outcomes of these interactions’ (Jacobs et al 2007).</w:t>
      </w:r>
    </w:p>
    <w:p w:rsidR="00861948" w:rsidRDefault="00861948" w:rsidP="000B31A8">
      <w:pPr>
        <w:spacing w:line="360" w:lineRule="auto"/>
        <w:rPr>
          <w:lang w:val="en-US"/>
        </w:rPr>
      </w:pPr>
      <w:r>
        <w:rPr>
          <w:lang w:val="en-US"/>
        </w:rPr>
        <w:t>However, the recent approach of Beaverstock et al 2002 that understands the formation of a world city as the outcome of the interaction between two communities, that is territorial and functional-economic is a step towards the alignment of the concepts of WCN and WPN. This approach recognizes the role and influence of sector-specific institutions, complex government arrangements and state-enforced rules (taxation, legislation) to the creation of connections between cities and locations.  This approach aligns the two approaches by including more actors and institutional and sector specific features. This research identified that ‘cities are both embedded within networks (international APS) and within territorial governance arrangements’. (Jacobs et al 2009)</w:t>
      </w:r>
    </w:p>
    <w:p w:rsidR="00861948" w:rsidRDefault="00861948" w:rsidP="000B31A8">
      <w:pPr>
        <w:spacing w:line="360" w:lineRule="auto"/>
        <w:rPr>
          <w:b/>
          <w:lang w:val="en-US"/>
        </w:rPr>
      </w:pPr>
      <w:r>
        <w:rPr>
          <w:b/>
          <w:lang w:val="en-US"/>
        </w:rPr>
        <w:t xml:space="preserve">2.4 Global </w:t>
      </w:r>
      <w:r w:rsidRPr="00115995">
        <w:rPr>
          <w:b/>
          <w:lang w:val="en-US"/>
        </w:rPr>
        <w:t>production networks</w:t>
      </w:r>
    </w:p>
    <w:p w:rsidR="00861948" w:rsidRDefault="00861948" w:rsidP="000B31A8">
      <w:pPr>
        <w:spacing w:line="360" w:lineRule="auto"/>
        <w:rPr>
          <w:lang w:val="en-US"/>
        </w:rPr>
      </w:pPr>
      <w:r>
        <w:rPr>
          <w:lang w:val="en-US"/>
        </w:rPr>
        <w:t xml:space="preserve">‘The concept of </w:t>
      </w:r>
      <w:r w:rsidRPr="00115995">
        <w:rPr>
          <w:lang w:val="en-US"/>
        </w:rPr>
        <w:t>Global production networks</w:t>
      </w:r>
      <w:r>
        <w:rPr>
          <w:lang w:val="en-US"/>
        </w:rPr>
        <w:t xml:space="preserve"> focuses on how power and value are created, captured and distributed between producers and suppliers that link distant local clusters of production with each other’ (Jacobs et al 2009). From the above description of the concept of GPN it is clear that the network concept is crucial for the understanding of the geographical complexity of the global economy.  The network theory explains the fundamental structural and relational nature of how production and consumption of goods and services was always organized, ‘a generic form of economic organization’ even today where transactions became more complex. Another characteristic of networks is that they are dynamic; both organizationally, geographically are variable and evolved. (Coe et al 2008). Hardly any network remains unchanged for long and the reasons for their transformation can be either internal or external but under no circumstances these changes are linear flows but rather complex alternations ( Hudson 2004).The  </w:t>
      </w:r>
      <w:r w:rsidRPr="00115995">
        <w:rPr>
          <w:lang w:val="en-US"/>
        </w:rPr>
        <w:t xml:space="preserve">Global </w:t>
      </w:r>
      <w:r>
        <w:rPr>
          <w:lang w:val="en-US"/>
        </w:rPr>
        <w:t xml:space="preserve">production network theory provides a ‘heuristic framework that is time and space sensitive and that enables us to integrate to the concept the complex actions and interactions of various agents and institutions and to take into account the social, cultural and organizational phenomena’ (Coe et al 2008), that affect greatly the behavior of the agents and consequently the character of the network.  </w:t>
      </w:r>
      <w:r w:rsidRPr="00290943">
        <w:rPr>
          <w:lang w:val="en-US"/>
        </w:rPr>
        <w:t>An important statement of GPN theory is that it considers every element inside the network as ‘grounded’ to a specific location. These elements can be both tangible (assets) but also less tangible like the organizational practices, culture, social relationships. The form and nature of GPN in that sense is influenced by these socio-political, cultural issues of the location they are produced (Coe et al 2008). The relations between firms and locations are complex (Dicken&amp;Malmberg 2001), which align to the statement of Coe et al 2008 that as the geographical and extensiveness and complexity of GPN increases, the nature of embeddedness</w:t>
      </w:r>
      <w:r>
        <w:rPr>
          <w:lang w:val="en-US"/>
        </w:rPr>
        <w:t>’</w:t>
      </w:r>
      <w:r w:rsidRPr="00290943">
        <w:rPr>
          <w:lang w:val="en-US"/>
        </w:rPr>
        <w:t xml:space="preserve"> becomes more complex.</w:t>
      </w:r>
      <w:r>
        <w:rPr>
          <w:lang w:val="en-US"/>
        </w:rPr>
        <w:t xml:space="preserve"> The interest of the GPN concept is on the ‘territorial embeddedness’ of the social networks involved in global commodities. GPN emphasizes more on the ‘relational character’ of networks (Jacobs et al 2009). </w:t>
      </w:r>
    </w:p>
    <w:p w:rsidR="00861948" w:rsidRDefault="00861948" w:rsidP="000B31A8">
      <w:pPr>
        <w:spacing w:line="360" w:lineRule="auto"/>
        <w:rPr>
          <w:lang w:val="en-US"/>
        </w:rPr>
      </w:pPr>
      <w:r>
        <w:rPr>
          <w:lang w:val="en-US"/>
        </w:rPr>
        <w:t xml:space="preserve">To summarize the concepts of GCC and GPN the differences between the two theories will be identified. The GPN tries to take into consideration all relevant sets of agents and the possible relations between them, both inter and intra-firm relations, opposite to GCC that only examines the inter-firm relations between two or more different locations. Except that GPN examines various types of relations and social network formations, issues that are not referred to the GCC approach (Jacobs et al 2009). Moreover, as mentioned before GPN examines more complex issues than the restricted linear structures of GCC. Focusing only on linear dimension is a problem (Henderson et al 2002) because we ignore non-linear, horizontal relations.  </w:t>
      </w:r>
      <w:r w:rsidRPr="00EE5307">
        <w:rPr>
          <w:lang w:val="en-US"/>
        </w:rPr>
        <w:t>The element of verticality in the structure of nodes and links at a production network should not be ignored as these ties are embedded in the production chain.</w:t>
      </w:r>
      <w:r>
        <w:rPr>
          <w:lang w:val="en-US"/>
        </w:rPr>
        <w:t xml:space="preserve"> The concept of ‘net-chain analysis’ which is a ‘set of networks comprised of horizontal ties between firms within a particular industry which are sequentially arranged by vertical ties between firms in different layers’ (Lazzarini et al 2000), gives a picture of the multidimensional character of networks.  Another difference between the two theories is their methodological approach. While GCC draws on the locational patterns of world’s APS producers, the GPN suffers from an undeveloped methodological approach and is a heuristic approach’ (Dicken 2004). That is why GPN is considered a qualitative approach that uses interviews as a way to gather information. This characteristic however, enables GPN approach to provide us with deeper understanding of the underlying historical, social and institutional conditions that influence the formation and evolution of networks. On the other hand, GCC since in it based on databases it can provide us with the big picture with the drawback however of the lack of depth in its analysis</w:t>
      </w:r>
      <w:r w:rsidRPr="005D7626">
        <w:rPr>
          <w:lang w:val="en-US"/>
        </w:rPr>
        <w:t xml:space="preserve"> </w:t>
      </w:r>
      <w:r>
        <w:rPr>
          <w:lang w:val="en-US"/>
        </w:rPr>
        <w:t>(Jacobs et al 2009).</w:t>
      </w:r>
    </w:p>
    <w:p w:rsidR="00861948" w:rsidRDefault="00861948" w:rsidP="000B31A8">
      <w:pPr>
        <w:spacing w:line="360" w:lineRule="auto"/>
        <w:rPr>
          <w:lang w:val="en-US"/>
        </w:rPr>
      </w:pPr>
      <w:r>
        <w:rPr>
          <w:lang w:val="en-US"/>
        </w:rPr>
        <w:t>Another argument of the GPN approach is that the ‘successful regional economic development is largely dependent on strategic coupling (Coe et al 2004) which refers to the capacity of local actors to match critical regional assets with extra-local actors involved in global flows’(Coe et al 2008). By providing specialized APS locally the alignment of regional economies with global commodity flows and players is facilitated. To elaborate this argument more, it is the variety of agents, the variety of sectors and clusters within a certain space that lead to positive externalities (exchange of knowledge and information, reduced transaction costs) (Jacobs et al 2009).</w:t>
      </w:r>
    </w:p>
    <w:p w:rsidR="00861948" w:rsidRDefault="00861948" w:rsidP="000B31A8">
      <w:pPr>
        <w:spacing w:line="360" w:lineRule="auto"/>
        <w:rPr>
          <w:lang w:val="en-US"/>
        </w:rPr>
      </w:pPr>
      <w:r>
        <w:rPr>
          <w:lang w:val="en-US"/>
        </w:rPr>
        <w:t xml:space="preserve">After the analysis of the theories of GPN and GCC it is likely that someone will perceive these theories as competitive. However, these two different schools should be treated as complements and should be examined together and even try to integrate them. Only few research has been done to the direction of investigating to what extent APS interact with other activities and firms in GCC and GPN. APS is important to every production network and a vital element for its prosperity and growth. The integration of the two theories could increase the accuracy of the examination of the ‘interconnected functions, operations and transactions through which a specific product or service is produced, distributed and consumed’. In order to integrate the two theories it is essential to accept the horizontal non-linear relations that exist at certain place and stage with the production chain (Coe et al </w:t>
      </w:r>
      <w:r w:rsidRPr="00EE5307">
        <w:rPr>
          <w:lang w:val="en-US"/>
        </w:rPr>
        <w:t>2008). GPN can include both linkages between suppliers-producers and APS-APS</w:t>
      </w:r>
      <w:r>
        <w:rPr>
          <w:lang w:val="en-US"/>
        </w:rPr>
        <w:t xml:space="preserve"> providers. However, this approach demands that we include both material flows and a sector-specific focus to the analysis of APS (Jacobs et al 2009). </w:t>
      </w:r>
      <w:r w:rsidRPr="00FC6057">
        <w:rPr>
          <w:lang w:val="en-US"/>
        </w:rPr>
        <w:t xml:space="preserve">Jacobs </w:t>
      </w:r>
      <w:r>
        <w:rPr>
          <w:lang w:val="en-US"/>
        </w:rPr>
        <w:t>et al 2009</w:t>
      </w:r>
      <w:r w:rsidRPr="00FC6057">
        <w:rPr>
          <w:lang w:val="en-US"/>
        </w:rPr>
        <w:t xml:space="preserve"> </w:t>
      </w:r>
      <w:r>
        <w:rPr>
          <w:lang w:val="en-US"/>
        </w:rPr>
        <w:t xml:space="preserve">provide a framework </w:t>
      </w:r>
      <w:r w:rsidRPr="00FC6057">
        <w:rPr>
          <w:lang w:val="en-US"/>
        </w:rPr>
        <w:t>to integrate the approaches of WCN and GPN using the concept of port-cities as a mean and link through which the two concepts align. At their work they consider ports as a location where APS services and GCC come together.</w:t>
      </w:r>
      <w:r>
        <w:rPr>
          <w:lang w:val="en-US"/>
        </w:rPr>
        <w:t xml:space="preserve"> Ports are important transport nodes in global value chains and many Global Commodity Chains move through seaports. Ports in order to survive the fierce competition with other locations have developed into a geographical concentration of highly specialized, added-value activities, with demand for specialized labor (Fujita&amp;Mori 1995, De Langen 2003). Using a phrase of Humphrey&amp; Schmitz 2002, ports can be considered as ‘export-oriented clusters that are inserted into global value chains’. Finally among the weaknesses of the WCN concept is that it does not take into account the sector specificity of APS providers. By restricting the scope of our research to port-cities this problem can be by-passed since now only the maritime-related APS providers are investigated.</w:t>
      </w:r>
      <w:r w:rsidRPr="00490AAA">
        <w:rPr>
          <w:lang w:val="en-US"/>
        </w:rPr>
        <w:t xml:space="preserve"> The APS producers specialized to maritime activities was i</w:t>
      </w:r>
      <w:r>
        <w:rPr>
          <w:lang w:val="en-US"/>
        </w:rPr>
        <w:t>ntroduced by Jacobs et al 2009</w:t>
      </w:r>
      <w:r w:rsidRPr="00490AAA">
        <w:rPr>
          <w:lang w:val="en-US"/>
        </w:rPr>
        <w:t xml:space="preserve"> and we are going to base our research to that approach. Using</w:t>
      </w:r>
      <w:r>
        <w:rPr>
          <w:lang w:val="en-US"/>
        </w:rPr>
        <w:t xml:space="preserve"> the framework of World port city introduced by Jacobs et al 2007 and a sector-specific analysis for maritime-specialized APS (law firms, brokers, P&amp;I Clubs) this research will try to examine the relation and connections at the maritime network of APS providers of London- Piraeus, as well as the vertical connections at these locations between APS providers and maritime companies.</w:t>
      </w:r>
    </w:p>
    <w:p w:rsidR="00861948" w:rsidRDefault="00861948" w:rsidP="000B31A8">
      <w:pPr>
        <w:spacing w:line="360" w:lineRule="auto"/>
        <w:rPr>
          <w:lang w:val="en-US"/>
        </w:rPr>
      </w:pPr>
    </w:p>
    <w:p w:rsidR="00861948" w:rsidRPr="00655676" w:rsidRDefault="00861948" w:rsidP="000B31A8">
      <w:pPr>
        <w:spacing w:line="360" w:lineRule="auto"/>
        <w:rPr>
          <w:b/>
          <w:lang w:val="en-US"/>
        </w:rPr>
      </w:pPr>
      <w:r>
        <w:rPr>
          <w:b/>
          <w:lang w:val="en-US"/>
        </w:rPr>
        <w:t xml:space="preserve">2. 5 </w:t>
      </w:r>
      <w:r w:rsidRPr="00655676">
        <w:rPr>
          <w:b/>
          <w:lang w:val="en-US"/>
        </w:rPr>
        <w:t>World port cities</w:t>
      </w:r>
    </w:p>
    <w:p w:rsidR="00861948" w:rsidRDefault="00861948" w:rsidP="000B31A8">
      <w:pPr>
        <w:spacing w:line="360" w:lineRule="auto"/>
        <w:rPr>
          <w:lang w:val="en-US"/>
        </w:rPr>
      </w:pPr>
      <w:r>
        <w:rPr>
          <w:lang w:val="en-US"/>
        </w:rPr>
        <w:t>At this case study the relation between APS providers at two different locations using the framework of port cities as first described by Jacobs et al 2009 is examined. It can be expected that within port-city location the creation of non-linear relations between agents will occur at greater frequency both between APS producers but also the vertical connections between APS producers and their cliental base, the maritime companies. Another advantage of the port-city location is that it enable us to examine whether the existence of APS producers at close proximity to a port can lead to an increase on the commodities transferred or vice versa. Moreover, this research will</w:t>
      </w:r>
      <w:r w:rsidRPr="00EE5307">
        <w:rPr>
          <w:lang w:val="en-US"/>
        </w:rPr>
        <w:t xml:space="preserve"> try to investigate the relation between port-based APS providers and the urban web.</w:t>
      </w:r>
    </w:p>
    <w:p w:rsidR="00861948" w:rsidRDefault="00861948" w:rsidP="000B31A8">
      <w:pPr>
        <w:spacing w:line="360" w:lineRule="auto"/>
        <w:rPr>
          <w:lang w:val="en-US"/>
        </w:rPr>
      </w:pPr>
      <w:r>
        <w:rPr>
          <w:lang w:val="en-US"/>
        </w:rPr>
        <w:t xml:space="preserve">The role of ports at the creation and evolution of cities was studied by Fujita&amp;Mori 1995. At their model they explain how port cities continued to prosper even after the port related activities ceased to be important. More specifically they examine cities that while their growth was initiated by advantages related to ‘good water access’ they continue to prosper even after these activities became insignificant.  Their work was based on the neoclassical trade theory of Mills 1972 and Schweizer&amp;Varaiya 1976, 1977 that used the concept of competitive advantage as an explanation for the rise and initial growth of port cities and the lock-in effect of some self-reinforcing agglomeration forces for their continued prosperity (Fujita&amp;Mori 1995). At their work they also highlight the advantage of transport access of port-cities compared to non-port cities but also the important role of ‘historical accidents’ that may explain why some non-port cities still dominate the economy (London). The later is explained by the ‘self-reinforcing agglomeration economies’ that their presence generates lock-in effects to a specific location for existing agents and a pole of attraction for new players. Moreover this pole of attraction explains the continued prosperity of port-cities that lost the initial advantage of water access by other locations (London). </w:t>
      </w:r>
    </w:p>
    <w:p w:rsidR="00861948" w:rsidRDefault="00861948" w:rsidP="000B31A8">
      <w:pPr>
        <w:spacing w:line="360" w:lineRule="auto"/>
        <w:rPr>
          <w:lang w:val="en-US"/>
        </w:rPr>
      </w:pPr>
      <w:r>
        <w:rPr>
          <w:lang w:val="en-US"/>
        </w:rPr>
        <w:t>For Ducruet&amp;Lee 2006 the ‘evolution of port-city seems to be gradual rather that linear or chaotic and in some cases it is influenced by regional factors and local strategies’. At their research they examine how port function is more or less important for local economies and they attempt to measure the degree to which port cities are dependent on port or other urban functions. At the core of their work is the suggestion that port city ‘Is destined to become a general city through successful stages of economic diversification’ (Murphey 1989). As a first stage the local economy is dependent on port and maritime activities. At a second phase the local economy attracts additional activities (industrial, shipbuilding) and finally the transformation of the local economy to a service economy occurs by attracting APS providers, allowing the separation of the city and the port(Charlie 1988). Another stage of evolution was added by Pesquera&amp;Ruiz 1996 where at a post-industrial stage the ‘interdependency’ between urban and port logistics activities takes place. Some cities with advanced economies managed to enhance and redefine their port activities by including and attracting broader, added-value services like financial services, maritime insurance, law services etc at their territory and not restrict their activities only to cargo or port related like cargo handling, storage and bunkering . By doing so, they managed to keep their port functions stable or increased even when the port traffic and commodities transferred decreased</w:t>
      </w:r>
      <w:r w:rsidRPr="0046073A">
        <w:rPr>
          <w:lang w:val="en-US"/>
        </w:rPr>
        <w:t xml:space="preserve"> </w:t>
      </w:r>
      <w:r>
        <w:rPr>
          <w:lang w:val="en-US"/>
        </w:rPr>
        <w:t>(Fujita&amp;Mori 1995).  Another important point of the research of Fujita&amp;Mori 1995 is that they realize the port-city evolution as a gradual phenomenon that ‘moves through successive stages rather than sudden disrupts’.</w:t>
      </w:r>
    </w:p>
    <w:p w:rsidR="00861948" w:rsidRDefault="00861948" w:rsidP="000B31A8">
      <w:pPr>
        <w:spacing w:line="360" w:lineRule="auto"/>
        <w:rPr>
          <w:lang w:val="en-US"/>
        </w:rPr>
      </w:pPr>
      <w:r>
        <w:rPr>
          <w:lang w:val="en-US"/>
        </w:rPr>
        <w:t xml:space="preserve"> A critical aspect for the evolution of ports is the competition for space with the urban systems. As cities expand, less space is available for port concentration and that is a constraint to their development. Policies for moving away port activities from the city have diverse results that are beyond the scope of our research. At any case, issues like that change the strategy and general direction of ports. For example ports in order to avoid losing clients, traffic and competiveness may lead them to attract hub functions and APS providers like in the case of Piraeus, expand their hinterland and infrastructure outside the town web (Rotterdam) and many other examples.  In any case, ports try to disconnect their activities from the urban web for various reasons, lack of space for further expansion, environmental issues, and the increased intensity of port activities (Hoyle 1989) that contradicts to the well-being of urban inhabitants due to its negative externalities (noise, traffic, pollution). These factors can explain why ports became less dependent on the urban location and vice versa. This weakening locational dependence between ports and cities-and the city industry- may explain the diversification of ports to other activities (Hoare 1986). The research of Fujita&amp;Mori 1995 results that while port-cities seen their port activities decline many managed to overcome the difficulties of urban and port competition by applying new policies that promoted diversification and attraction of other activities and functions (for example APS).  The attraction of APS providers may be a good strategy for port cities in upgrading their economic profiles and strengthen their position in a particular commodity chain or market. In order to integrate port-cities to global networks the local interactions not only between port-related activities but also between the port cluster and other activities (APS) are examined as well, (Jacobs et al 2009). The core of this research paper will be relevant to that approach but more emphasis will be given at the interactions between maritime companies located at close spatial proximity to a port and the APS providers and not between port-related activities and APS providers as in the work of W. Jacobs et al (2009). We shall examine whether the attraction of APS providers may provide a competitive advantage to the port-city compared to other competitive locations and whether or not their existence may lead to the sustain or increase of the port traffic.</w:t>
      </w:r>
    </w:p>
    <w:p w:rsidR="00861948" w:rsidRDefault="00861948" w:rsidP="000B31A8">
      <w:pPr>
        <w:spacing w:line="360" w:lineRule="auto"/>
        <w:rPr>
          <w:lang w:val="en-US"/>
        </w:rPr>
      </w:pPr>
      <w:r>
        <w:rPr>
          <w:lang w:val="en-US"/>
        </w:rPr>
        <w:t>A major drawback of existing research is that it misses the dynamics of a transportation network as well as other relations and evolution paths. The reason for this inability is that it does not take into account the flexible nature and structure of transportation networks, including the nodes in our case the ports.(Rodrigue&amp;Comtois 1997). Maritime companies have the choice of using several different infrastructures and APS providers in a cost-effective way and according to their strategies. That explains why the structure of the maritime network is constantly changing. Maritime companies are the main agents of the territorial dynamics of maritime networks. They have to continuously adapt to the constant changes within the maritime system, being flexible so they are able to take advantage of the different benefits of other locations and specialized at the same time</w:t>
      </w:r>
      <w:r w:rsidRPr="002363B2">
        <w:rPr>
          <w:lang w:val="en-US"/>
        </w:rPr>
        <w:t xml:space="preserve"> </w:t>
      </w:r>
      <w:r>
        <w:rPr>
          <w:lang w:val="en-US"/>
        </w:rPr>
        <w:t xml:space="preserve">(Rodrigue&amp;Comtois 1997). </w:t>
      </w:r>
    </w:p>
    <w:p w:rsidR="00861948" w:rsidRDefault="00861948" w:rsidP="000B31A8">
      <w:pPr>
        <w:spacing w:line="360" w:lineRule="auto"/>
        <w:rPr>
          <w:lang w:val="en-US"/>
        </w:rPr>
      </w:pPr>
      <w:r>
        <w:rPr>
          <w:lang w:val="en-US"/>
        </w:rPr>
        <w:t xml:space="preserve"> At existing literature different classifications and distinctions of port cities can be found regarding the extent of which they provide maritime related services. According to O’Connor 1989, port-cities provide only basic services relative to daily physical operations, maritime industrial cities which manage long-term contracts and host diverse functions (finance, insurance) and international cities that control the long term organization of global maritime shipping (London</w:t>
      </w:r>
      <w:r w:rsidRPr="00FF272A">
        <w:rPr>
          <w:lang w:val="en-US"/>
        </w:rPr>
        <w:t xml:space="preserve">). However there is a gap at recent research as to which APS activities are influenced in their location by port functions.  Nowadays, even the basic port activities have increased complexity; conflicts of interests between the trading parts are more likely to appear, taking into account the increased frequency of transactions and the increased possibility of accidental incidents to occur. These reasons explain the need of specialized APS providers like lawyers, insurers etc to the facilitation of trade. However, there are no clues that would indicate why maritime firms would not use these certain types of services that are located elsewhere (flexible nature of maritime networks). If </w:t>
      </w:r>
      <w:r>
        <w:rPr>
          <w:lang w:val="en-US"/>
        </w:rPr>
        <w:t xml:space="preserve">we take into account </w:t>
      </w:r>
      <w:r w:rsidRPr="00FF272A">
        <w:rPr>
          <w:lang w:val="en-US"/>
        </w:rPr>
        <w:t xml:space="preserve">the new technologies of communication (e-mail, video conference, internet calls) that reduce radically the cost of communicating with distant locations but also the extent use of correspondents and maritime agents at shipping networks the question rising is whether spatial proximity of maritime-specialized APS producers to the ports is still important. Having said that </w:t>
      </w:r>
      <w:r>
        <w:rPr>
          <w:lang w:val="en-US"/>
        </w:rPr>
        <w:t>it can be stated that</w:t>
      </w:r>
      <w:r w:rsidRPr="00FF272A">
        <w:rPr>
          <w:lang w:val="en-US"/>
        </w:rPr>
        <w:t>:</w:t>
      </w:r>
    </w:p>
    <w:p w:rsidR="00861948" w:rsidRDefault="00861948" w:rsidP="000B31A8">
      <w:pPr>
        <w:spacing w:line="360" w:lineRule="auto"/>
        <w:rPr>
          <w:lang w:val="en-US"/>
        </w:rPr>
      </w:pPr>
      <w:r w:rsidRPr="00400D46">
        <w:rPr>
          <w:b/>
          <w:lang w:val="en-US"/>
        </w:rPr>
        <w:t>Hypothesis 2:</w:t>
      </w:r>
      <w:r>
        <w:rPr>
          <w:lang w:val="en-US"/>
        </w:rPr>
        <w:t xml:space="preserve"> Maritime-specialized APS producers are expected to be located at close geographical proximity to a port where maritime companies are concentrated.</w:t>
      </w:r>
    </w:p>
    <w:p w:rsidR="00861948" w:rsidRDefault="00861948" w:rsidP="000B31A8">
      <w:pPr>
        <w:spacing w:line="360" w:lineRule="auto"/>
        <w:rPr>
          <w:lang w:val="en-US"/>
        </w:rPr>
      </w:pPr>
      <w:r>
        <w:rPr>
          <w:lang w:val="en-US"/>
        </w:rPr>
        <w:t xml:space="preserve">Jacobs et al 2009 suggest that APS producers will be located closely to ports or port-related industries in order to take advantage of the exchange of ideas and knowledge and the built of trust. Close spatial proximity is essential for the exchange of tacit or codified knowledge as we can consider the maritime activities. Moreover, such proximity can facilitate the transactions of different agents, allowing for example the frequent face to face contact, but also provides the opportunity to monitor closely and at real time the market demands and trends. Positive spill-over effects can take place from the interaction of diversified professions but with a same subject of interest like maritime attorneys, insurers, P&amp;I Clubs. The diversification of professions also reduces the possibility of negative externalities to occur (to competitive firms) and that possibility can be further reduced with the promotion of trust between players which in order to be built requires constant interactions (repeated interaction game theory) and face to face contact which is possible when agents are located at close spatial proximity. </w:t>
      </w:r>
    </w:p>
    <w:p w:rsidR="00861948" w:rsidRDefault="00861948" w:rsidP="000B31A8">
      <w:pPr>
        <w:spacing w:line="360" w:lineRule="auto"/>
        <w:rPr>
          <w:lang w:val="en-US"/>
        </w:rPr>
      </w:pPr>
      <w:r>
        <w:rPr>
          <w:lang w:val="en-US"/>
        </w:rPr>
        <w:t>However, issues like the use of new communication technology reduces the importance of frequent physical interaction especially when tasks are routinized. Another issue is the opening of local, smaller branches to many locations by large, international firms that have their headquarters at one location</w:t>
      </w:r>
      <w:r w:rsidRPr="00562D16">
        <w:rPr>
          <w:lang w:val="en-US"/>
        </w:rPr>
        <w:t xml:space="preserve">. The implementation of that policy is a cost-effective way to be at close spatial proximity with many players around the globe.  The integration of the local branches of the large international firms </w:t>
      </w:r>
      <w:r>
        <w:rPr>
          <w:lang w:val="en-US"/>
        </w:rPr>
        <w:t xml:space="preserve">to the local network </w:t>
      </w:r>
      <w:r w:rsidRPr="00562D16">
        <w:rPr>
          <w:lang w:val="en-US"/>
        </w:rPr>
        <w:t>is facilitated when the</w:t>
      </w:r>
      <w:r>
        <w:rPr>
          <w:lang w:val="en-US"/>
        </w:rPr>
        <w:t xml:space="preserve"> local branches recruit local staff with big experience and connections. However there is also the possibility that these externalities between co-located agents do not exist, not in the form that port-related players do not need specialized APS providers but there is no need that these activities should be co-located since maritime firms can acquire such services from distant locations (W. Jacobs et al 2009). Another case is when an urban web has a strong cluster of maritime APS that has strong links with both the port cluster in its region but also with other distant port clusters (London). The centrality and importance of maritime centers is likely to vary significant over time (Braudel 1985) for reasons related to the strategy or cost related issues of maritime firms (Rodrigue&amp;Comtois 1997) but also unpredicted circumstances (wars, embargos etc).</w:t>
      </w:r>
    </w:p>
    <w:p w:rsidR="00861948" w:rsidRDefault="00861948" w:rsidP="000B31A8">
      <w:pPr>
        <w:spacing w:line="360" w:lineRule="auto"/>
        <w:rPr>
          <w:lang w:val="en-US"/>
        </w:rPr>
      </w:pPr>
      <w:r>
        <w:rPr>
          <w:lang w:val="en-US"/>
        </w:rPr>
        <w:t>Jacobs et al 2009 recognize two mechanisms that respond to the diversity of situations that explain the relation of port activities and APS providers. The first mechanism is relevant to the specialization of the port region to other activities and the diversity of the urban economy in relation to the port. These regions have a low position to the WCN due to the geographic isolation or to the lock-in effect of pre-existing urban centers (Fujita&amp;Mori 1995). Service centers on the other hand, are high at the hierarchy of WCN due to successful agglomeration economies after the port activities or water transportation lost their significance for reasons like lack of space, competition etc. The second mechanism is defined by the combination of GCC and WCN. Port cities and World port cities manage to balance between the urban development and port expansion by implementing efficient policies. As the research of O’Conor 1986, Ducruet&amp;Comtois points out the evolution of port cities are not ‘sudden’ but rather moves through different phases. Many port cities tried to evolve into World port cities, financial or service centers but while some cases succeeded others failed. The reasons can be found to the special attributes of each location, the different implemented policies and at random factors. This research paper will examine the case of two locations, London and Piraeus, and what where the reasons that led them at their current position at the world maritime network.</w:t>
      </w:r>
    </w:p>
    <w:p w:rsidR="00861948" w:rsidRDefault="00861948" w:rsidP="000B31A8">
      <w:pPr>
        <w:spacing w:line="360" w:lineRule="auto"/>
        <w:rPr>
          <w:lang w:val="en-US"/>
        </w:rPr>
      </w:pPr>
    </w:p>
    <w:p w:rsidR="00861948" w:rsidRPr="008E62BC" w:rsidRDefault="00861948" w:rsidP="000B31A8">
      <w:pPr>
        <w:spacing w:line="360" w:lineRule="auto"/>
        <w:rPr>
          <w:sz w:val="48"/>
          <w:szCs w:val="48"/>
          <w:lang w:val="en-US"/>
        </w:rPr>
      </w:pPr>
      <w:r w:rsidRPr="008E62BC">
        <w:rPr>
          <w:sz w:val="48"/>
          <w:szCs w:val="48"/>
          <w:lang w:val="en-US"/>
        </w:rPr>
        <w:t>Chapter lll</w:t>
      </w:r>
    </w:p>
    <w:p w:rsidR="00861948" w:rsidRPr="0054490F" w:rsidRDefault="00861948" w:rsidP="000B31A8">
      <w:pPr>
        <w:spacing w:line="360" w:lineRule="auto"/>
        <w:rPr>
          <w:sz w:val="44"/>
          <w:szCs w:val="44"/>
          <w:lang w:val="en-US"/>
        </w:rPr>
      </w:pPr>
      <w:r w:rsidRPr="0054490F">
        <w:rPr>
          <w:sz w:val="44"/>
          <w:szCs w:val="44"/>
          <w:lang w:val="en-US"/>
        </w:rPr>
        <w:t>Empirical Analysis</w:t>
      </w:r>
    </w:p>
    <w:p w:rsidR="00861948" w:rsidRPr="00A814BC" w:rsidRDefault="00861948" w:rsidP="000B31A8">
      <w:pPr>
        <w:spacing w:line="360" w:lineRule="auto"/>
        <w:rPr>
          <w:b/>
          <w:lang w:val="en-US"/>
        </w:rPr>
      </w:pPr>
      <w:r>
        <w:rPr>
          <w:b/>
          <w:lang w:val="en-US"/>
        </w:rPr>
        <w:t xml:space="preserve">3.1 </w:t>
      </w:r>
      <w:r w:rsidRPr="00A814BC">
        <w:rPr>
          <w:b/>
          <w:lang w:val="en-US"/>
        </w:rPr>
        <w:t>Introduction</w:t>
      </w:r>
      <w:r>
        <w:rPr>
          <w:b/>
          <w:lang w:val="en-US"/>
        </w:rPr>
        <w:t>: Characteristics of Greek maritime industry</w:t>
      </w:r>
    </w:p>
    <w:p w:rsidR="00861948" w:rsidRPr="00390738" w:rsidRDefault="00861948" w:rsidP="000B31A8">
      <w:pPr>
        <w:spacing w:line="360" w:lineRule="auto"/>
        <w:rPr>
          <w:lang w:val="en-US"/>
        </w:rPr>
      </w:pPr>
      <w:r>
        <w:rPr>
          <w:lang w:val="en-US"/>
        </w:rPr>
        <w:t xml:space="preserve">After WW2, a </w:t>
      </w:r>
      <w:r w:rsidRPr="00390738">
        <w:rPr>
          <w:lang w:val="en-US"/>
        </w:rPr>
        <w:t xml:space="preserve">wave of realignment </w:t>
      </w:r>
      <w:r>
        <w:rPr>
          <w:lang w:val="en-US"/>
        </w:rPr>
        <w:t>expanded</w:t>
      </w:r>
      <w:r w:rsidRPr="00390738">
        <w:rPr>
          <w:lang w:val="en-US"/>
        </w:rPr>
        <w:t xml:space="preserve"> both at the structure of market and the structure of maritime companies started as we can </w:t>
      </w:r>
      <w:r>
        <w:rPr>
          <w:lang w:val="en-US"/>
        </w:rPr>
        <w:t>observe at</w:t>
      </w:r>
      <w:r w:rsidRPr="00390738">
        <w:rPr>
          <w:lang w:val="en-US"/>
        </w:rPr>
        <w:t xml:space="preserve"> a series of mergers, acquisitions and strategic alliances that will led to the existence of only few large firms and an oligopolistic character of maritime supply like in the case of liner shipping (G. Vlachos 2003).</w:t>
      </w:r>
    </w:p>
    <w:p w:rsidR="00861948" w:rsidRDefault="00861948" w:rsidP="000B31A8">
      <w:pPr>
        <w:spacing w:line="360" w:lineRule="auto"/>
        <w:rPr>
          <w:lang w:val="en-US"/>
        </w:rPr>
      </w:pPr>
      <w:r>
        <w:rPr>
          <w:lang w:val="en-US"/>
        </w:rPr>
        <w:t xml:space="preserve">The Greek maritime industry however, did not follow this wave of globalization and structural changes for many reasons, the most important of which are firstly that 95% of its tonnage is involved at bulk shipping, secondly the family orientated character of Greek maritime companies and finally the fact that at most cases the ship-owner and the ship-operator is usually the same person. More analytically, bulk shipping is not a field that favors strategic alliances or mergers since its essence is to change markets and field of operations constantly to take advantage of the opportunities emerged around the globe that makes almost impossible and pointless the identification of a partner for such activities. </w:t>
      </w:r>
      <w:r w:rsidRPr="00234504">
        <w:rPr>
          <w:lang w:val="en-US"/>
        </w:rPr>
        <w:t>A critical characteristic of Greek shipping industry is that i</w:t>
      </w:r>
      <w:r>
        <w:rPr>
          <w:lang w:val="en-US"/>
        </w:rPr>
        <w:t>t consists to a large percent (8</w:t>
      </w:r>
      <w:r w:rsidRPr="00234504">
        <w:rPr>
          <w:lang w:val="en-US"/>
        </w:rPr>
        <w:t>0%)</w:t>
      </w:r>
      <w:r>
        <w:rPr>
          <w:lang w:val="en-US"/>
        </w:rPr>
        <w:t xml:space="preserve"> of small companies that own 1-9</w:t>
      </w:r>
      <w:r w:rsidRPr="00234504">
        <w:rPr>
          <w:lang w:val="en-US"/>
        </w:rPr>
        <w:t xml:space="preserve"> vessels, usually aged ships(Goul</w:t>
      </w:r>
      <w:r>
        <w:rPr>
          <w:lang w:val="en-US"/>
        </w:rPr>
        <w:t>ielmos 1996) and</w:t>
      </w:r>
      <w:r w:rsidRPr="00234504">
        <w:rPr>
          <w:lang w:val="en-US"/>
        </w:rPr>
        <w:t xml:space="preserve"> survive by using extensively cost minimizing techniques. </w:t>
      </w:r>
      <w:r>
        <w:rPr>
          <w:lang w:val="en-US"/>
        </w:rPr>
        <w:t>A classification of Greek maritime companies according to the vessels they own is provided at the Table 2 below.</w:t>
      </w:r>
    </w:p>
    <w:p w:rsidR="00861948" w:rsidRPr="000721E7" w:rsidRDefault="00861948" w:rsidP="000B31A8">
      <w:pPr>
        <w:spacing w:line="360" w:lineRule="auto"/>
        <w:rPr>
          <w:lang w:val="en-US"/>
        </w:rPr>
      </w:pPr>
      <w:r w:rsidRPr="003B461D">
        <w:rPr>
          <w:noProof/>
          <w:lang w:val="en-US"/>
        </w:rPr>
        <w:pict>
          <v:shape id="Picture 3" o:spid="_x0000_i1028" type="#_x0000_t75" style="width:410.25pt;height:182.25pt;visibility:visible">
            <v:imagedata r:id="rId10" o:title=""/>
          </v:shape>
        </w:pict>
      </w:r>
      <w:r w:rsidRPr="000721E7">
        <w:rPr>
          <w:sz w:val="20"/>
          <w:szCs w:val="20"/>
          <w:lang w:val="en-US"/>
        </w:rPr>
        <w:t>Source: Petrofin Research 2009</w:t>
      </w:r>
    </w:p>
    <w:p w:rsidR="00861948" w:rsidRDefault="00861948" w:rsidP="000B31A8">
      <w:pPr>
        <w:spacing w:line="360" w:lineRule="auto"/>
        <w:rPr>
          <w:lang w:val="en-US"/>
        </w:rPr>
      </w:pPr>
      <w:r w:rsidRPr="00234504">
        <w:rPr>
          <w:lang w:val="en-US"/>
        </w:rPr>
        <w:t>Such compan</w:t>
      </w:r>
      <w:r>
        <w:rPr>
          <w:lang w:val="en-US"/>
        </w:rPr>
        <w:t>ies are usually the start-up of</w:t>
      </w:r>
      <w:r w:rsidRPr="00234504">
        <w:rPr>
          <w:lang w:val="en-US"/>
        </w:rPr>
        <w:t xml:space="preserve"> retired commercial navy officers</w:t>
      </w:r>
      <w:r>
        <w:rPr>
          <w:lang w:val="en-US"/>
        </w:rPr>
        <w:t xml:space="preserve"> and</w:t>
      </w:r>
      <w:r w:rsidRPr="00234504">
        <w:rPr>
          <w:lang w:val="en-US"/>
        </w:rPr>
        <w:t xml:space="preserve"> are family businesses, person-oriented and </w:t>
      </w:r>
      <w:r>
        <w:rPr>
          <w:lang w:val="en-US"/>
        </w:rPr>
        <w:t xml:space="preserve">where </w:t>
      </w:r>
      <w:r w:rsidRPr="00234504">
        <w:rPr>
          <w:lang w:val="en-US"/>
        </w:rPr>
        <w:t xml:space="preserve">the history of relations plays significant role inside the firm but also with </w:t>
      </w:r>
      <w:r>
        <w:rPr>
          <w:lang w:val="en-US"/>
        </w:rPr>
        <w:t xml:space="preserve">relation with </w:t>
      </w:r>
      <w:r w:rsidRPr="00234504">
        <w:rPr>
          <w:lang w:val="en-US"/>
        </w:rPr>
        <w:t xml:space="preserve">external players, like </w:t>
      </w:r>
      <w:r>
        <w:rPr>
          <w:lang w:val="en-US"/>
        </w:rPr>
        <w:t xml:space="preserve">APS </w:t>
      </w:r>
      <w:r w:rsidRPr="00234504">
        <w:rPr>
          <w:lang w:val="en-US"/>
        </w:rPr>
        <w:t>services, maritime agents etc.</w:t>
      </w:r>
      <w:r w:rsidRPr="00234504">
        <w:rPr>
          <w:rFonts w:cs="Tahoma"/>
          <w:szCs w:val="17"/>
          <w:lang w:val="en-US"/>
        </w:rPr>
        <w:t xml:space="preserve"> </w:t>
      </w:r>
      <w:r>
        <w:rPr>
          <w:rFonts w:cs="Tahoma"/>
          <w:szCs w:val="17"/>
          <w:lang w:val="en-US"/>
        </w:rPr>
        <w:t xml:space="preserve">These maritime companies usually employ many members of the family or others connected with bonds of kinship and friendship with the owner, most of the decisions are taken by the owner (a characteristic that is also common to Greek APS providers) which for reasons of liability and tax avoidance appear as ship operator. </w:t>
      </w:r>
      <w:r w:rsidRPr="00234504">
        <w:rPr>
          <w:rFonts w:cs="Tahoma"/>
          <w:szCs w:val="17"/>
          <w:lang w:val="en-US"/>
        </w:rPr>
        <w:t xml:space="preserve">The </w:t>
      </w:r>
      <w:r>
        <w:rPr>
          <w:rFonts w:cs="Tahoma"/>
          <w:szCs w:val="17"/>
          <w:lang w:val="en-US"/>
        </w:rPr>
        <w:t xml:space="preserve">leading position of Greek </w:t>
      </w:r>
      <w:r w:rsidRPr="00234504">
        <w:rPr>
          <w:rFonts w:cs="Tahoma"/>
          <w:szCs w:val="17"/>
          <w:lang w:val="en-US"/>
        </w:rPr>
        <w:t xml:space="preserve">merchant fleet owned nowadays was </w:t>
      </w:r>
      <w:r>
        <w:rPr>
          <w:rFonts w:cs="Tahoma"/>
          <w:szCs w:val="17"/>
          <w:lang w:val="en-US"/>
        </w:rPr>
        <w:t xml:space="preserve">largely </w:t>
      </w:r>
      <w:r w:rsidRPr="00234504">
        <w:rPr>
          <w:rFonts w:cs="Tahoma"/>
          <w:szCs w:val="17"/>
          <w:lang w:val="en-US"/>
        </w:rPr>
        <w:t xml:space="preserve">based on </w:t>
      </w:r>
      <w:r>
        <w:rPr>
          <w:rFonts w:cs="Tahoma"/>
          <w:szCs w:val="17"/>
          <w:lang w:val="en-US"/>
        </w:rPr>
        <w:t xml:space="preserve">the existence of </w:t>
      </w:r>
      <w:r w:rsidRPr="00234504">
        <w:rPr>
          <w:rFonts w:cs="Tahoma"/>
          <w:szCs w:val="17"/>
          <w:lang w:val="en-US"/>
        </w:rPr>
        <w:t xml:space="preserve">commercial and maritime networks and </w:t>
      </w:r>
      <w:r>
        <w:rPr>
          <w:rFonts w:cs="Tahoma"/>
          <w:szCs w:val="17"/>
          <w:lang w:val="en-US"/>
        </w:rPr>
        <w:t>mainly at London and New York that provided ‘pipelines’ of information and knowledge (Harlaftis 1996).</w:t>
      </w:r>
      <w:r w:rsidRPr="00234504">
        <w:rPr>
          <w:lang w:val="en-US"/>
        </w:rPr>
        <w:t xml:space="preserve"> </w:t>
      </w:r>
      <w:r>
        <w:rPr>
          <w:lang w:val="en-US"/>
        </w:rPr>
        <w:t xml:space="preserve">Maritime networks can be used as an institutional base on which players can gain competitive advantage which depends on the involvement of these agents to the dynamics of international environment (Boyce 1997). </w:t>
      </w:r>
      <w:r w:rsidRPr="00234504">
        <w:rPr>
          <w:lang w:val="en-US"/>
        </w:rPr>
        <w:t xml:space="preserve">The vulnerability of small shipping companies to changes </w:t>
      </w:r>
      <w:r>
        <w:rPr>
          <w:lang w:val="en-US"/>
        </w:rPr>
        <w:t xml:space="preserve">of the structure of shipping market, for example the decrease in transportation costs, the existence of large dominant private or government firms, </w:t>
      </w:r>
      <w:r w:rsidRPr="00234504">
        <w:rPr>
          <w:lang w:val="en-US"/>
        </w:rPr>
        <w:t>makes information crucial and that is the reason why m</w:t>
      </w:r>
      <w:r>
        <w:rPr>
          <w:lang w:val="en-US"/>
        </w:rPr>
        <w:t>any firms had</w:t>
      </w:r>
      <w:r w:rsidRPr="00234504">
        <w:rPr>
          <w:lang w:val="en-US"/>
        </w:rPr>
        <w:t xml:space="preserve"> representatives or offices at world city centers like New </w:t>
      </w:r>
      <w:r w:rsidRPr="00F3533D">
        <w:rPr>
          <w:lang w:val="en-US"/>
        </w:rPr>
        <w:t xml:space="preserve">York and London that </w:t>
      </w:r>
      <w:r>
        <w:rPr>
          <w:lang w:val="en-US"/>
        </w:rPr>
        <w:t>is</w:t>
      </w:r>
      <w:r w:rsidRPr="00F3533D">
        <w:rPr>
          <w:lang w:val="en-US"/>
        </w:rPr>
        <w:t xml:space="preserve"> the maritime capital </w:t>
      </w:r>
      <w:r>
        <w:rPr>
          <w:lang w:val="en-US"/>
        </w:rPr>
        <w:t xml:space="preserve">of the world both </w:t>
      </w:r>
      <w:r w:rsidRPr="00F3533D">
        <w:rPr>
          <w:lang w:val="en-US"/>
        </w:rPr>
        <w:t>for historical but also for expertise reasons</w:t>
      </w:r>
      <w:r>
        <w:rPr>
          <w:lang w:val="en-US"/>
        </w:rPr>
        <w:t>.   At London, there was a large concentration of offices of Greek maritime companies that took advantage of low taxation, flexible regulations, the high concentration of Advanced Producer Services (APS) like law firms, P&amp;I clubs, tacit knowledge that is provided by institutions stationed there like Lloyds of London, classification societies and many others, as well for all other benefits that stream from the position near the world’s shipping and financial center. However, alleged changes in the taxation of foreign citizens-like ship owners – in the past but also recently increased the uncertainty and led to a wave of repatriation of Greek owned companies back to Greece and especially at the port of Piraeus.(</w:t>
      </w:r>
      <w:r w:rsidRPr="005D0736">
        <w:rPr>
          <w:lang w:val="en-US"/>
        </w:rPr>
        <w:t>http://www.thelondondailynews.com/london-shipping-community-takes-slowdown-p-1616.html</w:t>
      </w:r>
      <w:r>
        <w:rPr>
          <w:lang w:val="en-US"/>
        </w:rPr>
        <w:t>).</w:t>
      </w:r>
    </w:p>
    <w:p w:rsidR="00861948" w:rsidRDefault="00861948" w:rsidP="000B31A8">
      <w:pPr>
        <w:spacing w:line="360" w:lineRule="auto"/>
        <w:rPr>
          <w:lang w:val="en-US"/>
        </w:rPr>
      </w:pPr>
      <w:r>
        <w:rPr>
          <w:lang w:val="en-US"/>
        </w:rPr>
        <w:t xml:space="preserve">     Piraeus port is among the biggest ports in Eastern Mediterranean with a crucial role in transshipment activities. Its growth started at the late 1960’s with the application of a flexible legislation and taxation framework for maritime-related companies. A large number of Greek owned and foreign maritime companies have offices at Piraeus- Athens and are estimated approximately at 1200(</w:t>
      </w:r>
      <w:hyperlink r:id="rId11" w:history="1">
        <w:r w:rsidRPr="00133B53">
          <w:rPr>
            <w:rStyle w:val="Hyperlink"/>
            <w:lang w:val="en-US"/>
          </w:rPr>
          <w:t>www.yen.gr</w:t>
        </w:r>
      </w:hyperlink>
      <w:r>
        <w:rPr>
          <w:lang w:val="en-US"/>
        </w:rPr>
        <w:t xml:space="preserve">). At Piraeus except from a large number of shipping companies and representatives of foreign APS providers there is also a vast number of local APS players which their size and activities vary. </w:t>
      </w:r>
    </w:p>
    <w:p w:rsidR="00861948" w:rsidRDefault="00861948" w:rsidP="000B31A8">
      <w:pPr>
        <w:spacing w:line="360" w:lineRule="auto"/>
        <w:rPr>
          <w:lang w:val="en-US"/>
        </w:rPr>
      </w:pPr>
      <w:r>
        <w:rPr>
          <w:lang w:val="en-US"/>
        </w:rPr>
        <w:t>In our research we shall examine the pattern relations between APS providers at both locations but also their relation with maritime companies. To explain the connections we have created a framework that we present below:</w:t>
      </w:r>
    </w:p>
    <w:p w:rsidR="00861948" w:rsidRDefault="00861948" w:rsidP="000B31A8">
      <w:pPr>
        <w:spacing w:line="360" w:lineRule="auto"/>
        <w:rPr>
          <w:lang w:val="en-US"/>
        </w:rPr>
      </w:pPr>
      <w:r>
        <w:rPr>
          <w:noProof/>
          <w:lang w:val="en-US"/>
        </w:rPr>
        <w:pict>
          <v:rect id="_x0000_s1028" style="position:absolute;margin-left:232.5pt;margin-top:16.5pt;width:218.25pt;height:157.5pt;z-index:251655680">
            <v:textbox>
              <w:txbxContent>
                <w:p w:rsidR="00861948" w:rsidRPr="009064EB" w:rsidRDefault="00861948" w:rsidP="000B31A8">
                  <w:pPr>
                    <w:rPr>
                      <w:b/>
                      <w:lang w:val="en-US"/>
                    </w:rPr>
                  </w:pPr>
                  <w:r w:rsidRPr="009064EB">
                    <w:rPr>
                      <w:b/>
                      <w:lang w:val="en-US"/>
                    </w:rPr>
                    <w:t>PIRAEUS CLUSTER</w:t>
                  </w:r>
                </w:p>
              </w:txbxContent>
            </v:textbox>
          </v:rect>
        </w:pict>
      </w:r>
      <w:r>
        <w:rPr>
          <w:noProof/>
          <w:lang w:val="en-US"/>
        </w:rPr>
        <w:pict>
          <v:rect id="_x0000_s1029" style="position:absolute;margin-left:-4.5pt;margin-top:16.5pt;width:218.25pt;height:157.5pt;z-index:251652608">
            <v:textbox>
              <w:txbxContent>
                <w:p w:rsidR="00861948" w:rsidRPr="009064EB" w:rsidRDefault="00861948" w:rsidP="000B31A8">
                  <w:pPr>
                    <w:rPr>
                      <w:b/>
                      <w:lang w:val="en-US"/>
                    </w:rPr>
                  </w:pPr>
                  <w:r w:rsidRPr="009064EB">
                    <w:rPr>
                      <w:b/>
                      <w:lang w:val="en-US"/>
                    </w:rPr>
                    <w:t>LONDON CLUSTER</w:t>
                  </w:r>
                </w:p>
              </w:txbxContent>
            </v:textbox>
          </v:rect>
        </w:pict>
      </w:r>
    </w:p>
    <w:p w:rsidR="00861948" w:rsidRPr="00176495" w:rsidRDefault="00861948" w:rsidP="000B31A8">
      <w:pPr>
        <w:rPr>
          <w:lang w:val="en-US"/>
        </w:rPr>
      </w:pPr>
      <w:r>
        <w:rPr>
          <w:noProof/>
          <w:lang w:val="en-US"/>
        </w:rPr>
        <w:pict>
          <v:oval id="_x0000_s1030" style="position:absolute;margin-left:260.25pt;margin-top:10.55pt;width:147pt;height:132pt;z-index:251656704">
            <v:textbox>
              <w:txbxContent>
                <w:p w:rsidR="00861948" w:rsidRPr="009064EB" w:rsidRDefault="00861948" w:rsidP="000B31A8">
                  <w:pPr>
                    <w:rPr>
                      <w:rFonts w:ascii="Times New Roman" w:hAnsi="Times New Roman"/>
                      <w:b/>
                      <w:sz w:val="16"/>
                      <w:szCs w:val="16"/>
                      <w:lang w:val="en-US"/>
                    </w:rPr>
                  </w:pPr>
                  <w:r w:rsidRPr="009064EB">
                    <w:rPr>
                      <w:rFonts w:ascii="Times New Roman" w:hAnsi="Times New Roman"/>
                      <w:b/>
                      <w:sz w:val="16"/>
                      <w:szCs w:val="16"/>
                      <w:lang w:val="en-US"/>
                    </w:rPr>
                    <w:t>MARITIME FIRMS</w:t>
                  </w:r>
                </w:p>
              </w:txbxContent>
            </v:textbox>
          </v:oval>
        </w:pict>
      </w:r>
      <w:r>
        <w:rPr>
          <w:noProof/>
          <w:lang w:val="en-US"/>
        </w:rPr>
        <w:pict>
          <v:oval id="_x0000_s1031" style="position:absolute;margin-left:21pt;margin-top:10.55pt;width:140.25pt;height:132pt;z-index:251653632">
            <v:textbox>
              <w:txbxContent>
                <w:p w:rsidR="00861948" w:rsidRPr="009064EB" w:rsidRDefault="00861948" w:rsidP="000B31A8">
                  <w:pPr>
                    <w:rPr>
                      <w:b/>
                      <w:sz w:val="20"/>
                      <w:lang w:val="en-US"/>
                    </w:rPr>
                  </w:pPr>
                  <w:r w:rsidRPr="009064EB">
                    <w:rPr>
                      <w:b/>
                      <w:sz w:val="20"/>
                      <w:lang w:val="en-US"/>
                    </w:rPr>
                    <w:t>MARITIME FIRMS</w:t>
                  </w:r>
                </w:p>
              </w:txbxContent>
            </v:textbox>
          </v:oval>
        </w:pict>
      </w:r>
    </w:p>
    <w:p w:rsidR="00861948" w:rsidRPr="00176495" w:rsidRDefault="00861948" w:rsidP="000B31A8">
      <w:pPr>
        <w:rPr>
          <w:lang w:val="en-US"/>
        </w:rPr>
      </w:pPr>
      <w:r>
        <w:rPr>
          <w:noProof/>
          <w:lang w:val="en-US"/>
        </w:rPr>
        <w:pict>
          <v:shapetype id="_x0000_t32" coordsize="21600,21600" o:spt="32" o:oned="t" path="m,l21600,21600e" filled="f">
            <v:path arrowok="t" fillok="f" o:connecttype="none"/>
            <o:lock v:ext="edit" shapetype="t"/>
          </v:shapetype>
          <v:shape id="_x0000_s1032" type="#_x0000_t32" style="position:absolute;margin-left:106.5pt;margin-top:24.1pt;width:1.5pt;height:0;z-index:251661824" o:connectortype="straight">
            <v:stroke endarrow="block"/>
          </v:shape>
        </w:pict>
      </w:r>
      <w:r>
        <w:rPr>
          <w:noProof/>
          <w:lang w:val="en-US"/>
        </w:rPr>
        <w:pict>
          <v:oval id="_x0000_s1033" style="position:absolute;margin-left:294.75pt;margin-top:17.35pt;width:82.5pt;height:70.5pt;z-index:251657728">
            <v:textbox>
              <w:txbxContent>
                <w:p w:rsidR="00861948" w:rsidRPr="009064EB" w:rsidRDefault="00861948" w:rsidP="000B31A8">
                  <w:pPr>
                    <w:rPr>
                      <w:b/>
                      <w:lang w:val="en-US"/>
                    </w:rPr>
                  </w:pPr>
                  <w:r w:rsidRPr="009064EB">
                    <w:rPr>
                      <w:b/>
                      <w:lang w:val="en-US"/>
                    </w:rPr>
                    <w:t>APS</w:t>
                  </w:r>
                </w:p>
              </w:txbxContent>
            </v:textbox>
          </v:oval>
        </w:pict>
      </w:r>
      <w:r>
        <w:rPr>
          <w:noProof/>
          <w:lang w:val="en-US"/>
        </w:rPr>
        <w:pict>
          <v:oval id="_x0000_s1034" style="position:absolute;margin-left:54pt;margin-top:17.35pt;width:76.5pt;height:70.5pt;z-index:251654656">
            <v:textbox>
              <w:txbxContent>
                <w:p w:rsidR="00861948" w:rsidRPr="009064EB" w:rsidRDefault="00861948" w:rsidP="000B31A8">
                  <w:pPr>
                    <w:rPr>
                      <w:b/>
                      <w:lang w:val="en-US"/>
                    </w:rPr>
                  </w:pPr>
                  <w:r w:rsidRPr="009064EB">
                    <w:rPr>
                      <w:b/>
                      <w:lang w:val="en-US"/>
                    </w:rPr>
                    <w:t>APS</w:t>
                  </w:r>
                </w:p>
              </w:txbxContent>
            </v:textbox>
          </v:oval>
        </w:pict>
      </w:r>
    </w:p>
    <w:p w:rsidR="00861948" w:rsidRPr="00176495" w:rsidRDefault="00861948" w:rsidP="000B31A8">
      <w:pPr>
        <w:rPr>
          <w:lang w:val="en-US"/>
        </w:rPr>
      </w:pPr>
      <w:r>
        <w:rPr>
          <w:noProof/>
          <w:lang w:val="en-US"/>
        </w:rPr>
        <w:pict>
          <v:shape id="_x0000_s1035" type="#_x0000_t32" style="position:absolute;margin-left:79.5pt;margin-top:21.85pt;width:240.75pt;height:.05pt;z-index:251658752" o:connectortype="straight" strokeweight="2.25pt">
            <v:stroke startarrow="block" endarrow="block"/>
          </v:shape>
        </w:pict>
      </w:r>
      <w:r>
        <w:rPr>
          <w:noProof/>
          <w:lang w:val="en-US"/>
        </w:rPr>
        <w:pict>
          <v:shape id="_x0000_s1036" type="#_x0000_t32" style="position:absolute;margin-left:102.75pt;margin-top:6.15pt;width:179.25pt;height:3pt;flip:y;z-index:251662848" o:connectortype="straight" strokeweight="2.25pt">
            <v:stroke endarrow="block"/>
          </v:shape>
        </w:pict>
      </w:r>
    </w:p>
    <w:p w:rsidR="00861948" w:rsidRPr="00176495" w:rsidRDefault="00861948" w:rsidP="000B31A8">
      <w:pPr>
        <w:rPr>
          <w:lang w:val="en-US"/>
        </w:rPr>
      </w:pPr>
      <w:r>
        <w:rPr>
          <w:noProof/>
          <w:lang w:val="en-US"/>
        </w:rPr>
        <w:pict>
          <v:shape id="_x0000_s1037" type="#_x0000_t32" style="position:absolute;margin-left:334.5pt;margin-top:24.25pt;width:0;height:24pt;z-index:251664896" o:connectortype="straight">
            <v:stroke startarrow="block" endarrow="block"/>
          </v:shape>
        </w:pict>
      </w:r>
      <w:r>
        <w:rPr>
          <w:noProof/>
          <w:lang w:val="en-US"/>
        </w:rPr>
        <w:pict>
          <v:shape id="_x0000_s1038" type="#_x0000_t32" style="position:absolute;margin-left:90pt;margin-top:19.8pt;width:0;height:28.45pt;z-index:251663872" o:connectortype="straight">
            <v:stroke startarrow="block" endarrow="block"/>
          </v:shape>
        </w:pict>
      </w:r>
      <w:r>
        <w:rPr>
          <w:noProof/>
          <w:lang w:val="en-US"/>
        </w:rPr>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039" type="#_x0000_t38" style="position:absolute;margin-left:130.5pt;margin-top:19.75pt;width:156.75pt;height:.05pt;z-index:251659776" o:connectortype="curved" adj="10797,-83592000,-30385" strokeweight="2.25pt">
            <v:stroke startarrow="block" endarrow="block"/>
          </v:shape>
        </w:pict>
      </w:r>
      <w:r>
        <w:rPr>
          <w:noProof/>
          <w:lang w:val="en-US"/>
        </w:rPr>
        <w:pict>
          <v:shape id="_x0000_s1040" type="#_x0000_t32" style="position:absolute;margin-left:147.75pt;margin-top:8.5pt;width:186.75pt;height:.75pt;flip:x;z-index:251660800" o:connectortype="straight" strokeweight="2.25pt">
            <v:stroke endarrow="block"/>
          </v:shape>
        </w:pict>
      </w:r>
    </w:p>
    <w:p w:rsidR="00861948" w:rsidRPr="008E7D24"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b/>
          <w:lang w:val="en-US"/>
        </w:rPr>
      </w:pPr>
    </w:p>
    <w:p w:rsidR="00861948" w:rsidRPr="00DC5EEE" w:rsidRDefault="00861948" w:rsidP="000B31A8">
      <w:pPr>
        <w:spacing w:line="360" w:lineRule="auto"/>
        <w:rPr>
          <w:b/>
          <w:lang w:val="en-US"/>
        </w:rPr>
      </w:pPr>
      <w:r>
        <w:rPr>
          <w:b/>
          <w:lang w:val="en-US"/>
        </w:rPr>
        <w:t xml:space="preserve">3.2 </w:t>
      </w:r>
      <w:r w:rsidRPr="00DC5EEE">
        <w:rPr>
          <w:b/>
          <w:lang w:val="en-US"/>
        </w:rPr>
        <w:t>Measuring the connectivity of APS providers</w:t>
      </w:r>
    </w:p>
    <w:p w:rsidR="00861948" w:rsidRDefault="00861948" w:rsidP="000B31A8">
      <w:pPr>
        <w:spacing w:line="360" w:lineRule="auto"/>
        <w:rPr>
          <w:lang w:val="en-US"/>
        </w:rPr>
      </w:pPr>
      <w:r>
        <w:rPr>
          <w:lang w:val="en-US"/>
        </w:rPr>
        <w:t xml:space="preserve">The difficulty at the study of world city networks due to the lack of suitable data on inter-nodal relations has been identified by existing literature (Derruder 2006, W.Jacobs 2009). Nation-states present official statistics of only certain and restricted administrative units and business sectors, within national borders and not between administrative units and even at the extreme cases that they extend beyond the state boundaries the unit of analysis is the states and not cities (Taylor 1997). However, cities while they have ‘decision-making units capable of making strategic policies and investments’ and urban competition plays important role at world city formation their analytical strengths are limited in explaining the ‘actual social production of inter-city linkages’ (W.Jacobs 2009). In our research we are interested in the relations between cities in the form of corporate networks of maritime-specialized APS providers. According to Sassen (1991) APS providers have a key role in network formation through their office location decisions. Their activities create an inter-connected network that can be structured in three levels: </w:t>
      </w:r>
      <w:r w:rsidRPr="008A3D41">
        <w:rPr>
          <w:i/>
          <w:lang w:val="en-US"/>
        </w:rPr>
        <w:t xml:space="preserve">the network level </w:t>
      </w:r>
      <w:r>
        <w:rPr>
          <w:lang w:val="en-US"/>
        </w:rPr>
        <w:t xml:space="preserve">with a unit of analysis the world economy, </w:t>
      </w:r>
      <w:r w:rsidRPr="008A3D41">
        <w:rPr>
          <w:i/>
          <w:lang w:val="en-US"/>
        </w:rPr>
        <w:t>the nodal level</w:t>
      </w:r>
      <w:r>
        <w:rPr>
          <w:lang w:val="en-US"/>
        </w:rPr>
        <w:t xml:space="preserve"> that is based on world cities concept and finally </w:t>
      </w:r>
      <w:r w:rsidRPr="008A3D41">
        <w:rPr>
          <w:i/>
          <w:lang w:val="en-US"/>
        </w:rPr>
        <w:t>the sub-nodal level</w:t>
      </w:r>
      <w:r>
        <w:rPr>
          <w:lang w:val="en-US"/>
        </w:rPr>
        <w:t xml:space="preserve"> that focuses on the operations around the globe of APS providers. Their office location decisions at the final level of network analysis enable us to understand how they will formulate their global networks of offices in order to serve their clients better and have better insights on the local markets as well as the flows of people, capital, information and organizational practices that constitute the world city network. </w:t>
      </w:r>
    </w:p>
    <w:p w:rsidR="00861948" w:rsidRPr="00AF1F7B" w:rsidRDefault="00861948" w:rsidP="000B31A8">
      <w:pPr>
        <w:spacing w:line="360" w:lineRule="auto"/>
        <w:rPr>
          <w:lang w:val="en-US"/>
        </w:rPr>
      </w:pPr>
      <w:r>
        <w:rPr>
          <w:lang w:val="en-US"/>
        </w:rPr>
        <w:t xml:space="preserve">As mentioned, the lack of available large-scale data on the office locations of APS providers and therefore the lack of direct measures of the flows between different locations to define the connection between the network is an obstacle for our research. Moreover, our focus on maritime-specialized APS producers restricts further our research for valuable data. In order to overcome these issues we use the </w:t>
      </w:r>
      <w:r w:rsidRPr="00325CC5">
        <w:rPr>
          <w:i/>
          <w:lang w:val="en-US"/>
        </w:rPr>
        <w:t xml:space="preserve">World Shipping Register (WSR) </w:t>
      </w:r>
      <w:r>
        <w:rPr>
          <w:lang w:val="en-US"/>
        </w:rPr>
        <w:t xml:space="preserve">database which due to its large content, the easy access (no registration required for most data) and the sector classification of producers led us to choose it from other relative databases like Lloyds Maritime Directory and Fairplay’s World Shipping Register. While WSR includes various maritime activities we shall use in our research the APS providers of </w:t>
      </w:r>
      <w:r w:rsidRPr="00AF1F7B">
        <w:rPr>
          <w:i/>
          <w:lang w:val="en-US"/>
        </w:rPr>
        <w:t>insurance and law</w:t>
      </w:r>
      <w:r>
        <w:rPr>
          <w:lang w:val="en-US"/>
        </w:rPr>
        <w:t xml:space="preserve"> and </w:t>
      </w:r>
      <w:r w:rsidRPr="00AF1F7B">
        <w:rPr>
          <w:i/>
          <w:lang w:val="en-US"/>
        </w:rPr>
        <w:t>shipbrokers and consultancy</w:t>
      </w:r>
      <w:r>
        <w:rPr>
          <w:i/>
          <w:lang w:val="en-US"/>
        </w:rPr>
        <w:t xml:space="preserve">. </w:t>
      </w:r>
      <w:r>
        <w:rPr>
          <w:lang w:val="en-US"/>
        </w:rPr>
        <w:t xml:space="preserve">However, WSR is under no circumstances a complete database since there where many cases that firms included at a specific sector category where misplaced and in some cases firms that ceased to exist where still included.  However, the WSR is sufficient for the purpose of our research since it can provide us with general information about the strengths of each connection and node and give us some additional insights. In our research paper, we will identify the APS providers located at Piraeus ports that also maintain offices at London. The reason we did not chose to do the other way around is due to the difficulty of identifying among the vast number of APS providers located at London the APS  firms of Greek interests that it would be more likely to be also located at Piraeus. In general, it is extremely difficult even of state authorities to identify the true nature (for example ethnicity) and owners of maritime firms due to their extensive use of off-shore companies that appear as the true owners in order to reduce their liability or for tax avoidance. The majority of APS providers at Piraeus are either local players that can be easily identified by the distinctive names of their firms or branches of large multinational firms that maintain the original name of the mother firm. We can also check for foreign branches of multinational firms using specialized databases like Legal 500 or the International Directory of Marine Law but in most cases identification only by the name of the firm was sufficient. The following step was to find the specific characteristics of each firm (firm’s age, size) and whether or not it had connections with London using available information on the Internet or at the firm’s site. However, using data from such sources like web sites or annual reports have some serious drawbacks like it is difficult to obtain a clear picture of the structure of the firm and are usually very subjective (Taylor et al 2002) since it is the firm itself that decides what kind of information to release or in some cases some firm characteristics are overemphasized at the firm site for marketing purposes. While we were unable to obtain information about the specific relation with each location of the firms involved we will try to fill this gap using insights from information obtained by specialists in both locations. </w:t>
      </w:r>
    </w:p>
    <w:p w:rsidR="00861948" w:rsidRDefault="00861948" w:rsidP="000B31A8">
      <w:pPr>
        <w:spacing w:line="360" w:lineRule="auto"/>
        <w:rPr>
          <w:lang w:val="en-US"/>
        </w:rPr>
      </w:pPr>
    </w:p>
    <w:p w:rsidR="00861948" w:rsidRPr="005324B4" w:rsidRDefault="00861948" w:rsidP="000B31A8">
      <w:pPr>
        <w:spacing w:line="360" w:lineRule="auto"/>
        <w:rPr>
          <w:b/>
          <w:lang w:val="en-US"/>
        </w:rPr>
      </w:pPr>
      <w:r>
        <w:rPr>
          <w:b/>
          <w:lang w:val="en-US"/>
        </w:rPr>
        <w:t xml:space="preserve">3.3 </w:t>
      </w:r>
      <w:r w:rsidRPr="005324B4">
        <w:rPr>
          <w:b/>
          <w:lang w:val="en-US"/>
        </w:rPr>
        <w:t>Findings from World Shipping Register Database</w:t>
      </w:r>
    </w:p>
    <w:p w:rsidR="00861948" w:rsidRDefault="00861948" w:rsidP="000B31A8">
      <w:pPr>
        <w:spacing w:line="360" w:lineRule="auto"/>
        <w:rPr>
          <w:lang w:val="en-US"/>
        </w:rPr>
      </w:pPr>
      <w:r>
        <w:rPr>
          <w:lang w:val="en-US"/>
        </w:rPr>
        <w:t xml:space="preserve">Using the WSR for the port of Piraeus and specifically for the maritime sectors of </w:t>
      </w:r>
      <w:r w:rsidRPr="00A310E1">
        <w:rPr>
          <w:i/>
          <w:lang w:val="en-US"/>
        </w:rPr>
        <w:t>Insurance, Law and P&amp;I Clubs</w:t>
      </w:r>
      <w:r>
        <w:rPr>
          <w:lang w:val="en-US"/>
        </w:rPr>
        <w:t xml:space="preserve"> (Table 3 at Appendix )we identified 84 firms from which we could collect additional information from open sources for 62 of them, It is certain that there are many APS providers that are not included in the WSR either because their business focus is not solely or to the larger proportion maritime affairs or because they have changed firm name and it was not possible to identify the continuation of the firm. From the total number of firms in this category there are 20 firms with an establishment at London a percentage close to 32%, which is very significant. There are also some firms with establishments at other locations in UK (like Liverpool for Richards Hogg Lindley) that we will not take into account since our focus is for the London maritime cluster and a number international  firms with office location elsewhere but not in London, that all together are around 6 firms. However, the most important information from the database is that all firms located at Piraeus with an establishment at London are branches of large multinational firms that either have their headquarters at London or they have branches at both locations (Maersk). There are no local APS providers with an establishment at London and that allow us to make some general comments on the strength and relation of network formation between the two locations. The network of APS providers at the two locations is asymmetric in strength since while there is a large number of UK-based firms with a branch at Piraeus there is not even a single Piraeus-based APS firm with an establishment at London. During our interviews with maritime experts at Piraeus we asked whether in the past there were some local APS firms with a branch at London. We received the answer that at the near past few (2?) large players for the standards of Piraeus cluster attempted the opening of a branch in London (V &amp; P Law firm) that they closed however after a few years since it didn’t manage to fulfill their expectations or failed to performed as expected. Taking into account the close nature of Greek maritime network and the importance of imitation or ‘rule- of </w:t>
      </w:r>
      <w:r w:rsidRPr="00903861">
        <w:rPr>
          <w:lang w:val="en-US"/>
        </w:rPr>
        <w:t>-thumb’</w:t>
      </w:r>
      <w:r>
        <w:rPr>
          <w:lang w:val="en-US"/>
        </w:rPr>
        <w:t xml:space="preserve"> (Charlaftis 1996) for Greeks we realize that this action deterred other Greek APS firms to attempt the opening of a branch at London since when larger, possibly with greater expertise and connections, players failed, the rest considered that they did not had a chance at the London market and never attempted that movement. We will mention further insights on that issue at a following section of our research where we will refer to the interviews with maritime specialists. Another interesting point from the database is that that 6 out of the 20 firms that are present at both locations are P&amp;I Clubs, a presence that can be explained by the absence of a Greek P&amp;I Club till recently. Ship-owners had no other choice but to select international Clubs for their representation.  The majority of Greek ship-owners use Clubs based on UK (North of England) or Scandinavian Clubs (SKULD) that also maintain an office at Piraeus. Since cases and incidents rise regularly from the daily activities of ships, the close spatial proximity between Clubs and maritime firms is a facilitating factor for their interaction since it reduces transaction costs and allows the resolution of problems on the spot and ‘on real time’. Clubs opened a local branch in order to provide better services to their Greek clients, to take advantage of the large concentration of ship-owners at Piraeus and use Piraeus as a regional center for East Mediterranean. However, we were not able to obtain any information about the size and age of the local branches and investigate a possible pattern. The rest of the firms with presence at both locations are Law firms (9) or Law firms that also provide or have an expertise on additional services (4) like Adjusters, ship finance, consultancy and one firm of Adjusters. The reasons that attracted these service providers are identical with P&amp;I Clubs and more specifically to take advantage of the large concentration of ship-owners at Piraeus but also to the port since claims like accidents, collisions, cargo claims are more likely to take place at the port area and geographical proximity facilitates the evaluation of the cases on the spot by APS providers and their final arrangement. </w:t>
      </w:r>
    </w:p>
    <w:p w:rsidR="00861948" w:rsidRDefault="00861948" w:rsidP="000B31A8">
      <w:pPr>
        <w:spacing w:line="360" w:lineRule="auto"/>
        <w:rPr>
          <w:lang w:val="en-US"/>
        </w:rPr>
      </w:pPr>
      <w:r>
        <w:rPr>
          <w:lang w:val="en-US"/>
        </w:rPr>
        <w:t xml:space="preserve">Using the Data from the category of </w:t>
      </w:r>
      <w:r w:rsidRPr="00E532A6">
        <w:rPr>
          <w:i/>
          <w:lang w:val="en-US"/>
        </w:rPr>
        <w:t>shipbrokers, charterers</w:t>
      </w:r>
      <w:r>
        <w:rPr>
          <w:lang w:val="en-US"/>
        </w:rPr>
        <w:t xml:space="preserve"> of WSR, Tabl</w:t>
      </w:r>
      <w:r w:rsidRPr="00903861">
        <w:rPr>
          <w:lang w:val="en-US"/>
        </w:rPr>
        <w:t>e</w:t>
      </w:r>
      <w:r>
        <w:rPr>
          <w:lang w:val="en-US"/>
        </w:rPr>
        <w:t xml:space="preserve"> 4 at Appendix, we arrived to some important findings. From a total number of 134 APS providers located at Piraeus we were able to find information for 108 of them, from which only 4 firms have an office also at London or a percentage of approximately 3, 7%. Comparing this finding with the large number of APS firms (32%) creates some questions as to what can the reasons be for such a big difference. In order to find some answers we should take into account the sector specific characteristics of ship-brokers and charterers. First of all, spatial proximity is not important for this type of business. Ship-brokers and their clients can easily communicate at large distances since the information required for a sale or purchase (S&amp;P) to take place no tacit knowledge is required at least at the initial stages, but only the specific characteristics of the ship (age, tonnage, shipyard it was built, flag etc) that can be found at Register Books of Lloyd’s Register of Shipping (Goulielmos 1999). Moreover, for the S&amp;P of vessels the prices of other vessels with similar characteristics sold or bought in the past in relation with specialized Indexes are taken into account and that is why parts involved can provide an indication of the price of a vessel that reduces the transaction costs and reduces the importance of spatial proximity even though the negotiations continue to be complex and long lasting (bargaining)</w:t>
      </w:r>
      <w:r w:rsidRPr="00614F6D">
        <w:rPr>
          <w:lang w:val="en-US"/>
        </w:rPr>
        <w:t xml:space="preserve"> </w:t>
      </w:r>
      <w:r>
        <w:rPr>
          <w:lang w:val="en-US"/>
        </w:rPr>
        <w:t>Goulielmos (1999</w:t>
      </w:r>
      <w:r w:rsidRPr="00614F6D">
        <w:rPr>
          <w:lang w:val="en-US"/>
        </w:rPr>
        <w:t>).</w:t>
      </w:r>
      <w:r>
        <w:rPr>
          <w:lang w:val="en-US"/>
        </w:rPr>
        <w:t>The same stands for charterers also, general information about the transaction is sufficient (about the cargo, weight, ports involved etc) and no face-to-face contact is required that minimizes the bargaining process and the importance of physical presence at many markets. Furthermore, Piraeus expertise at S&amp;P of vessels is high and can be considered as among the significant centers for this market globally. That reduces the importance for local ship-broking firms to be located to London also. The S&amp;P expertise is the outcome of the common practice of Greeks to treat ships not only as means of transportation but also as an arbitrage capital (Goulielmos 199</w:t>
      </w:r>
      <w:r w:rsidRPr="00614F6D">
        <w:rPr>
          <w:lang w:val="en-US"/>
        </w:rPr>
        <w:t>9).</w:t>
      </w:r>
      <w:r>
        <w:rPr>
          <w:lang w:val="en-US"/>
        </w:rPr>
        <w:t xml:space="preserve"> The practice of buying ships not only to replace aging ships or to expand at new trades but also to buy them as an investment that would make high profits by buying when market is low and selling when markets are high. This old practice, make Greeks dominant at the S&amp;P market of London at the beginnings of 20</w:t>
      </w:r>
      <w:r w:rsidRPr="00EA0225">
        <w:rPr>
          <w:vertAlign w:val="superscript"/>
          <w:lang w:val="en-US"/>
        </w:rPr>
        <w:t>th</w:t>
      </w:r>
      <w:r>
        <w:rPr>
          <w:lang w:val="en-US"/>
        </w:rPr>
        <w:t xml:space="preserve"> century by taking advantage of the crisis at the British fleet at 1930’s (Charlaftis 1996). Another reason explaining the small number of ship-brokers with presence at London can be that a large number of maritime companies (usually those with big fleet) have internally a S&amp;P and a Chartering Department that in most cases do not only represent the mother company but act as brokers themselves when they have the opportunity to benefit from a transaction by collecting a commission fee.</w:t>
      </w:r>
      <w:r>
        <w:rPr>
          <w:i/>
          <w:sz w:val="18"/>
          <w:szCs w:val="18"/>
          <w:lang w:val="en-US"/>
        </w:rPr>
        <w:t xml:space="preserve"> </w:t>
      </w:r>
      <w:r>
        <w:rPr>
          <w:lang w:val="en-US"/>
        </w:rPr>
        <w:t>At cases like that, the departments are active parts of the maritime company and they do not act or located separately from the maritime firm even when they also serve the interests of third parties</w:t>
      </w:r>
      <w:r w:rsidRPr="00614F6D">
        <w:rPr>
          <w:lang w:val="en-US"/>
        </w:rPr>
        <w:t xml:space="preserve"> </w:t>
      </w:r>
      <w:r>
        <w:rPr>
          <w:lang w:val="en-US"/>
        </w:rPr>
        <w:t>Goulielmos (199</w:t>
      </w:r>
      <w:r w:rsidRPr="00614F6D">
        <w:rPr>
          <w:lang w:val="en-US"/>
        </w:rPr>
        <w:t>9).</w:t>
      </w:r>
      <w:r>
        <w:rPr>
          <w:lang w:val="en-US"/>
        </w:rPr>
        <w:t xml:space="preserve">  </w:t>
      </w:r>
    </w:p>
    <w:p w:rsidR="00861948" w:rsidRDefault="00861948" w:rsidP="000B31A8">
      <w:pPr>
        <w:spacing w:line="360" w:lineRule="auto"/>
        <w:rPr>
          <w:lang w:val="en-US"/>
        </w:rPr>
      </w:pPr>
      <w:r>
        <w:rPr>
          <w:lang w:val="en-US"/>
        </w:rPr>
        <w:t xml:space="preserve">While it was in advance understood that WSR is not a complete database, the finding that there was not any available information for 22 out of 84 firms from the </w:t>
      </w:r>
      <w:r w:rsidRPr="00A310E1">
        <w:rPr>
          <w:i/>
          <w:lang w:val="en-US"/>
        </w:rPr>
        <w:t>Insurance, Law and P&amp;I Clubs</w:t>
      </w:r>
      <w:r>
        <w:rPr>
          <w:i/>
          <w:lang w:val="en-US"/>
        </w:rPr>
        <w:t xml:space="preserve"> </w:t>
      </w:r>
      <w:r>
        <w:rPr>
          <w:lang w:val="en-US"/>
        </w:rPr>
        <w:t xml:space="preserve">database, a percentage approximately 26% and from the category of </w:t>
      </w:r>
      <w:r w:rsidRPr="00E532A6">
        <w:rPr>
          <w:i/>
          <w:lang w:val="en-US"/>
        </w:rPr>
        <w:t>shipbrokers, charterers</w:t>
      </w:r>
      <w:r>
        <w:rPr>
          <w:lang w:val="en-US"/>
        </w:rPr>
        <w:t xml:space="preserve"> no information could be found for 26 out of 134 firms or an approximately 19% could not be ignored. In order to investigate what can be the reasons why many Greek maritime-related firms do not have an internet site we asked maritime specialists at Piraeus what is the importance for them of creating a firm profile at the </w:t>
      </w:r>
      <w:r>
        <w:rPr>
          <w:lang w:val="en-US"/>
        </w:rPr>
        <w:tab/>
        <w:t>Web and what reasons do they identify for doing so. For some sectors like ship-brokers, marketing using internet sites can be very helpful by advertising the vessels they are selling to a wider public globally but from the WSR data we get that almost 20% of Greek ship-brokers on the list have no internet firm site. The observation of an Attorney of Law without a firm’s site is stated below:</w:t>
      </w:r>
    </w:p>
    <w:p w:rsidR="00861948" w:rsidRDefault="00861948" w:rsidP="000B31A8">
      <w:pPr>
        <w:rPr>
          <w:lang w:val="en-US"/>
        </w:rPr>
      </w:pPr>
      <w:r>
        <w:rPr>
          <w:lang w:val="en-US"/>
        </w:rPr>
        <w:t>‘</w:t>
      </w:r>
      <w:r w:rsidRPr="00C04301">
        <w:rPr>
          <w:i/>
          <w:lang w:val="en-US"/>
        </w:rPr>
        <w:t>We do not have an internet site even though friends and customers ‘push’ us to that direction. With most our clients we have a personal relation or we are recommended by someone we both know. You have a different treatment when you know someone directly and when you are absolute strangers. This treatment however is not about the price you charge but how you treat and give personal interest to every case. We do not need a site to find customers because a customer that finds you through a site in order to pick you, you must be cheaper from all the others he has checked- we do not expect that he will not search for other firms as well- and we are not willing to evolve to a price competition. Moreover, we try to do business with people that we know of or we can learn about them from someone we know and trust</w:t>
      </w:r>
      <w:r>
        <w:rPr>
          <w:i/>
          <w:lang w:val="en-US"/>
        </w:rPr>
        <w:t xml:space="preserve">’ </w:t>
      </w:r>
      <w:r>
        <w:rPr>
          <w:lang w:val="en-US"/>
        </w:rPr>
        <w:t xml:space="preserve">(Interview 09/05/09 Mr Fasolis). </w:t>
      </w:r>
    </w:p>
    <w:p w:rsidR="00861948" w:rsidRDefault="00861948" w:rsidP="000B31A8">
      <w:pPr>
        <w:spacing w:line="360" w:lineRule="auto"/>
        <w:rPr>
          <w:lang w:val="en-US"/>
        </w:rPr>
      </w:pPr>
      <w:r>
        <w:rPr>
          <w:lang w:val="en-US"/>
        </w:rPr>
        <w:t xml:space="preserve">From these answers it becomes clear that Greek APS providers do not consider internet sites as a tool that facilitates their business by attracting new customers but rather a way to provide a small profile of the firm that will make it more familiar to others. The reason why it is not used as a tool for attracting new customers has to do with the business practice of Greeks not to relate with other players they do not know or have no recommendations for and the close nature of Greek maritime network that excludes strangers and considers publicity as something that should be avoided (for reasons of liability). This finding provides some clues about the strong social and institutional bonds that play significant role for the formation and structure of the Greek maritime network and the importance of trust in doing business. It also provides an idea of the exclusive mechanisms that the Greek maritime network uses that restrict the external relations of the network to specific directions and relations with other players. </w:t>
      </w:r>
    </w:p>
    <w:p w:rsidR="00861948" w:rsidRDefault="00861948" w:rsidP="00B570F1">
      <w:pPr>
        <w:spacing w:line="360" w:lineRule="auto"/>
        <w:rPr>
          <w:lang w:val="en-US"/>
        </w:rPr>
      </w:pPr>
      <w:r>
        <w:rPr>
          <w:lang w:val="en-US"/>
        </w:rPr>
        <w:t>To conclude, the data from WSR despite the fact they are incomplete and not updated, provide useful insights on the type and strength of relation between APS providers of the two locations. Among the important findings is that the two clusters have different market direction since local APS providers at Piraeus serve mostly the domestic market and their restricted openness can be explained by the lack of many establishments at other locations while London –based APS firms have more internationalized market direction and serve various distant markets and clients. To upgrade their provided service they maintain branches at other locations (like Piraeus) so they can access the local markets easier. Moreover, the WSR database enabled us to make a first evaluation of the type and strength of network between APS providers at both locations. We found that while there is a strong flow of London-based APS firms towards Piraeus, there are no Piraeus-based firms that are located at London. This asymmetry in the strength of APS network gives us some important clues about the type of relation of the maritime network of London- Piraeus. Another important finding was the importance of sector specificity at explaining different trends and business practices. Each business sector of APS providers has different needs and capabilities and in order to examine closer the business practices that influence greatly the way and extent actors’ form their external relations with other players, another framework more specialized has to be created. While the concept of maritime-specialized APS providers as first described by Jacobs et al. 2009 provides useful insights on the complex relations inside maritime industry a less generic, more sector-specific framework must be created in order to evaluate in detail the relations between various actors. At his work he also estimated the number of establishments at the three locations we examine, at Table 3 below:</w:t>
      </w:r>
    </w:p>
    <w:tbl>
      <w:tblPr>
        <w:tblW w:w="5796" w:type="dxa"/>
        <w:tblInd w:w="93" w:type="dxa"/>
        <w:tblLook w:val="00A0"/>
      </w:tblPr>
      <w:tblGrid>
        <w:gridCol w:w="4536"/>
        <w:gridCol w:w="1260"/>
      </w:tblGrid>
      <w:tr w:rsidR="00861948" w:rsidRPr="00C14A4A" w:rsidTr="00B570F1">
        <w:trPr>
          <w:trHeight w:val="300"/>
        </w:trPr>
        <w:tc>
          <w:tcPr>
            <w:tcW w:w="4536" w:type="dxa"/>
            <w:tcBorders>
              <w:top w:val="nil"/>
              <w:left w:val="nil"/>
              <w:bottom w:val="nil"/>
              <w:right w:val="nil"/>
            </w:tcBorders>
            <w:noWrap/>
            <w:vAlign w:val="bottom"/>
          </w:tcPr>
          <w:tbl>
            <w:tblPr>
              <w:tblpPr w:leftFromText="180" w:rightFromText="180" w:vertAnchor="text" w:horzAnchor="page" w:tblpX="1261" w:tblpY="-301"/>
              <w:tblOverlap w:val="never"/>
              <w:tblW w:w="4320" w:type="dxa"/>
              <w:tblLook w:val="00A0"/>
            </w:tblPr>
            <w:tblGrid>
              <w:gridCol w:w="1540"/>
              <w:gridCol w:w="1520"/>
              <w:gridCol w:w="1260"/>
            </w:tblGrid>
            <w:tr w:rsidR="00861948" w:rsidRPr="00C14A4A" w:rsidTr="00810CEE">
              <w:trPr>
                <w:trHeight w:val="300"/>
              </w:trPr>
              <w:tc>
                <w:tcPr>
                  <w:tcW w:w="1540" w:type="dxa"/>
                  <w:tcBorders>
                    <w:top w:val="nil"/>
                    <w:left w:val="nil"/>
                    <w:bottom w:val="nil"/>
                    <w:right w:val="nil"/>
                  </w:tcBorders>
                  <w:noWrap/>
                  <w:vAlign w:val="bottom"/>
                </w:tcPr>
                <w:p w:rsidR="00861948" w:rsidRPr="002B24F4" w:rsidRDefault="00861948" w:rsidP="00AA349F">
                  <w:pPr>
                    <w:spacing w:after="0" w:line="240" w:lineRule="auto"/>
                    <w:rPr>
                      <w:color w:val="000000"/>
                      <w:lang w:val="en-US" w:eastAsia="el-GR"/>
                    </w:rPr>
                  </w:pPr>
                </w:p>
              </w:tc>
              <w:tc>
                <w:tcPr>
                  <w:tcW w:w="1520" w:type="dxa"/>
                  <w:tcBorders>
                    <w:top w:val="nil"/>
                    <w:left w:val="nil"/>
                    <w:bottom w:val="nil"/>
                    <w:right w:val="nil"/>
                  </w:tcBorders>
                  <w:noWrap/>
                  <w:vAlign w:val="bottom"/>
                </w:tcPr>
                <w:p w:rsidR="00861948" w:rsidRPr="00810CEE" w:rsidRDefault="00861948" w:rsidP="00AA349F">
                  <w:pPr>
                    <w:spacing w:after="0" w:line="240" w:lineRule="auto"/>
                    <w:rPr>
                      <w:b/>
                      <w:bCs/>
                      <w:color w:val="000000"/>
                      <w:lang w:val="en-US" w:eastAsia="el-GR"/>
                    </w:rPr>
                  </w:pPr>
                  <w:r w:rsidRPr="00810CEE">
                    <w:rPr>
                      <w:b/>
                      <w:bCs/>
                      <w:color w:val="000000"/>
                      <w:lang w:val="en-US" w:eastAsia="el-GR"/>
                    </w:rPr>
                    <w:t>APS providers</w:t>
                  </w:r>
                </w:p>
              </w:tc>
              <w:tc>
                <w:tcPr>
                  <w:tcW w:w="1260" w:type="dxa"/>
                  <w:tcBorders>
                    <w:top w:val="nil"/>
                    <w:left w:val="nil"/>
                    <w:bottom w:val="nil"/>
                    <w:right w:val="nil"/>
                  </w:tcBorders>
                  <w:noWrap/>
                  <w:vAlign w:val="bottom"/>
                </w:tcPr>
                <w:p w:rsidR="00861948" w:rsidRPr="00810CEE" w:rsidRDefault="00861948" w:rsidP="00AA349F">
                  <w:pPr>
                    <w:spacing w:after="0" w:line="240" w:lineRule="auto"/>
                    <w:rPr>
                      <w:b/>
                      <w:bCs/>
                      <w:color w:val="000000"/>
                      <w:lang w:val="en-US" w:eastAsia="el-GR"/>
                    </w:rPr>
                  </w:pPr>
                </w:p>
              </w:tc>
            </w:tr>
            <w:tr w:rsidR="00861948" w:rsidRPr="00C14A4A" w:rsidTr="00810CEE">
              <w:trPr>
                <w:trHeight w:val="300"/>
              </w:trPr>
              <w:tc>
                <w:tcPr>
                  <w:tcW w:w="1540" w:type="dxa"/>
                  <w:tcBorders>
                    <w:top w:val="nil"/>
                    <w:left w:val="nil"/>
                    <w:bottom w:val="single" w:sz="12" w:space="0" w:color="FFFFFF"/>
                    <w:right w:val="single" w:sz="4" w:space="0" w:color="FFFFFF"/>
                  </w:tcBorders>
                  <w:shd w:val="clear" w:color="4F81BD" w:fill="4F81BD"/>
                  <w:noWrap/>
                  <w:vAlign w:val="bottom"/>
                </w:tcPr>
                <w:p w:rsidR="00861948" w:rsidRPr="00810CEE" w:rsidRDefault="00861948" w:rsidP="00AA349F">
                  <w:pPr>
                    <w:spacing w:after="0" w:line="240" w:lineRule="auto"/>
                    <w:rPr>
                      <w:b/>
                      <w:bCs/>
                      <w:color w:val="FFFFFF"/>
                      <w:lang w:val="en-US" w:eastAsia="el-GR"/>
                    </w:rPr>
                  </w:pPr>
                  <w:r w:rsidRPr="00810CEE">
                    <w:rPr>
                      <w:b/>
                      <w:bCs/>
                      <w:color w:val="FFFFFF"/>
                      <w:lang w:val="en-US" w:eastAsia="el-GR"/>
                    </w:rPr>
                    <w:t>Column1</w:t>
                  </w:r>
                </w:p>
              </w:tc>
              <w:tc>
                <w:tcPr>
                  <w:tcW w:w="1520" w:type="dxa"/>
                  <w:tcBorders>
                    <w:top w:val="nil"/>
                    <w:left w:val="nil"/>
                    <w:bottom w:val="single" w:sz="12" w:space="0" w:color="FFFFFF"/>
                    <w:right w:val="single" w:sz="4" w:space="0" w:color="FFFFFF"/>
                  </w:tcBorders>
                  <w:shd w:val="clear" w:color="4F81BD" w:fill="4F81BD"/>
                  <w:noWrap/>
                  <w:vAlign w:val="bottom"/>
                </w:tcPr>
                <w:p w:rsidR="00861948" w:rsidRPr="00810CEE" w:rsidRDefault="00861948" w:rsidP="00AA349F">
                  <w:pPr>
                    <w:spacing w:after="0" w:line="240" w:lineRule="auto"/>
                    <w:rPr>
                      <w:b/>
                      <w:bCs/>
                      <w:color w:val="FFFFFF"/>
                      <w:lang w:val="en-US" w:eastAsia="el-GR"/>
                    </w:rPr>
                  </w:pPr>
                  <w:r w:rsidRPr="00810CEE">
                    <w:rPr>
                      <w:b/>
                      <w:bCs/>
                      <w:color w:val="FFFFFF"/>
                      <w:lang w:val="en-US" w:eastAsia="el-GR"/>
                    </w:rPr>
                    <w:t>No of establ.</w:t>
                  </w:r>
                </w:p>
              </w:tc>
              <w:tc>
                <w:tcPr>
                  <w:tcW w:w="1260" w:type="dxa"/>
                  <w:tcBorders>
                    <w:top w:val="nil"/>
                    <w:left w:val="nil"/>
                    <w:bottom w:val="single" w:sz="12" w:space="0" w:color="FFFFFF"/>
                    <w:right w:val="nil"/>
                  </w:tcBorders>
                  <w:shd w:val="clear" w:color="4F81BD" w:fill="4F81BD"/>
                  <w:noWrap/>
                  <w:vAlign w:val="bottom"/>
                </w:tcPr>
                <w:p w:rsidR="00861948" w:rsidRPr="00810CEE" w:rsidRDefault="00861948" w:rsidP="00AA349F">
                  <w:pPr>
                    <w:spacing w:after="0" w:line="240" w:lineRule="auto"/>
                    <w:rPr>
                      <w:b/>
                      <w:bCs/>
                      <w:color w:val="FFFFFF"/>
                      <w:lang w:val="en-US" w:eastAsia="el-GR"/>
                    </w:rPr>
                  </w:pPr>
                  <w:r w:rsidRPr="00810CEE">
                    <w:rPr>
                      <w:b/>
                      <w:bCs/>
                      <w:color w:val="FFFFFF"/>
                      <w:lang w:val="en-US" w:eastAsia="el-GR"/>
                    </w:rPr>
                    <w:t>No of HQs</w:t>
                  </w:r>
                </w:p>
              </w:tc>
            </w:tr>
            <w:tr w:rsidR="00861948" w:rsidRPr="00C14A4A" w:rsidTr="00810CEE">
              <w:trPr>
                <w:trHeight w:val="300"/>
              </w:trPr>
              <w:tc>
                <w:tcPr>
                  <w:tcW w:w="1540" w:type="dxa"/>
                  <w:tcBorders>
                    <w:top w:val="nil"/>
                    <w:left w:val="nil"/>
                    <w:bottom w:val="single" w:sz="4" w:space="0" w:color="FFFFFF"/>
                    <w:right w:val="single" w:sz="4" w:space="0" w:color="FFFFFF"/>
                  </w:tcBorders>
                  <w:shd w:val="clear" w:color="B8CCE4" w:fill="B8CCE4"/>
                  <w:noWrap/>
                  <w:vAlign w:val="bottom"/>
                </w:tcPr>
                <w:p w:rsidR="00861948" w:rsidRPr="00810CEE" w:rsidRDefault="00861948" w:rsidP="00AA349F">
                  <w:pPr>
                    <w:spacing w:after="0" w:line="240" w:lineRule="auto"/>
                    <w:rPr>
                      <w:b/>
                      <w:bCs/>
                      <w:color w:val="000000"/>
                      <w:lang w:val="en-US" w:eastAsia="el-GR"/>
                    </w:rPr>
                  </w:pPr>
                  <w:r w:rsidRPr="00810CEE">
                    <w:rPr>
                      <w:b/>
                      <w:bCs/>
                      <w:color w:val="000000"/>
                      <w:lang w:val="en-US" w:eastAsia="el-GR"/>
                    </w:rPr>
                    <w:t>London</w:t>
                  </w:r>
                </w:p>
              </w:tc>
              <w:tc>
                <w:tcPr>
                  <w:tcW w:w="1520" w:type="dxa"/>
                  <w:tcBorders>
                    <w:top w:val="nil"/>
                    <w:left w:val="nil"/>
                    <w:bottom w:val="single" w:sz="4" w:space="0" w:color="FFFFFF"/>
                    <w:right w:val="single" w:sz="4" w:space="0" w:color="FFFFFF"/>
                  </w:tcBorders>
                  <w:shd w:val="clear" w:color="B8CCE4" w:fill="B8CCE4"/>
                  <w:noWrap/>
                  <w:vAlign w:val="bottom"/>
                </w:tcPr>
                <w:p w:rsidR="00861948" w:rsidRPr="00810CEE" w:rsidRDefault="00861948" w:rsidP="00AA349F">
                  <w:pPr>
                    <w:spacing w:after="0" w:line="240" w:lineRule="auto"/>
                    <w:jc w:val="right"/>
                    <w:rPr>
                      <w:color w:val="000000"/>
                      <w:lang w:val="en-US" w:eastAsia="el-GR"/>
                    </w:rPr>
                  </w:pPr>
                  <w:r w:rsidRPr="00810CEE">
                    <w:rPr>
                      <w:color w:val="000000"/>
                      <w:lang w:val="en-US" w:eastAsia="el-GR"/>
                    </w:rPr>
                    <w:t>386</w:t>
                  </w:r>
                </w:p>
              </w:tc>
              <w:tc>
                <w:tcPr>
                  <w:tcW w:w="1260" w:type="dxa"/>
                  <w:tcBorders>
                    <w:top w:val="nil"/>
                    <w:left w:val="nil"/>
                    <w:bottom w:val="single" w:sz="4" w:space="0" w:color="FFFFFF"/>
                    <w:right w:val="nil"/>
                  </w:tcBorders>
                  <w:shd w:val="clear" w:color="B8CCE4" w:fill="B8CCE4"/>
                  <w:noWrap/>
                  <w:vAlign w:val="bottom"/>
                </w:tcPr>
                <w:p w:rsidR="00861948" w:rsidRPr="00810CEE" w:rsidRDefault="00861948" w:rsidP="00AA349F">
                  <w:pPr>
                    <w:spacing w:after="0" w:line="240" w:lineRule="auto"/>
                    <w:jc w:val="right"/>
                    <w:rPr>
                      <w:color w:val="000000"/>
                      <w:lang w:val="en-US" w:eastAsia="el-GR"/>
                    </w:rPr>
                  </w:pPr>
                  <w:r w:rsidRPr="00810CEE">
                    <w:rPr>
                      <w:color w:val="000000"/>
                      <w:lang w:val="en-US" w:eastAsia="el-GR"/>
                    </w:rPr>
                    <w:t>71</w:t>
                  </w:r>
                </w:p>
              </w:tc>
            </w:tr>
            <w:tr w:rsidR="00861948" w:rsidRPr="00C14A4A" w:rsidTr="00810CEE">
              <w:trPr>
                <w:trHeight w:val="300"/>
              </w:trPr>
              <w:tc>
                <w:tcPr>
                  <w:tcW w:w="1540" w:type="dxa"/>
                  <w:tcBorders>
                    <w:top w:val="nil"/>
                    <w:left w:val="nil"/>
                    <w:bottom w:val="single" w:sz="4" w:space="0" w:color="FFFFFF"/>
                    <w:right w:val="single" w:sz="4" w:space="0" w:color="FFFFFF"/>
                  </w:tcBorders>
                  <w:shd w:val="clear" w:color="DBE5F1" w:fill="DBE5F1"/>
                  <w:noWrap/>
                  <w:vAlign w:val="bottom"/>
                </w:tcPr>
                <w:p w:rsidR="00861948" w:rsidRPr="00810CEE" w:rsidRDefault="00861948" w:rsidP="00AA349F">
                  <w:pPr>
                    <w:spacing w:after="0" w:line="240" w:lineRule="auto"/>
                    <w:rPr>
                      <w:b/>
                      <w:bCs/>
                      <w:color w:val="000000"/>
                      <w:lang w:val="en-US" w:eastAsia="el-GR"/>
                    </w:rPr>
                  </w:pPr>
                </w:p>
              </w:tc>
              <w:tc>
                <w:tcPr>
                  <w:tcW w:w="1520" w:type="dxa"/>
                  <w:tcBorders>
                    <w:top w:val="nil"/>
                    <w:left w:val="nil"/>
                    <w:bottom w:val="single" w:sz="4" w:space="0" w:color="FFFFFF"/>
                    <w:right w:val="single" w:sz="4" w:space="0" w:color="FFFFFF"/>
                  </w:tcBorders>
                  <w:shd w:val="clear" w:color="DBE5F1" w:fill="DBE5F1"/>
                  <w:noWrap/>
                  <w:vAlign w:val="bottom"/>
                </w:tcPr>
                <w:p w:rsidR="00861948" w:rsidRPr="00810CEE" w:rsidRDefault="00861948" w:rsidP="00AA349F">
                  <w:pPr>
                    <w:spacing w:after="0" w:line="240" w:lineRule="auto"/>
                    <w:rPr>
                      <w:color w:val="000000"/>
                      <w:lang w:val="en-US" w:eastAsia="el-GR"/>
                    </w:rPr>
                  </w:pPr>
                </w:p>
              </w:tc>
              <w:tc>
                <w:tcPr>
                  <w:tcW w:w="1260" w:type="dxa"/>
                  <w:tcBorders>
                    <w:top w:val="nil"/>
                    <w:left w:val="nil"/>
                    <w:bottom w:val="single" w:sz="4" w:space="0" w:color="FFFFFF"/>
                    <w:right w:val="nil"/>
                  </w:tcBorders>
                  <w:shd w:val="clear" w:color="DBE5F1" w:fill="DBE5F1"/>
                  <w:noWrap/>
                  <w:vAlign w:val="bottom"/>
                </w:tcPr>
                <w:p w:rsidR="00861948" w:rsidRPr="00810CEE" w:rsidRDefault="00861948" w:rsidP="00AA349F">
                  <w:pPr>
                    <w:spacing w:after="0" w:line="240" w:lineRule="auto"/>
                    <w:rPr>
                      <w:color w:val="000000"/>
                      <w:lang w:val="en-US" w:eastAsia="el-GR"/>
                    </w:rPr>
                  </w:pPr>
                </w:p>
              </w:tc>
            </w:tr>
            <w:tr w:rsidR="00861948" w:rsidRPr="00C14A4A" w:rsidTr="00810CEE">
              <w:trPr>
                <w:trHeight w:val="300"/>
              </w:trPr>
              <w:tc>
                <w:tcPr>
                  <w:tcW w:w="1540" w:type="dxa"/>
                  <w:tcBorders>
                    <w:top w:val="nil"/>
                    <w:left w:val="nil"/>
                    <w:bottom w:val="single" w:sz="4" w:space="0" w:color="FFFFFF"/>
                    <w:right w:val="single" w:sz="4" w:space="0" w:color="FFFFFF"/>
                  </w:tcBorders>
                  <w:shd w:val="clear" w:color="B8CCE4" w:fill="B8CCE4"/>
                  <w:noWrap/>
                  <w:vAlign w:val="bottom"/>
                </w:tcPr>
                <w:p w:rsidR="00861948" w:rsidRPr="00810CEE" w:rsidRDefault="00861948" w:rsidP="00AA349F">
                  <w:pPr>
                    <w:spacing w:after="0" w:line="240" w:lineRule="auto"/>
                    <w:rPr>
                      <w:b/>
                      <w:bCs/>
                      <w:color w:val="000000"/>
                      <w:lang w:val="en-US" w:eastAsia="el-GR"/>
                    </w:rPr>
                  </w:pPr>
                  <w:r w:rsidRPr="00810CEE">
                    <w:rPr>
                      <w:b/>
                      <w:bCs/>
                      <w:color w:val="000000"/>
                      <w:lang w:val="en-US" w:eastAsia="el-GR"/>
                    </w:rPr>
                    <w:t>Piraeus-Athens</w:t>
                  </w:r>
                </w:p>
              </w:tc>
              <w:tc>
                <w:tcPr>
                  <w:tcW w:w="1520" w:type="dxa"/>
                  <w:tcBorders>
                    <w:top w:val="nil"/>
                    <w:left w:val="nil"/>
                    <w:bottom w:val="single" w:sz="4" w:space="0" w:color="FFFFFF"/>
                    <w:right w:val="single" w:sz="4" w:space="0" w:color="FFFFFF"/>
                  </w:tcBorders>
                  <w:shd w:val="clear" w:color="B8CCE4" w:fill="B8CCE4"/>
                  <w:noWrap/>
                  <w:vAlign w:val="bottom"/>
                </w:tcPr>
                <w:p w:rsidR="00861948" w:rsidRPr="00810CEE" w:rsidRDefault="00861948" w:rsidP="00AA349F">
                  <w:pPr>
                    <w:spacing w:after="0" w:line="240" w:lineRule="auto"/>
                    <w:jc w:val="right"/>
                    <w:rPr>
                      <w:color w:val="000000"/>
                      <w:lang w:val="en-US" w:eastAsia="el-GR"/>
                    </w:rPr>
                  </w:pPr>
                  <w:r w:rsidRPr="00810CEE">
                    <w:rPr>
                      <w:color w:val="000000"/>
                      <w:lang w:val="en-US" w:eastAsia="el-GR"/>
                    </w:rPr>
                    <w:t>187</w:t>
                  </w:r>
                </w:p>
              </w:tc>
              <w:tc>
                <w:tcPr>
                  <w:tcW w:w="1260" w:type="dxa"/>
                  <w:tcBorders>
                    <w:top w:val="nil"/>
                    <w:left w:val="nil"/>
                    <w:bottom w:val="single" w:sz="4" w:space="0" w:color="FFFFFF"/>
                    <w:right w:val="nil"/>
                  </w:tcBorders>
                  <w:shd w:val="clear" w:color="B8CCE4" w:fill="B8CCE4"/>
                  <w:noWrap/>
                  <w:vAlign w:val="bottom"/>
                </w:tcPr>
                <w:p w:rsidR="00861948" w:rsidRPr="00810CEE" w:rsidRDefault="00861948" w:rsidP="00AA349F">
                  <w:pPr>
                    <w:spacing w:after="0" w:line="240" w:lineRule="auto"/>
                    <w:jc w:val="right"/>
                    <w:rPr>
                      <w:color w:val="000000"/>
                      <w:lang w:val="en-US" w:eastAsia="el-GR"/>
                    </w:rPr>
                  </w:pPr>
                  <w:r w:rsidRPr="00810CEE">
                    <w:rPr>
                      <w:color w:val="000000"/>
                      <w:lang w:val="en-US" w:eastAsia="el-GR"/>
                    </w:rPr>
                    <w:t>14</w:t>
                  </w:r>
                </w:p>
              </w:tc>
            </w:tr>
            <w:tr w:rsidR="00861948" w:rsidRPr="00C14A4A" w:rsidTr="00810CEE">
              <w:trPr>
                <w:trHeight w:val="300"/>
              </w:trPr>
              <w:tc>
                <w:tcPr>
                  <w:tcW w:w="1540" w:type="dxa"/>
                  <w:tcBorders>
                    <w:top w:val="nil"/>
                    <w:left w:val="nil"/>
                    <w:bottom w:val="single" w:sz="4" w:space="0" w:color="FFFFFF"/>
                    <w:right w:val="single" w:sz="4" w:space="0" w:color="FFFFFF"/>
                  </w:tcBorders>
                  <w:shd w:val="clear" w:color="DBE5F1" w:fill="DBE5F1"/>
                  <w:noWrap/>
                  <w:vAlign w:val="bottom"/>
                </w:tcPr>
                <w:p w:rsidR="00861948" w:rsidRPr="00810CEE" w:rsidRDefault="00861948" w:rsidP="00AA349F">
                  <w:pPr>
                    <w:spacing w:after="0" w:line="240" w:lineRule="auto"/>
                    <w:rPr>
                      <w:b/>
                      <w:bCs/>
                      <w:color w:val="000000"/>
                      <w:lang w:val="en-US" w:eastAsia="el-GR"/>
                    </w:rPr>
                  </w:pPr>
                </w:p>
              </w:tc>
              <w:tc>
                <w:tcPr>
                  <w:tcW w:w="1520" w:type="dxa"/>
                  <w:tcBorders>
                    <w:top w:val="nil"/>
                    <w:left w:val="nil"/>
                    <w:bottom w:val="single" w:sz="4" w:space="0" w:color="FFFFFF"/>
                    <w:right w:val="single" w:sz="4" w:space="0" w:color="FFFFFF"/>
                  </w:tcBorders>
                  <w:shd w:val="clear" w:color="DBE5F1" w:fill="DBE5F1"/>
                  <w:noWrap/>
                  <w:vAlign w:val="bottom"/>
                </w:tcPr>
                <w:p w:rsidR="00861948" w:rsidRPr="00810CEE" w:rsidRDefault="00861948" w:rsidP="00AA349F">
                  <w:pPr>
                    <w:spacing w:after="0" w:line="240" w:lineRule="auto"/>
                    <w:rPr>
                      <w:color w:val="000000"/>
                      <w:lang w:val="en-US" w:eastAsia="el-GR"/>
                    </w:rPr>
                  </w:pPr>
                </w:p>
              </w:tc>
              <w:tc>
                <w:tcPr>
                  <w:tcW w:w="1260" w:type="dxa"/>
                  <w:tcBorders>
                    <w:top w:val="nil"/>
                    <w:left w:val="nil"/>
                    <w:bottom w:val="single" w:sz="4" w:space="0" w:color="FFFFFF"/>
                    <w:right w:val="nil"/>
                  </w:tcBorders>
                  <w:shd w:val="clear" w:color="DBE5F1" w:fill="DBE5F1"/>
                  <w:noWrap/>
                  <w:vAlign w:val="bottom"/>
                </w:tcPr>
                <w:p w:rsidR="00861948" w:rsidRPr="00810CEE" w:rsidRDefault="00861948" w:rsidP="00AA349F">
                  <w:pPr>
                    <w:spacing w:after="0" w:line="240" w:lineRule="auto"/>
                    <w:rPr>
                      <w:color w:val="000000"/>
                      <w:lang w:val="en-US" w:eastAsia="el-GR"/>
                    </w:rPr>
                  </w:pPr>
                </w:p>
              </w:tc>
            </w:tr>
            <w:tr w:rsidR="00861948" w:rsidRPr="00C14A4A" w:rsidTr="00810CEE">
              <w:trPr>
                <w:trHeight w:val="300"/>
              </w:trPr>
              <w:tc>
                <w:tcPr>
                  <w:tcW w:w="1540" w:type="dxa"/>
                  <w:tcBorders>
                    <w:top w:val="nil"/>
                    <w:left w:val="nil"/>
                    <w:bottom w:val="nil"/>
                    <w:right w:val="single" w:sz="4" w:space="0" w:color="FFFFFF"/>
                  </w:tcBorders>
                  <w:shd w:val="clear" w:color="B8CCE4" w:fill="B8CCE4"/>
                  <w:noWrap/>
                  <w:vAlign w:val="bottom"/>
                </w:tcPr>
                <w:p w:rsidR="00861948" w:rsidRPr="00810CEE" w:rsidRDefault="00861948" w:rsidP="00AA349F">
                  <w:pPr>
                    <w:spacing w:after="0" w:line="240" w:lineRule="auto"/>
                    <w:rPr>
                      <w:b/>
                      <w:bCs/>
                      <w:color w:val="000000"/>
                      <w:lang w:val="en-US" w:eastAsia="el-GR"/>
                    </w:rPr>
                  </w:pPr>
                  <w:r w:rsidRPr="00810CEE">
                    <w:rPr>
                      <w:b/>
                      <w:bCs/>
                      <w:color w:val="000000"/>
                      <w:lang w:val="en-US" w:eastAsia="el-GR"/>
                    </w:rPr>
                    <w:t>Rotterdam</w:t>
                  </w:r>
                </w:p>
              </w:tc>
              <w:tc>
                <w:tcPr>
                  <w:tcW w:w="1520" w:type="dxa"/>
                  <w:tcBorders>
                    <w:top w:val="nil"/>
                    <w:left w:val="nil"/>
                    <w:bottom w:val="nil"/>
                    <w:right w:val="single" w:sz="4" w:space="0" w:color="FFFFFF"/>
                  </w:tcBorders>
                  <w:shd w:val="clear" w:color="B8CCE4" w:fill="B8CCE4"/>
                  <w:noWrap/>
                  <w:vAlign w:val="bottom"/>
                </w:tcPr>
                <w:p w:rsidR="00861948" w:rsidRPr="00810CEE" w:rsidRDefault="00861948" w:rsidP="00AA349F">
                  <w:pPr>
                    <w:spacing w:after="0" w:line="240" w:lineRule="auto"/>
                    <w:jc w:val="right"/>
                    <w:rPr>
                      <w:color w:val="000000"/>
                      <w:lang w:val="en-US" w:eastAsia="el-GR"/>
                    </w:rPr>
                  </w:pPr>
                  <w:r w:rsidRPr="00810CEE">
                    <w:rPr>
                      <w:color w:val="000000"/>
                      <w:lang w:val="en-US" w:eastAsia="el-GR"/>
                    </w:rPr>
                    <w:t>128</w:t>
                  </w:r>
                </w:p>
              </w:tc>
              <w:tc>
                <w:tcPr>
                  <w:tcW w:w="1260" w:type="dxa"/>
                  <w:tcBorders>
                    <w:top w:val="nil"/>
                    <w:left w:val="nil"/>
                    <w:bottom w:val="nil"/>
                    <w:right w:val="nil"/>
                  </w:tcBorders>
                  <w:shd w:val="clear" w:color="B8CCE4" w:fill="B8CCE4"/>
                  <w:noWrap/>
                  <w:vAlign w:val="bottom"/>
                </w:tcPr>
                <w:p w:rsidR="00861948" w:rsidRPr="00810CEE" w:rsidRDefault="00861948" w:rsidP="00AA349F">
                  <w:pPr>
                    <w:spacing w:after="0" w:line="240" w:lineRule="auto"/>
                    <w:jc w:val="right"/>
                    <w:rPr>
                      <w:color w:val="000000"/>
                      <w:lang w:val="en-US" w:eastAsia="el-GR"/>
                    </w:rPr>
                  </w:pPr>
                  <w:r w:rsidRPr="00810CEE">
                    <w:rPr>
                      <w:color w:val="000000"/>
                      <w:lang w:val="en-US" w:eastAsia="el-GR"/>
                    </w:rPr>
                    <w:t>10</w:t>
                  </w:r>
                </w:p>
              </w:tc>
            </w:tr>
          </w:tbl>
          <w:p w:rsidR="00861948" w:rsidRPr="00C14A4A" w:rsidRDefault="00861948" w:rsidP="00810CEE">
            <w:pPr>
              <w:spacing w:line="360" w:lineRule="auto"/>
              <w:rPr>
                <w:sz w:val="20"/>
                <w:lang w:val="en-US"/>
              </w:rPr>
            </w:pPr>
            <w:r w:rsidRPr="00C14A4A">
              <w:rPr>
                <w:sz w:val="20"/>
                <w:lang w:val="en-US"/>
              </w:rPr>
              <w:t>Source:Eurostat, Jacobs et al. 2009</w:t>
            </w:r>
            <w:r>
              <w:rPr>
                <w:b/>
                <w:bCs/>
                <w:color w:val="000000"/>
                <w:lang w:val="en-US" w:eastAsia="el-GR"/>
              </w:rPr>
              <w:tab/>
            </w:r>
          </w:p>
        </w:tc>
        <w:tc>
          <w:tcPr>
            <w:tcW w:w="1260" w:type="dxa"/>
            <w:tcBorders>
              <w:top w:val="nil"/>
              <w:left w:val="nil"/>
              <w:bottom w:val="nil"/>
              <w:right w:val="nil"/>
            </w:tcBorders>
            <w:noWrap/>
            <w:vAlign w:val="bottom"/>
          </w:tcPr>
          <w:p w:rsidR="00861948" w:rsidRPr="00522FE3" w:rsidRDefault="00861948" w:rsidP="002B24F4">
            <w:pPr>
              <w:spacing w:after="0" w:line="240" w:lineRule="auto"/>
              <w:jc w:val="center"/>
              <w:rPr>
                <w:b/>
                <w:bCs/>
                <w:color w:val="000000"/>
                <w:lang w:val="en-US" w:eastAsia="el-GR"/>
              </w:rPr>
            </w:pPr>
          </w:p>
        </w:tc>
      </w:tr>
    </w:tbl>
    <w:p w:rsidR="00861948" w:rsidRPr="00810CEE" w:rsidRDefault="00861948" w:rsidP="00810CEE">
      <w:pPr>
        <w:spacing w:line="360" w:lineRule="auto"/>
        <w:rPr>
          <w:lang w:val="en-US"/>
        </w:rPr>
      </w:pPr>
      <w:r>
        <w:rPr>
          <w:lang w:val="en-US"/>
        </w:rPr>
        <w:t>However, due to the lack of information provided by WSR database and open internet sources we were unable to find a pattern or connection with age or firm size of APS providers and the possibility to be located at both clusters. However some insights on the importance of firm size to the (vertical and horizontal) connections of APS providers are mentioned at the Appendix 3.</w:t>
      </w:r>
    </w:p>
    <w:p w:rsidR="00861948" w:rsidRPr="00FA7E15" w:rsidRDefault="00861948" w:rsidP="000B31A8">
      <w:pPr>
        <w:rPr>
          <w:sz w:val="48"/>
          <w:szCs w:val="48"/>
          <w:lang w:val="en-US"/>
        </w:rPr>
      </w:pPr>
      <w:r w:rsidRPr="00FA7E15">
        <w:rPr>
          <w:sz w:val="48"/>
          <w:szCs w:val="48"/>
          <w:lang w:val="en-US"/>
        </w:rPr>
        <w:t>Chapter IV</w:t>
      </w:r>
    </w:p>
    <w:p w:rsidR="00861948" w:rsidRDefault="00861948" w:rsidP="000B31A8">
      <w:pPr>
        <w:rPr>
          <w:lang w:val="en-US"/>
        </w:rPr>
      </w:pPr>
      <w:r>
        <w:rPr>
          <w:b/>
          <w:lang w:val="en-US"/>
        </w:rPr>
        <w:t xml:space="preserve">4.1.1 </w:t>
      </w:r>
      <w:r w:rsidRPr="00CC0113">
        <w:rPr>
          <w:b/>
          <w:lang w:val="en-US"/>
        </w:rPr>
        <w:t>The maritime network of Piraeus:</w:t>
      </w:r>
      <w:r>
        <w:rPr>
          <w:b/>
          <w:lang w:val="en-US"/>
        </w:rPr>
        <w:t xml:space="preserve"> </w:t>
      </w:r>
      <w:r w:rsidRPr="00FA7E15">
        <w:rPr>
          <w:b/>
          <w:lang w:val="en-US"/>
        </w:rPr>
        <w:t>History and evolution of Piraeus cluster</w:t>
      </w:r>
      <w:r>
        <w:rPr>
          <w:lang w:val="en-US"/>
        </w:rPr>
        <w:t xml:space="preserve">    </w:t>
      </w:r>
    </w:p>
    <w:p w:rsidR="00861948" w:rsidRDefault="00861948" w:rsidP="000B31A8">
      <w:pPr>
        <w:spacing w:line="360" w:lineRule="auto"/>
        <w:rPr>
          <w:lang w:val="en-US"/>
        </w:rPr>
      </w:pPr>
      <w:r>
        <w:rPr>
          <w:lang w:val="en-US"/>
        </w:rPr>
        <w:t xml:space="preserve">                                                                                                                                                                  The role and significance of Piraeus at the Greek maritime network is older and greater than most people think. At the beginning of the 20</w:t>
      </w:r>
      <w:r w:rsidRPr="00255DAA">
        <w:rPr>
          <w:vertAlign w:val="superscript"/>
          <w:lang w:val="en-US"/>
        </w:rPr>
        <w:t>th</w:t>
      </w:r>
      <w:r>
        <w:rPr>
          <w:lang w:val="en-US"/>
        </w:rPr>
        <w:t xml:space="preserve"> century most of the maritime offices that where located all around the Greek region and at the Mediterranean area started to concentrate at Piraeus, probably to take advantage of the proximity to the institutional center and capital  of the Greek state, Athens, but also from the large concentration of population and labor force located there. (Charlaftis 1996). However the following years after the WW2 the number of establishments at London and New York rose significantly and Piraeus ranked third as an operation center of Greek merchant fleet. At the beginning of 1960’s the number of maritime companies located at Piraeus increased rapidly due to the implementation of favourable tax and labor regulation and legislation (Laws 89/67 and 375/68) but also due to large number of small, Greek ‘one-ship company’ that chose Piraeus as their operation center.  At the table below we present the changes at the importance of operation centers of Greek merchant fleet (expressed as the percentage of capacity) during the 20</w:t>
      </w:r>
      <w:r w:rsidRPr="00653241">
        <w:rPr>
          <w:vertAlign w:val="superscript"/>
          <w:lang w:val="en-US"/>
        </w:rPr>
        <w:t>th</w:t>
      </w:r>
      <w:r>
        <w:rPr>
          <w:lang w:val="en-US"/>
        </w:rPr>
        <w:t xml:space="preserve"> century. At Table 4 we present the percentage of Headquarters per region:</w:t>
      </w:r>
    </w:p>
    <w:tbl>
      <w:tblPr>
        <w:tblW w:w="8180" w:type="dxa"/>
        <w:tblInd w:w="93" w:type="dxa"/>
        <w:tblLook w:val="00A0"/>
      </w:tblPr>
      <w:tblGrid>
        <w:gridCol w:w="1540"/>
        <w:gridCol w:w="1941"/>
        <w:gridCol w:w="1843"/>
        <w:gridCol w:w="952"/>
        <w:gridCol w:w="952"/>
        <w:gridCol w:w="952"/>
      </w:tblGrid>
      <w:tr w:rsidR="00861948" w:rsidRPr="00C14A4A" w:rsidTr="002B24F4">
        <w:trPr>
          <w:trHeight w:val="300"/>
        </w:trPr>
        <w:tc>
          <w:tcPr>
            <w:tcW w:w="1540" w:type="dxa"/>
            <w:tcBorders>
              <w:top w:val="single" w:sz="4" w:space="0" w:color="FFFFFF"/>
              <w:left w:val="nil"/>
              <w:bottom w:val="single" w:sz="4" w:space="0" w:color="FFFFFF"/>
              <w:right w:val="single" w:sz="4" w:space="0" w:color="FFFFFF"/>
            </w:tcBorders>
            <w:shd w:val="clear" w:color="B8CCE4" w:fill="B8CCE4"/>
            <w:noWrap/>
            <w:vAlign w:val="bottom"/>
          </w:tcPr>
          <w:p w:rsidR="00861948" w:rsidRPr="00C14A4A" w:rsidRDefault="00861948" w:rsidP="002B24F4">
            <w:pPr>
              <w:rPr>
                <w:color w:val="000000"/>
                <w:lang w:val="en-US"/>
              </w:rPr>
            </w:pPr>
          </w:p>
        </w:tc>
        <w:tc>
          <w:tcPr>
            <w:tcW w:w="6640" w:type="dxa"/>
            <w:gridSpan w:val="5"/>
            <w:tcBorders>
              <w:top w:val="single" w:sz="4" w:space="0" w:color="FFFFFF"/>
              <w:left w:val="nil"/>
              <w:bottom w:val="single" w:sz="4" w:space="0" w:color="FFFFFF"/>
              <w:right w:val="single" w:sz="4" w:space="0" w:color="FFFFFF"/>
            </w:tcBorders>
            <w:shd w:val="clear" w:color="B8CCE4" w:fill="B8CCE4"/>
            <w:noWrap/>
            <w:vAlign w:val="bottom"/>
          </w:tcPr>
          <w:p w:rsidR="00861948" w:rsidRPr="00C14A4A" w:rsidRDefault="00861948" w:rsidP="002B24F4">
            <w:pPr>
              <w:rPr>
                <w:b/>
                <w:bCs/>
                <w:color w:val="000000"/>
                <w:lang w:val="en-US"/>
              </w:rPr>
            </w:pPr>
            <w:r w:rsidRPr="00C14A4A">
              <w:rPr>
                <w:b/>
                <w:bCs/>
                <w:color w:val="000000"/>
                <w:lang w:val="en-US"/>
              </w:rPr>
              <w:t>Head Offices of Greek-owned maritime companies 1914- 1990</w:t>
            </w: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lang w:val="en-US"/>
              </w:rPr>
            </w:pPr>
          </w:p>
        </w:tc>
        <w:tc>
          <w:tcPr>
            <w:tcW w:w="1941"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lang w:val="en-US"/>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lang w:val="en-US"/>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lang w:val="en-US"/>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lang w:val="en-US"/>
              </w:rPr>
            </w:pPr>
          </w:p>
        </w:tc>
        <w:tc>
          <w:tcPr>
            <w:tcW w:w="952" w:type="dxa"/>
            <w:tcBorders>
              <w:top w:val="nil"/>
              <w:left w:val="nil"/>
              <w:bottom w:val="single" w:sz="4" w:space="0" w:color="FFFFFF"/>
              <w:right w:val="nil"/>
            </w:tcBorders>
            <w:shd w:val="clear" w:color="DBE5F1" w:fill="DBE5F1"/>
            <w:noWrap/>
            <w:vAlign w:val="bottom"/>
          </w:tcPr>
          <w:p w:rsidR="00861948" w:rsidRPr="00C14A4A" w:rsidRDefault="00861948" w:rsidP="002B24F4">
            <w:pPr>
              <w:rPr>
                <w:color w:val="000000"/>
                <w:lang w:val="en-US"/>
              </w:rPr>
            </w:pP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b/>
                <w:bCs/>
                <w:color w:val="000000"/>
              </w:rPr>
            </w:pPr>
            <w:r w:rsidRPr="00C14A4A">
              <w:rPr>
                <w:b/>
                <w:bCs/>
                <w:color w:val="000000"/>
              </w:rPr>
              <w:t>head offices</w:t>
            </w:r>
          </w:p>
        </w:tc>
        <w:tc>
          <w:tcPr>
            <w:tcW w:w="1941"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b/>
                <w:bCs/>
                <w:color w:val="000000"/>
              </w:rPr>
            </w:pPr>
            <w:r w:rsidRPr="00C14A4A">
              <w:rPr>
                <w:b/>
                <w:bCs/>
                <w:color w:val="000000"/>
              </w:rPr>
              <w:t>1914</w:t>
            </w:r>
          </w:p>
        </w:tc>
        <w:tc>
          <w:tcPr>
            <w:tcW w:w="1843"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b/>
                <w:bCs/>
                <w:color w:val="000000"/>
              </w:rPr>
            </w:pPr>
            <w:r w:rsidRPr="00C14A4A">
              <w:rPr>
                <w:b/>
                <w:bCs/>
                <w:color w:val="000000"/>
              </w:rPr>
              <w:t>1938</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b/>
                <w:bCs/>
                <w:color w:val="000000"/>
              </w:rPr>
            </w:pPr>
            <w:r w:rsidRPr="00C14A4A">
              <w:rPr>
                <w:b/>
                <w:bCs/>
                <w:color w:val="000000"/>
              </w:rPr>
              <w:t>1958</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b/>
                <w:bCs/>
                <w:color w:val="000000"/>
              </w:rPr>
            </w:pPr>
            <w:r w:rsidRPr="00C14A4A">
              <w:rPr>
                <w:b/>
                <w:bCs/>
                <w:color w:val="000000"/>
              </w:rPr>
              <w:t>1975</w:t>
            </w:r>
          </w:p>
        </w:tc>
        <w:tc>
          <w:tcPr>
            <w:tcW w:w="952" w:type="dxa"/>
            <w:tcBorders>
              <w:top w:val="nil"/>
              <w:left w:val="nil"/>
              <w:bottom w:val="single" w:sz="4" w:space="0" w:color="FFFFFF"/>
              <w:right w:val="nil"/>
            </w:tcBorders>
            <w:shd w:val="clear" w:color="B8CCE4" w:fill="B8CCE4"/>
            <w:noWrap/>
            <w:vAlign w:val="bottom"/>
          </w:tcPr>
          <w:p w:rsidR="00861948" w:rsidRPr="00C14A4A" w:rsidRDefault="00861948" w:rsidP="002B24F4">
            <w:pPr>
              <w:jc w:val="right"/>
              <w:rPr>
                <w:b/>
                <w:bCs/>
                <w:color w:val="000000"/>
              </w:rPr>
            </w:pPr>
            <w:r w:rsidRPr="00C14A4A">
              <w:rPr>
                <w:b/>
                <w:bCs/>
                <w:color w:val="000000"/>
              </w:rPr>
              <w:t>1990</w:t>
            </w: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b/>
                <w:bCs/>
                <w:color w:val="000000"/>
              </w:rPr>
            </w:pPr>
          </w:p>
        </w:tc>
        <w:tc>
          <w:tcPr>
            <w:tcW w:w="1941"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nil"/>
            </w:tcBorders>
            <w:shd w:val="clear" w:color="DBE5F1" w:fill="DBE5F1"/>
            <w:noWrap/>
            <w:vAlign w:val="bottom"/>
          </w:tcPr>
          <w:p w:rsidR="00861948" w:rsidRPr="00C14A4A" w:rsidRDefault="00861948" w:rsidP="002B24F4">
            <w:pPr>
              <w:rPr>
                <w:color w:val="000000"/>
              </w:rPr>
            </w:pP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b/>
                <w:bCs/>
                <w:color w:val="000000"/>
              </w:rPr>
            </w:pPr>
            <w:r w:rsidRPr="00C14A4A">
              <w:rPr>
                <w:b/>
                <w:bCs/>
                <w:color w:val="000000"/>
              </w:rPr>
              <w:t>Piraeus</w:t>
            </w:r>
          </w:p>
        </w:tc>
        <w:tc>
          <w:tcPr>
            <w:tcW w:w="1941"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62%</w:t>
            </w:r>
          </w:p>
        </w:tc>
        <w:tc>
          <w:tcPr>
            <w:tcW w:w="1843"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96%</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18%</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34%</w:t>
            </w:r>
          </w:p>
        </w:tc>
        <w:tc>
          <w:tcPr>
            <w:tcW w:w="952" w:type="dxa"/>
            <w:tcBorders>
              <w:top w:val="nil"/>
              <w:left w:val="nil"/>
              <w:bottom w:val="single" w:sz="4" w:space="0" w:color="FFFFFF"/>
              <w:right w:val="nil"/>
            </w:tcBorders>
            <w:shd w:val="clear" w:color="B8CCE4" w:fill="B8CCE4"/>
            <w:noWrap/>
            <w:vAlign w:val="bottom"/>
          </w:tcPr>
          <w:p w:rsidR="00861948" w:rsidRPr="00C14A4A" w:rsidRDefault="00861948" w:rsidP="002B24F4">
            <w:pPr>
              <w:jc w:val="right"/>
              <w:rPr>
                <w:color w:val="000000"/>
              </w:rPr>
            </w:pPr>
            <w:r w:rsidRPr="00C14A4A">
              <w:rPr>
                <w:color w:val="000000"/>
              </w:rPr>
              <w:t>66%</w:t>
            </w: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b/>
                <w:bCs/>
                <w:color w:val="000000"/>
              </w:rPr>
            </w:pPr>
          </w:p>
        </w:tc>
        <w:tc>
          <w:tcPr>
            <w:tcW w:w="1941"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nil"/>
            </w:tcBorders>
            <w:shd w:val="clear" w:color="DBE5F1" w:fill="DBE5F1"/>
            <w:noWrap/>
            <w:vAlign w:val="bottom"/>
          </w:tcPr>
          <w:p w:rsidR="00861948" w:rsidRPr="00C14A4A" w:rsidRDefault="00861948" w:rsidP="002B24F4">
            <w:pPr>
              <w:rPr>
                <w:color w:val="000000"/>
              </w:rPr>
            </w:pP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b/>
                <w:bCs/>
                <w:color w:val="000000"/>
              </w:rPr>
            </w:pPr>
            <w:r w:rsidRPr="00C14A4A">
              <w:rPr>
                <w:b/>
                <w:bCs/>
                <w:color w:val="000000"/>
              </w:rPr>
              <w:t>London</w:t>
            </w:r>
          </w:p>
        </w:tc>
        <w:tc>
          <w:tcPr>
            <w:tcW w:w="1941"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color w:val="000000"/>
              </w:rPr>
            </w:pPr>
            <w:r w:rsidRPr="00C14A4A">
              <w:rPr>
                <w:color w:val="000000"/>
              </w:rPr>
              <w:t>9% (28%)*</w:t>
            </w:r>
          </w:p>
        </w:tc>
        <w:tc>
          <w:tcPr>
            <w:tcW w:w="1843"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color w:val="000000"/>
              </w:rPr>
            </w:pPr>
            <w:r w:rsidRPr="00C14A4A">
              <w:rPr>
                <w:color w:val="000000"/>
              </w:rPr>
              <w:t>1%(45%)*</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45%</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39%</w:t>
            </w:r>
          </w:p>
        </w:tc>
        <w:tc>
          <w:tcPr>
            <w:tcW w:w="952" w:type="dxa"/>
            <w:tcBorders>
              <w:top w:val="nil"/>
              <w:left w:val="nil"/>
              <w:bottom w:val="single" w:sz="4" w:space="0" w:color="FFFFFF"/>
              <w:right w:val="nil"/>
            </w:tcBorders>
            <w:shd w:val="clear" w:color="B8CCE4" w:fill="B8CCE4"/>
            <w:noWrap/>
            <w:vAlign w:val="bottom"/>
          </w:tcPr>
          <w:p w:rsidR="00861948" w:rsidRPr="00C14A4A" w:rsidRDefault="00861948" w:rsidP="002B24F4">
            <w:pPr>
              <w:jc w:val="right"/>
              <w:rPr>
                <w:color w:val="000000"/>
              </w:rPr>
            </w:pPr>
            <w:r w:rsidRPr="00C14A4A">
              <w:rPr>
                <w:color w:val="000000"/>
              </w:rPr>
              <w:t>22%</w:t>
            </w: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b/>
                <w:bCs/>
                <w:color w:val="000000"/>
              </w:rPr>
            </w:pPr>
          </w:p>
        </w:tc>
        <w:tc>
          <w:tcPr>
            <w:tcW w:w="1941"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nil"/>
            </w:tcBorders>
            <w:shd w:val="clear" w:color="DBE5F1" w:fill="DBE5F1"/>
            <w:noWrap/>
            <w:vAlign w:val="bottom"/>
          </w:tcPr>
          <w:p w:rsidR="00861948" w:rsidRPr="00C14A4A" w:rsidRDefault="00861948" w:rsidP="002B24F4">
            <w:pPr>
              <w:rPr>
                <w:color w:val="000000"/>
              </w:rPr>
            </w:pP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b/>
                <w:bCs/>
                <w:color w:val="000000"/>
              </w:rPr>
            </w:pPr>
            <w:r w:rsidRPr="00C14A4A">
              <w:rPr>
                <w:b/>
                <w:bCs/>
                <w:color w:val="000000"/>
              </w:rPr>
              <w:t>Instanbul</w:t>
            </w:r>
          </w:p>
        </w:tc>
        <w:tc>
          <w:tcPr>
            <w:tcW w:w="1941"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14%</w:t>
            </w:r>
          </w:p>
        </w:tc>
        <w:tc>
          <w:tcPr>
            <w:tcW w:w="1843"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color w:val="000000"/>
              </w:rPr>
            </w:pPr>
            <w:r w:rsidRPr="00C14A4A">
              <w:rPr>
                <w:color w:val="000000"/>
              </w:rPr>
              <w:t>/</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color w:val="000000"/>
              </w:rPr>
            </w:pPr>
            <w:r w:rsidRPr="00C14A4A">
              <w:rPr>
                <w:color w:val="000000"/>
              </w:rPr>
              <w:t>/</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color w:val="000000"/>
              </w:rPr>
            </w:pPr>
            <w:r w:rsidRPr="00C14A4A">
              <w:rPr>
                <w:color w:val="000000"/>
              </w:rPr>
              <w:t>/</w:t>
            </w:r>
          </w:p>
        </w:tc>
        <w:tc>
          <w:tcPr>
            <w:tcW w:w="952" w:type="dxa"/>
            <w:tcBorders>
              <w:top w:val="nil"/>
              <w:left w:val="nil"/>
              <w:bottom w:val="single" w:sz="4" w:space="0" w:color="FFFFFF"/>
              <w:right w:val="nil"/>
            </w:tcBorders>
            <w:shd w:val="clear" w:color="B8CCE4" w:fill="B8CCE4"/>
            <w:noWrap/>
            <w:vAlign w:val="bottom"/>
          </w:tcPr>
          <w:p w:rsidR="00861948" w:rsidRPr="00C14A4A" w:rsidRDefault="00861948" w:rsidP="002B24F4">
            <w:pPr>
              <w:rPr>
                <w:color w:val="000000"/>
              </w:rPr>
            </w:pPr>
            <w:r w:rsidRPr="00C14A4A">
              <w:rPr>
                <w:color w:val="000000"/>
              </w:rPr>
              <w:t>/</w:t>
            </w: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b/>
                <w:bCs/>
                <w:color w:val="000000"/>
              </w:rPr>
            </w:pPr>
          </w:p>
        </w:tc>
        <w:tc>
          <w:tcPr>
            <w:tcW w:w="1941"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nil"/>
            </w:tcBorders>
            <w:shd w:val="clear" w:color="DBE5F1" w:fill="DBE5F1"/>
            <w:noWrap/>
            <w:vAlign w:val="bottom"/>
          </w:tcPr>
          <w:p w:rsidR="00861948" w:rsidRPr="00C14A4A" w:rsidRDefault="00861948" w:rsidP="002B24F4">
            <w:pPr>
              <w:rPr>
                <w:color w:val="000000"/>
              </w:rPr>
            </w:pP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b/>
                <w:bCs/>
                <w:color w:val="000000"/>
              </w:rPr>
            </w:pPr>
            <w:r w:rsidRPr="00C14A4A">
              <w:rPr>
                <w:b/>
                <w:bCs/>
                <w:color w:val="000000"/>
              </w:rPr>
              <w:t>New York</w:t>
            </w:r>
          </w:p>
        </w:tc>
        <w:tc>
          <w:tcPr>
            <w:tcW w:w="1941"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color w:val="000000"/>
              </w:rPr>
            </w:pPr>
            <w:r w:rsidRPr="00C14A4A">
              <w:rPr>
                <w:color w:val="000000"/>
              </w:rPr>
              <w:t>/</w:t>
            </w:r>
          </w:p>
        </w:tc>
        <w:tc>
          <w:tcPr>
            <w:tcW w:w="1843"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rPr>
                <w:color w:val="000000"/>
              </w:rPr>
            </w:pPr>
            <w:r w:rsidRPr="00C14A4A">
              <w:rPr>
                <w:color w:val="000000"/>
              </w:rPr>
              <w:t>/</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37%</w:t>
            </w:r>
          </w:p>
        </w:tc>
        <w:tc>
          <w:tcPr>
            <w:tcW w:w="952" w:type="dxa"/>
            <w:tcBorders>
              <w:top w:val="nil"/>
              <w:left w:val="nil"/>
              <w:bottom w:val="single" w:sz="4" w:space="0" w:color="FFFFFF"/>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18%</w:t>
            </w:r>
          </w:p>
        </w:tc>
        <w:tc>
          <w:tcPr>
            <w:tcW w:w="952" w:type="dxa"/>
            <w:tcBorders>
              <w:top w:val="nil"/>
              <w:left w:val="nil"/>
              <w:bottom w:val="single" w:sz="4" w:space="0" w:color="FFFFFF"/>
              <w:right w:val="nil"/>
            </w:tcBorders>
            <w:shd w:val="clear" w:color="B8CCE4" w:fill="B8CCE4"/>
            <w:noWrap/>
            <w:vAlign w:val="bottom"/>
          </w:tcPr>
          <w:p w:rsidR="00861948" w:rsidRPr="00C14A4A" w:rsidRDefault="00861948" w:rsidP="002B24F4">
            <w:pPr>
              <w:jc w:val="right"/>
              <w:rPr>
                <w:color w:val="000000"/>
              </w:rPr>
            </w:pPr>
            <w:r w:rsidRPr="00C14A4A">
              <w:rPr>
                <w:color w:val="000000"/>
              </w:rPr>
              <w:t>7%</w:t>
            </w:r>
          </w:p>
        </w:tc>
      </w:tr>
      <w:tr w:rsidR="00861948" w:rsidRPr="00C14A4A" w:rsidTr="002B24F4">
        <w:trPr>
          <w:trHeight w:val="300"/>
        </w:trPr>
        <w:tc>
          <w:tcPr>
            <w:tcW w:w="1540"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b/>
                <w:bCs/>
                <w:color w:val="000000"/>
              </w:rPr>
            </w:pPr>
          </w:p>
        </w:tc>
        <w:tc>
          <w:tcPr>
            <w:tcW w:w="1941"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1843"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single" w:sz="4" w:space="0" w:color="FFFFFF"/>
            </w:tcBorders>
            <w:shd w:val="clear" w:color="DBE5F1" w:fill="DBE5F1"/>
            <w:noWrap/>
            <w:vAlign w:val="bottom"/>
          </w:tcPr>
          <w:p w:rsidR="00861948" w:rsidRPr="00C14A4A" w:rsidRDefault="00861948" w:rsidP="002B24F4">
            <w:pPr>
              <w:rPr>
                <w:color w:val="000000"/>
              </w:rPr>
            </w:pPr>
          </w:p>
        </w:tc>
        <w:tc>
          <w:tcPr>
            <w:tcW w:w="952" w:type="dxa"/>
            <w:tcBorders>
              <w:top w:val="nil"/>
              <w:left w:val="nil"/>
              <w:bottom w:val="single" w:sz="4" w:space="0" w:color="FFFFFF"/>
              <w:right w:val="nil"/>
            </w:tcBorders>
            <w:shd w:val="clear" w:color="DBE5F1" w:fill="DBE5F1"/>
            <w:noWrap/>
            <w:vAlign w:val="bottom"/>
          </w:tcPr>
          <w:p w:rsidR="00861948" w:rsidRPr="00C14A4A" w:rsidRDefault="00861948" w:rsidP="002B24F4">
            <w:pPr>
              <w:rPr>
                <w:color w:val="000000"/>
              </w:rPr>
            </w:pPr>
          </w:p>
        </w:tc>
      </w:tr>
      <w:tr w:rsidR="00861948" w:rsidRPr="00C14A4A" w:rsidTr="002B24F4">
        <w:trPr>
          <w:trHeight w:val="300"/>
        </w:trPr>
        <w:tc>
          <w:tcPr>
            <w:tcW w:w="1540" w:type="dxa"/>
            <w:tcBorders>
              <w:top w:val="nil"/>
              <w:left w:val="nil"/>
              <w:bottom w:val="nil"/>
              <w:right w:val="single" w:sz="4" w:space="0" w:color="FFFFFF"/>
            </w:tcBorders>
            <w:shd w:val="clear" w:color="B8CCE4" w:fill="B8CCE4"/>
            <w:noWrap/>
            <w:vAlign w:val="bottom"/>
          </w:tcPr>
          <w:p w:rsidR="00861948" w:rsidRPr="00C14A4A" w:rsidRDefault="00861948" w:rsidP="002B24F4">
            <w:pPr>
              <w:rPr>
                <w:b/>
                <w:bCs/>
                <w:color w:val="000000"/>
              </w:rPr>
            </w:pPr>
            <w:r w:rsidRPr="00C14A4A">
              <w:rPr>
                <w:b/>
                <w:bCs/>
                <w:color w:val="000000"/>
              </w:rPr>
              <w:t>Other locations</w:t>
            </w:r>
          </w:p>
        </w:tc>
        <w:tc>
          <w:tcPr>
            <w:tcW w:w="1941" w:type="dxa"/>
            <w:tcBorders>
              <w:top w:val="nil"/>
              <w:left w:val="nil"/>
              <w:bottom w:val="nil"/>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15%</w:t>
            </w:r>
          </w:p>
        </w:tc>
        <w:tc>
          <w:tcPr>
            <w:tcW w:w="1843" w:type="dxa"/>
            <w:tcBorders>
              <w:top w:val="nil"/>
              <w:left w:val="nil"/>
              <w:bottom w:val="nil"/>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3%</w:t>
            </w:r>
          </w:p>
        </w:tc>
        <w:tc>
          <w:tcPr>
            <w:tcW w:w="952" w:type="dxa"/>
            <w:tcBorders>
              <w:top w:val="nil"/>
              <w:left w:val="nil"/>
              <w:bottom w:val="nil"/>
              <w:right w:val="single" w:sz="4" w:space="0" w:color="FFFFFF"/>
            </w:tcBorders>
            <w:shd w:val="clear" w:color="B8CCE4" w:fill="B8CCE4"/>
            <w:noWrap/>
            <w:vAlign w:val="bottom"/>
          </w:tcPr>
          <w:p w:rsidR="00861948" w:rsidRPr="00C14A4A" w:rsidRDefault="00861948" w:rsidP="002B24F4">
            <w:pPr>
              <w:rPr>
                <w:color w:val="000000"/>
              </w:rPr>
            </w:pPr>
            <w:r w:rsidRPr="00C14A4A">
              <w:rPr>
                <w:color w:val="000000"/>
              </w:rPr>
              <w:t>/</w:t>
            </w:r>
          </w:p>
        </w:tc>
        <w:tc>
          <w:tcPr>
            <w:tcW w:w="952" w:type="dxa"/>
            <w:tcBorders>
              <w:top w:val="nil"/>
              <w:left w:val="nil"/>
              <w:bottom w:val="nil"/>
              <w:right w:val="single" w:sz="4" w:space="0" w:color="FFFFFF"/>
            </w:tcBorders>
            <w:shd w:val="clear" w:color="B8CCE4" w:fill="B8CCE4"/>
            <w:noWrap/>
            <w:vAlign w:val="bottom"/>
          </w:tcPr>
          <w:p w:rsidR="00861948" w:rsidRPr="00C14A4A" w:rsidRDefault="00861948" w:rsidP="002B24F4">
            <w:pPr>
              <w:jc w:val="right"/>
              <w:rPr>
                <w:color w:val="000000"/>
              </w:rPr>
            </w:pPr>
            <w:r w:rsidRPr="00C14A4A">
              <w:rPr>
                <w:color w:val="000000"/>
              </w:rPr>
              <w:t>9%</w:t>
            </w:r>
          </w:p>
        </w:tc>
        <w:tc>
          <w:tcPr>
            <w:tcW w:w="952" w:type="dxa"/>
            <w:tcBorders>
              <w:top w:val="nil"/>
              <w:left w:val="nil"/>
              <w:bottom w:val="nil"/>
              <w:right w:val="nil"/>
            </w:tcBorders>
            <w:shd w:val="clear" w:color="B8CCE4" w:fill="B8CCE4"/>
            <w:noWrap/>
            <w:vAlign w:val="bottom"/>
          </w:tcPr>
          <w:p w:rsidR="00861948" w:rsidRPr="00C14A4A" w:rsidRDefault="00861948" w:rsidP="002B24F4">
            <w:pPr>
              <w:jc w:val="right"/>
              <w:rPr>
                <w:color w:val="000000"/>
              </w:rPr>
            </w:pPr>
            <w:r w:rsidRPr="00C14A4A">
              <w:rPr>
                <w:color w:val="000000"/>
              </w:rPr>
              <w:t>5%</w:t>
            </w:r>
          </w:p>
        </w:tc>
      </w:tr>
      <w:tr w:rsidR="00861948" w:rsidRPr="00C14A4A" w:rsidTr="002B24F4">
        <w:trPr>
          <w:trHeight w:val="300"/>
        </w:trPr>
        <w:tc>
          <w:tcPr>
            <w:tcW w:w="7228" w:type="dxa"/>
            <w:gridSpan w:val="5"/>
            <w:tcBorders>
              <w:top w:val="nil"/>
              <w:left w:val="nil"/>
              <w:bottom w:val="nil"/>
              <w:right w:val="nil"/>
            </w:tcBorders>
            <w:noWrap/>
            <w:vAlign w:val="bottom"/>
          </w:tcPr>
          <w:p w:rsidR="00861948" w:rsidRDefault="00861948" w:rsidP="002B24F4">
            <w:pPr>
              <w:spacing w:after="0" w:line="240" w:lineRule="auto"/>
              <w:rPr>
                <w:color w:val="000000"/>
                <w:lang w:val="en-US" w:eastAsia="el-GR"/>
              </w:rPr>
            </w:pPr>
            <w:r w:rsidRPr="00444CF2">
              <w:rPr>
                <w:color w:val="000000"/>
                <w:lang w:val="en-US" w:eastAsia="el-GR"/>
              </w:rPr>
              <w:t>*In brackets the total tonnage that is operated from London offices</w:t>
            </w:r>
          </w:p>
          <w:p w:rsidR="00861948" w:rsidRPr="008217DC" w:rsidRDefault="00861948" w:rsidP="002B24F4">
            <w:pPr>
              <w:spacing w:after="0" w:line="240" w:lineRule="auto"/>
              <w:rPr>
                <w:color w:val="000000"/>
                <w:sz w:val="20"/>
                <w:szCs w:val="20"/>
                <w:lang w:val="en-US" w:eastAsia="el-GR"/>
              </w:rPr>
            </w:pPr>
            <w:r w:rsidRPr="008217DC">
              <w:rPr>
                <w:color w:val="000000"/>
                <w:sz w:val="20"/>
                <w:szCs w:val="20"/>
                <w:lang w:val="en-US" w:eastAsia="el-GR"/>
              </w:rPr>
              <w:t>Source: Charlaftis( 1996)</w:t>
            </w:r>
          </w:p>
        </w:tc>
        <w:tc>
          <w:tcPr>
            <w:tcW w:w="952" w:type="dxa"/>
            <w:tcBorders>
              <w:top w:val="nil"/>
              <w:left w:val="nil"/>
              <w:bottom w:val="nil"/>
              <w:right w:val="nil"/>
            </w:tcBorders>
            <w:noWrap/>
            <w:vAlign w:val="bottom"/>
          </w:tcPr>
          <w:p w:rsidR="00861948" w:rsidRPr="00444CF2" w:rsidRDefault="00861948" w:rsidP="002B24F4">
            <w:pPr>
              <w:spacing w:after="0" w:line="240" w:lineRule="auto"/>
              <w:rPr>
                <w:color w:val="000000"/>
                <w:lang w:val="en-US" w:eastAsia="el-GR"/>
              </w:rPr>
            </w:pPr>
          </w:p>
        </w:tc>
      </w:tr>
      <w:tr w:rsidR="00861948" w:rsidRPr="00C14A4A" w:rsidTr="002B24F4">
        <w:trPr>
          <w:trHeight w:val="300"/>
        </w:trPr>
        <w:tc>
          <w:tcPr>
            <w:tcW w:w="1540" w:type="dxa"/>
            <w:tcBorders>
              <w:top w:val="nil"/>
              <w:left w:val="nil"/>
              <w:bottom w:val="nil"/>
              <w:right w:val="nil"/>
            </w:tcBorders>
            <w:noWrap/>
            <w:vAlign w:val="bottom"/>
          </w:tcPr>
          <w:p w:rsidR="00861948" w:rsidRPr="00444CF2" w:rsidRDefault="00861948" w:rsidP="002B24F4">
            <w:pPr>
              <w:spacing w:after="0" w:line="240" w:lineRule="auto"/>
              <w:rPr>
                <w:color w:val="000000"/>
                <w:lang w:val="en-US" w:eastAsia="el-GR"/>
              </w:rPr>
            </w:pPr>
          </w:p>
        </w:tc>
        <w:tc>
          <w:tcPr>
            <w:tcW w:w="1941" w:type="dxa"/>
            <w:tcBorders>
              <w:top w:val="nil"/>
              <w:left w:val="nil"/>
              <w:bottom w:val="nil"/>
              <w:right w:val="nil"/>
            </w:tcBorders>
            <w:noWrap/>
            <w:vAlign w:val="bottom"/>
          </w:tcPr>
          <w:p w:rsidR="00861948" w:rsidRPr="00444CF2" w:rsidRDefault="00861948" w:rsidP="002B24F4">
            <w:pPr>
              <w:spacing w:after="0" w:line="240" w:lineRule="auto"/>
              <w:rPr>
                <w:color w:val="000000"/>
                <w:lang w:val="en-US" w:eastAsia="el-GR"/>
              </w:rPr>
            </w:pPr>
          </w:p>
        </w:tc>
        <w:tc>
          <w:tcPr>
            <w:tcW w:w="1843" w:type="dxa"/>
            <w:tcBorders>
              <w:top w:val="nil"/>
              <w:left w:val="nil"/>
              <w:bottom w:val="nil"/>
              <w:right w:val="nil"/>
            </w:tcBorders>
            <w:noWrap/>
            <w:vAlign w:val="bottom"/>
          </w:tcPr>
          <w:p w:rsidR="00861948" w:rsidRPr="00444CF2" w:rsidRDefault="00861948" w:rsidP="002B24F4">
            <w:pPr>
              <w:spacing w:after="0" w:line="240" w:lineRule="auto"/>
              <w:rPr>
                <w:color w:val="000000"/>
                <w:lang w:val="en-US" w:eastAsia="el-GR"/>
              </w:rPr>
            </w:pPr>
          </w:p>
        </w:tc>
        <w:tc>
          <w:tcPr>
            <w:tcW w:w="952" w:type="dxa"/>
            <w:tcBorders>
              <w:top w:val="nil"/>
              <w:left w:val="nil"/>
              <w:bottom w:val="nil"/>
              <w:right w:val="nil"/>
            </w:tcBorders>
            <w:noWrap/>
            <w:vAlign w:val="bottom"/>
          </w:tcPr>
          <w:p w:rsidR="00861948" w:rsidRPr="00444CF2" w:rsidRDefault="00861948" w:rsidP="002B24F4">
            <w:pPr>
              <w:spacing w:after="0" w:line="240" w:lineRule="auto"/>
              <w:rPr>
                <w:color w:val="000000"/>
                <w:lang w:val="en-US" w:eastAsia="el-GR"/>
              </w:rPr>
            </w:pPr>
          </w:p>
        </w:tc>
        <w:tc>
          <w:tcPr>
            <w:tcW w:w="952" w:type="dxa"/>
            <w:tcBorders>
              <w:top w:val="nil"/>
              <w:left w:val="nil"/>
              <w:bottom w:val="nil"/>
              <w:right w:val="nil"/>
            </w:tcBorders>
            <w:noWrap/>
            <w:vAlign w:val="bottom"/>
          </w:tcPr>
          <w:p w:rsidR="00861948" w:rsidRPr="00444CF2" w:rsidRDefault="00861948" w:rsidP="002B24F4">
            <w:pPr>
              <w:spacing w:after="0" w:line="240" w:lineRule="auto"/>
              <w:rPr>
                <w:color w:val="000000"/>
                <w:lang w:val="en-US" w:eastAsia="el-GR"/>
              </w:rPr>
            </w:pPr>
          </w:p>
        </w:tc>
        <w:tc>
          <w:tcPr>
            <w:tcW w:w="952" w:type="dxa"/>
            <w:tcBorders>
              <w:top w:val="nil"/>
              <w:left w:val="nil"/>
              <w:bottom w:val="nil"/>
              <w:right w:val="nil"/>
            </w:tcBorders>
            <w:noWrap/>
            <w:vAlign w:val="bottom"/>
          </w:tcPr>
          <w:p w:rsidR="00861948" w:rsidRPr="00444CF2" w:rsidRDefault="00861948" w:rsidP="002B24F4">
            <w:pPr>
              <w:spacing w:after="0" w:line="240" w:lineRule="auto"/>
              <w:rPr>
                <w:color w:val="000000"/>
                <w:lang w:val="en-US" w:eastAsia="el-GR"/>
              </w:rPr>
            </w:pPr>
          </w:p>
        </w:tc>
      </w:tr>
    </w:tbl>
    <w:p w:rsidR="00861948" w:rsidRDefault="00861948" w:rsidP="000B31A8">
      <w:pPr>
        <w:spacing w:line="360" w:lineRule="auto"/>
        <w:rPr>
          <w:lang w:val="en-US"/>
        </w:rPr>
      </w:pPr>
    </w:p>
    <w:p w:rsidR="00861948" w:rsidRDefault="00861948" w:rsidP="000B31A8">
      <w:pPr>
        <w:spacing w:line="360" w:lineRule="auto"/>
        <w:rPr>
          <w:lang w:val="en-US"/>
        </w:rPr>
      </w:pPr>
      <w:r>
        <w:rPr>
          <w:lang w:val="en-US"/>
        </w:rPr>
        <w:t xml:space="preserve">Moreover we present the fluctuation in the number of maritime companies located at Piraeus the recent years at </w:t>
      </w:r>
      <w:r w:rsidRPr="000721E7">
        <w:rPr>
          <w:lang w:val="en-US"/>
        </w:rPr>
        <w:t>Table.5</w:t>
      </w:r>
      <w:r>
        <w:rPr>
          <w:lang w:val="en-US"/>
        </w:rPr>
        <w:t xml:space="preserve"> below:</w:t>
      </w:r>
    </w:p>
    <w:p w:rsidR="00861948" w:rsidRDefault="00861948" w:rsidP="000B31A8">
      <w:pPr>
        <w:spacing w:line="360" w:lineRule="auto"/>
        <w:rPr>
          <w:b/>
          <w:lang w:val="en-US"/>
        </w:rPr>
      </w:pPr>
      <w:r w:rsidRPr="003B461D">
        <w:rPr>
          <w:b/>
          <w:noProof/>
          <w:lang w:val="en-US"/>
        </w:rPr>
        <w:pict>
          <v:shape id="Picture 4" o:spid="_x0000_i1029" type="#_x0000_t75" style="width:415.5pt;height:330pt;visibility:visible">
            <v:imagedata r:id="rId12" o:title=""/>
          </v:shape>
        </w:pict>
      </w:r>
    </w:p>
    <w:p w:rsidR="00861948" w:rsidRPr="000721E7" w:rsidRDefault="00861948" w:rsidP="000B31A8">
      <w:pPr>
        <w:spacing w:line="360" w:lineRule="auto"/>
        <w:rPr>
          <w:sz w:val="20"/>
          <w:szCs w:val="20"/>
          <w:lang w:val="en-US"/>
        </w:rPr>
      </w:pPr>
      <w:r w:rsidRPr="000721E7">
        <w:rPr>
          <w:sz w:val="20"/>
          <w:szCs w:val="20"/>
          <w:lang w:val="en-US"/>
        </w:rPr>
        <w:t>Source:Petrofin Research 2009</w:t>
      </w:r>
    </w:p>
    <w:p w:rsidR="00861948" w:rsidRPr="002D5B69" w:rsidRDefault="00861948" w:rsidP="000B31A8">
      <w:pPr>
        <w:spacing w:line="360" w:lineRule="auto"/>
        <w:rPr>
          <w:lang w:val="en-US"/>
        </w:rPr>
      </w:pPr>
      <w:r>
        <w:rPr>
          <w:lang w:val="en-US"/>
        </w:rPr>
        <w:t>At existing literature there is a classification of Greek ship-owners according to their social status and origin. ‘Traditional’ ship-owners are considered those that after the second half of the 20</w:t>
      </w:r>
      <w:r w:rsidRPr="002D5B69">
        <w:rPr>
          <w:vertAlign w:val="superscript"/>
          <w:lang w:val="en-US"/>
        </w:rPr>
        <w:t>th</w:t>
      </w:r>
      <w:r>
        <w:rPr>
          <w:lang w:val="en-US"/>
        </w:rPr>
        <w:t xml:space="preserve"> century where at least second generation ship-owners or inherited the maritime companies from their fathers while ‘non-traditional’ are those ship-owners that had no family tradition of ship operation but entered the business from other sectors or professions (for example retired seamen). Those that entered the maritime operation business after the 1960’s are called ‘Piraeus Greeks’ since the majority of them are located at Piraeus while ‘traditional’ or ‘London Greeks’ in their majority where located at London. As mentioned, ‘Piraeus Greeks’ are the owners of small size maritime firms while larger maritime firms were located at London. While the Greek maritime network of shipping companies at London –Piraeus is homogenous, since at both ends there is a strong presence of Greeks, differences at size of firms and origins of ship-owners differentiate the two nodes. However ‘Greekness’ proved to be the connective link at both ends of the maritime network that guarantied the stability and survival of the network and provided privileged and valuable information about all maritime issues like finance, insurance, market information. Imitation from successful members was a common practice and the same organizational style and way of doing business was followed by most members. The common language and origin and in general the close social and cultural proximity is a distinctive characteristic of the Greek maritime network. Organizational proximity between Greek maritime related companies is a facilitating factor for the communication and interaction between players. The structure of the firms was consisted by a central office that had the role of headquarters and various offices or maritime agents while the recruitment of the firm and branches was based on relatives or with employees connected with the owner with relations of kinship or friendship (Charlaftis 1996).</w:t>
      </w:r>
      <w:r w:rsidRPr="009D70F8">
        <w:rPr>
          <w:lang w:val="en-US"/>
        </w:rPr>
        <w:t xml:space="preserve"> </w:t>
      </w:r>
      <w:r>
        <w:rPr>
          <w:lang w:val="en-US"/>
        </w:rPr>
        <w:t>The same organizational structure is also follow by Greek APS providers at least at the recruitment of the company. In general, the creation of a maritime network based not only to a mutual benefit but also on Greek culture and social bonds but also at close organizational proximity provide a competitive benefit to Greek maritime industry even today.</w:t>
      </w:r>
    </w:p>
    <w:p w:rsidR="00861948" w:rsidRDefault="00861948" w:rsidP="000B31A8">
      <w:pPr>
        <w:spacing w:line="360" w:lineRule="auto"/>
        <w:rPr>
          <w:lang w:val="en-US"/>
        </w:rPr>
      </w:pPr>
      <w:r>
        <w:rPr>
          <w:lang w:val="en-US"/>
        </w:rPr>
        <w:t xml:space="preserve"> However, there is not available information about the evolution of Greek APS providers. There are however sources (Charlaftis 1996) that state that maritime companies at London provided additional services  to other members of the network like finance, S&amp;P, Chartering that can be considered as the predecessors of APS producers </w:t>
      </w:r>
      <w:r w:rsidRPr="00BD3809">
        <w:rPr>
          <w:lang w:val="en-US"/>
        </w:rPr>
        <w:t>Table</w:t>
      </w:r>
      <w:r>
        <w:rPr>
          <w:lang w:val="en-US"/>
        </w:rPr>
        <w:t xml:space="preserve"> .5 at Appendix.</w:t>
      </w:r>
    </w:p>
    <w:p w:rsidR="00861948" w:rsidRPr="00512EC4" w:rsidRDefault="00861948" w:rsidP="000B31A8">
      <w:pPr>
        <w:spacing w:line="360" w:lineRule="auto"/>
        <w:rPr>
          <w:lang w:val="en-US"/>
        </w:rPr>
      </w:pPr>
      <w:r>
        <w:rPr>
          <w:lang w:val="en-US"/>
        </w:rPr>
        <w:t xml:space="preserve"> At Piraeus, while from WSR we can see firms that started their activities at the beginning of 20</w:t>
      </w:r>
      <w:r w:rsidRPr="00BA4379">
        <w:rPr>
          <w:vertAlign w:val="superscript"/>
          <w:lang w:val="en-US"/>
        </w:rPr>
        <w:t>th</w:t>
      </w:r>
      <w:r>
        <w:rPr>
          <w:lang w:val="en-US"/>
        </w:rPr>
        <w:t xml:space="preserve"> century it was again after the 1960’s and the adaption of a favorable taxation legislation and regulation regime that gave burst to local APS providers. While both maritime companies and APS providers were both benefited by the favorable legislation, we must take into account that the initial goal of the government measures was to attract the maritime companies back to Piraeus and not at least initially the creation of an APS cluster.  Answers to the question ‘It was the existence of maritime firms that attracted APS providers at Piraeus or vice versa’ will be provided by the insights of maritime experts. Most opinions agree that in the case of Piraeus it that the existence of maritime companies and more specifically the attraction of a large number of maritime firms that subsequently attracted or led to the creation of a significant number of APS providers. </w:t>
      </w:r>
    </w:p>
    <w:p w:rsidR="00861948" w:rsidRPr="009E7B53" w:rsidRDefault="00861948" w:rsidP="000B31A8">
      <w:pPr>
        <w:spacing w:before="100" w:beforeAutospacing="1" w:after="100" w:afterAutospacing="1" w:line="360" w:lineRule="auto"/>
        <w:rPr>
          <w:i/>
          <w:lang w:val="en-US" w:eastAsia="el-GR"/>
        </w:rPr>
      </w:pPr>
      <w:r w:rsidRPr="009E7B53">
        <w:rPr>
          <w:rFonts w:cs="Arial"/>
          <w:i/>
          <w:lang w:val="en-US" w:eastAsia="el-GR"/>
        </w:rPr>
        <w:t>’ Location in Piraeus is largely due to historical reasons. Some years ago it was very important for shipping firms to be located at Piraeus port since it was easier to find crews for their ships. Nowadays job can be done from the suburbs also. That may explain way the service sector that follows the location of shipping companies is scattered around Athens and Piraeus’</w:t>
      </w:r>
      <w:r>
        <w:rPr>
          <w:rFonts w:cs="Arial"/>
          <w:i/>
          <w:lang w:val="en-US" w:eastAsia="el-GR"/>
        </w:rPr>
        <w:t xml:space="preserve"> </w:t>
      </w:r>
      <w:r w:rsidRPr="009E7B53">
        <w:rPr>
          <w:rFonts w:cs="Arial"/>
          <w:i/>
          <w:lang w:val="en-US" w:eastAsia="el-GR"/>
        </w:rPr>
        <w:t>(</w:t>
      </w:r>
      <w:r w:rsidRPr="009E7B53">
        <w:rPr>
          <w:rFonts w:cs="Arial"/>
          <w:lang w:val="en-US" w:eastAsia="el-GR"/>
        </w:rPr>
        <w:t>Interview Mr</w:t>
      </w:r>
      <w:r w:rsidRPr="009E7B53">
        <w:rPr>
          <w:rFonts w:cs="Arial"/>
          <w:i/>
          <w:lang w:val="en-US" w:eastAsia="el-GR"/>
        </w:rPr>
        <w:t xml:space="preserve"> </w:t>
      </w:r>
      <w:r w:rsidRPr="009E7B53">
        <w:rPr>
          <w:rFonts w:cs="Arial"/>
          <w:lang w:val="en-US" w:eastAsia="el-GR"/>
        </w:rPr>
        <w:t>Vasilakos 13/ 05/09</w:t>
      </w:r>
      <w:r w:rsidRPr="009E7B53">
        <w:rPr>
          <w:rFonts w:cs="Arial"/>
          <w:i/>
          <w:lang w:val="en-US" w:eastAsia="el-GR"/>
        </w:rPr>
        <w:t>).</w:t>
      </w:r>
    </w:p>
    <w:p w:rsidR="00861948" w:rsidRPr="009E7B53" w:rsidRDefault="00861948" w:rsidP="000B31A8">
      <w:pPr>
        <w:spacing w:line="360" w:lineRule="auto"/>
        <w:rPr>
          <w:i/>
          <w:lang w:val="en-US"/>
        </w:rPr>
      </w:pPr>
      <w:r w:rsidRPr="009E7B53">
        <w:rPr>
          <w:i/>
          <w:lang w:val="en-US"/>
        </w:rPr>
        <w:t xml:space="preserve">‘Of course, when </w:t>
      </w:r>
      <w:r>
        <w:rPr>
          <w:i/>
          <w:lang w:val="en-US"/>
        </w:rPr>
        <w:t xml:space="preserve">the </w:t>
      </w:r>
      <w:r w:rsidRPr="009E7B53">
        <w:rPr>
          <w:i/>
          <w:lang w:val="en-US"/>
        </w:rPr>
        <w:t>Greek state gave motivation to shipping and foreign companies to have their offices here through tax and labor legislation all these services started gathering here. Being located near other producers like banks and customers-shipping companies- gives you a great advantage since personal relation is very important in our business. You are known here by everybody by your name. Being located elsewhere or being new without friends makes it really hard for you to be successful’</w:t>
      </w:r>
      <w:r>
        <w:rPr>
          <w:i/>
          <w:lang w:val="en-US"/>
        </w:rPr>
        <w:t xml:space="preserve"> </w:t>
      </w:r>
      <w:r>
        <w:rPr>
          <w:lang w:val="en-US"/>
        </w:rPr>
        <w:t>(Interview Mr Fasolis 09/05/09)</w:t>
      </w:r>
      <w:r w:rsidRPr="009E7B53">
        <w:rPr>
          <w:i/>
          <w:lang w:val="en-US"/>
        </w:rPr>
        <w:t>.</w:t>
      </w:r>
    </w:p>
    <w:p w:rsidR="00861948" w:rsidRDefault="00861948" w:rsidP="000B31A8">
      <w:pPr>
        <w:spacing w:line="360" w:lineRule="auto"/>
        <w:rPr>
          <w:lang w:val="en-US"/>
        </w:rPr>
      </w:pPr>
      <w:r>
        <w:rPr>
          <w:lang w:val="en-US"/>
        </w:rPr>
        <w:t>It is important to refer briefly to the legislations and regulations that govern the status of APS providers and shipping companies at the Piraeus cluster and refer to what legislation regime each the maritime sectors is subject to.</w:t>
      </w:r>
    </w:p>
    <w:p w:rsidR="00861948" w:rsidRDefault="00861948" w:rsidP="000B31A8">
      <w:pPr>
        <w:spacing w:line="360" w:lineRule="auto"/>
        <w:rPr>
          <w:lang w:val="en-US"/>
        </w:rPr>
      </w:pPr>
    </w:p>
    <w:p w:rsidR="00861948" w:rsidRDefault="00861948" w:rsidP="000B31A8">
      <w:pPr>
        <w:spacing w:line="360" w:lineRule="auto"/>
        <w:rPr>
          <w:b/>
          <w:lang w:val="en-US"/>
        </w:rPr>
      </w:pPr>
      <w:r>
        <w:rPr>
          <w:b/>
          <w:lang w:val="en-US"/>
        </w:rPr>
        <w:t xml:space="preserve">4.1.2 </w:t>
      </w:r>
      <w:r w:rsidRPr="00453A7B">
        <w:rPr>
          <w:b/>
          <w:lang w:val="en-US"/>
        </w:rPr>
        <w:t>Importance of commodity Chains at Piraeus port</w:t>
      </w:r>
    </w:p>
    <w:p w:rsidR="00861948" w:rsidRDefault="00861948" w:rsidP="000B31A8">
      <w:pPr>
        <w:spacing w:line="360" w:lineRule="auto"/>
        <w:rPr>
          <w:lang w:val="en-US"/>
        </w:rPr>
      </w:pPr>
      <w:r>
        <w:rPr>
          <w:lang w:val="en-US"/>
        </w:rPr>
        <w:t>Having analyzed the role of commodity chains to the development of a port we shall investigate the importance of commodities transferred at Piraeus cluster. Piraeus is among the biggest ports at Eastern Mediterranean and plays important role at transshipment activities in the region even though compared to other ports its activities are not significant. At the Table below we present the evolution in traffic of Piraeus port compared to the port of London and Rotterdam, where Piraeus traffic movement is not significant especially compared with the movement in Rotterdam. However, it is considered an important service center due to increased number of maritime firms and APS providers. At Table 6 below, we present the commodities transferred trough the ports of the regions we examine.</w:t>
      </w: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after="0" w:line="240" w:lineRule="auto"/>
        <w:rPr>
          <w:bCs/>
          <w:color w:val="000000"/>
          <w:sz w:val="20"/>
          <w:szCs w:val="20"/>
          <w:lang w:val="en-US" w:eastAsia="el-GR"/>
        </w:rPr>
      </w:pPr>
      <w:r w:rsidRPr="00C166F6">
        <w:rPr>
          <w:bCs/>
          <w:color w:val="000000"/>
          <w:sz w:val="20"/>
          <w:szCs w:val="20"/>
          <w:lang w:val="en-US" w:eastAsia="el-GR"/>
        </w:rPr>
        <w:t>Maritime transport goods</w:t>
      </w:r>
      <w:r>
        <w:rPr>
          <w:bCs/>
          <w:color w:val="000000"/>
          <w:sz w:val="20"/>
          <w:szCs w:val="20"/>
          <w:lang w:val="en-US" w:eastAsia="el-GR"/>
        </w:rPr>
        <w:t xml:space="preserve"> </w:t>
      </w:r>
      <w:r w:rsidRPr="00C166F6">
        <w:rPr>
          <w:bCs/>
          <w:color w:val="000000"/>
          <w:sz w:val="20"/>
          <w:szCs w:val="20"/>
          <w:lang w:val="en-US" w:eastAsia="el-GR"/>
        </w:rPr>
        <w:t>(gross weight)-annual data-all ports-by directio</w:t>
      </w:r>
      <w:r>
        <w:rPr>
          <w:bCs/>
          <w:color w:val="000000"/>
          <w:sz w:val="20"/>
          <w:szCs w:val="20"/>
          <w:lang w:val="en-US" w:eastAsia="el-GR"/>
        </w:rPr>
        <w:t>n</w:t>
      </w:r>
    </w:p>
    <w:p w:rsidR="00861948" w:rsidRDefault="00861948" w:rsidP="000B31A8">
      <w:pPr>
        <w:spacing w:after="0" w:line="240" w:lineRule="auto"/>
        <w:rPr>
          <w:bCs/>
          <w:color w:val="000000"/>
          <w:sz w:val="20"/>
          <w:szCs w:val="20"/>
          <w:lang w:val="en-US" w:eastAsia="el-GR"/>
        </w:rPr>
      </w:pPr>
    </w:p>
    <w:p w:rsidR="00861948" w:rsidRDefault="00861948" w:rsidP="000B31A8">
      <w:pPr>
        <w:spacing w:after="0" w:line="240" w:lineRule="auto"/>
        <w:rPr>
          <w:bCs/>
          <w:color w:val="000000"/>
          <w:sz w:val="20"/>
          <w:szCs w:val="20"/>
          <w:lang w:val="en-US" w:eastAsia="el-GR"/>
        </w:rPr>
      </w:pPr>
      <w:r>
        <w:rPr>
          <w:bCs/>
          <w:color w:val="000000"/>
          <w:sz w:val="20"/>
          <w:szCs w:val="20"/>
          <w:lang w:val="en-US" w:eastAsia="el-GR"/>
        </w:rPr>
        <w:t xml:space="preserve">               </w:t>
      </w:r>
    </w:p>
    <w:tbl>
      <w:tblPr>
        <w:tblW w:w="4960" w:type="dxa"/>
        <w:tblInd w:w="93" w:type="dxa"/>
        <w:tblLook w:val="00A0"/>
      </w:tblPr>
      <w:tblGrid>
        <w:gridCol w:w="1240"/>
        <w:gridCol w:w="1075"/>
        <w:gridCol w:w="1089"/>
        <w:gridCol w:w="1556"/>
      </w:tblGrid>
      <w:tr w:rsidR="00861948" w:rsidRPr="00C14A4A" w:rsidTr="002B24F4">
        <w:trPr>
          <w:trHeight w:val="315"/>
        </w:trPr>
        <w:tc>
          <w:tcPr>
            <w:tcW w:w="1240" w:type="dxa"/>
            <w:tcBorders>
              <w:top w:val="single" w:sz="4" w:space="0" w:color="FFFFFF"/>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rPr>
                <w:b/>
                <w:bCs/>
                <w:color w:val="000000"/>
                <w:sz w:val="24"/>
                <w:szCs w:val="24"/>
                <w:lang w:val="en-US" w:eastAsia="el-GR"/>
              </w:rPr>
            </w:pPr>
          </w:p>
        </w:tc>
        <w:tc>
          <w:tcPr>
            <w:tcW w:w="3720" w:type="dxa"/>
            <w:gridSpan w:val="3"/>
            <w:tcBorders>
              <w:top w:val="single" w:sz="4" w:space="0" w:color="FFFFFF"/>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rPr>
                <w:b/>
                <w:bCs/>
                <w:color w:val="000000"/>
                <w:sz w:val="24"/>
                <w:szCs w:val="24"/>
                <w:lang w:val="en-US" w:eastAsia="el-GR"/>
              </w:rPr>
            </w:pPr>
            <w:r w:rsidRPr="00BD3809">
              <w:rPr>
                <w:b/>
                <w:bCs/>
                <w:color w:val="000000"/>
                <w:sz w:val="24"/>
                <w:szCs w:val="24"/>
                <w:lang w:val="en-US" w:eastAsia="el-GR"/>
              </w:rPr>
              <w:t>Mar. transport goods(gross weight)</w:t>
            </w:r>
          </w:p>
        </w:tc>
      </w:tr>
      <w:tr w:rsidR="00861948" w:rsidRPr="00C14A4A" w:rsidTr="002B24F4">
        <w:trPr>
          <w:trHeight w:val="300"/>
        </w:trPr>
        <w:tc>
          <w:tcPr>
            <w:tcW w:w="1240"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rPr>
                <w:color w:val="000000"/>
                <w:lang w:val="en-US" w:eastAsia="el-GR"/>
              </w:rPr>
            </w:pPr>
          </w:p>
        </w:tc>
        <w:tc>
          <w:tcPr>
            <w:tcW w:w="1075"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rPr>
                <w:b/>
                <w:bCs/>
                <w:color w:val="000000"/>
                <w:lang w:eastAsia="el-GR"/>
              </w:rPr>
            </w:pPr>
            <w:r w:rsidRPr="00BD3809">
              <w:rPr>
                <w:b/>
                <w:bCs/>
                <w:color w:val="000000"/>
                <w:lang w:eastAsia="el-GR"/>
              </w:rPr>
              <w:t>Piraeus</w:t>
            </w:r>
          </w:p>
        </w:tc>
        <w:tc>
          <w:tcPr>
            <w:tcW w:w="1089"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rPr>
                <w:b/>
                <w:bCs/>
                <w:color w:val="000000"/>
                <w:lang w:eastAsia="el-GR"/>
              </w:rPr>
            </w:pPr>
            <w:r w:rsidRPr="00BD3809">
              <w:rPr>
                <w:b/>
                <w:bCs/>
                <w:color w:val="000000"/>
                <w:lang w:eastAsia="el-GR"/>
              </w:rPr>
              <w:t>London</w:t>
            </w:r>
          </w:p>
        </w:tc>
        <w:tc>
          <w:tcPr>
            <w:tcW w:w="1556"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rPr>
                <w:b/>
                <w:bCs/>
                <w:color w:val="000000"/>
                <w:lang w:eastAsia="el-GR"/>
              </w:rPr>
            </w:pPr>
            <w:r w:rsidRPr="00BD3809">
              <w:rPr>
                <w:b/>
                <w:bCs/>
                <w:color w:val="000000"/>
                <w:lang w:eastAsia="el-GR"/>
              </w:rPr>
              <w:t>Rotterdam</w:t>
            </w:r>
          </w:p>
        </w:tc>
      </w:tr>
      <w:tr w:rsidR="00861948" w:rsidRPr="00C14A4A" w:rsidTr="002B24F4">
        <w:trPr>
          <w:trHeight w:val="300"/>
        </w:trPr>
        <w:tc>
          <w:tcPr>
            <w:tcW w:w="1240"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b/>
                <w:bCs/>
                <w:color w:val="000000"/>
                <w:lang w:eastAsia="el-GR"/>
              </w:rPr>
            </w:pPr>
            <w:r w:rsidRPr="00BD3809">
              <w:rPr>
                <w:b/>
                <w:bCs/>
                <w:color w:val="000000"/>
                <w:lang w:eastAsia="el-GR"/>
              </w:rPr>
              <w:t>2000</w:t>
            </w:r>
          </w:p>
        </w:tc>
        <w:tc>
          <w:tcPr>
            <w:tcW w:w="1075"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16513</w:t>
            </w:r>
          </w:p>
        </w:tc>
        <w:tc>
          <w:tcPr>
            <w:tcW w:w="1089"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47892</w:t>
            </w:r>
          </w:p>
        </w:tc>
        <w:tc>
          <w:tcPr>
            <w:tcW w:w="1556"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302543</w:t>
            </w:r>
          </w:p>
        </w:tc>
      </w:tr>
      <w:tr w:rsidR="00861948" w:rsidRPr="00C14A4A" w:rsidTr="002B24F4">
        <w:trPr>
          <w:trHeight w:val="300"/>
        </w:trPr>
        <w:tc>
          <w:tcPr>
            <w:tcW w:w="1240"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b/>
                <w:bCs/>
                <w:color w:val="000000"/>
                <w:lang w:eastAsia="el-GR"/>
              </w:rPr>
            </w:pPr>
            <w:r w:rsidRPr="00BD3809">
              <w:rPr>
                <w:b/>
                <w:bCs/>
                <w:color w:val="000000"/>
                <w:lang w:eastAsia="el-GR"/>
              </w:rPr>
              <w:t>2001</w:t>
            </w:r>
          </w:p>
        </w:tc>
        <w:tc>
          <w:tcPr>
            <w:tcW w:w="1075"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16892</w:t>
            </w:r>
          </w:p>
        </w:tc>
        <w:tc>
          <w:tcPr>
            <w:tcW w:w="1089"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50654</w:t>
            </w:r>
          </w:p>
        </w:tc>
        <w:tc>
          <w:tcPr>
            <w:tcW w:w="1556"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296620</w:t>
            </w:r>
          </w:p>
        </w:tc>
      </w:tr>
      <w:tr w:rsidR="00861948" w:rsidRPr="00C14A4A" w:rsidTr="002B24F4">
        <w:trPr>
          <w:trHeight w:val="300"/>
        </w:trPr>
        <w:tc>
          <w:tcPr>
            <w:tcW w:w="1240"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b/>
                <w:bCs/>
                <w:color w:val="000000"/>
                <w:lang w:eastAsia="el-GR"/>
              </w:rPr>
            </w:pPr>
            <w:r w:rsidRPr="00BD3809">
              <w:rPr>
                <w:b/>
                <w:bCs/>
                <w:color w:val="000000"/>
                <w:lang w:eastAsia="el-GR"/>
              </w:rPr>
              <w:t>2002</w:t>
            </w:r>
          </w:p>
        </w:tc>
        <w:tc>
          <w:tcPr>
            <w:tcW w:w="1075"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19145</w:t>
            </w:r>
          </w:p>
        </w:tc>
        <w:tc>
          <w:tcPr>
            <w:tcW w:w="1089"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51185</w:t>
            </w:r>
          </w:p>
        </w:tc>
        <w:tc>
          <w:tcPr>
            <w:tcW w:w="1556"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302744</w:t>
            </w:r>
          </w:p>
        </w:tc>
      </w:tr>
      <w:tr w:rsidR="00861948" w:rsidRPr="00C14A4A" w:rsidTr="002B24F4">
        <w:trPr>
          <w:trHeight w:val="300"/>
        </w:trPr>
        <w:tc>
          <w:tcPr>
            <w:tcW w:w="1240"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b/>
                <w:bCs/>
                <w:color w:val="000000"/>
                <w:lang w:eastAsia="el-GR"/>
              </w:rPr>
            </w:pPr>
            <w:r w:rsidRPr="00BD3809">
              <w:rPr>
                <w:b/>
                <w:bCs/>
                <w:color w:val="000000"/>
                <w:lang w:eastAsia="el-GR"/>
              </w:rPr>
              <w:t>2003</w:t>
            </w:r>
          </w:p>
        </w:tc>
        <w:tc>
          <w:tcPr>
            <w:tcW w:w="1075"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21291</w:t>
            </w:r>
          </w:p>
        </w:tc>
        <w:tc>
          <w:tcPr>
            <w:tcW w:w="1089"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51028</w:t>
            </w:r>
          </w:p>
        </w:tc>
        <w:tc>
          <w:tcPr>
            <w:tcW w:w="1556"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307353</w:t>
            </w:r>
          </w:p>
        </w:tc>
      </w:tr>
      <w:tr w:rsidR="00861948" w:rsidRPr="00C14A4A" w:rsidTr="002B24F4">
        <w:trPr>
          <w:trHeight w:val="300"/>
        </w:trPr>
        <w:tc>
          <w:tcPr>
            <w:tcW w:w="1240"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b/>
                <w:bCs/>
                <w:color w:val="000000"/>
                <w:lang w:eastAsia="el-GR"/>
              </w:rPr>
            </w:pPr>
            <w:r w:rsidRPr="00BD3809">
              <w:rPr>
                <w:b/>
                <w:bCs/>
                <w:color w:val="000000"/>
                <w:lang w:eastAsia="el-GR"/>
              </w:rPr>
              <w:t>2004</w:t>
            </w:r>
          </w:p>
        </w:tc>
        <w:tc>
          <w:tcPr>
            <w:tcW w:w="1075"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20318</w:t>
            </w:r>
          </w:p>
        </w:tc>
        <w:tc>
          <w:tcPr>
            <w:tcW w:w="1089"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53289</w:t>
            </w:r>
          </w:p>
        </w:tc>
        <w:tc>
          <w:tcPr>
            <w:tcW w:w="1556"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330865</w:t>
            </w:r>
          </w:p>
        </w:tc>
      </w:tr>
      <w:tr w:rsidR="00861948" w:rsidRPr="00C14A4A" w:rsidTr="002B24F4">
        <w:trPr>
          <w:trHeight w:val="300"/>
        </w:trPr>
        <w:tc>
          <w:tcPr>
            <w:tcW w:w="1240"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b/>
                <w:bCs/>
                <w:color w:val="000000"/>
                <w:lang w:eastAsia="el-GR"/>
              </w:rPr>
            </w:pPr>
            <w:r w:rsidRPr="00BD3809">
              <w:rPr>
                <w:b/>
                <w:bCs/>
                <w:color w:val="000000"/>
                <w:lang w:eastAsia="el-GR"/>
              </w:rPr>
              <w:t>2005</w:t>
            </w:r>
          </w:p>
        </w:tc>
        <w:tc>
          <w:tcPr>
            <w:tcW w:w="1075"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18688</w:t>
            </w:r>
          </w:p>
        </w:tc>
        <w:tc>
          <w:tcPr>
            <w:tcW w:w="1089"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53843</w:t>
            </w:r>
          </w:p>
        </w:tc>
        <w:tc>
          <w:tcPr>
            <w:tcW w:w="1556" w:type="dxa"/>
            <w:tcBorders>
              <w:top w:val="nil"/>
              <w:left w:val="nil"/>
              <w:bottom w:val="single" w:sz="4" w:space="0" w:color="FFFFFF"/>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345819</w:t>
            </w:r>
          </w:p>
        </w:tc>
      </w:tr>
      <w:tr w:rsidR="00861948" w:rsidRPr="00C14A4A" w:rsidTr="002B24F4">
        <w:trPr>
          <w:trHeight w:val="300"/>
        </w:trPr>
        <w:tc>
          <w:tcPr>
            <w:tcW w:w="1240"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b/>
                <w:bCs/>
                <w:color w:val="000000"/>
                <w:lang w:eastAsia="el-GR"/>
              </w:rPr>
            </w:pPr>
            <w:r w:rsidRPr="00BD3809">
              <w:rPr>
                <w:b/>
                <w:bCs/>
                <w:color w:val="000000"/>
                <w:lang w:eastAsia="el-GR"/>
              </w:rPr>
              <w:t>2006</w:t>
            </w:r>
          </w:p>
        </w:tc>
        <w:tc>
          <w:tcPr>
            <w:tcW w:w="1075"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19954</w:t>
            </w:r>
          </w:p>
        </w:tc>
        <w:tc>
          <w:tcPr>
            <w:tcW w:w="1089"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51911</w:t>
            </w:r>
          </w:p>
        </w:tc>
        <w:tc>
          <w:tcPr>
            <w:tcW w:w="1556" w:type="dxa"/>
            <w:tcBorders>
              <w:top w:val="nil"/>
              <w:left w:val="nil"/>
              <w:bottom w:val="single" w:sz="4" w:space="0" w:color="FFFFFF"/>
              <w:right w:val="single" w:sz="4" w:space="0" w:color="FFFFFF"/>
            </w:tcBorders>
            <w:shd w:val="clear" w:color="B8CCE4" w:fill="B8CCE4"/>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353576</w:t>
            </w:r>
          </w:p>
        </w:tc>
      </w:tr>
      <w:tr w:rsidR="00861948" w:rsidRPr="00C14A4A" w:rsidTr="002B24F4">
        <w:trPr>
          <w:trHeight w:val="300"/>
        </w:trPr>
        <w:tc>
          <w:tcPr>
            <w:tcW w:w="1240" w:type="dxa"/>
            <w:tcBorders>
              <w:top w:val="nil"/>
              <w:left w:val="nil"/>
              <w:bottom w:val="nil"/>
              <w:right w:val="single" w:sz="4" w:space="0" w:color="FFFFFF"/>
            </w:tcBorders>
            <w:shd w:val="clear" w:color="DBE5F1" w:fill="DBE5F1"/>
            <w:noWrap/>
            <w:vAlign w:val="bottom"/>
          </w:tcPr>
          <w:p w:rsidR="00861948" w:rsidRPr="00BD3809" w:rsidRDefault="00861948" w:rsidP="002B24F4">
            <w:pPr>
              <w:spacing w:after="0" w:line="240" w:lineRule="auto"/>
              <w:jc w:val="right"/>
              <w:rPr>
                <w:b/>
                <w:bCs/>
                <w:color w:val="000000"/>
                <w:lang w:eastAsia="el-GR"/>
              </w:rPr>
            </w:pPr>
            <w:r w:rsidRPr="00BD3809">
              <w:rPr>
                <w:b/>
                <w:bCs/>
                <w:color w:val="000000"/>
                <w:lang w:eastAsia="el-GR"/>
              </w:rPr>
              <w:t>2007</w:t>
            </w:r>
          </w:p>
        </w:tc>
        <w:tc>
          <w:tcPr>
            <w:tcW w:w="1075" w:type="dxa"/>
            <w:tcBorders>
              <w:top w:val="nil"/>
              <w:left w:val="nil"/>
              <w:bottom w:val="nil"/>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18930</w:t>
            </w:r>
          </w:p>
        </w:tc>
        <w:tc>
          <w:tcPr>
            <w:tcW w:w="1089" w:type="dxa"/>
            <w:tcBorders>
              <w:top w:val="nil"/>
              <w:left w:val="nil"/>
              <w:bottom w:val="nil"/>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52739</w:t>
            </w:r>
          </w:p>
        </w:tc>
        <w:tc>
          <w:tcPr>
            <w:tcW w:w="1556" w:type="dxa"/>
            <w:tcBorders>
              <w:top w:val="nil"/>
              <w:left w:val="nil"/>
              <w:bottom w:val="nil"/>
              <w:right w:val="single" w:sz="4" w:space="0" w:color="FFFFFF"/>
            </w:tcBorders>
            <w:shd w:val="clear" w:color="DBE5F1" w:fill="DBE5F1"/>
            <w:noWrap/>
            <w:vAlign w:val="bottom"/>
          </w:tcPr>
          <w:p w:rsidR="00861948" w:rsidRPr="00BD3809" w:rsidRDefault="00861948" w:rsidP="002B24F4">
            <w:pPr>
              <w:spacing w:after="0" w:line="240" w:lineRule="auto"/>
              <w:jc w:val="right"/>
              <w:rPr>
                <w:color w:val="000000"/>
                <w:lang w:eastAsia="el-GR"/>
              </w:rPr>
            </w:pPr>
            <w:r w:rsidRPr="00BD3809">
              <w:rPr>
                <w:color w:val="000000"/>
                <w:lang w:eastAsia="el-GR"/>
              </w:rPr>
              <w:t>374152</w:t>
            </w:r>
          </w:p>
        </w:tc>
      </w:tr>
    </w:tbl>
    <w:p w:rsidR="00861948" w:rsidRDefault="00861948" w:rsidP="000B31A8">
      <w:pPr>
        <w:spacing w:after="0" w:line="240" w:lineRule="auto"/>
        <w:rPr>
          <w:bCs/>
          <w:color w:val="000000"/>
          <w:sz w:val="20"/>
          <w:szCs w:val="20"/>
          <w:lang w:val="en-US" w:eastAsia="el-GR"/>
        </w:rPr>
      </w:pPr>
      <w:r>
        <w:rPr>
          <w:bCs/>
          <w:color w:val="000000"/>
          <w:sz w:val="20"/>
          <w:szCs w:val="20"/>
          <w:lang w:val="en-US" w:eastAsia="el-GR"/>
        </w:rPr>
        <w:t xml:space="preserve">  </w:t>
      </w:r>
    </w:p>
    <w:p w:rsidR="00861948" w:rsidRPr="00BD3809" w:rsidRDefault="00861948" w:rsidP="000B31A8">
      <w:pPr>
        <w:spacing w:line="360" w:lineRule="auto"/>
        <w:rPr>
          <w:sz w:val="20"/>
          <w:szCs w:val="20"/>
          <w:lang w:val="en-US"/>
        </w:rPr>
      </w:pPr>
      <w:r w:rsidRPr="00BD3809">
        <w:rPr>
          <w:sz w:val="20"/>
          <w:szCs w:val="20"/>
          <w:lang w:val="en-US"/>
        </w:rPr>
        <w:t xml:space="preserve">    Source: Eurostat</w:t>
      </w:r>
    </w:p>
    <w:p w:rsidR="00861948" w:rsidRDefault="00861948" w:rsidP="000B31A8">
      <w:pPr>
        <w:spacing w:line="360" w:lineRule="auto"/>
        <w:rPr>
          <w:lang w:val="en-US"/>
        </w:rPr>
      </w:pPr>
      <w:r>
        <w:rPr>
          <w:lang w:val="en-US"/>
        </w:rPr>
        <w:t xml:space="preserve"> The question raised is whether an increase in commodities transferred would have an impact at the attraction of APS providers or maritime companies and what is importance for APS providers to be located close to the port. Several different insights are provided by maritime experts:</w:t>
      </w:r>
    </w:p>
    <w:p w:rsidR="00861948" w:rsidRPr="001B7860" w:rsidRDefault="00861948" w:rsidP="000B31A8">
      <w:pPr>
        <w:rPr>
          <w:lang w:val="en-US"/>
        </w:rPr>
      </w:pPr>
      <w:r>
        <w:rPr>
          <w:i/>
          <w:lang w:val="en-US"/>
        </w:rPr>
        <w:t>‘</w:t>
      </w:r>
      <w:r w:rsidRPr="001B7860">
        <w:rPr>
          <w:i/>
          <w:lang w:val="en-US"/>
        </w:rPr>
        <w:t>I do not think that this is an important factor. Just comparing the commodities transferred at Rotterdam and Piraeus we realize the difference. The strong point of Piraeus is the financial market and especially the buying and selling of vessels</w:t>
      </w:r>
      <w:r>
        <w:rPr>
          <w:i/>
          <w:lang w:val="en-US"/>
        </w:rPr>
        <w:t xml:space="preserve">’ </w:t>
      </w:r>
      <w:r>
        <w:rPr>
          <w:lang w:val="en-US"/>
        </w:rPr>
        <w:t>(Interview in Rotterdam 23/04/08).</w:t>
      </w:r>
    </w:p>
    <w:p w:rsidR="00861948" w:rsidRDefault="00861948" w:rsidP="000B31A8">
      <w:pPr>
        <w:spacing w:line="360" w:lineRule="auto"/>
        <w:rPr>
          <w:lang w:val="en-US"/>
        </w:rPr>
      </w:pPr>
      <w:r>
        <w:rPr>
          <w:lang w:val="en-US"/>
        </w:rPr>
        <w:t>An Attorney of Law when asked gave a sector dimension to the issue when stated:</w:t>
      </w:r>
    </w:p>
    <w:p w:rsidR="00861948" w:rsidRPr="001B7860" w:rsidRDefault="00861948" w:rsidP="000B31A8">
      <w:pPr>
        <w:rPr>
          <w:lang w:val="en-US"/>
        </w:rPr>
      </w:pPr>
      <w:r>
        <w:rPr>
          <w:i/>
          <w:lang w:val="en-US"/>
        </w:rPr>
        <w:t>‘</w:t>
      </w:r>
      <w:r w:rsidRPr="001B7860">
        <w:rPr>
          <w:i/>
          <w:lang w:val="en-US"/>
        </w:rPr>
        <w:t>We do not handle any cargo claims so it is indifferent to us. In general for Greek law firms cargo claims are not an important part of their business and neither Greek courts have many cases. Most of them go to British courts</w:t>
      </w:r>
      <w:r>
        <w:rPr>
          <w:i/>
          <w:lang w:val="en-US"/>
        </w:rPr>
        <w:t>’</w:t>
      </w:r>
      <w:r w:rsidRPr="001B7860">
        <w:rPr>
          <w:i/>
          <w:lang w:val="en-US"/>
        </w:rPr>
        <w:t xml:space="preserve">. </w:t>
      </w:r>
      <w:r>
        <w:rPr>
          <w:lang w:val="en-US"/>
        </w:rPr>
        <w:t>(Interview 09/05/09)</w:t>
      </w:r>
    </w:p>
    <w:p w:rsidR="00861948" w:rsidRDefault="00861948" w:rsidP="000B31A8">
      <w:pPr>
        <w:spacing w:line="360" w:lineRule="auto"/>
        <w:rPr>
          <w:lang w:val="en-US"/>
        </w:rPr>
      </w:pPr>
      <w:r>
        <w:rPr>
          <w:lang w:val="en-US"/>
        </w:rPr>
        <w:t>A different perspective based on the characteristics of Greek maritime industry was mentioned by another maritime specialist:</w:t>
      </w:r>
    </w:p>
    <w:p w:rsidR="00861948" w:rsidRPr="00EE7290" w:rsidRDefault="00861948" w:rsidP="000B31A8">
      <w:pPr>
        <w:rPr>
          <w:i/>
          <w:lang w:val="en-US"/>
        </w:rPr>
      </w:pPr>
      <w:r w:rsidRPr="00EE7290">
        <w:rPr>
          <w:rFonts w:cs="Arial"/>
          <w:i/>
          <w:lang w:val="en-US"/>
        </w:rPr>
        <w:t>‘Assuming it is service related, I would argue that this increase in commodities (if observable) is only influencing a very small percentage of the Greek shipping community since Greek maritime community is mainly internationally focused’</w:t>
      </w:r>
      <w:r>
        <w:rPr>
          <w:rFonts w:cs="Arial"/>
          <w:lang w:val="en-US"/>
        </w:rPr>
        <w:t>(Interview Mr Vasilakos 13/05/09)</w:t>
      </w:r>
      <w:r w:rsidRPr="00EE7290">
        <w:rPr>
          <w:rFonts w:cs="Arial"/>
          <w:i/>
          <w:lang w:val="en-US"/>
        </w:rPr>
        <w:t>.</w:t>
      </w:r>
    </w:p>
    <w:p w:rsidR="00861948" w:rsidRDefault="00861948" w:rsidP="000B31A8">
      <w:pPr>
        <w:spacing w:line="360" w:lineRule="auto"/>
        <w:rPr>
          <w:lang w:val="en-US"/>
        </w:rPr>
      </w:pPr>
      <w:r>
        <w:rPr>
          <w:lang w:val="en-US"/>
        </w:rPr>
        <w:t>Finally, a different scope that was based on the evolution of Piraeus cluster was provided by an Attorney of Law located at Piraeus:</w:t>
      </w:r>
    </w:p>
    <w:p w:rsidR="00861948" w:rsidRDefault="00861948" w:rsidP="000B31A8">
      <w:pPr>
        <w:rPr>
          <w:lang w:val="en-US"/>
        </w:rPr>
      </w:pPr>
      <w:r w:rsidRPr="00EE7290">
        <w:rPr>
          <w:i/>
          <w:lang w:val="en-US"/>
        </w:rPr>
        <w:t>‘For an increase in the commodities transferred there must be as a prerequisite the existence of adequate infrastructure. In the case of Piraeus, first we had the creation of a favorable framework that attracted shipping companies and APS services that made Piraeus important in the maritime world. The increased port activities came later, so l do not think that this factor can attract more APS producers’</w:t>
      </w:r>
      <w:r>
        <w:rPr>
          <w:i/>
          <w:lang w:val="en-US"/>
        </w:rPr>
        <w:t xml:space="preserve"> </w:t>
      </w:r>
      <w:r>
        <w:rPr>
          <w:lang w:val="en-US"/>
        </w:rPr>
        <w:t>(Interview Mr Trantalidis 14/05/09).</w:t>
      </w:r>
    </w:p>
    <w:p w:rsidR="00861948" w:rsidRDefault="00861948" w:rsidP="000B31A8">
      <w:pPr>
        <w:spacing w:line="360" w:lineRule="auto"/>
        <w:rPr>
          <w:rFonts w:cs="Arial"/>
          <w:lang w:val="en-US"/>
        </w:rPr>
      </w:pPr>
      <w:r>
        <w:rPr>
          <w:lang w:val="en-US"/>
        </w:rPr>
        <w:t xml:space="preserve">Taking into account all the different perspectives of various expects we conclude that at least in the case of Piraeus commodities transferred do not play significant role in the attraction of APS providers and the development of the cluster. Since the majority of Greek merchant fleet is involved in tramp shipping and it is internationally oriented, the level of the port traffic of Piraeus port is not a factor that may explain the concentration of maritime companies and APS providers or to the attraction of additional players. As stated it was the favorable legislation that attracted first the maritime companies and then the APS providers started to concentrate at Piraeus, so the strength of Piraeus is the high concentration of maritime companies and the evolution of Piraeus to a service center. That evolution led to increased commodities transferred and not vice versa. Perhaps in the past, proximity to the port was important for maritime companies to find crews and supplies </w:t>
      </w:r>
      <w:r>
        <w:rPr>
          <w:rFonts w:cs="Arial"/>
          <w:lang w:val="en-US"/>
        </w:rPr>
        <w:t xml:space="preserve">(Interview Mr Vasilakos 13/05/09) but not anymore. The importance of the role of Piraeus port at certain activities of shipping companies can be seen by the different roles and missions the different branches play of a Greek maritime company based at London with a branch at Piraeus. At London branch activities like chartering, insurance, operations, S&amp;P, operational purchasing takes place while at Piraeus branch the activities undertaken are crewing and technical superintendence (Interview 29/06/09). </w:t>
      </w:r>
    </w:p>
    <w:p w:rsidR="00861948" w:rsidRPr="00883063" w:rsidRDefault="00861948" w:rsidP="000B31A8">
      <w:pPr>
        <w:spacing w:line="360" w:lineRule="auto"/>
        <w:rPr>
          <w:rFonts w:cs="Arial"/>
          <w:lang w:val="en-US"/>
        </w:rPr>
      </w:pPr>
      <w:r>
        <w:rPr>
          <w:rFonts w:cs="Arial"/>
          <w:lang w:val="en-US"/>
        </w:rPr>
        <w:t xml:space="preserve">Finally from the interviews we can identify the different importance of proximity to a port and the commodities transferred play to each maritime sector. Commodities transferred could have an impact for maritime law firms if they dealt with cargo claims, but as mentioned at cases like that the British Law is applied and that is why it is not the core business for Greek law firms. For P&amp;I Clubs proximity to the port is not important and the same stands for ship-brokers. For these sectors, proximity to </w:t>
      </w:r>
      <w:r w:rsidRPr="00883063">
        <w:rPr>
          <w:rFonts w:cs="Arial"/>
          <w:lang w:val="en-US"/>
        </w:rPr>
        <w:t>maritime companies and other APS providers is more important.</w:t>
      </w:r>
    </w:p>
    <w:p w:rsidR="00861948" w:rsidRPr="00883063" w:rsidRDefault="00861948" w:rsidP="000B31A8">
      <w:pPr>
        <w:rPr>
          <w:lang w:val="en-US"/>
        </w:rPr>
      </w:pPr>
      <w:r w:rsidRPr="00883063">
        <w:rPr>
          <w:i/>
          <w:lang w:val="en-US"/>
        </w:rPr>
        <w:t>The most important reason for having our office at Piraeus is to be close to our clients and other services. Historically the maritime center was here and that is the reason why we could not be located anywhere else. For our business</w:t>
      </w:r>
      <w:r>
        <w:rPr>
          <w:i/>
          <w:lang w:val="en-US"/>
        </w:rPr>
        <w:t>,</w:t>
      </w:r>
      <w:r w:rsidRPr="00883063">
        <w:rPr>
          <w:i/>
          <w:lang w:val="en-US"/>
        </w:rPr>
        <w:t xml:space="preserve"> been close to the port is not really important and that is the reason why many maritime law firms have offices at the suburbs of Athens and not only at Piraeus port. However</w:t>
      </w:r>
      <w:r>
        <w:rPr>
          <w:i/>
          <w:lang w:val="en-US"/>
        </w:rPr>
        <w:t>,</w:t>
      </w:r>
      <w:r w:rsidRPr="00883063">
        <w:rPr>
          <w:i/>
          <w:lang w:val="en-US"/>
        </w:rPr>
        <w:t xml:space="preserve"> the most important reason is to be close to other s</w:t>
      </w:r>
      <w:r>
        <w:rPr>
          <w:i/>
          <w:lang w:val="en-US"/>
        </w:rPr>
        <w:t>ervices especially banks (</w:t>
      </w:r>
      <w:r w:rsidRPr="00883063">
        <w:rPr>
          <w:i/>
          <w:lang w:val="en-US"/>
        </w:rPr>
        <w:t>focus</w:t>
      </w:r>
      <w:r>
        <w:rPr>
          <w:i/>
          <w:lang w:val="en-US"/>
        </w:rPr>
        <w:t>ed</w:t>
      </w:r>
      <w:r w:rsidRPr="00883063">
        <w:rPr>
          <w:i/>
          <w:lang w:val="en-US"/>
        </w:rPr>
        <w:t xml:space="preserve"> at shipping) that are our main clients but</w:t>
      </w:r>
      <w:r>
        <w:rPr>
          <w:i/>
          <w:lang w:val="en-US"/>
        </w:rPr>
        <w:t xml:space="preserve"> also insurers and accountants </w:t>
      </w:r>
      <w:r>
        <w:rPr>
          <w:lang w:val="en-US"/>
        </w:rPr>
        <w:t>(Interview 09/05/09).</w:t>
      </w:r>
    </w:p>
    <w:p w:rsidR="00861948" w:rsidRPr="00453A7B" w:rsidRDefault="00861948" w:rsidP="000B31A8">
      <w:pPr>
        <w:spacing w:line="360" w:lineRule="auto"/>
        <w:rPr>
          <w:lang w:val="en-US"/>
        </w:rPr>
      </w:pPr>
      <w:r>
        <w:rPr>
          <w:lang w:val="en-US"/>
        </w:rPr>
        <w:t>For other maritime sub-sectors however like adjusters, proximity to the port is crucial in order to evaluate cases and incidents on time and on the spot, they are ‘stuck’ in that sense close to seaport locations (Jacobs 2009).</w:t>
      </w:r>
    </w:p>
    <w:p w:rsidR="00861948" w:rsidRDefault="00861948" w:rsidP="000B31A8">
      <w:pPr>
        <w:spacing w:line="360" w:lineRule="auto"/>
        <w:rPr>
          <w:b/>
          <w:lang w:val="en-US"/>
        </w:rPr>
      </w:pPr>
      <w:r>
        <w:rPr>
          <w:b/>
          <w:lang w:val="en-US"/>
        </w:rPr>
        <w:t xml:space="preserve">4.1.3 </w:t>
      </w:r>
      <w:r w:rsidRPr="009E571D">
        <w:rPr>
          <w:b/>
          <w:lang w:val="en-US"/>
        </w:rPr>
        <w:t>Legislation and regulation at Piraeus cluster</w:t>
      </w:r>
    </w:p>
    <w:p w:rsidR="00861948" w:rsidRDefault="00861948" w:rsidP="000B31A8">
      <w:pPr>
        <w:spacing w:line="360" w:lineRule="auto"/>
        <w:rPr>
          <w:szCs w:val="24"/>
          <w:lang w:val="en-US" w:eastAsia="el-GR"/>
        </w:rPr>
      </w:pPr>
      <w:r>
        <w:rPr>
          <w:lang w:val="en-US"/>
        </w:rPr>
        <w:t xml:space="preserve">     Piraeus port is the biggest port in Eastern Mediterranean with a crucial role in transshipment activities. Its growth started at the late 1960’s with the application of a flexible legislation and taxation framework for shipping companies, more </w:t>
      </w:r>
      <w:r w:rsidRPr="005D0736">
        <w:rPr>
          <w:szCs w:val="24"/>
          <w:lang w:val="en-US" w:eastAsia="el-GR"/>
        </w:rPr>
        <w:t>specifically</w:t>
      </w:r>
      <w:r>
        <w:rPr>
          <w:szCs w:val="24"/>
          <w:lang w:val="en-US" w:eastAsia="el-GR"/>
        </w:rPr>
        <w:t xml:space="preserve"> under the Law 89/1967 and 378/1967. </w:t>
      </w:r>
      <w:r w:rsidRPr="00D5100C">
        <w:rPr>
          <w:szCs w:val="24"/>
          <w:lang w:val="en-US" w:eastAsia="el-GR"/>
        </w:rPr>
        <w:t>Law 89/1967 allows foreign (non-Greek) shipping and shipping related service companies, to establish branch offices in Greece and benefit from certain tax benefits. Law 89/1967(and relevant Law 378/68) was amended repeatedly (last amendment by Law 3427/2005).</w:t>
      </w:r>
      <w:r>
        <w:rPr>
          <w:szCs w:val="24"/>
          <w:lang w:val="en-US" w:eastAsia="el-GR"/>
        </w:rPr>
        <w:t xml:space="preserve"> These companies are relieved from the obligation of income taxes as well as government and state taxes for the condition of importing exchange for the operational expenses of their offices (approximately E 100,000) and are obliged to occupy at least 4 employees</w:t>
      </w:r>
      <w:r w:rsidRPr="005F20B8">
        <w:rPr>
          <w:szCs w:val="24"/>
          <w:lang w:val="en-US" w:eastAsia="el-GR"/>
        </w:rPr>
        <w:t>(</w:t>
      </w:r>
      <w:r w:rsidRPr="00857FCD">
        <w:rPr>
          <w:szCs w:val="24"/>
          <w:lang w:val="en-US" w:eastAsia="el-GR"/>
        </w:rPr>
        <w:t>http://nomothesia.ependyseis.gr/eu-law/categoryAction.do?action=displayCategory</w:t>
      </w:r>
      <w:r>
        <w:rPr>
          <w:szCs w:val="24"/>
          <w:lang w:val="en-US" w:eastAsia="el-GR"/>
        </w:rPr>
        <w:t>,</w:t>
      </w:r>
      <w:r w:rsidRPr="00857FCD">
        <w:rPr>
          <w:szCs w:val="24"/>
          <w:lang w:val="en-US" w:eastAsia="el-GR"/>
        </w:rPr>
        <w:t xml:space="preserve"> </w:t>
      </w:r>
      <w:r>
        <w:rPr>
          <w:szCs w:val="24"/>
          <w:lang w:val="en-US" w:eastAsia="el-GR"/>
        </w:rPr>
        <w:t>Ministry</w:t>
      </w:r>
      <w:r w:rsidRPr="005F20B8">
        <w:rPr>
          <w:szCs w:val="24"/>
          <w:lang w:val="en-US" w:eastAsia="el-GR"/>
        </w:rPr>
        <w:t xml:space="preserve"> of Economics)</w:t>
      </w:r>
      <w:r>
        <w:rPr>
          <w:szCs w:val="24"/>
          <w:lang w:val="en-US" w:eastAsia="el-GR"/>
        </w:rPr>
        <w:t>. While it states that only foreign firms are relieved by the obligation of paying taxes, in reality Greek maritime companies and APS providers benefit also either by stating that are a local branch of a foreign firm or by declaring off-shore companies as the firm’s operators and owners. This special regime for foreign companies has attracted at the past the attention of EU, as to whether it is opposed to EU common policy. At all cases, no clues for possible contradiction occurred, since it became understood that the purpose and reason for this special regime and legislative framework was not to hide financial assets of the companies-contrary to the regime of other offshore companies which this is their main reason of existence and are monitored closely from EU authorities- but it has to do with the special needs of maritime industry. Similar special tax regimes have also been adopted by other traditional EU maritime forces like Norway that was also accepted by EU authorities as not being opposed to the efforts of EU legislational harmonization (Benito et al 2003). More specifically, the reason for smaller, flexible shipping companies is to reduce their liability if an accidental incident occurred (pollution) to only one company (usually the scheme is one ship-one company) and to the corporation as a whole. That is also the reason why most shipping companies are appeared to the public as ship managers and not ship owners (Goulielmos 1996).  Another reason why EU did not take any action at this matter is political and long term strategy reasons. Having this special regime is really important the competitiveness of EU shipping companies, since it has a direct connection to their functional costs. Since many Asian and Eastern countries do provide special privileges and benefits for their maritime companies, European firms would have a serious cost disadvantage compared to them and is why EU allowed the implementation from country-members of individual maritime policies like special tax regulations, flags of convenience etc. (Benito et al 2003).</w:t>
      </w:r>
      <w:r w:rsidRPr="0006038B">
        <w:rPr>
          <w:szCs w:val="24"/>
          <w:lang w:val="en-US" w:eastAsia="el-GR"/>
        </w:rPr>
        <w:t xml:space="preserve"> </w:t>
      </w:r>
      <w:r>
        <w:rPr>
          <w:szCs w:val="24"/>
          <w:lang w:val="en-US" w:eastAsia="el-GR"/>
        </w:rPr>
        <w:t xml:space="preserve">So, European fleet would not have a cost disadvantage compared to other fleets that receive governance or financial help. EU wanted to be independent regarding its international transportation needs since this is an important pillar for its final goal, the European Integration. However the legislative framework of APS producers differs between sectors, for example between law firms and P&amp;I Clubs. The framework of Laws 89/1967 and 378/1967 are mostly used by maritime companies and shipbrokers while Law firms and P&amp;I Clubs are subject to different regulations. </w:t>
      </w:r>
    </w:p>
    <w:p w:rsidR="00861948" w:rsidRDefault="00861948" w:rsidP="000B31A8">
      <w:pPr>
        <w:spacing w:line="360" w:lineRule="auto"/>
        <w:rPr>
          <w:lang w:val="en-US"/>
        </w:rPr>
      </w:pPr>
      <w:r>
        <w:rPr>
          <w:lang w:val="en-US"/>
        </w:rPr>
        <w:t>The establishments of foreign law firms use the provisions of EU legislation for employment without barriers at every country-member. As stated by a Greek Attorney of Law:</w:t>
      </w:r>
    </w:p>
    <w:p w:rsidR="00861948" w:rsidRDefault="00861948" w:rsidP="000B31A8">
      <w:pPr>
        <w:spacing w:line="360" w:lineRule="auto"/>
        <w:rPr>
          <w:i/>
          <w:lang w:val="en-US"/>
        </w:rPr>
      </w:pPr>
      <w:r w:rsidRPr="002A4E45">
        <w:rPr>
          <w:i/>
          <w:lang w:val="en-US"/>
        </w:rPr>
        <w:t xml:space="preserve">‘Foreign Law firms come here not with the law of 89/67 but based on the EU regulation that allowed EU firms to open branches to the soil of other state- members </w:t>
      </w:r>
      <w:r>
        <w:rPr>
          <w:i/>
          <w:lang w:val="en-US"/>
        </w:rPr>
        <w:t xml:space="preserve">and the condition that they should be </w:t>
      </w:r>
      <w:r w:rsidRPr="002A4E45">
        <w:rPr>
          <w:i/>
          <w:lang w:val="en-US"/>
        </w:rPr>
        <w:t xml:space="preserve"> treated as equals </w:t>
      </w:r>
      <w:r>
        <w:rPr>
          <w:i/>
          <w:lang w:val="en-US"/>
        </w:rPr>
        <w:t xml:space="preserve">with </w:t>
      </w:r>
      <w:r w:rsidRPr="002A4E45">
        <w:rPr>
          <w:i/>
          <w:lang w:val="en-US"/>
        </w:rPr>
        <w:t>the local firms</w:t>
      </w:r>
      <w:r>
        <w:rPr>
          <w:i/>
          <w:lang w:val="en-US"/>
        </w:rPr>
        <w:t xml:space="preserve">. </w:t>
      </w:r>
      <w:r w:rsidRPr="00084F42">
        <w:rPr>
          <w:i/>
          <w:lang w:val="en-US"/>
        </w:rPr>
        <w:t>I think that started 8-10 years ago.</w:t>
      </w:r>
      <w:r w:rsidRPr="002A4E45">
        <w:rPr>
          <w:i/>
          <w:lang w:val="en-US"/>
        </w:rPr>
        <w:t>’</w:t>
      </w:r>
      <w:r>
        <w:rPr>
          <w:lang w:val="en-US"/>
        </w:rPr>
        <w:t>(Interview 09/05/09)</w:t>
      </w:r>
      <w:r w:rsidRPr="002A4E45">
        <w:rPr>
          <w:i/>
          <w:lang w:val="en-US"/>
        </w:rPr>
        <w:t>.</w:t>
      </w:r>
    </w:p>
    <w:p w:rsidR="00861948" w:rsidRDefault="00861948" w:rsidP="000B31A8">
      <w:pPr>
        <w:spacing w:line="360" w:lineRule="auto"/>
        <w:rPr>
          <w:szCs w:val="24"/>
          <w:lang w:val="en-US" w:eastAsia="el-GR"/>
        </w:rPr>
      </w:pPr>
      <w:r>
        <w:rPr>
          <w:lang w:val="en-US"/>
        </w:rPr>
        <w:t xml:space="preserve">Foreign branches while they arrived at Piraeus cluster under the provision of EU regulation they can still enjoy a ‘tax-free’ environment provided that they satisfy the clauses of </w:t>
      </w:r>
      <w:r>
        <w:rPr>
          <w:szCs w:val="24"/>
          <w:lang w:val="en-US" w:eastAsia="el-GR"/>
        </w:rPr>
        <w:t>Laws 89/1967 and 378/1967 about employment and functional expenses.</w:t>
      </w:r>
    </w:p>
    <w:p w:rsidR="00861948" w:rsidRDefault="00861948" w:rsidP="000B31A8">
      <w:pPr>
        <w:spacing w:line="360" w:lineRule="auto"/>
        <w:rPr>
          <w:szCs w:val="24"/>
          <w:lang w:val="en-US" w:eastAsia="el-GR"/>
        </w:rPr>
      </w:pPr>
      <w:r>
        <w:rPr>
          <w:szCs w:val="24"/>
          <w:lang w:val="en-US" w:eastAsia="el-GR"/>
        </w:rPr>
        <w:t>As we have mentioned before the lack of a legislation framework for creating Greek mutual insurance companies, led Greek maritime companies to use foreign Clubs to insure their vessels. Clubs in order to facilitate the contact with their clients and to take advantage of the high concentration of Greek ship-owners opened local branches at Piraeus. These branches are under a specific regime and more specifically they are under the Law 400/70 that covers insurances services but also under the Law 89/1967 about branches of foreign maritime companies. Foreign branches are treated equally with the domestic insurance firms but they should be different legal entities from their parental companies abroad (that explains why they use locational determinations, for example SKULD Hellas), they should provide proofs of a reciprocity connection with the country of origin, should only insure ships and floating constructions and are obligated to provide information about the legitimacy and share capital of the parental firm.  Additionally they are obliged to keep as guaranty ¼ of the share capital and announce annual balance-sheets (Prinarakis M. 1997). All these obligations exist in order to protect the customers but also to provide a legal ‘window’ for the operation of P&amp;I Clubs since till recently there was not a provision for mutual insurance in the Greek Law system. Only recently the legal framework for the creation of Greek mutual insurance institutions was created with the Law 3569/29-05-07 that in relation with the Law 400/70 for insurance companies allows the creation of a Greek P&amp;I Club. These mutual institutions are restricted to the insurance of vessels and floating constructions, clients must be only ship owners or ship operators and covers civil liability against accidents, pollution incidents and injuries of the ship’s crew. Soon after the adaption of this framework a Greek insurance company created the ‘Greek P&amp;I Club’ which did not however fulfilled the initial expectations of the maritime community. Using the words of a maritime specialist:</w:t>
      </w:r>
    </w:p>
    <w:p w:rsidR="00861948" w:rsidRPr="001A452D" w:rsidRDefault="00861948" w:rsidP="000B31A8">
      <w:pPr>
        <w:rPr>
          <w:lang w:val="en-US"/>
        </w:rPr>
      </w:pPr>
      <w:r>
        <w:rPr>
          <w:lang w:val="en-US"/>
        </w:rPr>
        <w:t xml:space="preserve"> ‘</w:t>
      </w:r>
      <w:r w:rsidRPr="001A452D">
        <w:rPr>
          <w:i/>
          <w:lang w:val="en-US"/>
        </w:rPr>
        <w:t>The state did the most it could by providing a favorable tax and labor regulation and by being next to the shipping community. Now it is all up to the private initiative. If the different parts (ship-owners, brokers) do not agree and do not act according to their common interest, nothing more can be done. For example the Greek state created the legislative framework for the creation of a Greek P&amp;I Club recently but the only Club that was created failed to attract sufficient or important members and didn’t made any difference to the market. If 10 ship-owners cannot agree on anything but just look their personal, short-term benefit any other attempt will also be condemned to fai</w:t>
      </w:r>
      <w:r>
        <w:rPr>
          <w:i/>
          <w:lang w:val="en-US"/>
        </w:rPr>
        <w:t>l’</w:t>
      </w:r>
      <w:r w:rsidRPr="001A452D">
        <w:rPr>
          <w:i/>
          <w:lang w:val="en-US"/>
        </w:rPr>
        <w:t>.</w:t>
      </w:r>
      <w:r>
        <w:rPr>
          <w:lang w:val="en-US"/>
        </w:rPr>
        <w:t>(Interview 09/05/09)</w:t>
      </w:r>
    </w:p>
    <w:p w:rsidR="00861948" w:rsidRDefault="00861948" w:rsidP="000B31A8">
      <w:pPr>
        <w:spacing w:line="360" w:lineRule="auto"/>
        <w:rPr>
          <w:lang w:val="en-US"/>
        </w:rPr>
      </w:pPr>
      <w:r>
        <w:rPr>
          <w:lang w:val="en-US"/>
        </w:rPr>
        <w:t>It becomes understood that ship-owners are reluctant to trust a new P&amp;I Club since all these years they co-operated with foreign Clubs with great experience and financial pools. Changing to a new Club without guaranties that they would enjoy the same treatment and service, without the financial power of older and with more members Clubs led to the involvement of ship-owners to influence activities to their own benefit and that can be the reason why the first attempt of a local P&amp;I Club was not as successful as expected. Mutual insurance is a sector with strong network effects; an initial number of members are required to attract additional ship-owners to the Club. At an interview with the Managing Director located at Rotterdam as to how a small local P&amp;I Club can compete internationalized, larger Clubs he stated:</w:t>
      </w:r>
    </w:p>
    <w:p w:rsidR="00861948" w:rsidRPr="00247EC7" w:rsidRDefault="00861948" w:rsidP="000B31A8">
      <w:pPr>
        <w:rPr>
          <w:lang w:val="en-US"/>
        </w:rPr>
      </w:pPr>
      <w:r>
        <w:rPr>
          <w:i/>
          <w:lang w:val="en-US"/>
        </w:rPr>
        <w:t>‘</w:t>
      </w:r>
      <w:r w:rsidRPr="00247EC7">
        <w:rPr>
          <w:i/>
          <w:lang w:val="en-US"/>
        </w:rPr>
        <w:t>The advantage of small, local P&amp;I Clubs are their knowledge and connection to the network. No quality of service, neither reductions on premiums, nor focus on specific market or tonnage can provide them with a competitive advantage to compete larger, internationalized clubs</w:t>
      </w:r>
      <w:r>
        <w:rPr>
          <w:i/>
          <w:lang w:val="en-US"/>
        </w:rPr>
        <w:t>’</w:t>
      </w:r>
      <w:r>
        <w:rPr>
          <w:lang w:val="en-US"/>
        </w:rPr>
        <w:t xml:space="preserve"> (Interview 23/04/09).</w:t>
      </w:r>
    </w:p>
    <w:p w:rsidR="00861948" w:rsidRDefault="00861948" w:rsidP="000B31A8">
      <w:pPr>
        <w:spacing w:line="360" w:lineRule="auto"/>
        <w:rPr>
          <w:lang w:val="en-US"/>
        </w:rPr>
      </w:pPr>
      <w:r>
        <w:rPr>
          <w:lang w:val="en-US"/>
        </w:rPr>
        <w:t xml:space="preserve"> We expect that at the near future Greek ship-owners will continue to be members of foreign Clubs, even though future attempts for a local Club more organized and supported by the maritime community can make a difference.</w:t>
      </w:r>
    </w:p>
    <w:p w:rsidR="00861948" w:rsidRDefault="00861948" w:rsidP="000B31A8">
      <w:pPr>
        <w:rPr>
          <w:b/>
          <w:lang w:val="en-US"/>
        </w:rPr>
      </w:pPr>
      <w:r>
        <w:rPr>
          <w:b/>
          <w:lang w:val="en-US"/>
        </w:rPr>
        <w:t xml:space="preserve">4.1.4 </w:t>
      </w:r>
      <w:r w:rsidRPr="00BE188C">
        <w:rPr>
          <w:b/>
          <w:lang w:val="en-US"/>
        </w:rPr>
        <w:t xml:space="preserve">Role of </w:t>
      </w:r>
      <w:r>
        <w:rPr>
          <w:b/>
          <w:lang w:val="en-US"/>
        </w:rPr>
        <w:t xml:space="preserve">spatial </w:t>
      </w:r>
      <w:r w:rsidRPr="00BE188C">
        <w:rPr>
          <w:b/>
          <w:lang w:val="en-US"/>
        </w:rPr>
        <w:t>proximity at Piraeus cluster</w:t>
      </w:r>
    </w:p>
    <w:p w:rsidR="00861948" w:rsidRDefault="00861948" w:rsidP="000B31A8">
      <w:pPr>
        <w:spacing w:line="360" w:lineRule="auto"/>
        <w:rPr>
          <w:lang w:val="en-US"/>
        </w:rPr>
      </w:pPr>
      <w:r>
        <w:rPr>
          <w:lang w:val="en-US"/>
        </w:rPr>
        <w:t>As we have mentioned before for APS providers at Piraeus cluster, proximity to the port is not an important determinant to their location at least to most of the sectors we examine. Contrary, the proximity to other APS providers proves to be more important and the same stands for the proximity to maritime companies which was a prime reason for the establishment of Piraeus as an important service center. APS providers prefer to co-locate closely to other providers from different sub-sectors with which they have frequent interactions and business transactions. As maritime specialists’ state:</w:t>
      </w:r>
    </w:p>
    <w:p w:rsidR="00861948" w:rsidRDefault="00861948" w:rsidP="000B31A8">
      <w:pPr>
        <w:rPr>
          <w:lang w:val="en-US"/>
        </w:rPr>
      </w:pPr>
      <w:r w:rsidRPr="00E7095F">
        <w:rPr>
          <w:i/>
          <w:lang w:val="en-US"/>
        </w:rPr>
        <w:t xml:space="preserve"> </w:t>
      </w:r>
      <w:r>
        <w:rPr>
          <w:i/>
          <w:lang w:val="en-US"/>
        </w:rPr>
        <w:t>‘</w:t>
      </w:r>
      <w:r w:rsidRPr="00E7095F">
        <w:rPr>
          <w:i/>
          <w:lang w:val="en-US"/>
        </w:rPr>
        <w:t>Here at Piraeus all these parts are at close proximity which is a facilitating factor on building business relations. Technology can help a lot if there is not a close geographical proximity but still it cannot substitute the advantage of having the opportunity of meeting the other part at his office and having face to face conversation</w:t>
      </w:r>
      <w:r>
        <w:rPr>
          <w:i/>
          <w:lang w:val="en-US"/>
        </w:rPr>
        <w:t xml:space="preserve">’ </w:t>
      </w:r>
      <w:r>
        <w:rPr>
          <w:lang w:val="en-US"/>
        </w:rPr>
        <w:t>(Interview Mr Trantalidis 14/05/09).</w:t>
      </w:r>
    </w:p>
    <w:p w:rsidR="00861948" w:rsidRDefault="00861948" w:rsidP="000B31A8">
      <w:pPr>
        <w:rPr>
          <w:lang w:val="en-US"/>
        </w:rPr>
      </w:pPr>
      <w:r w:rsidRPr="00E7095F">
        <w:rPr>
          <w:i/>
          <w:lang w:val="en-US"/>
        </w:rPr>
        <w:t>‘Being located near other producers like banks an</w:t>
      </w:r>
      <w:r>
        <w:rPr>
          <w:i/>
          <w:lang w:val="en-US"/>
        </w:rPr>
        <w:t>d customers-shipping companies-</w:t>
      </w:r>
      <w:r w:rsidRPr="00E7095F">
        <w:rPr>
          <w:i/>
          <w:lang w:val="en-US"/>
        </w:rPr>
        <w:t>give</w:t>
      </w:r>
      <w:r>
        <w:rPr>
          <w:i/>
          <w:lang w:val="en-US"/>
        </w:rPr>
        <w:t>s</w:t>
      </w:r>
      <w:r w:rsidRPr="00E7095F">
        <w:rPr>
          <w:i/>
          <w:lang w:val="en-US"/>
        </w:rPr>
        <w:t xml:space="preserve"> you a great advantage since personal relation is very important in our business. You are known here by everybody by your name. Being located elsewhere or being new without friends makes it really hard for you to be successful’</w:t>
      </w:r>
      <w:r>
        <w:rPr>
          <w:lang w:val="en-US"/>
        </w:rPr>
        <w:t xml:space="preserve"> (Interview 09/05/09)</w:t>
      </w:r>
    </w:p>
    <w:p w:rsidR="00861948" w:rsidRDefault="00861948" w:rsidP="000B31A8">
      <w:pPr>
        <w:rPr>
          <w:lang w:val="en-US"/>
        </w:rPr>
      </w:pPr>
      <w:r w:rsidRPr="00E7095F">
        <w:rPr>
          <w:i/>
          <w:lang w:val="en-US"/>
        </w:rPr>
        <w:t>‘From the beginning of the 1970’s many service providers came to Piraeus and that facilitates the communication and interaction between the different parties. You can call or you can just meet the other easily even though in our business the task can be done by just calling the other, it is equally effective’</w:t>
      </w:r>
      <w:r>
        <w:rPr>
          <w:lang w:val="en-US"/>
        </w:rPr>
        <w:t xml:space="preserve"> (Interview Mr Psichoyios 14/05/09).</w:t>
      </w:r>
    </w:p>
    <w:p w:rsidR="00861948" w:rsidRPr="0081697C" w:rsidRDefault="00861948" w:rsidP="000B31A8">
      <w:pPr>
        <w:spacing w:before="100" w:beforeAutospacing="1" w:after="100" w:afterAutospacing="1"/>
        <w:rPr>
          <w:rFonts w:ascii="Times New Roman" w:hAnsi="Times New Roman"/>
          <w:sz w:val="24"/>
          <w:szCs w:val="24"/>
          <w:lang w:val="en-US" w:eastAsia="el-GR"/>
        </w:rPr>
      </w:pPr>
      <w:r w:rsidRPr="002C596F">
        <w:rPr>
          <w:rFonts w:cs="Arial"/>
          <w:i/>
          <w:lang w:val="en-US" w:eastAsia="el-GR"/>
        </w:rPr>
        <w:t>‘Technology makes proximity a less important factor in business. Although physical proximity facilitates informal contact, it is no more a critical element in most combinations of contacts (at least the ones involving a bank). Location in Piraeus is la</w:t>
      </w:r>
      <w:r>
        <w:rPr>
          <w:rFonts w:cs="Arial"/>
          <w:i/>
          <w:lang w:val="en-US" w:eastAsia="el-GR"/>
        </w:rPr>
        <w:t>rgely due to historical reasons</w:t>
      </w:r>
      <w:r w:rsidRPr="002C596F">
        <w:rPr>
          <w:rFonts w:cs="Arial"/>
          <w:i/>
          <w:lang w:val="en-US" w:eastAsia="el-GR"/>
        </w:rPr>
        <w:t>. Nowadays job can be done from the suburbs also. That may explain why the service sector that follows the location of shipping companies is scattered around Athens and Piraeus’</w:t>
      </w:r>
      <w:r w:rsidRPr="002C596F">
        <w:rPr>
          <w:rFonts w:cs="Arial"/>
          <w:lang w:val="en-US" w:eastAsia="el-GR"/>
        </w:rPr>
        <w:t xml:space="preserve"> (Interview 13/05/09)</w:t>
      </w:r>
    </w:p>
    <w:p w:rsidR="00861948" w:rsidRDefault="00861948" w:rsidP="000B31A8">
      <w:pPr>
        <w:spacing w:line="360" w:lineRule="auto"/>
        <w:rPr>
          <w:lang w:val="en-US"/>
        </w:rPr>
      </w:pPr>
      <w:r>
        <w:rPr>
          <w:lang w:val="en-US"/>
        </w:rPr>
        <w:t xml:space="preserve">A common feature at these insights is that spatial proximity facilitates the built of bonds of mutual trust between collaborating APS providers and that can explain the clustering of activities. Even though the role of technology as a facilitating factor or even a substitute of close interaction between business partners, the importance of face-to-face contact is still irreplaceable despite the difference in opinion between different sub-sectors (in our case between law firms and Finance&amp; Consultancy). Perhaps, for tasks where the transfer of bodies of tacit knowledge is not required or no bargaining and negotiation takes place or for issues of routine and day to day activities close interaction is not that essential and can be replaced by technological means of communication. Proximity of APS providers to maritime companies is critical as the initial reason for the creation of a service cluster at Piraeus was the large concentration of ship-owners but also later on when shipping companies moved away from the ports to the suburbs of Athens, APS providers followed them a fact that shows the importance of close spatial proximity to their cliental base. </w:t>
      </w:r>
    </w:p>
    <w:p w:rsidR="00861948" w:rsidRDefault="00861948" w:rsidP="000B31A8">
      <w:pPr>
        <w:spacing w:line="360" w:lineRule="auto"/>
        <w:rPr>
          <w:lang w:val="en-US"/>
        </w:rPr>
      </w:pPr>
      <w:r>
        <w:rPr>
          <w:lang w:val="en-US"/>
        </w:rPr>
        <w:t xml:space="preserve">While from interviews we have information about collaborations between APS providers from the same sub-sector (Interview Mr. Trantalidis 14/05/09) we have no information about the importance of spatial proximity between actors from the same sectors. Even at purely competitive relations there is room for collaborations but the role of spatial proximity to competing APS firms to the possibility of co-location cannot be proved. We assumed that co-location between competing firms simply occurred because they were all there for the same reason, the dense concentration of maritime companies. When this co-location occurred there was still room for occasional collaborations but also another reason could be a sense of security that crucial information would be processed by some firm in the agglomeration and through the spillover effects everybody would be aware of it. Again the importance of be at close spatial proximity is dependent from every sub-sector’s specific needs but at the sectors we examine, co-location with competing firms can be seen as </w:t>
      </w:r>
      <w:r w:rsidRPr="00416DFC">
        <w:rPr>
          <w:lang w:val="en-US"/>
        </w:rPr>
        <w:t>‘necessary evil’.</w:t>
      </w:r>
      <w:r>
        <w:rPr>
          <w:lang w:val="en-US"/>
        </w:rPr>
        <w:t xml:space="preserve"> </w:t>
      </w:r>
    </w:p>
    <w:p w:rsidR="00861948" w:rsidRDefault="00861948" w:rsidP="000B31A8">
      <w:pPr>
        <w:rPr>
          <w:lang w:val="en-US"/>
        </w:rPr>
      </w:pPr>
    </w:p>
    <w:p w:rsidR="00861948" w:rsidRPr="00416DFC" w:rsidRDefault="00861948" w:rsidP="000B31A8">
      <w:pPr>
        <w:rPr>
          <w:b/>
          <w:lang w:val="en-US"/>
        </w:rPr>
      </w:pPr>
      <w:r>
        <w:rPr>
          <w:b/>
          <w:lang w:val="en-US"/>
        </w:rPr>
        <w:t xml:space="preserve">4.1.5 </w:t>
      </w:r>
      <w:r w:rsidRPr="00416DFC">
        <w:rPr>
          <w:b/>
          <w:lang w:val="en-US"/>
        </w:rPr>
        <w:t>Strengths and weaknesses of Piraeus APS cluster</w:t>
      </w:r>
    </w:p>
    <w:p w:rsidR="00861948" w:rsidRDefault="00861948" w:rsidP="000B31A8">
      <w:pPr>
        <w:spacing w:line="360" w:lineRule="auto"/>
        <w:rPr>
          <w:lang w:val="en-US"/>
        </w:rPr>
      </w:pPr>
      <w:r>
        <w:rPr>
          <w:lang w:val="en-US"/>
        </w:rPr>
        <w:t>So far, we identified that the critical factor of the evolution Piraeus cluster was the existence of a favorable tax and labor legislation and regulation framework. We should identify however what are now the strong characteristics and weaknesses of Piraeus cluster that will determine the destiny of the further evolution of the cluster. Using insights maritime specialists will provide us with useful information:</w:t>
      </w:r>
    </w:p>
    <w:p w:rsidR="00861948" w:rsidRDefault="00861948" w:rsidP="000B31A8">
      <w:pPr>
        <w:rPr>
          <w:lang w:val="en-US"/>
        </w:rPr>
      </w:pPr>
      <w:r w:rsidRPr="00482141">
        <w:rPr>
          <w:i/>
          <w:lang w:val="en-US"/>
        </w:rPr>
        <w:t>‘The strength of Piraeus is the large number of Greek and foreign banks that are located here which makes it an important financial center and the location of other services and ship-owners. The network is the most important asset of Piraeus’</w:t>
      </w:r>
      <w:r>
        <w:rPr>
          <w:lang w:val="en-US"/>
        </w:rPr>
        <w:t xml:space="preserve"> (Interview 09/05/09).</w:t>
      </w:r>
    </w:p>
    <w:p w:rsidR="00861948" w:rsidRDefault="00861948" w:rsidP="000B31A8">
      <w:pPr>
        <w:rPr>
          <w:lang w:val="en-US"/>
        </w:rPr>
      </w:pPr>
      <w:r w:rsidRPr="00482141">
        <w:rPr>
          <w:i/>
          <w:lang w:val="en-US"/>
        </w:rPr>
        <w:t>‘Piraeus is under no circumstances a financial or service center, it would like to be but it is not.  Perhaps it didn’t become what it was expected to be. I think the main reason is that it failed to attract all Greeks ship-owners or at least the most important players.  Many maritime companies came to benefit from the tax free regime and later many service providers followed to take advantage of the concentration of all these ship-owners. Focusing now at legal ser</w:t>
      </w:r>
      <w:r>
        <w:rPr>
          <w:i/>
          <w:lang w:val="en-US"/>
        </w:rPr>
        <w:t>vices, the problems with Greek J</w:t>
      </w:r>
      <w:r w:rsidRPr="00482141">
        <w:rPr>
          <w:i/>
          <w:lang w:val="en-US"/>
        </w:rPr>
        <w:t>ustice are a serious obstacle in any attempt to increase the importance of Piraeus as a service center. First of all, in my opinion Greek justice it is not trustworthy, much too many delays occur during the examination of maritime cases and arbitration is undeveloped’</w:t>
      </w:r>
      <w:r>
        <w:rPr>
          <w:lang w:val="en-US"/>
        </w:rPr>
        <w:t xml:space="preserve"> (Interview Mr Psichoyios 14/05/09).</w:t>
      </w:r>
    </w:p>
    <w:p w:rsidR="00861948" w:rsidRDefault="00861948" w:rsidP="000B31A8">
      <w:pPr>
        <w:rPr>
          <w:lang w:val="en-US"/>
        </w:rPr>
      </w:pPr>
      <w:r w:rsidRPr="00482141">
        <w:rPr>
          <w:i/>
          <w:lang w:val="en-US"/>
        </w:rPr>
        <w:t>‘There is also a matter of the regulatory framework that still needs many improvements, the bureaucracy and the many problems with Greek courts or more specifically the lack of many specialized to maritime Law courts and judges’</w:t>
      </w:r>
      <w:r>
        <w:rPr>
          <w:lang w:val="en-US"/>
        </w:rPr>
        <w:t xml:space="preserve"> (Interview Mr Trantalidis 14/05/09).</w:t>
      </w:r>
    </w:p>
    <w:p w:rsidR="00861948" w:rsidRDefault="00861948" w:rsidP="000B31A8">
      <w:pPr>
        <w:rPr>
          <w:lang w:val="en-US"/>
        </w:rPr>
      </w:pPr>
      <w:r w:rsidRPr="00CA50FD">
        <w:rPr>
          <w:i/>
          <w:lang w:val="en-US"/>
        </w:rPr>
        <w:t>‘The most important benefit from a potential location at Piraeus can be the proximity with the local ship-owners. The local network is the most important asset. The strong point of Piraeus is the financial market and especially the buying and selling of vessels</w:t>
      </w:r>
      <w:r>
        <w:rPr>
          <w:i/>
          <w:lang w:val="en-US"/>
        </w:rPr>
        <w:t>’</w:t>
      </w:r>
      <w:r>
        <w:rPr>
          <w:lang w:val="en-US"/>
        </w:rPr>
        <w:t xml:space="preserve"> (Interview 23/04/09).</w:t>
      </w:r>
    </w:p>
    <w:p w:rsidR="00861948" w:rsidRDefault="00861948" w:rsidP="000B31A8">
      <w:pPr>
        <w:rPr>
          <w:lang w:val="en-US"/>
        </w:rPr>
      </w:pPr>
      <w:r w:rsidRPr="00CA50FD">
        <w:rPr>
          <w:i/>
          <w:lang w:val="en-US"/>
        </w:rPr>
        <w:t>‘At Piraeus there is a core of such financial services (banks, insurance) and that is its strength. However at the litigation part there is a terrible problem with Greek courts (great delays) that push many cases to be examined in London.  Financially</w:t>
      </w:r>
      <w:r>
        <w:rPr>
          <w:i/>
          <w:lang w:val="en-US"/>
        </w:rPr>
        <w:t>,</w:t>
      </w:r>
      <w:r w:rsidRPr="00CA50FD">
        <w:rPr>
          <w:i/>
          <w:lang w:val="en-US"/>
        </w:rPr>
        <w:t xml:space="preserve"> London is very important but costs and fees are very high and that gives a cost advantage to other locations like Piraeus’</w:t>
      </w:r>
      <w:r>
        <w:rPr>
          <w:lang w:val="en-US"/>
        </w:rPr>
        <w:t xml:space="preserve"> (Interview 04/05/09).</w:t>
      </w:r>
    </w:p>
    <w:p w:rsidR="00861948" w:rsidRDefault="00861948" w:rsidP="000B31A8">
      <w:pPr>
        <w:rPr>
          <w:lang w:val="en-US"/>
        </w:rPr>
      </w:pPr>
    </w:p>
    <w:p w:rsidR="00861948" w:rsidRPr="00E00805" w:rsidRDefault="00861948" w:rsidP="000B31A8">
      <w:pPr>
        <w:spacing w:line="360" w:lineRule="auto"/>
        <w:rPr>
          <w:lang w:val="en-US"/>
        </w:rPr>
      </w:pPr>
      <w:r>
        <w:rPr>
          <w:lang w:val="en-US"/>
        </w:rPr>
        <w:t>Summing up these insights we can notice that the large concentration of Greek ship-owners and the strong networking with the APS providers is among its stronger features. There are also opinions however that Piraeus was unable to attract important principals and ship-owners or most of the Greek maritime community that its importance to the maritime world is over-estimated. The presence of financial institutions is commonly recognized as among the strong features of Piraeus cluster in combination with cost advantage of Piraeus compared with competitive agglomerations like London. Being a financial center but also an important service center is probably where the APS cluster’s strength is concentrated. Moreover, the accumulation of specialized maritime knowledge and expertise at specific markets and sectors like S&amp;P of vessels are among its strong features that increase its significance at world’s maritime map. More specifically, for the APS providers at legal services we observe that it is a common belief even to specialists not located to Piraeus that bureaucracy and problems with Greek Justice like great delays due to a lack of a sufficient number of Maritime Courts and Judges, lack of trustworthiness and common acceptance are among the weaknesses of Piraeus cluster. Moreover, lack of the legislative framework for Mutual Insurance institutions led to the delayed creation of such Greek institutions and most of the market share to foreign Clubs, a situation that will be hard to change and will be a long-lasting procedure.</w:t>
      </w:r>
    </w:p>
    <w:p w:rsidR="00861948" w:rsidRDefault="00861948" w:rsidP="000B31A8">
      <w:pPr>
        <w:rPr>
          <w:b/>
          <w:lang w:val="en-US"/>
        </w:rPr>
      </w:pPr>
      <w:r>
        <w:rPr>
          <w:b/>
          <w:lang w:val="en-US"/>
        </w:rPr>
        <w:t xml:space="preserve">4.1.6 </w:t>
      </w:r>
      <w:r w:rsidRPr="00A77CC7">
        <w:rPr>
          <w:b/>
          <w:lang w:val="en-US"/>
        </w:rPr>
        <w:t xml:space="preserve">The </w:t>
      </w:r>
      <w:r>
        <w:rPr>
          <w:b/>
          <w:lang w:val="en-US"/>
        </w:rPr>
        <w:t>relation</w:t>
      </w:r>
      <w:r w:rsidRPr="00A77CC7">
        <w:rPr>
          <w:b/>
          <w:lang w:val="en-US"/>
        </w:rPr>
        <w:t xml:space="preserve"> of Piraeus maritime network with the urban web</w:t>
      </w:r>
    </w:p>
    <w:p w:rsidR="00861948" w:rsidRDefault="00861948" w:rsidP="000B31A8">
      <w:pPr>
        <w:spacing w:line="360" w:lineRule="auto"/>
        <w:rPr>
          <w:lang w:val="en-US"/>
        </w:rPr>
      </w:pPr>
      <w:r>
        <w:rPr>
          <w:lang w:val="en-US"/>
        </w:rPr>
        <w:t>We have analyzed the evolution of ports and the competition for space with the urban systems. As cities expand, less space is available for port and maritime activities and that is a constraint to their development. In order to overcome this obstacle ports changed their strategy and their general direction. For example ports in order to avoid losing clients, traffic and competiveness may lead them to attract hub functions and APS providers like in the case of Piraeus.  While proximity to the city of Athens provided some advantages like availability of labor, proximity to institutions and industries located near the city soon the competition for space prevailed to that extent that now we talk for Athens- Piraeus area and not separate areas. Lack of available space for maritime and APS firms led some of them to move away from the port area to the suburbs of Athens. This was doable due to the evolution of communication technology that allowed maritime related firms to enjoy the benefits of the maritime cluster of Piraeus but not the negative externalities. For maritime experts the close spatial proximity to the urban web and lack of infrastructure are considered among the greater weaknesses of Piraeus cluster:</w:t>
      </w:r>
    </w:p>
    <w:p w:rsidR="00861948" w:rsidRDefault="00861948" w:rsidP="000B31A8">
      <w:pPr>
        <w:rPr>
          <w:lang w:val="en-US"/>
        </w:rPr>
      </w:pPr>
      <w:r>
        <w:rPr>
          <w:lang w:val="en-US"/>
        </w:rPr>
        <w:t>‘</w:t>
      </w:r>
      <w:r w:rsidRPr="005658BE">
        <w:rPr>
          <w:i/>
          <w:lang w:val="en-US"/>
        </w:rPr>
        <w:t>Another reason is the urban area of Piraeus is undeveloped and downgrading, many crucial facilities are absent, there is lack of space for the accommodation of shipping companies or service providers and it is much too air-polluted. All these may look unimportant but they are not. If we observe what other countries did in their attempts to become shipping centers like Dubai, Singapore where they built new cities out of nothing or invested heavily in infrastructure and compare it with the situation here at Piraeus we can see the difference. That is the reason why many shipping companies and service providers have their offices at the north or south suburbs of Athens. They are still close to Piraeus and can benefit from the cluster effects, the job is still done efficiently and they can avoid all these problems</w:t>
      </w:r>
      <w:r>
        <w:rPr>
          <w:lang w:val="en-US"/>
        </w:rPr>
        <w:t>’ (Interview Mr Psichoyios 14/05/09).</w:t>
      </w:r>
    </w:p>
    <w:p w:rsidR="00861948" w:rsidRDefault="00861948" w:rsidP="000B31A8">
      <w:pPr>
        <w:rPr>
          <w:lang w:val="en-US"/>
        </w:rPr>
      </w:pPr>
      <w:r w:rsidRPr="00947CCE">
        <w:rPr>
          <w:rFonts w:cs="Arial"/>
          <w:i/>
          <w:lang w:val="en-US" w:eastAsia="el-GR"/>
        </w:rPr>
        <w:t>‘Assuming that by “Piraeus” you mean indeed Piraeus and not other locations around Athens, the answer to what can it be done is –in my view- is “not much”. Increasingly large shipping firms cannot find –to begin with- offices large enough to house their operations. Also, there is truly not particular reason why a firm would find being in Piraeus a key element of its day-to-day business. Weaknesses are mainly related to infrastructure (or, better, lack of it). Location in Piraeus is largely due to historical reasons. Some years ago it was very important for shipping firms to be located at Piraeus port since it was easier to find crews for their ships. Nowadays job can be done from the suburbs also’</w:t>
      </w:r>
      <w:r>
        <w:rPr>
          <w:rFonts w:ascii="Arial" w:hAnsi="Arial" w:cs="Arial"/>
          <w:sz w:val="20"/>
          <w:szCs w:val="20"/>
          <w:lang w:val="en-US" w:eastAsia="el-GR"/>
        </w:rPr>
        <w:t xml:space="preserve"> </w:t>
      </w:r>
      <w:r w:rsidRPr="00947CCE">
        <w:rPr>
          <w:rFonts w:cs="Arial"/>
          <w:lang w:val="en-US" w:eastAsia="el-GR"/>
        </w:rPr>
        <w:t>(Interview 13/05/09).</w:t>
      </w:r>
    </w:p>
    <w:p w:rsidR="00861948" w:rsidRDefault="00861948" w:rsidP="000B31A8">
      <w:pPr>
        <w:spacing w:line="360" w:lineRule="auto"/>
        <w:rPr>
          <w:lang w:val="en-US"/>
        </w:rPr>
      </w:pPr>
      <w:r>
        <w:rPr>
          <w:lang w:val="en-US"/>
        </w:rPr>
        <w:t xml:space="preserve">It becomes clear that the competition for space with the urban web is a serious problem for the further evolution of the maritime cluster but due to the development of communication technology the re-location of maritime companies to the suburbs of Athens and later on of APS providers also solved partly that problem. Maritime companies and APS providers searching for space for their activities are located to other locations where while they are still able to interact with other agents and still benefit from positive externalities of the maritime cluster they can avoid the negative impacts of lack of space and other negative externalities (congestion, pollution) of the port. </w:t>
      </w:r>
    </w:p>
    <w:p w:rsidR="00861948" w:rsidRDefault="00861948" w:rsidP="000B31A8">
      <w:pPr>
        <w:spacing w:line="360" w:lineRule="auto"/>
        <w:rPr>
          <w:lang w:val="en-US"/>
        </w:rPr>
      </w:pPr>
      <w:r>
        <w:rPr>
          <w:lang w:val="en-US"/>
        </w:rPr>
        <w:t>To conclude, gathering all information we conclude that for Hypothesis 2 it is the proximity to maritime companies that affects the location patterns of APS providers, at least in the case of Piraeus cluster and not the proximity to the port. Port provided some advantages to maritime companies at some initial stages of the maritime cluster evolution that lost their significance later on. In the mean time, APS providers started to gather at the port area to take advantage of the large concentration of maritime companies and the vertical interactions between players created a strong maritime network. However, due to lack of space and other negative externalities and evolution of communication technology maritime companies and later on APS providers also started to move out the port area to the suburbs. Due to the frequent and constant interactions between agents at the port area and the dispersed firms and the fact that still the most important (financial institutions) and the largest number of principals are still located at the port area we still refer to one cluster (the Piraeus maritime cluster) and not to many different sub-clusters dispersed around the Piraeus.</w:t>
      </w:r>
    </w:p>
    <w:p w:rsidR="00861948" w:rsidRDefault="00861948" w:rsidP="000B31A8">
      <w:pPr>
        <w:rPr>
          <w:lang w:val="en-US"/>
        </w:rPr>
      </w:pPr>
    </w:p>
    <w:p w:rsidR="00861948" w:rsidRPr="000259CE" w:rsidRDefault="00861948" w:rsidP="000B31A8">
      <w:pPr>
        <w:rPr>
          <w:b/>
          <w:lang w:val="en-US"/>
        </w:rPr>
      </w:pPr>
      <w:r>
        <w:rPr>
          <w:b/>
          <w:lang w:val="en-US"/>
        </w:rPr>
        <w:t xml:space="preserve">4.2.1 </w:t>
      </w:r>
      <w:r w:rsidRPr="000259CE">
        <w:rPr>
          <w:b/>
          <w:lang w:val="en-US"/>
        </w:rPr>
        <w:t>The importance of London at the maritime world</w:t>
      </w:r>
      <w:r>
        <w:rPr>
          <w:b/>
          <w:lang w:val="en-US"/>
        </w:rPr>
        <w:t xml:space="preserve"> and for the Greek maritime network</w:t>
      </w:r>
    </w:p>
    <w:p w:rsidR="00861948" w:rsidRDefault="00861948" w:rsidP="000B31A8">
      <w:pPr>
        <w:spacing w:line="360" w:lineRule="auto"/>
        <w:rPr>
          <w:lang w:val="en-US"/>
        </w:rPr>
      </w:pPr>
      <w:r>
        <w:rPr>
          <w:lang w:val="en-US"/>
        </w:rPr>
        <w:t>London’s international standing can be explained by historical and institutional factors especially for the maritime industry (W. Jacobs 2009). Most of the contracts in chartering, insurance, the extended use of British Law and its common acceptance globally can be some explanations for the central role and the evolution of London the world’s maritime capital. The location at London of important institutions with great importance to the maritime industry like Baltic Exchange, Lloyd’s of London etc also adds to the significance of being located at London. Gaining real time information about market trends (Cook et al 2003), the increased status of someone being located at London are also explanatory factors of why London is considered a World city. Further insights are provided by maritime specialists:</w:t>
      </w:r>
    </w:p>
    <w:p w:rsidR="00861948" w:rsidRDefault="00861948" w:rsidP="000B31A8">
      <w:pPr>
        <w:rPr>
          <w:lang w:val="en-US"/>
        </w:rPr>
      </w:pPr>
      <w:r w:rsidRPr="00BA61CD">
        <w:rPr>
          <w:i/>
          <w:lang w:val="en-US"/>
        </w:rPr>
        <w:t xml:space="preserve">Proximity to auxiliary services: Insurance, ship-finance, strong legal support, P. &amp; I. Clubs, Shipping derivatives, Trading and provision of marine financial instruments, expertise in management of Risk &amp;Analysis, Arbitration. London remains pre-eminent in Chartering and S. &amp; P. </w:t>
      </w:r>
      <w:r>
        <w:rPr>
          <w:bCs/>
          <w:i/>
          <w:lang w:val="en-US"/>
        </w:rPr>
        <w:t xml:space="preserve">London’s </w:t>
      </w:r>
      <w:r w:rsidRPr="00BA61CD">
        <w:rPr>
          <w:bCs/>
          <w:i/>
          <w:lang w:val="en-US"/>
        </w:rPr>
        <w:t>time zone is in the middle of the global business</w:t>
      </w:r>
      <w:r>
        <w:rPr>
          <w:bCs/>
          <w:i/>
          <w:lang w:val="en-US"/>
        </w:rPr>
        <w:t xml:space="preserve"> day</w:t>
      </w:r>
      <w:r w:rsidRPr="00BA61CD">
        <w:rPr>
          <w:bCs/>
          <w:i/>
          <w:lang w:val="en-US"/>
        </w:rPr>
        <w:t>.</w:t>
      </w:r>
      <w:r>
        <w:rPr>
          <w:bCs/>
          <w:lang w:val="en-US"/>
        </w:rPr>
        <w:t xml:space="preserve"> (Interview 29/06/09)</w:t>
      </w:r>
    </w:p>
    <w:p w:rsidR="00861948" w:rsidRDefault="00861948" w:rsidP="000B31A8">
      <w:pPr>
        <w:jc w:val="both"/>
        <w:rPr>
          <w:lang w:val="en-US"/>
        </w:rPr>
      </w:pPr>
      <w:r w:rsidRPr="00D37352">
        <w:rPr>
          <w:i/>
          <w:lang w:val="en-US"/>
        </w:rPr>
        <w:t>History for sure is of great importance. The money is there, insurance is there. The role of Lloyd’s is also important and of course the cluster effects since you can have more contacts and more knowledge in some aspects is accumulated there. From a lawyer</w:t>
      </w:r>
      <w:r>
        <w:rPr>
          <w:i/>
          <w:lang w:val="en-US"/>
        </w:rPr>
        <w:t>’</w:t>
      </w:r>
      <w:r w:rsidRPr="00D37352">
        <w:rPr>
          <w:i/>
          <w:lang w:val="en-US"/>
        </w:rPr>
        <w:t>s point I do not think tax regulations of great importance.  Language is also important since maritime law is based on English law and most cases are applied to that. Moreover the role of solicitors is very important. In general the better service provided at London can explain its leading position</w:t>
      </w:r>
      <w:r>
        <w:rPr>
          <w:lang w:val="en-US"/>
        </w:rPr>
        <w:t xml:space="preserve"> (Interview 24/05/09)</w:t>
      </w:r>
    </w:p>
    <w:p w:rsidR="00861948" w:rsidRDefault="00861948" w:rsidP="000B31A8">
      <w:pPr>
        <w:rPr>
          <w:lang w:val="en-US"/>
        </w:rPr>
      </w:pPr>
      <w:r w:rsidRPr="00D37352">
        <w:rPr>
          <w:i/>
          <w:lang w:val="en-US"/>
        </w:rPr>
        <w:t>Historical reasons are very important. 200 years ago till now, London is the center of maritime world and that cannot be easily or suddenly change. The fact that all important organizations have their headquarters or offices is also important. London is the most important financial center-all the capital is there-and that is its stronger characteristic. Being the maritime center for so long inspires confidence to all players in the industry. Moreover, its justice system and arbitration has earned global respect and everybody, no matter from where he may be, accepts London to be the place where his case will be examined. So, common acceptance is another strong characteristic of London. It also posses’ valuable knowledge at many maritime aspects (for example insurance) that is hard to find concentrat</w:t>
      </w:r>
      <w:r>
        <w:rPr>
          <w:i/>
          <w:lang w:val="en-US"/>
        </w:rPr>
        <w:t xml:space="preserve">ed to another part of the world </w:t>
      </w:r>
      <w:r>
        <w:rPr>
          <w:lang w:val="en-US"/>
        </w:rPr>
        <w:t>(Interview</w:t>
      </w:r>
      <w:r w:rsidRPr="00783462">
        <w:rPr>
          <w:lang w:val="en-US"/>
        </w:rPr>
        <w:t xml:space="preserve"> </w:t>
      </w:r>
      <w:r>
        <w:rPr>
          <w:lang w:val="en-US"/>
        </w:rPr>
        <w:t>Mr Psichoyios 14/05/09).</w:t>
      </w:r>
    </w:p>
    <w:p w:rsidR="00861948" w:rsidRDefault="00861948" w:rsidP="000B31A8">
      <w:pPr>
        <w:rPr>
          <w:lang w:val="en-US"/>
        </w:rPr>
      </w:pPr>
      <w:r w:rsidRPr="00D37352">
        <w:rPr>
          <w:i/>
          <w:lang w:val="en-US"/>
        </w:rPr>
        <w:t>London market is established over the years as the leader and this cannot be easily changed. All charters, clauses, contracts are based on British Law. We can also say that London and British Law in general by being ‘neutral’ promote and facilitate international relationships. Everybody in the business around the world are familiar with British Law so when for example a Greek and a Chinese want to do business it is safer and easier to go by British Law rather than enforcing another law that one party may not know</w:t>
      </w:r>
      <w:r>
        <w:rPr>
          <w:lang w:val="en-US"/>
        </w:rPr>
        <w:t xml:space="preserve"> (Interview 09/05/09).</w:t>
      </w:r>
    </w:p>
    <w:p w:rsidR="00861948" w:rsidRDefault="00861948" w:rsidP="000B31A8">
      <w:pPr>
        <w:spacing w:line="360" w:lineRule="auto"/>
        <w:rPr>
          <w:lang w:val="en-US"/>
        </w:rPr>
      </w:pPr>
      <w:r>
        <w:rPr>
          <w:lang w:val="en-US"/>
        </w:rPr>
        <w:t>From the above statements we can also distinguish other factors explaining the leading role of London rather than historical and institutional reasons. The global recognition and ‘neutrality’ of British Law and recognition of its Justice system, the benefits streaming from the use of British language in most maritime transactions and contracts, the London’s time zone that facilitates international transactions (fixed effect), the accumulated knowledge and expertise at maritime issues that is concentrated in great density that also leads to better services provided are equally important reasons explaining London’s significance.</w:t>
      </w:r>
    </w:p>
    <w:p w:rsidR="00861948" w:rsidRDefault="00861948" w:rsidP="000B31A8">
      <w:pPr>
        <w:spacing w:line="360" w:lineRule="auto"/>
        <w:rPr>
          <w:lang w:val="en-US"/>
        </w:rPr>
      </w:pPr>
      <w:r>
        <w:rPr>
          <w:lang w:val="en-US"/>
        </w:rPr>
        <w:t>All these benefits from being located at London where recognized by the Greek maritime community even from the first years of the 19</w:t>
      </w:r>
      <w:r w:rsidRPr="000217FD">
        <w:rPr>
          <w:vertAlign w:val="superscript"/>
          <w:lang w:val="en-US"/>
        </w:rPr>
        <w:t>th</w:t>
      </w:r>
      <w:r>
        <w:rPr>
          <w:lang w:val="en-US"/>
        </w:rPr>
        <w:t xml:space="preserve"> century. Many Greek maritime companies started to gather at London and gained significant access to the ‘Baltic Exchange’, the greater freight-market of the world. Moreover they managed to built an extensive network with British firms that provided broking services (which may explain the expertise Greeks have at certain markets like S&amp;P) but with also Lloyd’s of London and Register of shipping and other important institutions. However, it was the strong relations that Greek ship-owners built with British financial institutions like Barclays, Royal Bank of Scotland and others that allowed them to finance the constantly increasing fleet. Almost ¼ of the loans taken by Greek ship-owners came from these banks (Charlaftis 1996). The strong relations between players led the British banks to open branches at Piraeus port to co-ordinate their activities and interactions with their clients easier. This core of financial institutions along with many local financial institutions and other foreign financial branches explain why Piraeus is considered a financial center.</w:t>
      </w:r>
    </w:p>
    <w:p w:rsidR="00861948" w:rsidRDefault="00861948" w:rsidP="000B31A8">
      <w:pPr>
        <w:rPr>
          <w:b/>
          <w:lang w:val="en-US"/>
        </w:rPr>
      </w:pPr>
      <w:r>
        <w:rPr>
          <w:b/>
          <w:lang w:val="en-US"/>
        </w:rPr>
        <w:t xml:space="preserve">4.2.2 </w:t>
      </w:r>
      <w:r w:rsidRPr="00934DC6">
        <w:rPr>
          <w:b/>
          <w:lang w:val="en-US"/>
        </w:rPr>
        <w:t xml:space="preserve">British Legislation </w:t>
      </w:r>
      <w:r>
        <w:rPr>
          <w:b/>
          <w:lang w:val="en-US"/>
        </w:rPr>
        <w:t>and its importance for London maritime cluster</w:t>
      </w:r>
    </w:p>
    <w:p w:rsidR="00861948" w:rsidRDefault="00861948" w:rsidP="000B31A8">
      <w:pPr>
        <w:spacing w:line="360" w:lineRule="auto"/>
        <w:rPr>
          <w:lang w:val="en-US"/>
        </w:rPr>
      </w:pPr>
      <w:r>
        <w:rPr>
          <w:lang w:val="en-US"/>
        </w:rPr>
        <w:t>The flexible British legislation regarding labor and tax issues was one of the reasons why London became what it is today. Allowing foreign firms to have branches and offices there without a strict regulation framework promoted interactions and positive externalities between players. However, the recent years a wave of strict regulations and increases in indirect but also lately in direct taxes also created major concerns to maritime players located at London. More specifically, due to European Legislation alignment between member-states the employment and social issues became more complex, a wave in increases at indirect taxes like property taxes raised the total functional cost of firms located at UK(Cook et al 2003),  and increased the concerns of the foreign agents located there.  Finally recently, British government plans to impose taxes to maritime companies with their operational base at UK or the so called ‘</w:t>
      </w:r>
      <w:r w:rsidRPr="00643DF3">
        <w:rPr>
          <w:lang w:val="en-US"/>
        </w:rPr>
        <w:t>non-domiciled resident tax regime’ (</w:t>
      </w:r>
      <w:hyperlink r:id="rId13" w:history="1">
        <w:r w:rsidRPr="00643DF3">
          <w:rPr>
            <w:rStyle w:val="Hyperlink"/>
            <w:lang w:val="en-US"/>
          </w:rPr>
          <w:t>http://www.balticexchange.org/default.asp?action=article&amp;ID=4022</w:t>
        </w:r>
      </w:hyperlink>
      <w:r w:rsidRPr="00643DF3">
        <w:rPr>
          <w:lang w:val="en-US"/>
        </w:rPr>
        <w:t>). Additional taxes will be imposed to maritime companies by tightening up tonnage tax legislation in response to a re-interpretation by the European commission of what constitutes maritime transport. That means that maritime companies will no longer be eligible for tonnage tax advantages (</w:t>
      </w:r>
      <w:hyperlink r:id="rId14" w:history="1">
        <w:r w:rsidRPr="00643DF3">
          <w:rPr>
            <w:rStyle w:val="Hyperlink"/>
            <w:lang w:val="en-US"/>
          </w:rPr>
          <w:t>http://www.lloydslist.com/ll//news/viewArticle.htm?articleId=20017499406&amp;src=ticker</w:t>
        </w:r>
      </w:hyperlink>
      <w:r w:rsidRPr="00643DF3">
        <w:rPr>
          <w:lang w:val="en-US"/>
        </w:rPr>
        <w:t xml:space="preserve">). The importance of these announcements have a serious impact to the relation of London – Piraeus network since Greek maritime and APS providers are very ‘sensitive’ to changes to tax regimes. At the past there have been waves of repatriation of maritime agents located at London back to Piraeus </w:t>
      </w:r>
      <w:r>
        <w:rPr>
          <w:lang w:val="en-US"/>
        </w:rPr>
        <w:t>(</w:t>
      </w:r>
      <w:hyperlink r:id="rId15" w:history="1">
        <w:r w:rsidRPr="003961C5">
          <w:rPr>
            <w:rStyle w:val="Hyperlink"/>
            <w:lang w:val="en-US"/>
          </w:rPr>
          <w:t>http://www.thelondondailynews.com/london-shipping-community-takes-slowdown-p-1616.html</w:t>
        </w:r>
      </w:hyperlink>
      <w:r>
        <w:rPr>
          <w:lang w:val="en-US"/>
        </w:rPr>
        <w:t xml:space="preserve">) </w:t>
      </w:r>
      <w:r w:rsidRPr="00643DF3">
        <w:rPr>
          <w:lang w:val="en-US"/>
        </w:rPr>
        <w:t xml:space="preserve">even when rumors on possible taxation of foreign citizens (like ship-owners) where spread. </w:t>
      </w:r>
      <w:r w:rsidRPr="001A47E1">
        <w:rPr>
          <w:lang w:val="en-US"/>
        </w:rPr>
        <w:t>As maritime specialists’ state:</w:t>
      </w:r>
    </w:p>
    <w:p w:rsidR="00861948" w:rsidRDefault="00861948" w:rsidP="000B31A8">
      <w:pPr>
        <w:rPr>
          <w:lang w:val="en-US"/>
        </w:rPr>
      </w:pPr>
      <w:r w:rsidRPr="00336A4B">
        <w:rPr>
          <w:i/>
          <w:lang w:val="en-US"/>
        </w:rPr>
        <w:t>‘ Regarding now the tax and labor regulations, these are important for Greeks that maintain offices in London since as we have seen in the past but also quite recently when the British government tried to tax foreign citizens (like Greek ship-owners, lawyers etc) that led to the fled of Greek firms back to Piraeus. However for ‘London-Greeks’ that are 2d or 3d generation Greeks there taxation did not affect them because UK is there home now. Being located in Piraeus when you are a foreign firm is tax free so foreign firms do not have such issues here at Piraeus’</w:t>
      </w:r>
      <w:r>
        <w:rPr>
          <w:lang w:val="en-US"/>
        </w:rPr>
        <w:t xml:space="preserve"> (Interview 09/05/09)</w:t>
      </w:r>
    </w:p>
    <w:p w:rsidR="00861948" w:rsidRDefault="00861948" w:rsidP="000B31A8">
      <w:pPr>
        <w:rPr>
          <w:lang w:val="en-US"/>
        </w:rPr>
      </w:pPr>
      <w:r w:rsidRPr="00336A4B">
        <w:rPr>
          <w:rFonts w:cs="Arial"/>
          <w:i/>
          <w:lang w:val="en-US"/>
        </w:rPr>
        <w:t>‘For the shipping firms the cost of operation is more important. Taxation is very important to Greeks. Whenever the Greek state tried to impose taxes to Greek ship-owners they left from Piraeus and moved their business to London or New York, it happened at the mid 1950’s. The same thing happened when the British government tried to increase the taxation to foreign citizens. At this case it what the time of Piraeus to benefit’</w:t>
      </w:r>
      <w:r w:rsidRPr="00336A4B">
        <w:rPr>
          <w:rFonts w:cs="Arial"/>
          <w:lang w:val="en-US"/>
        </w:rPr>
        <w:t xml:space="preserve"> (Interview 13/05/09)</w:t>
      </w:r>
    </w:p>
    <w:p w:rsidR="00861948" w:rsidRDefault="00861948" w:rsidP="000B31A8">
      <w:pPr>
        <w:rPr>
          <w:lang w:val="en-US"/>
        </w:rPr>
      </w:pPr>
      <w:r w:rsidRPr="00336A4B">
        <w:rPr>
          <w:i/>
          <w:lang w:val="en-US"/>
        </w:rPr>
        <w:t>‘The leading position of London cannot be justified by special tax regulations, contrary to Piraeus for which the main reason for its development as a maritime center was a favorable tax regime. Every time there is a rumor that the British government is about to increase the taxation on foreign citizens, Greeks closed their offices there and came back to Piraeus, it happened at 1970’s, 10 years ago and it also happened recently’</w:t>
      </w:r>
      <w:r>
        <w:rPr>
          <w:lang w:val="en-US"/>
        </w:rPr>
        <w:t xml:space="preserve"> (Interview Mr Psichoyios 14/05/09).</w:t>
      </w:r>
    </w:p>
    <w:p w:rsidR="00861948" w:rsidRDefault="00861948" w:rsidP="000B31A8">
      <w:pPr>
        <w:spacing w:line="360" w:lineRule="auto"/>
        <w:rPr>
          <w:lang w:val="en-US"/>
        </w:rPr>
      </w:pPr>
      <w:r>
        <w:rPr>
          <w:lang w:val="en-US"/>
        </w:rPr>
        <w:t>From these statements the role of the tax regime is crucial determinant for the locational patterns of Greek maritime agents. However, the importance of the tax regime in explaining London’s position a maritime center is not a significant determinant in general but only for the Greek maritime network. Maritime experts located at Rotterdam stated that tax regulations are not of great importance for explaining the leading position of London opposed to Greek specialists that all stated the significance of taxation for them. Another insight is that this ‘sensitivity’ in changes at tax regimes is not restricted to distant or foreign locations since when in the past Greek government tried to impose taxes to ship-owners they closed their offices at Piraeus and moved to New York and London.  The classification of Greek maritime players according to their origin also plays important role since as mentioned ‘London Greeks’ is less likely to move away from London due to changes in taxation regime. The common business practice of Greeks to minimize their operational costs explains their sensitivity at changes at the cost of off-shore activities that is largely influenced by taxation.</w:t>
      </w: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rPr>
          <w:b/>
          <w:lang w:val="en-US"/>
        </w:rPr>
      </w:pPr>
      <w:r>
        <w:rPr>
          <w:b/>
          <w:lang w:val="en-US"/>
        </w:rPr>
        <w:t xml:space="preserve">4.2.3 </w:t>
      </w:r>
      <w:r w:rsidRPr="00104037">
        <w:rPr>
          <w:b/>
          <w:lang w:val="en-US"/>
        </w:rPr>
        <w:t xml:space="preserve">Weaknesses of </w:t>
      </w:r>
      <w:r>
        <w:rPr>
          <w:b/>
          <w:lang w:val="en-US"/>
        </w:rPr>
        <w:t xml:space="preserve">the </w:t>
      </w:r>
      <w:r w:rsidRPr="00104037">
        <w:rPr>
          <w:b/>
          <w:lang w:val="en-US"/>
        </w:rPr>
        <w:t>London cluster</w:t>
      </w:r>
    </w:p>
    <w:p w:rsidR="00861948" w:rsidRPr="00104037" w:rsidRDefault="00861948" w:rsidP="000B31A8">
      <w:pPr>
        <w:spacing w:line="360" w:lineRule="auto"/>
        <w:rPr>
          <w:lang w:val="en-US"/>
        </w:rPr>
      </w:pPr>
      <w:r>
        <w:rPr>
          <w:lang w:val="en-US"/>
        </w:rPr>
        <w:t>Having analyzed the strengths of London’s cluster we will mention the disadvantages of London location. We have referred to problems rising from complex regulation framework due to the alignment of British legislation with EU laws but also the disturbance created to the maritime community by the impose of direct tonnage taxation but also from increases to indirect taxes that increase the costs of operating from British territory. Other problem with the London location, even though not a fundamental threat, is the problem with transportation inside the city’s limit that increases the difficulty of close and frequent interactions between players and reduce in that sense the benefits of clustering for co-located agents (Cook et al 2003). From insights of maritime specialists we can also identify the high cost of being located to London that expands to all aspects of living in the city (Interview 29/06/09). The cost of being located at London is of great significance for smaller firms that cannot deal with such increased expenses. Moreover, the increased competition at London cluster due to the presence there of large, multinational and with great expertise firms deters smaller, foreign firms to be located close to them. As it becomes clear from statements of experts, the disadvantages from the very high level of competition at London are greater than the possible benefits from the positive externalities steaming from the co-location near more capable competitors.</w:t>
      </w:r>
    </w:p>
    <w:p w:rsidR="00861948" w:rsidRDefault="00861948" w:rsidP="000B31A8">
      <w:pPr>
        <w:rPr>
          <w:lang w:val="en-US"/>
        </w:rPr>
      </w:pPr>
      <w:r w:rsidRPr="00CC21B1">
        <w:rPr>
          <w:i/>
          <w:lang w:val="en-US"/>
        </w:rPr>
        <w:t xml:space="preserve">‘It is hard for a foreign firm of our size to find clients and survive at the London market. Even though our firm in terms of size is average for </w:t>
      </w:r>
      <w:r>
        <w:rPr>
          <w:i/>
          <w:lang w:val="en-US"/>
        </w:rPr>
        <w:t xml:space="preserve">the </w:t>
      </w:r>
      <w:r w:rsidRPr="00CC21B1">
        <w:rPr>
          <w:i/>
          <w:lang w:val="en-US"/>
        </w:rPr>
        <w:t>Greek market standards at London we would be insignificant. Moreover London is very expensive and we cannot suffer 3-4 years of losses just to be profitable after that’</w:t>
      </w:r>
      <w:r>
        <w:rPr>
          <w:lang w:val="en-US"/>
        </w:rPr>
        <w:t xml:space="preserve"> (Interview 09/05/09). </w:t>
      </w:r>
    </w:p>
    <w:p w:rsidR="00861948" w:rsidRDefault="00861948" w:rsidP="000B31A8">
      <w:pPr>
        <w:rPr>
          <w:lang w:val="en-US"/>
        </w:rPr>
      </w:pPr>
      <w:r w:rsidRPr="00CC21B1">
        <w:rPr>
          <w:i/>
          <w:lang w:val="en-US"/>
        </w:rPr>
        <w:t>‘Having a branch in London is too costly and risky and especially if the operation part is done through that office due to the high taxation. A small office just to get all the necessary information and learn about the market is a better idea’</w:t>
      </w:r>
      <w:r>
        <w:rPr>
          <w:lang w:val="en-US"/>
        </w:rPr>
        <w:t xml:space="preserve"> (Interview Mr Psichoyios 14/05/09).</w:t>
      </w:r>
    </w:p>
    <w:p w:rsidR="00861948" w:rsidRDefault="00861948" w:rsidP="000D1FF9">
      <w:pPr>
        <w:spacing w:line="360" w:lineRule="auto"/>
        <w:rPr>
          <w:lang w:val="en-US"/>
        </w:rPr>
      </w:pPr>
      <w:r>
        <w:rPr>
          <w:lang w:val="en-US"/>
        </w:rPr>
        <w:t>At the work of Cook et al 2003 about the clustering in London, they refer to a wave of de-clustering outside London of the more routine/ low revenue activities to other locations with lower costs of living and operating. It is not farfetched to state that maritime companies and APS providers follow that wave of de-clustering to cheaper shore based activities but they still keep their contacts -either with a small branch or strategic alliances or even frequent visits and trips- with the cluster of London and the great maritime expertise that it is accumulated there.</w:t>
      </w:r>
    </w:p>
    <w:p w:rsidR="00861948" w:rsidRDefault="00861948" w:rsidP="000B31A8">
      <w:pPr>
        <w:spacing w:line="360" w:lineRule="auto"/>
        <w:rPr>
          <w:lang w:val="en-US"/>
        </w:rPr>
      </w:pPr>
    </w:p>
    <w:p w:rsidR="00861948" w:rsidRDefault="00861948" w:rsidP="000B31A8">
      <w:pPr>
        <w:rPr>
          <w:b/>
          <w:lang w:val="en-US"/>
        </w:rPr>
      </w:pPr>
      <w:r>
        <w:rPr>
          <w:b/>
          <w:lang w:val="en-US"/>
        </w:rPr>
        <w:t xml:space="preserve">4.3 </w:t>
      </w:r>
      <w:r w:rsidRPr="00CB6BD6">
        <w:rPr>
          <w:b/>
          <w:lang w:val="en-US"/>
        </w:rPr>
        <w:t>The relation between the London- Piraeus network</w:t>
      </w:r>
    </w:p>
    <w:p w:rsidR="00861948" w:rsidRDefault="00861948" w:rsidP="000B31A8">
      <w:pPr>
        <w:spacing w:line="360" w:lineRule="auto"/>
        <w:rPr>
          <w:lang w:val="en-US"/>
        </w:rPr>
      </w:pPr>
      <w:r>
        <w:rPr>
          <w:lang w:val="en-US"/>
        </w:rPr>
        <w:t>Even at directly competitive relations between agents there is always room for possible collaborations. That can characterize the relation of the maritime APS network of London –Piraeus. From the WSR database we identified that while no Piraeus based APS providers have presence at the London maritime cluster there is a significant number of British firms with establishments at Piraeus. This asymmetric relation can be explained by the high costs evolved at the establishment at London, especially for smaller firms, combined with fierce competition by larger, well connected, professionalized British firms that deter firms from Piraeus to attempt an opening of a branch or re-location to the London cluster. On the other side, British firms came to Piraeus cluster to take advantage of the large concentration of Greek ship-owners, to provide better services to their Greek clients and better monitoring of the regional market. However, British firms due to their greater expertise and capabilities they soon gained a large share of the local market. Local firms dealt with this fierce competition either by focusing their business on sectors that British firms could not do or where they still possessed a competitive advantage (for example focusing on cases of Greek Law) or by trying to keep their local market based on their established, long-lasting relations with the Greek maritime network since their social, organizational and cognitive proximity with local ship-owners was greater compared to the foreign firms and provided them with a competitive advantage, at least at an initial phase. Many local APS firms built close relations of collaborations with British firms located at Piraeus based on the exchange of information and even cases depending on the specialization of each partner. Greek APS firms substituted their inability to be located at the London cluster with the formation of strong ties with British firms-that can be even characterized as strategic alliances due to the importance they give to the maintenance of these bonds-that allows them to have access to information and expertise of the London market without the need to be located there. A common ground for collaboration was found but still Greek APS firms are still competing with British firms and they must find ways to challenge their superior expertise and capabilities. These comments and additional insights are provided by the statements of maritime experts:</w:t>
      </w:r>
    </w:p>
    <w:p w:rsidR="00861948" w:rsidRDefault="00861948" w:rsidP="000B31A8">
      <w:pPr>
        <w:rPr>
          <w:lang w:val="en-US"/>
        </w:rPr>
      </w:pPr>
      <w:r w:rsidRPr="00110E08">
        <w:rPr>
          <w:i/>
          <w:lang w:val="en-US"/>
        </w:rPr>
        <w:t>‘The relation between the London- Piraeus network is directly competitive but in favor of the British. In our struggle so far we are losing and by accepting that fact we act complementary to the businesses they do not or cannot do. When large British law firms come here they expanded also to other cases not only shipping related but always to the best and the most profitable parts of the business</w:t>
      </w:r>
      <w:r>
        <w:rPr>
          <w:i/>
          <w:lang w:val="en-US"/>
        </w:rPr>
        <w:t>..</w:t>
      </w:r>
      <w:r w:rsidRPr="00EC3569">
        <w:rPr>
          <w:lang w:val="en-US"/>
        </w:rPr>
        <w:t xml:space="preserve"> </w:t>
      </w:r>
      <w:r w:rsidRPr="00EC3569">
        <w:rPr>
          <w:i/>
          <w:lang w:val="en-US"/>
        </w:rPr>
        <w:t>The only way to do it (compete) is through personal contact and relation with the customers and by offering the same level of quality with the competitors. We should take into account that firms like ours have relations with their customers for more than 10 years, which means that they know and we know them. They will not just change lawyer because a new, large, foreign firm appeared or if another firm offers them a lower rate for a case. Trust is mo</w:t>
      </w:r>
      <w:r>
        <w:rPr>
          <w:i/>
          <w:lang w:val="en-US"/>
        </w:rPr>
        <w:t xml:space="preserve">re important and trust is earned’ </w:t>
      </w:r>
      <w:r>
        <w:rPr>
          <w:lang w:val="en-US"/>
        </w:rPr>
        <w:t>(Interview 09/05/09).</w:t>
      </w:r>
    </w:p>
    <w:p w:rsidR="00861948" w:rsidRDefault="00861948" w:rsidP="000B31A8">
      <w:pPr>
        <w:rPr>
          <w:lang w:val="en-US"/>
        </w:rPr>
      </w:pPr>
      <w:r w:rsidRPr="00147E6D">
        <w:rPr>
          <w:i/>
          <w:lang w:val="en-US"/>
        </w:rPr>
        <w:t>‘The links between London-Piraeus are very strong as there are many English firms that maintain branches and the other way around. The strongest feature of London is its strong financial basis and at Piraeus also ‘it’s the money again’. That connection can characterize that network. The advantage of small, local P&amp;I Clubs are their knowledge and connection to the network. No quality of service, neither reductions on premiums, nor focus on specific market or tonnage can provide them with a competitive advantage to compete larger, internationalized clubs’</w:t>
      </w:r>
      <w:r>
        <w:rPr>
          <w:lang w:val="en-US"/>
        </w:rPr>
        <w:t xml:space="preserve"> (Interview 23/04/09)</w:t>
      </w:r>
    </w:p>
    <w:p w:rsidR="00861948" w:rsidRDefault="00861948" w:rsidP="000B31A8">
      <w:pPr>
        <w:rPr>
          <w:lang w:val="en-US"/>
        </w:rPr>
      </w:pPr>
      <w:r w:rsidRPr="00147E6D">
        <w:rPr>
          <w:i/>
          <w:lang w:val="en-US"/>
        </w:rPr>
        <w:t xml:space="preserve">‘Piraeus is a financial center and so does London and that’s the reason of the strong connection. No shipping finance </w:t>
      </w:r>
      <w:r>
        <w:rPr>
          <w:i/>
          <w:lang w:val="en-US"/>
        </w:rPr>
        <w:t>involved -&gt; N</w:t>
      </w:r>
      <w:r w:rsidRPr="00147E6D">
        <w:rPr>
          <w:i/>
          <w:lang w:val="en-US"/>
        </w:rPr>
        <w:t>o reason to go global. Greeks should work more to professionalize their business’</w:t>
      </w:r>
      <w:r>
        <w:rPr>
          <w:lang w:val="en-US"/>
        </w:rPr>
        <w:t xml:space="preserve"> (Interview 04/05/09)</w:t>
      </w:r>
    </w:p>
    <w:p w:rsidR="00861948" w:rsidRDefault="00861948" w:rsidP="000B31A8">
      <w:pPr>
        <w:rPr>
          <w:lang w:val="en-US"/>
        </w:rPr>
      </w:pPr>
      <w:r w:rsidRPr="000B7889">
        <w:rPr>
          <w:i/>
          <w:lang w:val="en-US"/>
        </w:rPr>
        <w:t>‘They can compete foreign firms when cases are examined with Greek Law since their knowledge is superior at this sector. However a large number of these firms can be described as primitive at today’s world map since they are very person-oriented. Usually the founder of the firm puts all family members at the firm -sons, daughters- but he is the one who still takes all decisions. It is hard to take seriously such firms; you cannot count them as partners. Networking effects are important only to some extent after that the quality of work is the most important element. Bottom line is that you got to perform, you are always been compared with someone else. Foreign law firms recruit the best lawyers and any comparison with these family firms is pointless’</w:t>
      </w:r>
      <w:r>
        <w:rPr>
          <w:lang w:val="en-US"/>
        </w:rPr>
        <w:t xml:space="preserve"> (Interview Mr Psichoyios  14/05/09).</w:t>
      </w:r>
    </w:p>
    <w:p w:rsidR="00861948" w:rsidRDefault="00861948" w:rsidP="000B31A8">
      <w:pPr>
        <w:spacing w:line="360" w:lineRule="auto"/>
        <w:rPr>
          <w:lang w:val="en-US"/>
        </w:rPr>
      </w:pPr>
      <w:r>
        <w:rPr>
          <w:lang w:val="en-US"/>
        </w:rPr>
        <w:t>From the above statements we can identify that while the network connections can provide some advantages to local firms in the long run their effect is reduced. Issues like the quality of work provided became more crucial in the long run and the only way to adjust to that situation is by professionalizing their business (for example by using international standards or by hiring experts). The organizational practice of a family firm that provided many advantages to Greek maritime-related firms in the past, nowadays that they face intense competition by internationalized firms is an obstacle to their development and survival rather than a competitive advantage. Another finding is that the characterization of Piraeus cluster as a financial center is to a large extent dependent on the establishment of branches of foreign financial institutions that with the presence of local financial firms form a financial center that its importance and influence is not only restricted to the local market.  For APS providers located at London the statement below is extremely helpful since it provide us also a sub-sector analysis:</w:t>
      </w:r>
    </w:p>
    <w:p w:rsidR="00861948" w:rsidRDefault="00861948" w:rsidP="000B31A8">
      <w:pPr>
        <w:jc w:val="both"/>
        <w:rPr>
          <w:rFonts w:cs="Arial"/>
          <w:lang w:val="en-US"/>
        </w:rPr>
      </w:pPr>
      <w:r w:rsidRPr="00E5536E">
        <w:rPr>
          <w:rFonts w:cs="Arial"/>
          <w:i/>
          <w:lang w:val="en-US"/>
        </w:rPr>
        <w:t>‘Given that many providers have established presence at both ends, I would opt for complimentarity. Piraeus is far cheaper in terms of taxes, labor and fixed costs. If we examine the competitive relation between the two ends, at the mid-term we don’t know which end will prevail. They will choose the place that they can live better, cheaper and find cheaper and better labor force. At London some important principals have their location there and cannot leave. The same stands for brokers, since their market is there, for insurers’ also-there is a long established structure there, history and the money-that makes London irreplaceable for their business. However, the maritime insurance is only a small part-around 2%- of the insurance market in London so it is not really a crucial matter. Law firms may leave because they can do business from everywhere’</w:t>
      </w:r>
      <w:r w:rsidRPr="00E5536E">
        <w:rPr>
          <w:rFonts w:cs="Arial"/>
          <w:lang w:val="en-US"/>
        </w:rPr>
        <w:t xml:space="preserve"> (Interview 13/05/09)</w:t>
      </w:r>
      <w:r>
        <w:rPr>
          <w:rFonts w:cs="Arial"/>
          <w:lang w:val="en-US"/>
        </w:rPr>
        <w:t>.</w:t>
      </w:r>
    </w:p>
    <w:p w:rsidR="00861948" w:rsidRDefault="00861948" w:rsidP="000B31A8">
      <w:pPr>
        <w:spacing w:line="360" w:lineRule="auto"/>
        <w:jc w:val="both"/>
        <w:rPr>
          <w:rFonts w:cs="Arial"/>
          <w:lang w:val="en-US"/>
        </w:rPr>
      </w:pPr>
      <w:r>
        <w:rPr>
          <w:rFonts w:cs="Arial"/>
          <w:lang w:val="en-US"/>
        </w:rPr>
        <w:t>Having analyzed the relation of APS providers between the two locations we will answer the first Hypothesis of our research and more specifically what are the criteria of ship-owners for their choice of APS providers. Again from statements of experts we have:</w:t>
      </w:r>
    </w:p>
    <w:p w:rsidR="00861948" w:rsidRDefault="00861948" w:rsidP="000B31A8">
      <w:pPr>
        <w:rPr>
          <w:lang w:val="en-US"/>
        </w:rPr>
      </w:pPr>
      <w:r w:rsidRPr="00BC5571">
        <w:rPr>
          <w:i/>
          <w:lang w:val="en-US"/>
        </w:rPr>
        <w:t>‘For a ship-owner the most important is the completion of the job but also that the job will be done correctly. So it’s a question if the locals are trustworthy and capable to undertake difficult cases. So the level of service is one aspect of the answer and of course the cost of such services. Everything leads to the level of professionalization and that is where smaller law firms should focus their efforts’</w:t>
      </w:r>
      <w:r>
        <w:rPr>
          <w:lang w:val="en-US"/>
        </w:rPr>
        <w:t xml:space="preserve"> (04/05/09)</w:t>
      </w:r>
    </w:p>
    <w:p w:rsidR="00861948" w:rsidRDefault="00861948" w:rsidP="000B31A8">
      <w:pPr>
        <w:rPr>
          <w:lang w:val="en-US"/>
        </w:rPr>
      </w:pPr>
      <w:r w:rsidRPr="00BC5571">
        <w:rPr>
          <w:i/>
          <w:lang w:val="en-US"/>
        </w:rPr>
        <w:t>‘The proximity brings it own advantages but they alone are not the sole reason to justify a London office. A few APS providers are contracted from abroad, e-mail and telephone contacts suffice’</w:t>
      </w:r>
      <w:r>
        <w:rPr>
          <w:lang w:val="en-US"/>
        </w:rPr>
        <w:t xml:space="preserve"> (Interview 29/06/09)</w:t>
      </w:r>
    </w:p>
    <w:p w:rsidR="00861948" w:rsidRPr="00325AD3" w:rsidRDefault="00861948" w:rsidP="000B31A8">
      <w:pPr>
        <w:spacing w:before="100" w:beforeAutospacing="1" w:after="100" w:afterAutospacing="1" w:line="240" w:lineRule="auto"/>
        <w:rPr>
          <w:lang w:val="en-US" w:eastAsia="el-GR"/>
        </w:rPr>
      </w:pPr>
      <w:r>
        <w:rPr>
          <w:rFonts w:cs="Arial"/>
          <w:i/>
          <w:lang w:val="en-US" w:eastAsia="el-GR"/>
        </w:rPr>
        <w:t>‘Our p</w:t>
      </w:r>
      <w:r w:rsidRPr="00325AD3">
        <w:rPr>
          <w:rFonts w:cs="Arial"/>
          <w:i/>
          <w:lang w:val="en-US" w:eastAsia="el-GR"/>
        </w:rPr>
        <w:t>resence in London exists for more than a century. Shipping-wise, extent of presence largely depends on significant percentage of clients considering it as a key element of service provision (which is not, currently, the fact as most of our clients are happy to be covered by our Piraeus office)</w:t>
      </w:r>
      <w:r>
        <w:rPr>
          <w:rFonts w:cs="Arial"/>
          <w:i/>
          <w:lang w:val="en-US" w:eastAsia="el-GR"/>
        </w:rPr>
        <w:t xml:space="preserve">‘  </w:t>
      </w:r>
      <w:r>
        <w:rPr>
          <w:rFonts w:cs="Arial"/>
          <w:lang w:val="en-US" w:eastAsia="el-GR"/>
        </w:rPr>
        <w:t>(Interview 13/05/09).</w:t>
      </w:r>
    </w:p>
    <w:p w:rsidR="00861948" w:rsidRDefault="00861948" w:rsidP="000B31A8">
      <w:pPr>
        <w:spacing w:line="360" w:lineRule="auto"/>
        <w:rPr>
          <w:lang w:val="en-US"/>
        </w:rPr>
      </w:pPr>
      <w:r>
        <w:rPr>
          <w:lang w:val="en-US"/>
        </w:rPr>
        <w:t xml:space="preserve">From these insights it becomes clear that spatial proximity between APS and maritime firms is not a prime factor that may explain the choice of APS services. Communication technology has indeed substituted some of the advantages of co-location. However, it is a facilitating factor for the built of bonds and trust that are essential for the achievement of loyalty for ship-owners. While personal relationships and bonds of kinship and friendship do play significant role to the choice of APS providers taking also into account the common business practice of Greeks ‘not to do business with strangers or with those that they do have recommendations for’. The invasion however of more capable and well-connected, British providers had serious impact on this pattern and it is a common belief by most agents that networking and cognitive proximity is not sufficient anymore for maintaining or increasing their cliental base. Professionalization of their business practice is probably the only way to continue to be competitive. Using the phrase of a maritime expert (Interview 14/05/09) </w:t>
      </w:r>
      <w:r w:rsidRPr="009C031A">
        <w:rPr>
          <w:i/>
          <w:lang w:val="en-US"/>
        </w:rPr>
        <w:t>‘Networking effects are important only to some extent after that the quality of work is the most important element. Bottom line is that you got to perform, you are always been compared with someone else’</w:t>
      </w:r>
      <w:r>
        <w:rPr>
          <w:lang w:val="en-US"/>
        </w:rPr>
        <w:t>. Finally we have to take into account that in some cases it is not the ship-owners that choose the APS providers but other institutions like P&amp;I Clubs decide.</w:t>
      </w:r>
    </w:p>
    <w:p w:rsidR="00861948" w:rsidRDefault="00861948" w:rsidP="000B31A8">
      <w:pPr>
        <w:spacing w:line="360" w:lineRule="auto"/>
        <w:rPr>
          <w:lang w:val="en-US"/>
        </w:rPr>
      </w:pPr>
      <w:r>
        <w:rPr>
          <w:lang w:val="en-US"/>
        </w:rPr>
        <w:t xml:space="preserve">For the network of maritime companies the relation between the two locations can be also characterized as competitive but also with strong elements of collaboration. We have referred to the importance of London to the development of the Greek maritime industry due to the importance of institutions like Baltic Exchange and in general of the valuable information and expertise accumulated there. That is why many Greek maritime companies still maintain an office at London for certain activities even though the operation is done from another location most likely Piraeus. The cost of operating in London but also the changes in the tax legislation has led in the past but even till today to a wave of repatriation to Piraeus of many maritime companies initially located at London. The competition between the two locations for the attraction from the one side of the remaining or more significant players still located at London and the resistance of the other node but also the frequent interactions via a partly ethnically homogenous network can describe the relation between the two locations regarding maritime companies. </w:t>
      </w: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sz w:val="48"/>
          <w:szCs w:val="48"/>
          <w:lang w:val="en-US"/>
        </w:rPr>
      </w:pPr>
      <w:r w:rsidRPr="00681891">
        <w:rPr>
          <w:sz w:val="48"/>
          <w:szCs w:val="48"/>
          <w:lang w:val="en-US"/>
        </w:rPr>
        <w:t>Chapter V</w:t>
      </w:r>
    </w:p>
    <w:p w:rsidR="00861948" w:rsidRDefault="00861948" w:rsidP="000B31A8">
      <w:pPr>
        <w:spacing w:line="360" w:lineRule="auto"/>
        <w:rPr>
          <w:sz w:val="32"/>
          <w:szCs w:val="32"/>
          <w:lang w:val="en-US"/>
        </w:rPr>
      </w:pPr>
      <w:r>
        <w:rPr>
          <w:sz w:val="32"/>
          <w:szCs w:val="32"/>
          <w:lang w:val="en-US"/>
        </w:rPr>
        <w:t>Conclusions and Recommendations</w:t>
      </w:r>
    </w:p>
    <w:p w:rsidR="00861948" w:rsidRPr="006B7173" w:rsidRDefault="00861948" w:rsidP="000B31A8">
      <w:pPr>
        <w:spacing w:line="360" w:lineRule="auto"/>
        <w:rPr>
          <w:b/>
          <w:lang w:val="en-US"/>
        </w:rPr>
      </w:pPr>
      <w:r w:rsidRPr="006B7173">
        <w:rPr>
          <w:b/>
          <w:lang w:val="en-US"/>
        </w:rPr>
        <w:t>5.1 Conclusions</w:t>
      </w:r>
    </w:p>
    <w:p w:rsidR="00861948" w:rsidRDefault="00861948" w:rsidP="000B31A8">
      <w:pPr>
        <w:spacing w:line="360" w:lineRule="auto"/>
        <w:rPr>
          <w:lang w:val="en-US"/>
        </w:rPr>
      </w:pPr>
      <w:r w:rsidRPr="008C26C2">
        <w:rPr>
          <w:lang w:val="en-US"/>
        </w:rPr>
        <w:t xml:space="preserve">With this research paper, we have tried to identify the connections between the shipping network of London and Piraeus. We restricted the multiple and extensive relationships between the two locations by focusing on the relations of APS producers at both ends of the network and by examining the </w:t>
      </w:r>
      <w:r>
        <w:rPr>
          <w:lang w:val="en-US"/>
        </w:rPr>
        <w:t xml:space="preserve">also their vertical </w:t>
      </w:r>
      <w:r w:rsidRPr="008C26C2">
        <w:rPr>
          <w:lang w:val="en-US"/>
        </w:rPr>
        <w:t xml:space="preserve">relations </w:t>
      </w:r>
      <w:r>
        <w:rPr>
          <w:lang w:val="en-US"/>
        </w:rPr>
        <w:t xml:space="preserve">with maritime companies </w:t>
      </w:r>
      <w:r w:rsidRPr="008C26C2">
        <w:rPr>
          <w:lang w:val="en-US"/>
        </w:rPr>
        <w:t>using different economic theories and more specifically the concept</w:t>
      </w:r>
      <w:r>
        <w:rPr>
          <w:lang w:val="en-US"/>
        </w:rPr>
        <w:t>s</w:t>
      </w:r>
      <w:r w:rsidRPr="008C26C2">
        <w:rPr>
          <w:lang w:val="en-US"/>
        </w:rPr>
        <w:t xml:space="preserve"> of World Production Centers, </w:t>
      </w:r>
      <w:r>
        <w:rPr>
          <w:lang w:val="en-US"/>
        </w:rPr>
        <w:t xml:space="preserve">World Port Cities, </w:t>
      </w:r>
      <w:r w:rsidRPr="008C26C2">
        <w:rPr>
          <w:lang w:val="en-US"/>
        </w:rPr>
        <w:t xml:space="preserve">the network theory and the different </w:t>
      </w:r>
      <w:r>
        <w:rPr>
          <w:lang w:val="en-US"/>
        </w:rPr>
        <w:t>dimensions</w:t>
      </w:r>
      <w:r w:rsidRPr="008C26C2">
        <w:rPr>
          <w:lang w:val="en-US"/>
        </w:rPr>
        <w:t xml:space="preserve"> of proximities as examined by Boshma</w:t>
      </w:r>
      <w:r>
        <w:rPr>
          <w:lang w:val="en-US"/>
        </w:rPr>
        <w:t xml:space="preserve"> (2005)</w:t>
      </w:r>
      <w:r w:rsidRPr="008C26C2">
        <w:rPr>
          <w:lang w:val="en-US"/>
        </w:rPr>
        <w:t>.</w:t>
      </w:r>
      <w:r>
        <w:rPr>
          <w:lang w:val="en-US"/>
        </w:rPr>
        <w:t xml:space="preserve"> We investigated the location pattern of APS providers and more specifically the importance of proximity for APS providers close to a port, to other APS providers and to maritime companies and we found that the most important factor was the proximity to maritime companies and to less extent to APS providers from other sub-sectors of the maritime industry with which they co-operate frequently. No location pattern was identified for the role of proximity of APS providers close to direct competitors. </w:t>
      </w:r>
      <w:r w:rsidRPr="004A2F13">
        <w:rPr>
          <w:lang w:val="en-US"/>
        </w:rPr>
        <w:t>The central purpose of this research is the investigation of the character of the relationship between the two locations and whether we can characterize it as competitive, complementary or both.</w:t>
      </w:r>
    </w:p>
    <w:p w:rsidR="00861948" w:rsidRDefault="00861948" w:rsidP="000B31A8">
      <w:pPr>
        <w:spacing w:line="360" w:lineRule="auto"/>
        <w:rPr>
          <w:lang w:val="en-US"/>
        </w:rPr>
      </w:pPr>
      <w:r>
        <w:rPr>
          <w:lang w:val="en-US"/>
        </w:rPr>
        <w:t>In order to answer the previous questions we formulated two Hypotheses:</w:t>
      </w:r>
    </w:p>
    <w:p w:rsidR="00861948" w:rsidRDefault="00861948" w:rsidP="000B31A8">
      <w:pPr>
        <w:spacing w:line="360" w:lineRule="auto"/>
        <w:rPr>
          <w:lang w:val="en-US"/>
        </w:rPr>
      </w:pPr>
      <w:r w:rsidRPr="004A2F13">
        <w:rPr>
          <w:b/>
          <w:lang w:val="en-US"/>
        </w:rPr>
        <w:t>Hypothesis 1:</w:t>
      </w:r>
      <w:r>
        <w:rPr>
          <w:lang w:val="en-US"/>
        </w:rPr>
        <w:t xml:space="preserve"> Maritime companies base their choice of APS providers on qualitative- cognitive criteria and spatial proximity with them does not play significant role in their decision.</w:t>
      </w:r>
    </w:p>
    <w:p w:rsidR="00861948" w:rsidRDefault="00861948" w:rsidP="000B31A8">
      <w:pPr>
        <w:rPr>
          <w:lang w:val="en-US"/>
        </w:rPr>
      </w:pPr>
      <w:r w:rsidRPr="004A2F13">
        <w:rPr>
          <w:b/>
          <w:lang w:val="en-US"/>
        </w:rPr>
        <w:t>Hypothesis 2:</w:t>
      </w:r>
      <w:r>
        <w:rPr>
          <w:b/>
          <w:lang w:val="en-US"/>
        </w:rPr>
        <w:t xml:space="preserve"> </w:t>
      </w:r>
      <w:r>
        <w:rPr>
          <w:lang w:val="en-US"/>
        </w:rPr>
        <w:t>Maritime- specialized APS providers are expected to be located at close geographical proximity to a port where maritime companies are concentrated.</w:t>
      </w:r>
    </w:p>
    <w:p w:rsidR="00861948" w:rsidRDefault="00861948" w:rsidP="000B31A8">
      <w:pPr>
        <w:spacing w:line="360" w:lineRule="auto"/>
        <w:rPr>
          <w:lang w:val="en-US"/>
        </w:rPr>
      </w:pPr>
      <w:r w:rsidRPr="009F338F">
        <w:rPr>
          <w:lang w:val="en-US"/>
        </w:rPr>
        <w:t xml:space="preserve">In order to test and examine the previous hypotheses we formulated a questionnaire that we used to our interviews with APS providers. Taking into account the characteristics of the assignment it became clear that these qualitative indicators could only be examined through interviews. However, additionally to interviews we also conducted a quantitative research using data from the World Shipping Register and included some findings of that research to our questionnaire. We decided to have interviews at APS producers based in Piraeus, London and also at Rotterdam which we used as an independent variable though which we could examine indirectly the relation between London and Piraeus. Interviews at Rotterdam where also important because the relation between the London- Rotterdam network have many similarities with the London –Piraeus network. Both Rotterdam and Piraeus are service centers that have strong relations with London, a World City and the maritime capital, even though the direct connections of Rotterdam – Piraeus where insignificant.  </w:t>
      </w:r>
    </w:p>
    <w:p w:rsidR="00861948" w:rsidRDefault="00861948" w:rsidP="000B31A8">
      <w:pPr>
        <w:spacing w:line="360" w:lineRule="auto"/>
        <w:rPr>
          <w:lang w:val="en-US"/>
        </w:rPr>
      </w:pPr>
      <w:r>
        <w:rPr>
          <w:lang w:val="en-US"/>
        </w:rPr>
        <w:t xml:space="preserve">We provided some clues about the history and evolution of each node in the network and examined whether the factors that were significant for each cluster in the past continue to be important today. </w:t>
      </w:r>
      <w:r w:rsidRPr="009F338F">
        <w:rPr>
          <w:lang w:val="en-US"/>
        </w:rPr>
        <w:t>The purpose of our research was to identify the relation between Piraeus and London network and concluded that it is highly competitive when we talk about APS providers. However, even at such directly competitive relation there is also an opportunity for collaboration and complementarities. UK firms came to Piraeus to take advantage of the large concentration of Greek ship-owners and managed to gain a large share of the market (especially law firms). However local firms still undertook work that the branches of foreign firms could not do</w:t>
      </w:r>
      <w:r>
        <w:rPr>
          <w:lang w:val="en-US"/>
        </w:rPr>
        <w:t xml:space="preserve"> </w:t>
      </w:r>
      <w:r w:rsidRPr="009F338F">
        <w:rPr>
          <w:lang w:val="en-US"/>
        </w:rPr>
        <w:t>(for example cases subject to Greek law) or started to ‘exchange’ cases according to their specialization.</w:t>
      </w:r>
      <w:r>
        <w:rPr>
          <w:lang w:val="en-US"/>
        </w:rPr>
        <w:t xml:space="preserve"> </w:t>
      </w:r>
    </w:p>
    <w:p w:rsidR="00861948" w:rsidRPr="006B7173" w:rsidRDefault="00861948" w:rsidP="000B31A8">
      <w:pPr>
        <w:spacing w:line="360" w:lineRule="auto"/>
        <w:rPr>
          <w:lang w:val="en-US"/>
        </w:rPr>
      </w:pPr>
      <w:r>
        <w:rPr>
          <w:lang w:val="en-US"/>
        </w:rPr>
        <w:t xml:space="preserve">Expecting that APS providers would differ on their location patterns according the specific needs and characteristics of the maritime sub-sector they belong, we based our analysis on a sector- specific perspective and we also analyzed the legislation and regulation framework at the two nodes and found that they influence greatly the location pattern of Greek players but cannot explain the importance of London to the maritime map. However, for Piraeus the role of a favorable legislation framework was crucial for its rise as a service center. Additionally we investigated other issues emerged in our research like the strengths and weaknesses of each location in the maritime network and we also investigated the specific firm characteristics of Greek maritime agents and their business practices that influence their location patterns and the extent and direction of the external connections with other </w:t>
      </w:r>
      <w:r w:rsidRPr="006B7173">
        <w:rPr>
          <w:lang w:val="en-US"/>
        </w:rPr>
        <w:t>players.</w:t>
      </w:r>
    </w:p>
    <w:p w:rsidR="00861948" w:rsidRDefault="00861948" w:rsidP="000B31A8">
      <w:pPr>
        <w:spacing w:line="360" w:lineRule="auto"/>
        <w:rPr>
          <w:lang w:val="en-US"/>
        </w:rPr>
      </w:pPr>
      <w:r w:rsidRPr="006B7173">
        <w:rPr>
          <w:lang w:val="en-US"/>
        </w:rPr>
        <w:t>Our research was a first initial investigation towards the links between the London- Piraeus network of APS producers</w:t>
      </w:r>
      <w:r>
        <w:rPr>
          <w:lang w:val="en-US"/>
        </w:rPr>
        <w:t xml:space="preserve"> and the Greek maritime network</w:t>
      </w:r>
      <w:r w:rsidRPr="006B7173">
        <w:rPr>
          <w:lang w:val="en-US"/>
        </w:rPr>
        <w:t>. Moreover a more extensive research with more service firms and shipping companies should be undertaken in order to investigate the complicate connections between APS producers-maritime companies. Future research should also focus its effort to the investigation of the impact and importance at a region’s labor market and economic growth by the presence of APS producers.</w:t>
      </w:r>
    </w:p>
    <w:p w:rsidR="00861948" w:rsidRPr="006B7173" w:rsidRDefault="00861948" w:rsidP="000B31A8">
      <w:pPr>
        <w:spacing w:line="360" w:lineRule="auto"/>
        <w:rPr>
          <w:lang w:val="en-US"/>
        </w:rPr>
      </w:pPr>
    </w:p>
    <w:p w:rsidR="00861948" w:rsidRDefault="00861948" w:rsidP="000B31A8">
      <w:pPr>
        <w:spacing w:line="360" w:lineRule="auto"/>
        <w:rPr>
          <w:b/>
          <w:lang w:val="en-US"/>
        </w:rPr>
      </w:pPr>
      <w:r w:rsidRPr="006B7173">
        <w:rPr>
          <w:b/>
          <w:lang w:val="en-US"/>
        </w:rPr>
        <w:t>5.2 Policy recommendations</w:t>
      </w:r>
    </w:p>
    <w:p w:rsidR="00861948" w:rsidRDefault="00861948" w:rsidP="000B31A8">
      <w:pPr>
        <w:spacing w:line="360" w:lineRule="auto"/>
        <w:rPr>
          <w:lang w:val="en-US"/>
        </w:rPr>
      </w:pPr>
      <w:r>
        <w:rPr>
          <w:lang w:val="en-US"/>
        </w:rPr>
        <w:t xml:space="preserve">Having analyzed the strengths and weaknesses of each location we will conclude with some policy recommendations for the governments and regional policy makers. We realize that any policy actions hardly shape the behavior of firms or influence international markets (W. Jacobs 2009) but it is the private initiative and the free will of markets that shape the development and evolution of regions. However strategic policies can facilitate this process and improve the general climate where the private initiative will foster. </w:t>
      </w:r>
    </w:p>
    <w:p w:rsidR="00861948" w:rsidRDefault="00861948" w:rsidP="000B31A8">
      <w:pPr>
        <w:spacing w:line="360" w:lineRule="auto"/>
        <w:rPr>
          <w:lang w:val="en-US"/>
        </w:rPr>
      </w:pPr>
      <w:r>
        <w:rPr>
          <w:lang w:val="en-US"/>
        </w:rPr>
        <w:t>For Piraeus cluster we would propose:</w:t>
      </w:r>
    </w:p>
    <w:p w:rsidR="00861948" w:rsidRDefault="00861948" w:rsidP="000B31A8">
      <w:pPr>
        <w:spacing w:line="360" w:lineRule="auto"/>
        <w:rPr>
          <w:lang w:val="en-US"/>
        </w:rPr>
      </w:pPr>
      <w:r>
        <w:rPr>
          <w:i/>
          <w:lang w:val="en-US"/>
        </w:rPr>
        <w:t xml:space="preserve">1) </w:t>
      </w:r>
      <w:r w:rsidRPr="005554E8">
        <w:rPr>
          <w:i/>
          <w:lang w:val="en-US"/>
        </w:rPr>
        <w:t>The creation of a government strategy</w:t>
      </w:r>
      <w:r>
        <w:rPr>
          <w:i/>
          <w:lang w:val="en-US"/>
        </w:rPr>
        <w:t xml:space="preserve"> committee</w:t>
      </w:r>
      <w:r w:rsidRPr="005554E8">
        <w:rPr>
          <w:i/>
          <w:lang w:val="en-US"/>
        </w:rPr>
        <w:t xml:space="preserve"> for the development of Piraeus maritime cluster</w:t>
      </w:r>
      <w:r>
        <w:rPr>
          <w:i/>
          <w:lang w:val="en-US"/>
        </w:rPr>
        <w:t xml:space="preserve">. </w:t>
      </w:r>
      <w:r>
        <w:rPr>
          <w:lang w:val="en-US"/>
        </w:rPr>
        <w:t>For Piraeus cluster there is not a long term strategic plan from the state for the development of the cluster due to the state policy of ‘no interference’.</w:t>
      </w:r>
      <w:r w:rsidRPr="00CE18FF">
        <w:rPr>
          <w:lang w:val="en-US"/>
        </w:rPr>
        <w:t xml:space="preserve"> </w:t>
      </w:r>
      <w:r>
        <w:rPr>
          <w:lang w:val="en-US"/>
        </w:rPr>
        <w:t>Actions are taken sporadically and after pressure from the maritime community. Maritime specialists located at Piraeus state that the stability of the existing regime is far more important than any attempts of government interventions, opinions based on traumatic experiences of failed attempts in the past or to other sectors of the economy. They all declare that government should not involve at all at the maritime industry. While we agree to that statement it becomes clear that maritime industry at certain issues needs the state support like at legislation or infrastructure issues. We propose the creation of a committee with members of the maritime industry and government officials that will exchange opinions and suggestions for the long term direction and development of the cluster. This committee will improve the existing situation where no general, commonly accepted direction exists for the development of the maritime industry.</w:t>
      </w:r>
    </w:p>
    <w:p w:rsidR="00861948" w:rsidRDefault="00861948" w:rsidP="000B31A8">
      <w:pPr>
        <w:spacing w:line="360" w:lineRule="auto"/>
        <w:rPr>
          <w:lang w:val="en-US"/>
        </w:rPr>
      </w:pPr>
      <w:r w:rsidRPr="00CE18FF">
        <w:rPr>
          <w:i/>
          <w:lang w:val="en-US"/>
        </w:rPr>
        <w:t>2)</w:t>
      </w:r>
      <w:r>
        <w:rPr>
          <w:i/>
          <w:lang w:val="en-US"/>
        </w:rPr>
        <w:t xml:space="preserve"> </w:t>
      </w:r>
      <w:r w:rsidRPr="00CE18FF">
        <w:rPr>
          <w:i/>
          <w:lang w:val="en-US"/>
        </w:rPr>
        <w:t>Attract significant maritime players to Piraeus cluster to increase its status.</w:t>
      </w:r>
      <w:r>
        <w:rPr>
          <w:lang w:val="en-US"/>
        </w:rPr>
        <w:t xml:space="preserve"> At Piraeus while a large number of small maritime and APS providers are located, only few large players chose to station their Head offices. In order for these players to be attracted they must gain significant benefits from a possible re-location. State can assist by taking measures of reducing further the cost of location at Piraeus but first it has to resolve location problems by providing solutions to the lack of available space of accommodation or alternatively improve the transportation network so that it will increase the connectivity with the Piraeus cluster and distant locations with available spaces. Another solution would be to offer part of the old airport of Athens at Elliniko, which is in close spatial proximity to Piraeus and to the creation of a ‘maritime park’ where maritime and APS firms can locate that while it resolves the problem of accommodation it also facilitates the interaction of players and the positive externalities by co-locating many maritime players.</w:t>
      </w:r>
    </w:p>
    <w:p w:rsidR="00861948" w:rsidRDefault="00861948" w:rsidP="000B31A8">
      <w:pPr>
        <w:rPr>
          <w:lang w:val="en-US"/>
        </w:rPr>
      </w:pPr>
      <w:r>
        <w:rPr>
          <w:lang w:val="en-US"/>
        </w:rPr>
        <w:t>For London we can propose:</w:t>
      </w:r>
    </w:p>
    <w:p w:rsidR="00861948" w:rsidRDefault="00861948" w:rsidP="000B31A8">
      <w:pPr>
        <w:spacing w:line="360" w:lineRule="auto"/>
        <w:rPr>
          <w:lang w:val="en-US"/>
        </w:rPr>
      </w:pPr>
      <w:r>
        <w:rPr>
          <w:i/>
          <w:lang w:val="en-US"/>
        </w:rPr>
        <w:t xml:space="preserve">1) </w:t>
      </w:r>
      <w:r w:rsidRPr="005F160B">
        <w:rPr>
          <w:i/>
          <w:lang w:val="en-US"/>
        </w:rPr>
        <w:t>The redraw of tonnage and foreign citizen taxation and reductions at indirect taxation.</w:t>
      </w:r>
      <w:r>
        <w:rPr>
          <w:lang w:val="en-US"/>
        </w:rPr>
        <w:t xml:space="preserve"> In order London to continue to be the maritime capital of the world it should take actions to reduce the high cost of living and operating at British territory. These tax regulations have direct impact to the maritime community of London since its larger proportion is foreign citizens and firms. </w:t>
      </w:r>
    </w:p>
    <w:p w:rsidR="00861948" w:rsidRDefault="00861948" w:rsidP="000B31A8">
      <w:pPr>
        <w:spacing w:line="360" w:lineRule="auto"/>
        <w:rPr>
          <w:lang w:val="en-US"/>
        </w:rPr>
      </w:pPr>
      <w:r w:rsidRPr="005F160B">
        <w:rPr>
          <w:i/>
          <w:lang w:val="en-US"/>
        </w:rPr>
        <w:t>2)</w:t>
      </w:r>
      <w:r>
        <w:rPr>
          <w:i/>
          <w:lang w:val="en-US"/>
        </w:rPr>
        <w:t xml:space="preserve"> </w:t>
      </w:r>
      <w:r w:rsidRPr="005F160B">
        <w:rPr>
          <w:i/>
          <w:lang w:val="en-US"/>
        </w:rPr>
        <w:t xml:space="preserve">Attraction of small, foreign firms that will enrich the variety of agents </w:t>
      </w:r>
      <w:r>
        <w:rPr>
          <w:i/>
          <w:lang w:val="en-US"/>
        </w:rPr>
        <w:t xml:space="preserve">and the </w:t>
      </w:r>
      <w:r w:rsidRPr="005F160B">
        <w:rPr>
          <w:i/>
          <w:lang w:val="en-US"/>
        </w:rPr>
        <w:t xml:space="preserve"> interactions</w:t>
      </w:r>
      <w:r>
        <w:rPr>
          <w:i/>
          <w:lang w:val="en-US"/>
        </w:rPr>
        <w:t xml:space="preserve"> between agents</w:t>
      </w:r>
      <w:r w:rsidRPr="005F160B">
        <w:rPr>
          <w:i/>
          <w:lang w:val="en-US"/>
        </w:rPr>
        <w:t>.</w:t>
      </w:r>
      <w:r>
        <w:rPr>
          <w:i/>
          <w:lang w:val="en-US"/>
        </w:rPr>
        <w:t xml:space="preserve"> </w:t>
      </w:r>
      <w:r>
        <w:rPr>
          <w:lang w:val="en-US"/>
        </w:rPr>
        <w:t>At London where large, multinational and local firms are located and the intense competition between them makes it really hard for foreign firms to establish. Even when their size is sufficient for their local market, for London standards they are considered as small firms. That in the future may create unpleasant situations if only large firms are located in the cluster, since small firms are considered as the backbone of a cluster. Large firms are not attached to the location and can move away whenever they realize that this is for their best interest. Betting only to large players is not a good strategy.  Policy makers at London have to solve the opposite problem that Piraeus is facing. By reducing taxation and the costs of establishment of new, foreign firms for a small period of time can be a first step to that direction.</w:t>
      </w: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Default="00861948" w:rsidP="000B31A8">
      <w:pPr>
        <w:spacing w:line="360" w:lineRule="auto"/>
        <w:rPr>
          <w:lang w:val="en-US"/>
        </w:rPr>
      </w:pPr>
    </w:p>
    <w:p w:rsidR="00861948" w:rsidRPr="00044B94" w:rsidRDefault="00861948" w:rsidP="00044B94">
      <w:pPr>
        <w:rPr>
          <w:sz w:val="32"/>
          <w:szCs w:val="32"/>
          <w:lang w:val="en-US"/>
        </w:rPr>
      </w:pPr>
      <w:r w:rsidRPr="00044B94">
        <w:rPr>
          <w:sz w:val="32"/>
          <w:szCs w:val="32"/>
          <w:lang w:val="en-US"/>
        </w:rPr>
        <w:t>5.3 Research Limitations</w:t>
      </w:r>
    </w:p>
    <w:p w:rsidR="00861948" w:rsidRDefault="00861948" w:rsidP="00044B94">
      <w:pPr>
        <w:spacing w:line="360" w:lineRule="auto"/>
        <w:rPr>
          <w:lang w:val="en-US"/>
        </w:rPr>
      </w:pPr>
      <w:r>
        <w:rPr>
          <w:lang w:val="en-US"/>
        </w:rPr>
        <w:t xml:space="preserve">The reasons why we chose to examine the relation between London- Piraeus network have been referred at a previous chapter. However, it still remains surprising the fact that existing literature was not interested for the connections of the World’s maritime capital, London and the port with the larger concentration of ship-owners that control the larger percentage of world’s tonnage, the Piraeus port. Existing literature partly examined the connections in the past between the two locations regarding the Greek maritime companies. While our understanding for the maritime networks increased it became clear that it was not possible to examine the relations of APS providers and ignoring at the same time the role of maritime companies. That is why we tried to examined in parallel the two relations and arrive at useful insights. However, due to the large number of maritime companies at both locations and the difficulty of obtaining information due to their unwillingness to provide information and data possibly for reasons of liability. That is why we examined these relations using a more theoretical approach and the insights of maritime specialists. Another problem we encountered at this issue was that we restricted our research to open sources which provided only partial information on firms examined. Future research could elaborate more at this issue by using quantitative methods and data from various sources to fill this gap in existing literature. Another limitation of our research is that we focused mostly on Greek maritime network and did not elaborate more on firms and APS providers of firms of other interests that also have presence at the two locations. </w:t>
      </w:r>
    </w:p>
    <w:p w:rsidR="00861948" w:rsidRPr="006F56B7" w:rsidRDefault="00861948" w:rsidP="00044B94">
      <w:pPr>
        <w:spacing w:line="360" w:lineRule="auto"/>
        <w:rPr>
          <w:lang w:val="en-US"/>
        </w:rPr>
      </w:pPr>
      <w:r>
        <w:rPr>
          <w:lang w:val="en-US"/>
        </w:rPr>
        <w:t>Finally we have to refer to the difficulties of arranging interviews especially at London. All our attempts to arrange a phone interview with British firms with an establishment at Piraeus, like P&amp;I Clubs and large law firms, where unsuccessful. The phone interview with Mr Vergottis of Valiant Shipping was after the suggestion and on the behalf of another maritime specialist, another clue that shows the importance of networking in the maritime industry. Facing these difficulties we were unable to diversify to a large extent, according to the business sub-sectors, the interviews with maritime specialists. A greater number of interviews from experts from various business sectors that would also examine the relations between them could provide us with deeper insights of the maritime industry</w:t>
      </w:r>
      <w:r w:rsidRPr="005B0374">
        <w:rPr>
          <w:lang w:val="en-US"/>
        </w:rPr>
        <w:t xml:space="preserve"> </w:t>
      </w:r>
      <w:r>
        <w:rPr>
          <w:lang w:val="en-US"/>
        </w:rPr>
        <w:t>network</w:t>
      </w:r>
      <w:r w:rsidRPr="006B7173">
        <w:rPr>
          <w:lang w:val="en-US"/>
        </w:rPr>
        <w:t xml:space="preserve"> </w:t>
      </w:r>
      <w:r>
        <w:rPr>
          <w:lang w:val="en-US"/>
        </w:rPr>
        <w:t>and</w:t>
      </w:r>
      <w:r w:rsidRPr="006B7173">
        <w:rPr>
          <w:lang w:val="en-US"/>
        </w:rPr>
        <w:t xml:space="preserve"> will move existing literature beyond the general character of APS concept</w:t>
      </w:r>
      <w:r>
        <w:rPr>
          <w:lang w:val="en-US"/>
        </w:rPr>
        <w:t xml:space="preserve">.  The interviews however we conducted at the three locations even not diversified greatly to various business sectors, where a great addition to our understanding of maritime networks. </w:t>
      </w:r>
    </w:p>
    <w:p w:rsidR="00861948" w:rsidRDefault="00861948" w:rsidP="000B31A8">
      <w:pPr>
        <w:spacing w:line="360" w:lineRule="auto"/>
        <w:rPr>
          <w:lang w:val="en-US"/>
        </w:rPr>
      </w:pPr>
    </w:p>
    <w:p w:rsidR="00861948" w:rsidRDefault="00861948" w:rsidP="000B31A8">
      <w:pPr>
        <w:spacing w:line="360" w:lineRule="auto"/>
        <w:rPr>
          <w:lang w:val="en-US"/>
        </w:rPr>
      </w:pPr>
    </w:p>
    <w:p w:rsidR="00861948" w:rsidRPr="00E314D5" w:rsidRDefault="00861948" w:rsidP="000B31A8">
      <w:pPr>
        <w:rPr>
          <w:b/>
          <w:lang w:val="en-US"/>
        </w:rPr>
      </w:pPr>
      <w:r w:rsidRPr="00E314D5">
        <w:rPr>
          <w:b/>
          <w:lang w:val="en-US"/>
        </w:rPr>
        <w:t>LITERATURE</w:t>
      </w:r>
      <w:r>
        <w:rPr>
          <w:b/>
          <w:lang w:val="en-US"/>
        </w:rPr>
        <w:t xml:space="preserve"> REFERENCES:</w:t>
      </w:r>
    </w:p>
    <w:p w:rsidR="00861948" w:rsidRPr="00EE33B7" w:rsidRDefault="00861948" w:rsidP="000B31A8">
      <w:pPr>
        <w:rPr>
          <w:lang w:val="en-US"/>
        </w:rPr>
      </w:pPr>
      <w:r>
        <w:rPr>
          <w:iCs/>
          <w:lang w:val="en-US"/>
        </w:rPr>
        <w:t xml:space="preserve">Andersson M.  </w:t>
      </w:r>
      <w:r w:rsidRPr="00663C04">
        <w:rPr>
          <w:iCs/>
          <w:lang w:val="en-US"/>
        </w:rPr>
        <w:t xml:space="preserve">Karlsson </w:t>
      </w:r>
      <w:r>
        <w:rPr>
          <w:iCs/>
          <w:lang w:val="en-US"/>
        </w:rPr>
        <w:t xml:space="preserve">C. </w:t>
      </w:r>
      <w:r w:rsidRPr="00663C04">
        <w:rPr>
          <w:iCs/>
          <w:lang w:val="en-US"/>
        </w:rPr>
        <w:t>(2007</w:t>
      </w:r>
      <w:r>
        <w:rPr>
          <w:i/>
          <w:iCs/>
          <w:lang w:val="en-US"/>
        </w:rPr>
        <w:t xml:space="preserve">) </w:t>
      </w:r>
      <w:r w:rsidRPr="000B31A8">
        <w:rPr>
          <w:i/>
          <w:iCs/>
          <w:lang w:val="en-US"/>
        </w:rPr>
        <w:t>‘</w:t>
      </w:r>
      <w:hyperlink r:id="rId16" w:tooltip="Click to view this record" w:history="1">
        <w:r w:rsidRPr="000B31A8">
          <w:rPr>
            <w:rStyle w:val="Hyperlink"/>
            <w:bCs/>
            <w:color w:val="auto"/>
            <w:u w:val="none"/>
            <w:lang w:val="en-US"/>
          </w:rPr>
          <w:t>Knowledge in Regional Economic Growth—The Role of Knowledge Accessibility</w:t>
        </w:r>
      </w:hyperlink>
      <w:r w:rsidRPr="000B31A8">
        <w:rPr>
          <w:bCs/>
          <w:lang w:val="en-US"/>
        </w:rPr>
        <w:t>’</w:t>
      </w:r>
      <w:r>
        <w:rPr>
          <w:lang w:val="en-US"/>
        </w:rPr>
        <w:t xml:space="preserve"> </w:t>
      </w:r>
      <w:r w:rsidRPr="00663C04">
        <w:rPr>
          <w:i/>
          <w:iCs/>
          <w:lang w:val="en-US"/>
        </w:rPr>
        <w:t>Industry &amp; Innovation</w:t>
      </w:r>
      <w:r>
        <w:rPr>
          <w:lang w:val="en-US"/>
        </w:rPr>
        <w:t>, Volume 14 (2)</w:t>
      </w:r>
      <w:r w:rsidRPr="00663C04">
        <w:rPr>
          <w:lang w:val="en-US"/>
        </w:rPr>
        <w:t xml:space="preserve"> , Pages 129 – 149</w:t>
      </w:r>
    </w:p>
    <w:p w:rsidR="00861948" w:rsidRDefault="00861948" w:rsidP="000B31A8">
      <w:pPr>
        <w:rPr>
          <w:lang w:val="en-US"/>
        </w:rPr>
      </w:pPr>
      <w:r>
        <w:rPr>
          <w:lang w:val="en-US"/>
        </w:rPr>
        <w:t xml:space="preserve">Allen R.C.(1983) Collective invention. </w:t>
      </w:r>
      <w:r w:rsidRPr="00930A16">
        <w:rPr>
          <w:i/>
          <w:lang w:val="en-US"/>
        </w:rPr>
        <w:t>Journal of economic behavior and organization</w:t>
      </w:r>
      <w:r>
        <w:rPr>
          <w:lang w:val="en-US"/>
        </w:rPr>
        <w:t xml:space="preserve"> 4, pp.1-24</w:t>
      </w:r>
    </w:p>
    <w:p w:rsidR="00861948" w:rsidRPr="00EE33B7" w:rsidRDefault="00861948" w:rsidP="000B31A8">
      <w:pPr>
        <w:rPr>
          <w:lang w:val="en-US"/>
        </w:rPr>
      </w:pPr>
      <w:r>
        <w:rPr>
          <w:lang w:val="en-US"/>
        </w:rPr>
        <w:t xml:space="preserve">Ahuja G(2000) The duality of collaboration: inducements and opportunities in the formation of inter-firm linkages. </w:t>
      </w:r>
      <w:r w:rsidRPr="001D3729">
        <w:rPr>
          <w:i/>
          <w:lang w:val="en-US"/>
        </w:rPr>
        <w:t>Strategic Management Journal</w:t>
      </w:r>
      <w:r>
        <w:rPr>
          <w:lang w:val="en-US"/>
        </w:rPr>
        <w:t xml:space="preserve"> 21, pp. 317-343</w:t>
      </w:r>
    </w:p>
    <w:p w:rsidR="00861948" w:rsidRDefault="00861948" w:rsidP="000B31A8">
      <w:pPr>
        <w:rPr>
          <w:lang w:val="en-US"/>
        </w:rPr>
      </w:pPr>
      <w:r>
        <w:rPr>
          <w:lang w:val="en-US"/>
        </w:rPr>
        <w:t xml:space="preserve">Arrow K.J. (1962),The economic implications of learning by doing, </w:t>
      </w:r>
      <w:r w:rsidRPr="00170FD8">
        <w:rPr>
          <w:i/>
          <w:lang w:val="en-US"/>
        </w:rPr>
        <w:t>Rev. Economic Studies</w:t>
      </w:r>
      <w:r>
        <w:rPr>
          <w:lang w:val="en-US"/>
        </w:rPr>
        <w:t xml:space="preserve"> 29, pp. 155-173</w:t>
      </w:r>
    </w:p>
    <w:p w:rsidR="00861948" w:rsidRDefault="00861948" w:rsidP="000B31A8">
      <w:pPr>
        <w:rPr>
          <w:lang w:val="en-US"/>
        </w:rPr>
      </w:pPr>
      <w:r w:rsidRPr="006C565F">
        <w:rPr>
          <w:lang w:val="en-US"/>
        </w:rPr>
        <w:t xml:space="preserve">Asheim </w:t>
      </w:r>
      <w:r>
        <w:rPr>
          <w:lang w:val="en-US"/>
        </w:rPr>
        <w:t>B.T. (</w:t>
      </w:r>
      <w:r w:rsidRPr="006C565F">
        <w:rPr>
          <w:lang w:val="en-US"/>
        </w:rPr>
        <w:t>1996</w:t>
      </w:r>
      <w:r>
        <w:rPr>
          <w:lang w:val="en-US"/>
        </w:rPr>
        <w:t xml:space="preserve">). Iindustrial districts as ‘learning regions’: a condition for prosperity. </w:t>
      </w:r>
      <w:r w:rsidRPr="00AA765C">
        <w:rPr>
          <w:i/>
          <w:lang w:val="en-US"/>
        </w:rPr>
        <w:t>European Planning Studies</w:t>
      </w:r>
      <w:r>
        <w:rPr>
          <w:lang w:val="en-US"/>
        </w:rPr>
        <w:t xml:space="preserve"> 4(4): pp. 379-400</w:t>
      </w:r>
    </w:p>
    <w:p w:rsidR="00861948" w:rsidRDefault="00861948" w:rsidP="000B31A8">
      <w:pPr>
        <w:rPr>
          <w:lang w:val="en-US"/>
        </w:rPr>
      </w:pPr>
      <w:r>
        <w:rPr>
          <w:lang w:val="en-US"/>
        </w:rPr>
        <w:t xml:space="preserve">Bathelt H. Malberg A., Maskell P. (2004) Clusters and knowledge: local buzz and global pipelines and the process of knowledge creation, </w:t>
      </w:r>
      <w:r w:rsidRPr="008A162C">
        <w:rPr>
          <w:i/>
          <w:lang w:val="en-US"/>
        </w:rPr>
        <w:t>Progress in Human Geography</w:t>
      </w:r>
      <w:r>
        <w:rPr>
          <w:lang w:val="en-US"/>
        </w:rPr>
        <w:t xml:space="preserve"> 28 ,pp 31-56</w:t>
      </w:r>
    </w:p>
    <w:p w:rsidR="00861948" w:rsidRPr="00CD2A90" w:rsidRDefault="00861948" w:rsidP="000B31A8">
      <w:pPr>
        <w:spacing w:line="360" w:lineRule="auto"/>
        <w:rPr>
          <w:lang w:val="en-US"/>
        </w:rPr>
      </w:pPr>
      <w:r w:rsidRPr="00CD2A90">
        <w:rPr>
          <w:lang w:val="en-US"/>
        </w:rPr>
        <w:t>Beaverstock,J.V.,  M.A. Hubbard, Doel, P.J. Taylor(2002) ‘Attending to the world: competition, cooperation and connectivity in the World City Network’ Global networks</w:t>
      </w:r>
    </w:p>
    <w:p w:rsidR="00861948" w:rsidRDefault="00861948" w:rsidP="000B31A8">
      <w:pPr>
        <w:rPr>
          <w:lang w:val="en-US"/>
        </w:rPr>
      </w:pPr>
      <w:r>
        <w:rPr>
          <w:lang w:val="en-US"/>
        </w:rPr>
        <w:t xml:space="preserve">Beaverstock J.V, Smith R.G. AND Taylor P.J. (2000), World City Network: A new metageography?, </w:t>
      </w:r>
      <w:r w:rsidRPr="006E08AB">
        <w:rPr>
          <w:i/>
          <w:lang w:val="en-US"/>
        </w:rPr>
        <w:t>Annals of the Association of American Geographers</w:t>
      </w:r>
      <w:r>
        <w:rPr>
          <w:lang w:val="en-US"/>
        </w:rPr>
        <w:t xml:space="preserve"> 90, pp 123-134</w:t>
      </w:r>
    </w:p>
    <w:p w:rsidR="00861948" w:rsidRPr="00EE33B7" w:rsidRDefault="00861948" w:rsidP="000B31A8">
      <w:pPr>
        <w:spacing w:line="360" w:lineRule="auto"/>
        <w:rPr>
          <w:szCs w:val="24"/>
          <w:lang w:val="en-US" w:eastAsia="el-GR"/>
        </w:rPr>
      </w:pPr>
      <w:r w:rsidRPr="00CD2A90">
        <w:rPr>
          <w:szCs w:val="24"/>
          <w:lang w:val="en-US" w:eastAsia="el-GR"/>
        </w:rPr>
        <w:t xml:space="preserve">Benito R.G. Berger E. , M. de la Forest, Shum J. (2003) Acluster analysis of the maritime sector in Norway, </w:t>
      </w:r>
      <w:r w:rsidRPr="00CD2A90">
        <w:rPr>
          <w:i/>
          <w:szCs w:val="24"/>
          <w:lang w:val="en-US" w:eastAsia="el-GR"/>
        </w:rPr>
        <w:t>International Journal of Transport Management</w:t>
      </w:r>
      <w:r w:rsidRPr="00CD2A90">
        <w:rPr>
          <w:szCs w:val="24"/>
          <w:lang w:val="en-US" w:eastAsia="el-GR"/>
        </w:rPr>
        <w:t xml:space="preserve"> 1, pp.203-215</w:t>
      </w:r>
    </w:p>
    <w:p w:rsidR="00861948" w:rsidRDefault="00861948" w:rsidP="000B31A8">
      <w:pPr>
        <w:rPr>
          <w:lang w:val="en-US"/>
        </w:rPr>
      </w:pPr>
      <w:r>
        <w:rPr>
          <w:lang w:val="en-US"/>
        </w:rPr>
        <w:t xml:space="preserve">Boshma R, ter Wal A.L.J(2007) Ci-evolution of firms, industries, and networks in space. </w:t>
      </w:r>
      <w:r w:rsidRPr="00DB2E86">
        <w:rPr>
          <w:i/>
          <w:lang w:val="en-US"/>
        </w:rPr>
        <w:t>Regional Studies</w:t>
      </w:r>
      <w:r>
        <w:rPr>
          <w:lang w:val="en-US"/>
        </w:rPr>
        <w:t>, 37, pp. 549-578</w:t>
      </w:r>
    </w:p>
    <w:p w:rsidR="00861948" w:rsidRDefault="00861948" w:rsidP="000B31A8">
      <w:pPr>
        <w:rPr>
          <w:lang w:val="en-US"/>
        </w:rPr>
      </w:pPr>
      <w:r>
        <w:rPr>
          <w:lang w:val="en-US"/>
        </w:rPr>
        <w:t xml:space="preserve">Boshma R. (2005) Proximity and innovation: A critical assessment, </w:t>
      </w:r>
      <w:r w:rsidRPr="008A162C">
        <w:rPr>
          <w:i/>
          <w:lang w:val="en-US"/>
        </w:rPr>
        <w:t>Regional Studies</w:t>
      </w:r>
      <w:r>
        <w:rPr>
          <w:lang w:val="en-US"/>
        </w:rPr>
        <w:t xml:space="preserve"> Vol 39, pp 61-74</w:t>
      </w:r>
    </w:p>
    <w:p w:rsidR="00861948" w:rsidRDefault="00861948" w:rsidP="000B31A8">
      <w:pPr>
        <w:rPr>
          <w:lang w:val="en-US"/>
        </w:rPr>
      </w:pPr>
      <w:r w:rsidRPr="00170FD8">
        <w:rPr>
          <w:lang w:val="en-US"/>
        </w:rPr>
        <w:t>Boshma R.</w:t>
      </w:r>
      <w:r>
        <w:rPr>
          <w:lang w:val="en-US"/>
        </w:rPr>
        <w:t>A</w:t>
      </w:r>
      <w:r w:rsidRPr="00170FD8">
        <w:rPr>
          <w:lang w:val="en-US"/>
        </w:rPr>
        <w:t>, Lambooy J</w:t>
      </w:r>
      <w:r>
        <w:rPr>
          <w:lang w:val="en-US"/>
        </w:rPr>
        <w:t xml:space="preserve">.G. </w:t>
      </w:r>
      <w:r w:rsidRPr="00170FD8">
        <w:rPr>
          <w:lang w:val="en-US"/>
        </w:rPr>
        <w:t>(2002)</w:t>
      </w:r>
      <w:r>
        <w:rPr>
          <w:lang w:val="en-US"/>
        </w:rPr>
        <w:t xml:space="preserve">. Evolutionary economics and economic geography. </w:t>
      </w:r>
      <w:r w:rsidRPr="001D3729">
        <w:rPr>
          <w:i/>
          <w:lang w:val="en-US"/>
        </w:rPr>
        <w:t>Journal of Evolutionary Economics</w:t>
      </w:r>
      <w:r>
        <w:rPr>
          <w:lang w:val="en-US"/>
        </w:rPr>
        <w:t xml:space="preserve"> 9(4) pp. 411-429</w:t>
      </w:r>
    </w:p>
    <w:p w:rsidR="00861948" w:rsidRDefault="00861948" w:rsidP="000B31A8">
      <w:pPr>
        <w:rPr>
          <w:lang w:val="en-US"/>
        </w:rPr>
      </w:pPr>
      <w:r>
        <w:rPr>
          <w:lang w:val="en-US"/>
        </w:rPr>
        <w:t>Boyce G (1997) ‘Institutional development in maritime business history’ .</w:t>
      </w:r>
      <w:r w:rsidRPr="0018664C">
        <w:rPr>
          <w:i/>
          <w:lang w:val="en-US"/>
        </w:rPr>
        <w:t>International Journal of Maritime History</w:t>
      </w:r>
      <w:r>
        <w:rPr>
          <w:lang w:val="en-US"/>
        </w:rPr>
        <w:t xml:space="preserve"> IX </w:t>
      </w:r>
    </w:p>
    <w:p w:rsidR="00861948" w:rsidRPr="006C565F" w:rsidRDefault="00861948" w:rsidP="000B31A8">
      <w:pPr>
        <w:rPr>
          <w:lang w:val="en-US"/>
        </w:rPr>
      </w:pPr>
      <w:r>
        <w:rPr>
          <w:lang w:val="en-US"/>
        </w:rPr>
        <w:t>Braudel F (1985) Civilization and capitalism, New York: Harper and Row</w:t>
      </w:r>
    </w:p>
    <w:p w:rsidR="00861948" w:rsidRDefault="00861948" w:rsidP="000B31A8">
      <w:pPr>
        <w:rPr>
          <w:lang w:val="en-US"/>
        </w:rPr>
      </w:pPr>
      <w:r>
        <w:rPr>
          <w:lang w:val="en-US"/>
        </w:rPr>
        <w:t xml:space="preserve">Breshi S. &amp; Lissoni F.(2001)Knowledge spillovers and local innovation systems: a critical survey, </w:t>
      </w:r>
      <w:r w:rsidRPr="008A162C">
        <w:rPr>
          <w:i/>
          <w:lang w:val="en-US"/>
        </w:rPr>
        <w:t>Industrial and corporate change</w:t>
      </w:r>
      <w:r>
        <w:rPr>
          <w:lang w:val="en-US"/>
        </w:rPr>
        <w:t xml:space="preserve"> 10, 975-1005 </w:t>
      </w:r>
    </w:p>
    <w:p w:rsidR="00861948" w:rsidRDefault="00861948" w:rsidP="000B31A8">
      <w:pPr>
        <w:pStyle w:val="Heading3"/>
        <w:spacing w:before="0" w:beforeAutospacing="0" w:after="0" w:afterAutospacing="0"/>
        <w:rPr>
          <w:rStyle w:val="a"/>
          <w:rFonts w:ascii="Arial" w:hAnsi="Arial" w:cs="Arial"/>
          <w:b w:val="0"/>
          <w:i/>
          <w:sz w:val="20"/>
          <w:szCs w:val="20"/>
          <w:lang w:val="en-US"/>
        </w:rPr>
      </w:pPr>
      <w:r w:rsidRPr="00477C06">
        <w:rPr>
          <w:rFonts w:ascii="Calibri" w:hAnsi="Calibri"/>
          <w:b w:val="0"/>
          <w:sz w:val="22"/>
          <w:szCs w:val="22"/>
          <w:lang w:val="en-US"/>
        </w:rPr>
        <w:t>Bunnel T.G, Coe NM(2001)</w:t>
      </w:r>
      <w:r w:rsidRPr="00477C06">
        <w:rPr>
          <w:rFonts w:ascii="Calibri" w:hAnsi="Calibri" w:cs="Arial"/>
          <w:b w:val="0"/>
          <w:bCs w:val="0"/>
          <w:sz w:val="22"/>
          <w:szCs w:val="22"/>
          <w:lang w:val="en-US"/>
        </w:rPr>
        <w:t xml:space="preserve"> </w:t>
      </w:r>
      <w:hyperlink r:id="rId17" w:history="1">
        <w:r w:rsidRPr="00477C06">
          <w:rPr>
            <w:rFonts w:ascii="Calibri" w:hAnsi="Calibri" w:cs="Arial"/>
            <w:b w:val="0"/>
            <w:bCs w:val="0"/>
            <w:sz w:val="22"/>
            <w:szCs w:val="22"/>
            <w:lang w:val="en-US"/>
          </w:rPr>
          <w:t>Spaces and scales of innovation</w:t>
        </w:r>
      </w:hyperlink>
      <w:r>
        <w:rPr>
          <w:rFonts w:ascii="Calibri" w:hAnsi="Calibri" w:cs="Arial"/>
          <w:b w:val="0"/>
          <w:bCs w:val="0"/>
          <w:sz w:val="22"/>
          <w:szCs w:val="22"/>
          <w:lang w:val="en-US"/>
        </w:rPr>
        <w:t xml:space="preserve">, </w:t>
      </w:r>
      <w:r w:rsidRPr="00477C06">
        <w:rPr>
          <w:rStyle w:val="a"/>
          <w:rFonts w:ascii="Arial" w:hAnsi="Arial" w:cs="Arial"/>
          <w:b w:val="0"/>
          <w:i/>
          <w:sz w:val="20"/>
          <w:szCs w:val="20"/>
          <w:lang w:val="en-US"/>
        </w:rPr>
        <w:t>Progress in Human Geography</w:t>
      </w:r>
      <w:r>
        <w:rPr>
          <w:rStyle w:val="a"/>
          <w:rFonts w:ascii="Arial" w:hAnsi="Arial" w:cs="Arial"/>
          <w:b w:val="0"/>
          <w:i/>
          <w:sz w:val="20"/>
          <w:szCs w:val="20"/>
          <w:lang w:val="en-US"/>
        </w:rPr>
        <w:t>,</w:t>
      </w:r>
    </w:p>
    <w:p w:rsidR="00861948" w:rsidRDefault="00861948" w:rsidP="000B31A8">
      <w:pPr>
        <w:pStyle w:val="Heading3"/>
        <w:spacing w:before="0" w:beforeAutospacing="0" w:after="0" w:afterAutospacing="0"/>
        <w:rPr>
          <w:rStyle w:val="a"/>
          <w:rFonts w:ascii="Arial" w:hAnsi="Arial" w:cs="Arial"/>
          <w:b w:val="0"/>
          <w:i/>
          <w:sz w:val="20"/>
          <w:szCs w:val="20"/>
          <w:lang w:val="en-US"/>
        </w:rPr>
      </w:pPr>
    </w:p>
    <w:p w:rsidR="00861948" w:rsidRDefault="00861948" w:rsidP="000B31A8">
      <w:pPr>
        <w:pStyle w:val="Heading3"/>
        <w:spacing w:before="0" w:beforeAutospacing="0" w:after="0" w:afterAutospacing="0"/>
        <w:rPr>
          <w:rStyle w:val="a"/>
          <w:rFonts w:ascii="Arial" w:hAnsi="Arial" w:cs="Arial"/>
          <w:b w:val="0"/>
          <w:i/>
          <w:sz w:val="20"/>
          <w:szCs w:val="20"/>
          <w:lang w:val="en-US"/>
        </w:rPr>
      </w:pPr>
    </w:p>
    <w:p w:rsidR="00861948" w:rsidRDefault="00861948" w:rsidP="000B31A8">
      <w:pPr>
        <w:rPr>
          <w:lang w:val="en-US"/>
        </w:rPr>
      </w:pPr>
      <w:r>
        <w:rPr>
          <w:lang w:val="en-US"/>
        </w:rPr>
        <w:t>Casson M. (1982) ‘</w:t>
      </w:r>
      <w:r w:rsidRPr="00865D05">
        <w:rPr>
          <w:i/>
          <w:lang w:val="en-US"/>
        </w:rPr>
        <w:t>The entrepreneur: an economic theory</w:t>
      </w:r>
      <w:r>
        <w:rPr>
          <w:i/>
          <w:lang w:val="en-US"/>
        </w:rPr>
        <w:t>’</w:t>
      </w:r>
      <w:r>
        <w:rPr>
          <w:lang w:val="en-US"/>
        </w:rPr>
        <w:t xml:space="preserve">, Barnes &amp; Noble’s books, New York </w:t>
      </w:r>
    </w:p>
    <w:p w:rsidR="00861948" w:rsidRDefault="00861948" w:rsidP="000B31A8">
      <w:pPr>
        <w:pStyle w:val="Heading3"/>
        <w:spacing w:before="0" w:beforeAutospacing="0" w:after="0" w:afterAutospacing="0"/>
        <w:rPr>
          <w:rStyle w:val="a"/>
          <w:rFonts w:ascii="Arial" w:hAnsi="Arial" w:cs="Arial"/>
          <w:b w:val="0"/>
          <w:i/>
          <w:sz w:val="20"/>
          <w:szCs w:val="20"/>
          <w:lang w:val="en-US"/>
        </w:rPr>
      </w:pPr>
    </w:p>
    <w:p w:rsidR="00861948" w:rsidRDefault="00861948" w:rsidP="000B31A8">
      <w:pPr>
        <w:spacing w:line="360" w:lineRule="auto"/>
        <w:ind w:left="-142"/>
        <w:rPr>
          <w:lang w:val="en-US"/>
        </w:rPr>
      </w:pPr>
      <w:r w:rsidRPr="00CD2A90">
        <w:rPr>
          <w:lang w:val="en-US"/>
        </w:rPr>
        <w:t>Charlaftis G. (1996) ‘History of Greek-owned shipping. The making of an international tramp fleet, 1830 to the present day’ London, Routledge, 1996</w:t>
      </w:r>
    </w:p>
    <w:p w:rsidR="00861948" w:rsidRDefault="00861948" w:rsidP="000B31A8">
      <w:pPr>
        <w:rPr>
          <w:lang w:val="en-US"/>
        </w:rPr>
      </w:pPr>
      <w:r w:rsidRPr="006C565F">
        <w:rPr>
          <w:lang w:val="en-US"/>
        </w:rPr>
        <w:t>Charlie</w:t>
      </w:r>
      <w:r>
        <w:rPr>
          <w:lang w:val="en-US"/>
        </w:rPr>
        <w:t>rJ. (</w:t>
      </w:r>
      <w:r w:rsidRPr="006C565F">
        <w:rPr>
          <w:lang w:val="en-US"/>
        </w:rPr>
        <w:t xml:space="preserve"> 1988</w:t>
      </w:r>
      <w:r>
        <w:rPr>
          <w:lang w:val="en-US"/>
        </w:rPr>
        <w:t xml:space="preserve">) </w:t>
      </w:r>
      <w:r w:rsidRPr="001D1F7A">
        <w:rPr>
          <w:i/>
          <w:lang w:val="en-US"/>
        </w:rPr>
        <w:t>Ports en evolution, espaces en mutation</w:t>
      </w:r>
      <w:r>
        <w:rPr>
          <w:lang w:val="en-US"/>
        </w:rPr>
        <w:t>. Paper presented at the 1</w:t>
      </w:r>
      <w:r w:rsidRPr="001D1F7A">
        <w:rPr>
          <w:vertAlign w:val="superscript"/>
          <w:lang w:val="en-US"/>
        </w:rPr>
        <w:t>st</w:t>
      </w:r>
      <w:r>
        <w:rPr>
          <w:lang w:val="en-US"/>
        </w:rPr>
        <w:t xml:space="preserve"> international Conference of the International association Cities and Ports, Le Havre</w:t>
      </w:r>
    </w:p>
    <w:p w:rsidR="00861948" w:rsidRPr="00300323" w:rsidRDefault="00861948" w:rsidP="000B31A8">
      <w:pPr>
        <w:spacing w:line="360" w:lineRule="auto"/>
        <w:rPr>
          <w:lang w:val="en-US"/>
        </w:rPr>
      </w:pPr>
      <w:r w:rsidRPr="00CD2A90">
        <w:rPr>
          <w:lang w:val="en-US"/>
        </w:rPr>
        <w:t xml:space="preserve">Coe, Dicken P, Hess (2008) </w:t>
      </w:r>
      <w:r w:rsidRPr="00833E2E">
        <w:rPr>
          <w:i/>
          <w:lang w:val="en-US"/>
        </w:rPr>
        <w:t>‘Global production networks: realizing the potential’</w:t>
      </w:r>
      <w:r w:rsidRPr="00CD2A90">
        <w:rPr>
          <w:lang w:val="en-US"/>
        </w:rPr>
        <w:t xml:space="preserve"> Manchester, Oxford University Press</w:t>
      </w:r>
    </w:p>
    <w:p w:rsidR="00861948" w:rsidRDefault="00861948" w:rsidP="000B31A8">
      <w:pPr>
        <w:rPr>
          <w:lang w:val="en-US"/>
        </w:rPr>
      </w:pPr>
      <w:r>
        <w:rPr>
          <w:lang w:val="en-US"/>
        </w:rPr>
        <w:t xml:space="preserve">Coe N.M, Hess M., Yeung W. Dicken P., Henderson J. (2004) ‘Globalizing’ regional development:a global productions network perspective, </w:t>
      </w:r>
      <w:r w:rsidRPr="00131B21">
        <w:rPr>
          <w:i/>
          <w:lang w:val="en-US"/>
        </w:rPr>
        <w:t>Transactions of the institute of British geographers</w:t>
      </w:r>
      <w:r>
        <w:rPr>
          <w:lang w:val="en-US"/>
        </w:rPr>
        <w:t xml:space="preserve"> 29, pp 468-484</w:t>
      </w:r>
    </w:p>
    <w:p w:rsidR="00861948" w:rsidRPr="004C6675" w:rsidRDefault="00861948" w:rsidP="000B31A8">
      <w:pPr>
        <w:rPr>
          <w:lang w:val="en-US"/>
        </w:rPr>
      </w:pPr>
      <w:r>
        <w:rPr>
          <w:lang w:val="en-US"/>
        </w:rPr>
        <w:t xml:space="preserve">Cohen W.M. &amp; Levinthal D.A.(2000) Absorptive capacity: a new perspective on learning and innovation, </w:t>
      </w:r>
      <w:r w:rsidRPr="00DA09BE">
        <w:rPr>
          <w:i/>
          <w:lang w:val="en-US"/>
        </w:rPr>
        <w:t>Administrative Science Quarterly</w:t>
      </w:r>
      <w:r>
        <w:rPr>
          <w:lang w:val="en-US"/>
        </w:rPr>
        <w:t xml:space="preserve"> Vol 35, 128-152</w:t>
      </w:r>
    </w:p>
    <w:p w:rsidR="00861948" w:rsidRPr="004909F4" w:rsidRDefault="00861948" w:rsidP="000B31A8">
      <w:pPr>
        <w:rPr>
          <w:lang w:val="en-US"/>
        </w:rPr>
      </w:pPr>
      <w:r w:rsidRPr="00CD2A90">
        <w:rPr>
          <w:lang w:val="en-US"/>
        </w:rPr>
        <w:t>Cook G, Pandit N. Beaverstock J, Taylor P, Pain K (2003),</w:t>
      </w:r>
      <w:r w:rsidRPr="00CD2A90">
        <w:rPr>
          <w:i/>
          <w:lang w:val="en-US"/>
        </w:rPr>
        <w:t>The clustering of financial services in London</w:t>
      </w:r>
      <w:r w:rsidRPr="00CD2A90">
        <w:rPr>
          <w:lang w:val="en-US"/>
        </w:rPr>
        <w:t>, presented at the 30</w:t>
      </w:r>
      <w:r w:rsidRPr="00CD2A90">
        <w:rPr>
          <w:vertAlign w:val="superscript"/>
          <w:lang w:val="en-US"/>
        </w:rPr>
        <w:t>th</w:t>
      </w:r>
      <w:r w:rsidRPr="00CD2A90">
        <w:rPr>
          <w:lang w:val="en-US"/>
        </w:rPr>
        <w:t xml:space="preserve"> European Association for Research in Industrial Economics, Helsinki, Finland 24-26 September 2003</w:t>
      </w:r>
    </w:p>
    <w:p w:rsidR="00861948" w:rsidRPr="00170FD8" w:rsidRDefault="00861948" w:rsidP="000B31A8">
      <w:pPr>
        <w:rPr>
          <w:lang w:val="en-US"/>
        </w:rPr>
      </w:pPr>
      <w:r w:rsidRPr="00170FD8">
        <w:rPr>
          <w:lang w:val="en-US"/>
        </w:rPr>
        <w:t xml:space="preserve">Cooke </w:t>
      </w:r>
      <w:r>
        <w:rPr>
          <w:lang w:val="en-US"/>
        </w:rPr>
        <w:t>P. (</w:t>
      </w:r>
      <w:r w:rsidRPr="00170FD8">
        <w:rPr>
          <w:lang w:val="en-US"/>
        </w:rPr>
        <w:t>2001</w:t>
      </w:r>
      <w:r>
        <w:rPr>
          <w:lang w:val="en-US"/>
        </w:rPr>
        <w:t xml:space="preserve">)Regional innovation systems, clusters and the knowledge economy. </w:t>
      </w:r>
      <w:r w:rsidRPr="00A273F6">
        <w:rPr>
          <w:i/>
          <w:lang w:val="en-US"/>
        </w:rPr>
        <w:t xml:space="preserve">Industrial and Corporate Change </w:t>
      </w:r>
      <w:r>
        <w:rPr>
          <w:lang w:val="en-US"/>
        </w:rPr>
        <w:t>10, pp. 945-974</w:t>
      </w:r>
    </w:p>
    <w:p w:rsidR="00861948" w:rsidRDefault="00861948" w:rsidP="000B31A8">
      <w:pPr>
        <w:rPr>
          <w:lang w:val="en-US"/>
        </w:rPr>
      </w:pPr>
      <w:r w:rsidRPr="00170FD8">
        <w:rPr>
          <w:lang w:val="en-US"/>
        </w:rPr>
        <w:t xml:space="preserve">Crevoisier </w:t>
      </w:r>
      <w:r>
        <w:rPr>
          <w:lang w:val="en-US"/>
        </w:rPr>
        <w:t xml:space="preserve">O. </w:t>
      </w:r>
      <w:r w:rsidRPr="00170FD8">
        <w:rPr>
          <w:lang w:val="en-US"/>
        </w:rPr>
        <w:t>(2004)</w:t>
      </w:r>
      <w:r>
        <w:rPr>
          <w:lang w:val="en-US"/>
        </w:rPr>
        <w:t xml:space="preserve">. The innovative milieus approach: Toward a territorial understanding of the economy? </w:t>
      </w:r>
      <w:r w:rsidRPr="001D3729">
        <w:rPr>
          <w:i/>
          <w:lang w:val="en-US"/>
        </w:rPr>
        <w:t>Economic Geography</w:t>
      </w:r>
      <w:r>
        <w:rPr>
          <w:lang w:val="en-US"/>
        </w:rPr>
        <w:t xml:space="preserve"> 80(4), pp.367-379</w:t>
      </w:r>
    </w:p>
    <w:p w:rsidR="00861948" w:rsidRPr="00930A16" w:rsidRDefault="00861948" w:rsidP="000B31A8">
      <w:pPr>
        <w:rPr>
          <w:lang w:val="en-US"/>
        </w:rPr>
      </w:pPr>
      <w:r>
        <w:rPr>
          <w:lang w:val="en-US"/>
        </w:rPr>
        <w:t xml:space="preserve">De Langen P.W. &amp; Pallis A. (2006), Analysis of the benefits of intra-port competition, </w:t>
      </w:r>
      <w:r w:rsidRPr="00131B21">
        <w:rPr>
          <w:i/>
          <w:lang w:val="en-US"/>
        </w:rPr>
        <w:t>International Journal of Transport Economics</w:t>
      </w:r>
      <w:r>
        <w:rPr>
          <w:lang w:val="en-US"/>
        </w:rPr>
        <w:t xml:space="preserve"> 33, pp 69-86</w:t>
      </w:r>
    </w:p>
    <w:p w:rsidR="00861948" w:rsidRDefault="00861948" w:rsidP="000B31A8">
      <w:pPr>
        <w:rPr>
          <w:lang w:val="en-US"/>
        </w:rPr>
      </w:pPr>
      <w:r>
        <w:rPr>
          <w:lang w:val="en-US"/>
        </w:rPr>
        <w:t xml:space="preserve">Derruder B,(2006) On conceptual confusion in empirical analysis of a transnational network, </w:t>
      </w:r>
      <w:r w:rsidRPr="00317FD5">
        <w:rPr>
          <w:i/>
          <w:lang w:val="en-US"/>
        </w:rPr>
        <w:t>Urban Studies</w:t>
      </w:r>
      <w:r>
        <w:rPr>
          <w:lang w:val="en-US"/>
        </w:rPr>
        <w:t xml:space="preserve"> 42(11), pp. 2027-2046</w:t>
      </w:r>
    </w:p>
    <w:p w:rsidR="00861948" w:rsidRDefault="00861948" w:rsidP="000B31A8">
      <w:pPr>
        <w:rPr>
          <w:lang w:val="en-US"/>
        </w:rPr>
      </w:pPr>
      <w:r>
        <w:rPr>
          <w:lang w:val="en-US"/>
        </w:rPr>
        <w:t xml:space="preserve">Derruder B., Taylor P.J. (2005) The cliquishness of world cities, </w:t>
      </w:r>
      <w:r w:rsidRPr="00775955">
        <w:rPr>
          <w:i/>
          <w:lang w:val="en-US"/>
        </w:rPr>
        <w:t>Global Networks</w:t>
      </w:r>
      <w:r>
        <w:rPr>
          <w:lang w:val="en-US"/>
        </w:rPr>
        <w:t xml:space="preserve"> 5(1), pp. 71-91</w:t>
      </w:r>
    </w:p>
    <w:p w:rsidR="00861948" w:rsidRDefault="00861948" w:rsidP="000B31A8">
      <w:pPr>
        <w:rPr>
          <w:lang w:val="en-US"/>
        </w:rPr>
      </w:pPr>
      <w:r>
        <w:rPr>
          <w:lang w:val="en-US"/>
        </w:rPr>
        <w:t>Dicken P. (2004) ‘Geographers and globalization: (yet) another missed boat? ‘</w:t>
      </w:r>
      <w:r w:rsidRPr="00775955">
        <w:rPr>
          <w:i/>
          <w:lang w:val="en-US"/>
        </w:rPr>
        <w:t>Transportations of the institute of British Geographers</w:t>
      </w:r>
      <w:r>
        <w:rPr>
          <w:lang w:val="en-US"/>
        </w:rPr>
        <w:t xml:space="preserve"> 29(5), pp. 5-26</w:t>
      </w:r>
    </w:p>
    <w:p w:rsidR="00861948" w:rsidRDefault="00861948" w:rsidP="000B31A8">
      <w:pPr>
        <w:rPr>
          <w:lang w:val="en-US"/>
        </w:rPr>
      </w:pPr>
      <w:r>
        <w:rPr>
          <w:lang w:val="en-US"/>
        </w:rPr>
        <w:t xml:space="preserve">Dicken P. Kelly P.F. Olds K. H.Yeung (2001), Chains and networks, territories and scales: towards a relational framework for analyzing the global economy, </w:t>
      </w:r>
      <w:r w:rsidRPr="00584967">
        <w:rPr>
          <w:i/>
          <w:lang w:val="en-US"/>
        </w:rPr>
        <w:t>Global Networks</w:t>
      </w:r>
      <w:r>
        <w:rPr>
          <w:lang w:val="en-US"/>
        </w:rPr>
        <w:t xml:space="preserve"> 1, pp.89-112</w:t>
      </w:r>
    </w:p>
    <w:p w:rsidR="00861948" w:rsidRDefault="00861948" w:rsidP="000B31A8">
      <w:pPr>
        <w:rPr>
          <w:lang w:val="en-US"/>
        </w:rPr>
      </w:pPr>
      <w:r>
        <w:rPr>
          <w:lang w:val="en-US"/>
        </w:rPr>
        <w:t xml:space="preserve">Dicken P. </w:t>
      </w:r>
      <w:r w:rsidRPr="00290943">
        <w:rPr>
          <w:lang w:val="en-US"/>
        </w:rPr>
        <w:t xml:space="preserve">Malmberg </w:t>
      </w:r>
      <w:r>
        <w:rPr>
          <w:lang w:val="en-US"/>
        </w:rPr>
        <w:t>A.(</w:t>
      </w:r>
      <w:r w:rsidRPr="00290943">
        <w:rPr>
          <w:lang w:val="en-US"/>
        </w:rPr>
        <w:t>2001</w:t>
      </w:r>
      <w:r>
        <w:rPr>
          <w:lang w:val="en-US"/>
        </w:rPr>
        <w:t>) Firms in territories: a relational perspective</w:t>
      </w:r>
      <w:r w:rsidRPr="00044B94">
        <w:rPr>
          <w:i/>
          <w:lang w:val="en-US"/>
        </w:rPr>
        <w:t>. Economic Geography</w:t>
      </w:r>
      <w:r>
        <w:rPr>
          <w:lang w:val="en-US"/>
        </w:rPr>
        <w:t xml:space="preserve"> 77, pp. 345-363</w:t>
      </w:r>
    </w:p>
    <w:p w:rsidR="00861948" w:rsidRPr="00170FD8" w:rsidRDefault="00861948" w:rsidP="000B31A8">
      <w:pPr>
        <w:rPr>
          <w:lang w:val="en-US"/>
        </w:rPr>
      </w:pPr>
      <w:r w:rsidRPr="006C565F">
        <w:rPr>
          <w:lang w:val="en-US"/>
        </w:rPr>
        <w:t xml:space="preserve">Ducruet C., Lee S.W. (2006) frontline soldiers of globalization: port-city evolution and regional competition, </w:t>
      </w:r>
      <w:r w:rsidRPr="006C565F">
        <w:rPr>
          <w:i/>
          <w:lang w:val="en-US"/>
        </w:rPr>
        <w:t>Geojournal</w:t>
      </w:r>
      <w:r w:rsidRPr="006C565F">
        <w:rPr>
          <w:lang w:val="en-US"/>
        </w:rPr>
        <w:t xml:space="preserve"> 67(2), pp 107-122</w:t>
      </w:r>
    </w:p>
    <w:p w:rsidR="00861948" w:rsidRDefault="00861948" w:rsidP="000B31A8">
      <w:pPr>
        <w:rPr>
          <w:lang w:val="en-US"/>
        </w:rPr>
      </w:pPr>
      <w:r>
        <w:rPr>
          <w:lang w:val="en-US"/>
        </w:rPr>
        <w:t xml:space="preserve">Duranton G. </w:t>
      </w:r>
      <w:r w:rsidRPr="006C565F">
        <w:rPr>
          <w:lang w:val="en-US"/>
        </w:rPr>
        <w:t xml:space="preserve">Puga </w:t>
      </w:r>
      <w:r>
        <w:rPr>
          <w:lang w:val="en-US"/>
        </w:rPr>
        <w:t xml:space="preserve">D. </w:t>
      </w:r>
      <w:r w:rsidRPr="006C565F">
        <w:rPr>
          <w:lang w:val="en-US"/>
        </w:rPr>
        <w:t>(2004)</w:t>
      </w:r>
      <w:r>
        <w:rPr>
          <w:lang w:val="en-US"/>
        </w:rPr>
        <w:t xml:space="preserve"> ‘Micro-foundations of urban agglomeration economies’. In J.V. Hederson and J. Thisse </w:t>
      </w:r>
      <w:r w:rsidRPr="00DB2E86">
        <w:rPr>
          <w:i/>
          <w:lang w:val="en-US"/>
        </w:rPr>
        <w:t>Handbook of Regional and Urban economics</w:t>
      </w:r>
      <w:r>
        <w:rPr>
          <w:i/>
          <w:lang w:val="en-US"/>
        </w:rPr>
        <w:t xml:space="preserve">, </w:t>
      </w:r>
      <w:r>
        <w:rPr>
          <w:lang w:val="en-US"/>
        </w:rPr>
        <w:t>vol 4</w:t>
      </w:r>
    </w:p>
    <w:p w:rsidR="00861948" w:rsidRDefault="00861948" w:rsidP="000B31A8">
      <w:pPr>
        <w:rPr>
          <w:lang w:val="en-US"/>
        </w:rPr>
      </w:pPr>
      <w:r>
        <w:rPr>
          <w:lang w:val="en-US"/>
        </w:rPr>
        <w:t xml:space="preserve">Edquist C. &amp;Johnson B.( 1997), Institutions and organizations in systems of innovation, Edquist C. </w:t>
      </w:r>
      <w:r w:rsidRPr="00162ABB">
        <w:rPr>
          <w:i/>
          <w:lang w:val="en-US"/>
        </w:rPr>
        <w:t>System of innovation. Technologies, institutions and organizations</w:t>
      </w:r>
      <w:r>
        <w:rPr>
          <w:lang w:val="en-US"/>
        </w:rPr>
        <w:t>, pp 41-63, Pinter, London</w:t>
      </w:r>
    </w:p>
    <w:p w:rsidR="00861948" w:rsidRDefault="00861948" w:rsidP="000B31A8">
      <w:pPr>
        <w:rPr>
          <w:lang w:val="en-US"/>
        </w:rPr>
      </w:pPr>
      <w:r>
        <w:rPr>
          <w:lang w:val="en-US"/>
        </w:rPr>
        <w:t xml:space="preserve">Freeman&amp;Perez (1988), Structural crisis of adjustment, business cycles and investment behavior, </w:t>
      </w:r>
      <w:r w:rsidRPr="00C4262D">
        <w:rPr>
          <w:i/>
          <w:lang w:val="en-US"/>
        </w:rPr>
        <w:t>Technical change and economic theory</w:t>
      </w:r>
      <w:r>
        <w:rPr>
          <w:lang w:val="en-US"/>
        </w:rPr>
        <w:t>, pp 47-58, Arnold , London</w:t>
      </w:r>
    </w:p>
    <w:p w:rsidR="00861948" w:rsidRDefault="00861948" w:rsidP="000B31A8">
      <w:pPr>
        <w:rPr>
          <w:lang w:val="en-US"/>
        </w:rPr>
      </w:pPr>
      <w:r>
        <w:rPr>
          <w:lang w:val="en-US"/>
        </w:rPr>
        <w:t xml:space="preserve">Friedmann J. (1986) The World City hypothesis, </w:t>
      </w:r>
      <w:r w:rsidRPr="006E08AB">
        <w:rPr>
          <w:i/>
          <w:lang w:val="en-US"/>
        </w:rPr>
        <w:t>Development and change</w:t>
      </w:r>
      <w:r>
        <w:rPr>
          <w:lang w:val="en-US"/>
        </w:rPr>
        <w:t xml:space="preserve"> 17(1), pp 69-83</w:t>
      </w:r>
    </w:p>
    <w:p w:rsidR="00861948" w:rsidRDefault="00861948" w:rsidP="000B31A8">
      <w:pPr>
        <w:spacing w:line="360" w:lineRule="auto"/>
        <w:rPr>
          <w:lang w:val="en-US"/>
        </w:rPr>
      </w:pPr>
      <w:r w:rsidRPr="00CD2A90">
        <w:rPr>
          <w:lang w:val="en-US"/>
        </w:rPr>
        <w:t xml:space="preserve">Fujita, Mori T (1996) ‘The role of ports in making of major cities :self-agglomeration and hub-effect’ </w:t>
      </w:r>
      <w:r>
        <w:rPr>
          <w:lang w:val="en-US"/>
        </w:rPr>
        <w:t xml:space="preserve">, </w:t>
      </w:r>
      <w:r w:rsidRPr="008E264F">
        <w:rPr>
          <w:i/>
          <w:lang w:val="en-US"/>
        </w:rPr>
        <w:t>Journal of Development Economics</w:t>
      </w:r>
      <w:r>
        <w:rPr>
          <w:lang w:val="en-US"/>
        </w:rPr>
        <w:t xml:space="preserve">, vol 49, pp. 93-120      </w:t>
      </w:r>
    </w:p>
    <w:p w:rsidR="00861948" w:rsidRDefault="00861948" w:rsidP="000B31A8">
      <w:pPr>
        <w:rPr>
          <w:lang w:val="en-US"/>
        </w:rPr>
      </w:pPr>
      <w:r>
        <w:rPr>
          <w:lang w:val="en-US"/>
        </w:rPr>
        <w:t xml:space="preserve"> Gerrefi G, Humphrey J, Sturgeon T. (2005), The governance of global value chains, </w:t>
      </w:r>
      <w:r w:rsidRPr="00300323">
        <w:rPr>
          <w:i/>
          <w:lang w:val="en-US"/>
        </w:rPr>
        <w:t>Review of International Political Economy</w:t>
      </w:r>
      <w:r>
        <w:rPr>
          <w:lang w:val="en-US"/>
        </w:rPr>
        <w:t xml:space="preserve"> 12, pp 78-104</w:t>
      </w:r>
    </w:p>
    <w:p w:rsidR="00861948" w:rsidRPr="00FF6E41" w:rsidRDefault="00861948" w:rsidP="000B31A8">
      <w:pPr>
        <w:rPr>
          <w:lang w:val="en-US"/>
        </w:rPr>
      </w:pPr>
      <w:r>
        <w:rPr>
          <w:lang w:val="en-US"/>
        </w:rPr>
        <w:t xml:space="preserve">Gertler M.S. (2001) Best practice? Geography, learning and the institutional limits to strong convergence, </w:t>
      </w:r>
      <w:r w:rsidRPr="006E08AB">
        <w:rPr>
          <w:i/>
          <w:lang w:val="en-US"/>
        </w:rPr>
        <w:t>Journal of Economic Geography</w:t>
      </w:r>
      <w:r>
        <w:rPr>
          <w:lang w:val="en-US"/>
        </w:rPr>
        <w:t xml:space="preserve"> 1, PP 5-26</w:t>
      </w:r>
    </w:p>
    <w:p w:rsidR="00861948" w:rsidRDefault="00861948" w:rsidP="000B31A8">
      <w:pPr>
        <w:rPr>
          <w:lang w:val="en-US"/>
        </w:rPr>
      </w:pPr>
      <w:r w:rsidRPr="006C565F">
        <w:rPr>
          <w:lang w:val="en-US"/>
        </w:rPr>
        <w:t xml:space="preserve">Glaeser E.L. Kallal H.D., Scheinkman J., Shleifer A.(1992) Growth in cities, </w:t>
      </w:r>
      <w:r w:rsidRPr="006C565F">
        <w:rPr>
          <w:i/>
          <w:lang w:val="en-US"/>
        </w:rPr>
        <w:t>The Journal Political Economy</w:t>
      </w:r>
      <w:r w:rsidRPr="006C565F">
        <w:rPr>
          <w:lang w:val="en-US"/>
        </w:rPr>
        <w:t xml:space="preserve"> 100, pp. 1126-1152</w:t>
      </w:r>
    </w:p>
    <w:p w:rsidR="00861948" w:rsidRPr="00CD2A90" w:rsidRDefault="00861948" w:rsidP="000B31A8">
      <w:pPr>
        <w:spacing w:line="360" w:lineRule="auto"/>
        <w:rPr>
          <w:szCs w:val="24"/>
          <w:lang w:val="en-US" w:eastAsia="el-GR"/>
        </w:rPr>
      </w:pPr>
      <w:r w:rsidRPr="00CD2A90">
        <w:rPr>
          <w:szCs w:val="24"/>
          <w:lang w:val="en-US" w:eastAsia="el-GR"/>
        </w:rPr>
        <w:t xml:space="preserve">Goulielmos, A.M. (1996b), </w:t>
      </w:r>
      <w:r w:rsidRPr="008E264F">
        <w:rPr>
          <w:i/>
          <w:iCs/>
          <w:szCs w:val="24"/>
          <w:lang w:val="en-US" w:eastAsia="el-GR"/>
        </w:rPr>
        <w:t>Management of Shipping Companies</w:t>
      </w:r>
      <w:r w:rsidRPr="00CD2A90">
        <w:rPr>
          <w:szCs w:val="24"/>
          <w:lang w:val="en-US" w:eastAsia="el-GR"/>
        </w:rPr>
        <w:t>, Stamoulis Press, Piraeus</w:t>
      </w:r>
    </w:p>
    <w:p w:rsidR="00861948" w:rsidRPr="008E264F" w:rsidRDefault="00861948" w:rsidP="000B31A8">
      <w:pPr>
        <w:spacing w:line="360" w:lineRule="auto"/>
        <w:rPr>
          <w:szCs w:val="24"/>
          <w:lang w:val="en-US" w:eastAsia="el-GR"/>
        </w:rPr>
      </w:pPr>
      <w:r w:rsidRPr="00CD2A90">
        <w:rPr>
          <w:szCs w:val="24"/>
          <w:lang w:val="en-US" w:eastAsia="el-GR"/>
        </w:rPr>
        <w:t xml:space="preserve">Goulielmos, A.M. (1999), </w:t>
      </w:r>
      <w:r w:rsidRPr="008E264F">
        <w:rPr>
          <w:i/>
          <w:szCs w:val="24"/>
          <w:lang w:val="en-US" w:eastAsia="el-GR"/>
        </w:rPr>
        <w:t>Management of Shipping Companies II,</w:t>
      </w:r>
      <w:r w:rsidRPr="00CD2A90">
        <w:rPr>
          <w:szCs w:val="24"/>
          <w:lang w:val="en-US" w:eastAsia="el-GR"/>
        </w:rPr>
        <w:t xml:space="preserve"> Stamoulis Press, Piraeus pages 331-345 (Greek only)</w:t>
      </w:r>
    </w:p>
    <w:p w:rsidR="00861948" w:rsidRPr="006C565F" w:rsidRDefault="00861948" w:rsidP="000B31A8">
      <w:pPr>
        <w:rPr>
          <w:lang w:val="en-US"/>
        </w:rPr>
      </w:pPr>
      <w:r>
        <w:rPr>
          <w:lang w:val="en-US"/>
        </w:rPr>
        <w:t xml:space="preserve">Grabher&amp;Stark (1997), Organizing diversity: evolutionary theory, network analysis and postsocialism, </w:t>
      </w:r>
      <w:r w:rsidRPr="00C4262D">
        <w:rPr>
          <w:i/>
          <w:lang w:val="en-US"/>
        </w:rPr>
        <w:t>Regional Studies</w:t>
      </w:r>
      <w:r>
        <w:rPr>
          <w:lang w:val="en-US"/>
        </w:rPr>
        <w:t xml:space="preserve"> 31, 533-544</w:t>
      </w:r>
    </w:p>
    <w:p w:rsidR="00861948" w:rsidRDefault="00861948" w:rsidP="000B31A8">
      <w:pPr>
        <w:rPr>
          <w:lang w:val="en-US"/>
        </w:rPr>
      </w:pPr>
      <w:r>
        <w:rPr>
          <w:lang w:val="en-US"/>
        </w:rPr>
        <w:t xml:space="preserve">  Grammenos C. , Choi C. (1999), The Greek shipping industry. Regulatory change and evolving organizational forms</w:t>
      </w:r>
      <w:r w:rsidRPr="002E0DA3">
        <w:rPr>
          <w:i/>
          <w:lang w:val="en-US"/>
        </w:rPr>
        <w:t>. Int. Studies of Mgt &amp; Org</w:t>
      </w:r>
      <w:r>
        <w:rPr>
          <w:lang w:val="en-US"/>
        </w:rPr>
        <w:t>, Vol 29, no.1, pp. 34-52</w:t>
      </w:r>
    </w:p>
    <w:p w:rsidR="00861948" w:rsidRDefault="00861948" w:rsidP="000B31A8">
      <w:pPr>
        <w:rPr>
          <w:lang w:val="en-US"/>
        </w:rPr>
      </w:pPr>
      <w:r>
        <w:rPr>
          <w:lang w:val="en-US"/>
        </w:rPr>
        <w:t xml:space="preserve">Granovetter (1985), Economic action and social structure. The problem of embeddedness. </w:t>
      </w:r>
      <w:r w:rsidRPr="00381F9F">
        <w:rPr>
          <w:i/>
          <w:lang w:val="en-US"/>
        </w:rPr>
        <w:t>American journal of Sociology</w:t>
      </w:r>
      <w:r>
        <w:rPr>
          <w:lang w:val="en-US"/>
        </w:rPr>
        <w:t xml:space="preserve">  Vol 91, 481-510</w:t>
      </w:r>
    </w:p>
    <w:p w:rsidR="00861948" w:rsidRDefault="00861948" w:rsidP="000B31A8">
      <w:pPr>
        <w:rPr>
          <w:lang w:val="en-US"/>
        </w:rPr>
      </w:pPr>
      <w:r>
        <w:rPr>
          <w:lang w:val="en-US"/>
        </w:rPr>
        <w:t xml:space="preserve">Gulati R. (1998), Alliances and networks, </w:t>
      </w:r>
      <w:r w:rsidRPr="00381F9F">
        <w:rPr>
          <w:i/>
          <w:lang w:val="en-US"/>
        </w:rPr>
        <w:t>Strategic Management</w:t>
      </w:r>
      <w:r w:rsidRPr="00381F9F">
        <w:rPr>
          <w:b/>
          <w:bCs/>
          <w:sz w:val="18"/>
          <w:szCs w:val="18"/>
          <w:lang w:val="en-US"/>
        </w:rPr>
        <w:t xml:space="preserve"> </w:t>
      </w:r>
      <w:r w:rsidRPr="00381F9F">
        <w:rPr>
          <w:bCs/>
          <w:lang w:val="en-US"/>
        </w:rPr>
        <w:t>Journal,</w:t>
      </w:r>
      <w:r>
        <w:rPr>
          <w:b/>
          <w:bCs/>
          <w:sz w:val="18"/>
          <w:szCs w:val="18"/>
          <w:lang w:val="en-US"/>
        </w:rPr>
        <w:t xml:space="preserve"> </w:t>
      </w:r>
      <w:r w:rsidRPr="00381F9F">
        <w:rPr>
          <w:bCs/>
          <w:lang w:val="en-US"/>
        </w:rPr>
        <w:t xml:space="preserve">Vol. 19, </w:t>
      </w:r>
      <w:r>
        <w:rPr>
          <w:bCs/>
          <w:lang w:val="en-US"/>
        </w:rPr>
        <w:t>pp.293-317</w:t>
      </w:r>
    </w:p>
    <w:p w:rsidR="00861948" w:rsidRDefault="00861948" w:rsidP="000B31A8">
      <w:pPr>
        <w:rPr>
          <w:lang w:val="en-US"/>
        </w:rPr>
      </w:pPr>
      <w:r>
        <w:rPr>
          <w:lang w:val="en-US"/>
        </w:rPr>
        <w:t xml:space="preserve">Harrison B. (1992) Industrial districts. Old wine in new bottles? </w:t>
      </w:r>
      <w:r w:rsidRPr="00930A16">
        <w:rPr>
          <w:i/>
          <w:lang w:val="en-US"/>
        </w:rPr>
        <w:t>Regional Studies,</w:t>
      </w:r>
      <w:r>
        <w:rPr>
          <w:lang w:val="en-US"/>
        </w:rPr>
        <w:t xml:space="preserve"> 26, pp. 469-483</w:t>
      </w:r>
    </w:p>
    <w:p w:rsidR="00861948" w:rsidRDefault="00861948" w:rsidP="000B31A8">
      <w:pPr>
        <w:rPr>
          <w:lang w:val="en-US"/>
        </w:rPr>
      </w:pPr>
      <w:r>
        <w:rPr>
          <w:lang w:val="en-US"/>
        </w:rPr>
        <w:t xml:space="preserve">Henderson J. Dicken P. Hess M. Coe, Yeung H. (2002) Global production networks and the analysis of economic development. </w:t>
      </w:r>
      <w:r w:rsidRPr="00C80FA6">
        <w:rPr>
          <w:i/>
          <w:lang w:val="en-US"/>
        </w:rPr>
        <w:t>Review of International Political Economy</w:t>
      </w:r>
      <w:r>
        <w:rPr>
          <w:lang w:val="en-US"/>
        </w:rPr>
        <w:t xml:space="preserve"> 9, pp. 4436-4464</w:t>
      </w:r>
    </w:p>
    <w:p w:rsidR="00861948" w:rsidRDefault="00861948" w:rsidP="000B31A8">
      <w:pPr>
        <w:rPr>
          <w:lang w:val="en-US"/>
        </w:rPr>
      </w:pPr>
      <w:r w:rsidRPr="00131B21">
        <w:rPr>
          <w:lang w:val="en-US"/>
        </w:rPr>
        <w:t xml:space="preserve">Henderson </w:t>
      </w:r>
      <w:r>
        <w:rPr>
          <w:lang w:val="en-US"/>
        </w:rPr>
        <w:t>V, Kuncoro A. Turner M.</w:t>
      </w:r>
      <w:r w:rsidRPr="00131B21">
        <w:rPr>
          <w:lang w:val="en-US"/>
        </w:rPr>
        <w:t xml:space="preserve"> (1995)</w:t>
      </w:r>
      <w:r>
        <w:rPr>
          <w:lang w:val="en-US"/>
        </w:rPr>
        <w:t xml:space="preserve">. Industrial development in cities. </w:t>
      </w:r>
      <w:r w:rsidRPr="00A46954">
        <w:rPr>
          <w:i/>
          <w:lang w:val="en-US"/>
        </w:rPr>
        <w:t>Journal of Political Economy</w:t>
      </w:r>
      <w:r>
        <w:rPr>
          <w:lang w:val="en-US"/>
        </w:rPr>
        <w:t xml:space="preserve"> 103(5), pp. 1067-1090</w:t>
      </w:r>
    </w:p>
    <w:p w:rsidR="00861948" w:rsidRDefault="00861948" w:rsidP="000B31A8">
      <w:pPr>
        <w:rPr>
          <w:lang w:val="en-US"/>
        </w:rPr>
      </w:pPr>
      <w:r>
        <w:rPr>
          <w:lang w:val="en-US"/>
        </w:rPr>
        <w:t xml:space="preserve">Herrigel G.B. (1993) Power and redefinition of industrial districts. The case of Baden- Wurttemburg, in Grabher G. </w:t>
      </w:r>
      <w:r w:rsidRPr="008F561F">
        <w:rPr>
          <w:i/>
          <w:lang w:val="en-US"/>
        </w:rPr>
        <w:t>The embedded firm. On the socioeconomics of industrial networks</w:t>
      </w:r>
      <w:r>
        <w:rPr>
          <w:lang w:val="en-US"/>
        </w:rPr>
        <w:t>, pp227-251. Routledge, London</w:t>
      </w:r>
    </w:p>
    <w:p w:rsidR="00861948" w:rsidRDefault="00861948" w:rsidP="000B31A8">
      <w:pPr>
        <w:rPr>
          <w:lang w:val="en-US"/>
        </w:rPr>
      </w:pPr>
      <w:r w:rsidRPr="00131B21">
        <w:rPr>
          <w:lang w:val="en-US"/>
        </w:rPr>
        <w:t xml:space="preserve">Hoyle </w:t>
      </w:r>
      <w:r>
        <w:rPr>
          <w:lang w:val="en-US"/>
        </w:rPr>
        <w:t xml:space="preserve">B.S. (1989) The port-city interface: Trends, problems and examples, </w:t>
      </w:r>
      <w:r w:rsidRPr="00300323">
        <w:rPr>
          <w:i/>
          <w:lang w:val="en-US"/>
        </w:rPr>
        <w:t>Geoforum</w:t>
      </w:r>
      <w:r>
        <w:rPr>
          <w:lang w:val="en-US"/>
        </w:rPr>
        <w:t xml:space="preserve"> 20, pp. 429-435</w:t>
      </w:r>
    </w:p>
    <w:p w:rsidR="00861948" w:rsidRDefault="00861948" w:rsidP="000B31A8">
      <w:pPr>
        <w:rPr>
          <w:lang w:val="en-US"/>
        </w:rPr>
      </w:pPr>
      <w:r>
        <w:rPr>
          <w:lang w:val="en-US"/>
        </w:rPr>
        <w:t xml:space="preserve">Hudson R. (2004) Conceptualizing economies and their geographies: spaces, flows and circuits. </w:t>
      </w:r>
      <w:r w:rsidRPr="00A32542">
        <w:rPr>
          <w:i/>
          <w:lang w:val="en-US"/>
        </w:rPr>
        <w:t>Progress in Human Geography</w:t>
      </w:r>
      <w:r>
        <w:rPr>
          <w:lang w:val="en-US"/>
        </w:rPr>
        <w:t xml:space="preserve"> 28, pp. 447-471</w:t>
      </w:r>
    </w:p>
    <w:p w:rsidR="00861948" w:rsidRPr="00930A16" w:rsidRDefault="00861948" w:rsidP="000B31A8">
      <w:pPr>
        <w:rPr>
          <w:lang w:val="en-US"/>
        </w:rPr>
      </w:pPr>
      <w:r w:rsidRPr="006C565F">
        <w:rPr>
          <w:lang w:val="en-US"/>
        </w:rPr>
        <w:t xml:space="preserve">Jacobs </w:t>
      </w:r>
      <w:r>
        <w:rPr>
          <w:lang w:val="en-US"/>
        </w:rPr>
        <w:t>W. (</w:t>
      </w:r>
      <w:r w:rsidRPr="006C565F">
        <w:rPr>
          <w:lang w:val="en-US"/>
        </w:rPr>
        <w:t>2009</w:t>
      </w:r>
      <w:r>
        <w:rPr>
          <w:lang w:val="en-US"/>
        </w:rPr>
        <w:t>b)</w:t>
      </w:r>
      <w:r w:rsidRPr="006C565F">
        <w:rPr>
          <w:lang w:val="en-US"/>
        </w:rPr>
        <w:t xml:space="preserve"> </w:t>
      </w:r>
      <w:r>
        <w:rPr>
          <w:lang w:val="en-US"/>
        </w:rPr>
        <w:t>World Port city networks: exploring the geography of Advanced Services in the global shipping industry</w:t>
      </w:r>
    </w:p>
    <w:p w:rsidR="00861948" w:rsidRPr="006C565F" w:rsidRDefault="00861948" w:rsidP="000B31A8">
      <w:pPr>
        <w:rPr>
          <w:i/>
          <w:lang w:val="en-US"/>
        </w:rPr>
      </w:pPr>
      <w:r w:rsidRPr="006C565F">
        <w:rPr>
          <w:lang w:val="en-US"/>
        </w:rPr>
        <w:t xml:space="preserve">Jacobs W., Ducruet C, P.W. de Langen (2009), Inserting world cities into production networks. The case of port cities. </w:t>
      </w:r>
      <w:r w:rsidRPr="006C565F">
        <w:rPr>
          <w:i/>
          <w:lang w:val="en-US"/>
        </w:rPr>
        <w:t>GaWC Research Bulletin 298</w:t>
      </w:r>
    </w:p>
    <w:p w:rsidR="00861948" w:rsidRDefault="00861948" w:rsidP="000B31A8">
      <w:pPr>
        <w:rPr>
          <w:lang w:val="en-US"/>
        </w:rPr>
      </w:pPr>
      <w:r>
        <w:rPr>
          <w:lang w:val="en-US"/>
        </w:rPr>
        <w:t>Jacobs W., Hall P.V.(2007) What conditions supply chain strategies of ports? The case of Dubai’</w:t>
      </w:r>
      <w:r w:rsidRPr="00F74094">
        <w:rPr>
          <w:i/>
          <w:lang w:val="en-US"/>
        </w:rPr>
        <w:t>, Geojournal</w:t>
      </w:r>
      <w:r>
        <w:rPr>
          <w:lang w:val="en-US"/>
        </w:rPr>
        <w:t xml:space="preserve"> 68(4), pp. 327-342</w:t>
      </w:r>
    </w:p>
    <w:p w:rsidR="00861948" w:rsidRDefault="00861948" w:rsidP="000B31A8">
      <w:pPr>
        <w:rPr>
          <w:lang w:val="en-US"/>
        </w:rPr>
      </w:pPr>
      <w:r>
        <w:rPr>
          <w:lang w:val="en-US"/>
        </w:rPr>
        <w:t xml:space="preserve">Jacobs W.  Hall P.V.(, (forthcoming) Shifting proximities: the maritime port sector in an era of Global Supply Chains. </w:t>
      </w:r>
      <w:r w:rsidRPr="00044B94">
        <w:rPr>
          <w:i/>
          <w:lang w:val="en-US"/>
        </w:rPr>
        <w:t>Regional Studies</w:t>
      </w:r>
      <w:r>
        <w:rPr>
          <w:i/>
          <w:lang w:val="en-US"/>
        </w:rPr>
        <w:t>.</w:t>
      </w:r>
    </w:p>
    <w:p w:rsidR="00861948" w:rsidRDefault="00861948" w:rsidP="000B31A8">
      <w:pPr>
        <w:rPr>
          <w:lang w:val="en-US"/>
        </w:rPr>
      </w:pPr>
      <w:r w:rsidRPr="006C565F">
        <w:rPr>
          <w:lang w:val="en-US"/>
        </w:rPr>
        <w:t>Jacobs J. (1969)</w:t>
      </w:r>
      <w:r w:rsidRPr="006C565F">
        <w:rPr>
          <w:i/>
          <w:lang w:val="en-US"/>
        </w:rPr>
        <w:t>The economy of cities</w:t>
      </w:r>
      <w:r w:rsidRPr="006C565F">
        <w:rPr>
          <w:lang w:val="en-US"/>
        </w:rPr>
        <w:t>, New York: Vintage</w:t>
      </w:r>
    </w:p>
    <w:p w:rsidR="00861948" w:rsidRDefault="00861948" w:rsidP="000B31A8">
      <w:pPr>
        <w:rPr>
          <w:lang w:val="en-US"/>
        </w:rPr>
      </w:pPr>
      <w:r>
        <w:rPr>
          <w:lang w:val="en-US"/>
        </w:rPr>
        <w:t>Johannson B.Quigley J.M. (2004) Agglomeration and networks in spatial economies</w:t>
      </w:r>
      <w:r>
        <w:rPr>
          <w:i/>
          <w:lang w:val="en-US"/>
        </w:rPr>
        <w:t>, Papers</w:t>
      </w:r>
      <w:r w:rsidRPr="00DB2E86">
        <w:rPr>
          <w:i/>
          <w:lang w:val="en-US"/>
        </w:rPr>
        <w:t>in Regional Science</w:t>
      </w:r>
      <w:r>
        <w:rPr>
          <w:lang w:val="en-US"/>
        </w:rPr>
        <w:t xml:space="preserve"> 83(1) pp. 165-176</w:t>
      </w:r>
    </w:p>
    <w:p w:rsidR="00861948" w:rsidRPr="006D25E4" w:rsidRDefault="00861948" w:rsidP="000B31A8">
      <w:pPr>
        <w:rPr>
          <w:lang w:val="en-US"/>
        </w:rPr>
      </w:pPr>
      <w:r w:rsidRPr="00930A16">
        <w:rPr>
          <w:lang w:val="en-US"/>
        </w:rPr>
        <w:t>Ketelhohn</w:t>
      </w:r>
      <w:r>
        <w:rPr>
          <w:lang w:val="en-US"/>
        </w:rPr>
        <w:t>N.W.</w:t>
      </w:r>
      <w:r w:rsidRPr="00930A16">
        <w:rPr>
          <w:lang w:val="en-US"/>
        </w:rPr>
        <w:t xml:space="preserve"> (2002)</w:t>
      </w:r>
      <w:r>
        <w:rPr>
          <w:lang w:val="en-US"/>
        </w:rPr>
        <w:t xml:space="preserve"> </w:t>
      </w:r>
      <w:r w:rsidRPr="00AA765C">
        <w:rPr>
          <w:i/>
          <w:lang w:val="en-US"/>
        </w:rPr>
        <w:t>The role of clusters as sources of dynamic externalities</w:t>
      </w:r>
      <w:r>
        <w:rPr>
          <w:lang w:val="en-US"/>
        </w:rPr>
        <w:t>, DBA dissertation, Harvard University</w:t>
      </w:r>
    </w:p>
    <w:p w:rsidR="00861948" w:rsidRDefault="00861948" w:rsidP="000B31A8">
      <w:pPr>
        <w:rPr>
          <w:lang w:val="en-US"/>
        </w:rPr>
      </w:pPr>
      <w:r>
        <w:rPr>
          <w:lang w:val="en-US"/>
        </w:rPr>
        <w:t xml:space="preserve">Knack S. &amp; Keefer P. (1997) Does social capital have an economic pay-off? A cross-industry investigation, </w:t>
      </w:r>
      <w:r w:rsidRPr="008F561F">
        <w:rPr>
          <w:i/>
          <w:lang w:val="en-US"/>
        </w:rPr>
        <w:t>Quarterly Journal of Economics</w:t>
      </w:r>
      <w:r>
        <w:rPr>
          <w:lang w:val="en-US"/>
        </w:rPr>
        <w:t xml:space="preserve"> November, 1251-1288</w:t>
      </w:r>
    </w:p>
    <w:p w:rsidR="00861948" w:rsidRDefault="00861948" w:rsidP="000B31A8">
      <w:pPr>
        <w:rPr>
          <w:lang w:val="en-US"/>
        </w:rPr>
      </w:pPr>
      <w:r>
        <w:rPr>
          <w:lang w:val="en-US"/>
        </w:rPr>
        <w:t xml:space="preserve">Knox P., Taylor P.J. (1995), </w:t>
      </w:r>
      <w:r w:rsidRPr="00F74094">
        <w:rPr>
          <w:i/>
          <w:lang w:val="en-US"/>
        </w:rPr>
        <w:t>World cities in the world system</w:t>
      </w:r>
      <w:r>
        <w:rPr>
          <w:lang w:val="en-US"/>
        </w:rPr>
        <w:t>, Cambridge: Cambridge University Press</w:t>
      </w:r>
    </w:p>
    <w:p w:rsidR="00861948" w:rsidRDefault="00861948" w:rsidP="000B31A8">
      <w:pPr>
        <w:rPr>
          <w:lang w:val="en-US"/>
        </w:rPr>
      </w:pPr>
      <w:r w:rsidRPr="00472FB1">
        <w:rPr>
          <w:lang w:val="en-US"/>
        </w:rPr>
        <w:t xml:space="preserve">Landa </w:t>
      </w:r>
      <w:r>
        <w:rPr>
          <w:lang w:val="en-US"/>
        </w:rPr>
        <w:t>J.(</w:t>
      </w:r>
      <w:r w:rsidRPr="00472FB1">
        <w:rPr>
          <w:lang w:val="en-US"/>
        </w:rPr>
        <w:t>1981)</w:t>
      </w:r>
      <w:r>
        <w:rPr>
          <w:lang w:val="en-US"/>
        </w:rPr>
        <w:t xml:space="preserve"> A theory of ethnically homogenous middleman group. Journal of Legal Studies 10(2), pp. 349-362</w:t>
      </w:r>
    </w:p>
    <w:p w:rsidR="00861948" w:rsidRDefault="00861948" w:rsidP="000B31A8">
      <w:pPr>
        <w:pStyle w:val="Heading3"/>
        <w:spacing w:before="0" w:beforeAutospacing="0" w:after="0" w:afterAutospacing="0"/>
        <w:rPr>
          <w:rFonts w:ascii="Calibri" w:hAnsi="Calibri" w:cs="Arial"/>
          <w:b w:val="0"/>
          <w:sz w:val="22"/>
          <w:szCs w:val="22"/>
          <w:lang w:val="en-US"/>
        </w:rPr>
      </w:pPr>
      <w:r w:rsidRPr="00A46954">
        <w:rPr>
          <w:rFonts w:ascii="Calibri" w:hAnsi="Calibri"/>
          <w:b w:val="0"/>
          <w:sz w:val="22"/>
          <w:szCs w:val="22"/>
          <w:lang w:val="en-US"/>
        </w:rPr>
        <w:t>Lane &amp; Lubatkin (1998)</w:t>
      </w:r>
      <w:r w:rsidRPr="00A46954">
        <w:rPr>
          <w:rFonts w:ascii="Calibri" w:hAnsi="Calibri" w:cs="Arial"/>
          <w:b w:val="0"/>
          <w:bCs w:val="0"/>
          <w:sz w:val="22"/>
          <w:szCs w:val="22"/>
          <w:lang w:val="en-US"/>
        </w:rPr>
        <w:t xml:space="preserve"> </w:t>
      </w:r>
      <w:hyperlink r:id="rId18" w:history="1">
        <w:r w:rsidRPr="00A46954">
          <w:rPr>
            <w:rFonts w:ascii="Calibri" w:hAnsi="Calibri" w:cs="Arial"/>
            <w:b w:val="0"/>
            <w:bCs w:val="0"/>
            <w:sz w:val="22"/>
            <w:szCs w:val="22"/>
            <w:lang w:val="en-US"/>
          </w:rPr>
          <w:t>Relative absorptive capacity and inter</w:t>
        </w:r>
        <w:r>
          <w:rPr>
            <w:rFonts w:ascii="Calibri" w:hAnsi="Calibri" w:cs="Arial"/>
            <w:b w:val="0"/>
            <w:bCs w:val="0"/>
            <w:sz w:val="22"/>
            <w:szCs w:val="22"/>
            <w:lang w:val="en-US"/>
          </w:rPr>
          <w:t>-</w:t>
        </w:r>
        <w:r w:rsidRPr="00A46954">
          <w:rPr>
            <w:rFonts w:ascii="Calibri" w:hAnsi="Calibri" w:cs="Arial"/>
            <w:b w:val="0"/>
            <w:bCs w:val="0"/>
            <w:sz w:val="22"/>
            <w:szCs w:val="22"/>
            <w:lang w:val="en-US"/>
          </w:rPr>
          <w:t>organizational learning</w:t>
        </w:r>
      </w:hyperlink>
      <w:r>
        <w:rPr>
          <w:rFonts w:ascii="Calibri" w:hAnsi="Calibri" w:cs="Arial"/>
          <w:b w:val="0"/>
          <w:bCs w:val="0"/>
          <w:sz w:val="22"/>
          <w:szCs w:val="22"/>
          <w:lang w:val="en-US"/>
        </w:rPr>
        <w:t xml:space="preserve">, </w:t>
      </w:r>
      <w:r w:rsidRPr="00044B94">
        <w:rPr>
          <w:rStyle w:val="a"/>
          <w:rFonts w:ascii="Calibri" w:hAnsi="Calibri" w:cs="Arial"/>
          <w:b w:val="0"/>
          <w:i/>
          <w:sz w:val="22"/>
          <w:szCs w:val="22"/>
          <w:lang w:val="en-US"/>
        </w:rPr>
        <w:t>Strategic management journal</w:t>
      </w:r>
      <w:r w:rsidRPr="00A46954">
        <w:rPr>
          <w:rStyle w:val="a"/>
          <w:rFonts w:ascii="Calibri" w:hAnsi="Calibri" w:cs="Arial"/>
          <w:b w:val="0"/>
          <w:sz w:val="22"/>
          <w:szCs w:val="22"/>
          <w:lang w:val="en-US"/>
        </w:rPr>
        <w:t xml:space="preserve">, </w:t>
      </w:r>
      <w:r>
        <w:rPr>
          <w:rFonts w:ascii="Calibri" w:hAnsi="Calibri" w:cs="Arial"/>
          <w:b w:val="0"/>
          <w:sz w:val="22"/>
          <w:szCs w:val="22"/>
          <w:lang w:val="en-US"/>
        </w:rPr>
        <w:t xml:space="preserve">Vol. </w:t>
      </w:r>
      <w:r w:rsidRPr="00A46954">
        <w:rPr>
          <w:rFonts w:ascii="Calibri" w:hAnsi="Calibri" w:cs="Arial"/>
          <w:b w:val="0"/>
          <w:sz w:val="22"/>
          <w:szCs w:val="22"/>
          <w:lang w:val="en-US"/>
        </w:rPr>
        <w:t>19, 461-477</w:t>
      </w:r>
    </w:p>
    <w:p w:rsidR="00861948" w:rsidRDefault="00861948" w:rsidP="000B31A8">
      <w:pPr>
        <w:pStyle w:val="Heading3"/>
        <w:spacing w:before="0" w:beforeAutospacing="0" w:after="0" w:afterAutospacing="0"/>
        <w:rPr>
          <w:rFonts w:ascii="Calibri" w:hAnsi="Calibri" w:cs="Arial"/>
          <w:b w:val="0"/>
          <w:sz w:val="22"/>
          <w:szCs w:val="22"/>
          <w:lang w:val="en-US"/>
        </w:rPr>
      </w:pPr>
    </w:p>
    <w:p w:rsidR="00861948" w:rsidRPr="00381F9F" w:rsidRDefault="00861948" w:rsidP="00381F9F">
      <w:pPr>
        <w:spacing w:line="360" w:lineRule="auto"/>
        <w:rPr>
          <w:lang w:val="en-US"/>
        </w:rPr>
      </w:pPr>
      <w:r w:rsidRPr="00CD2A90">
        <w:rPr>
          <w:lang w:val="en-US"/>
        </w:rPr>
        <w:t>Langen P.W. (2003)’</w:t>
      </w:r>
      <w:r w:rsidRPr="00CD2A90">
        <w:rPr>
          <w:i/>
          <w:lang w:val="en-US"/>
        </w:rPr>
        <w:t>The performance of seaport clusters’</w:t>
      </w:r>
      <w:r w:rsidRPr="00CD2A90">
        <w:rPr>
          <w:lang w:val="en-US"/>
        </w:rPr>
        <w:t>, Rotterdam, ERIM</w:t>
      </w:r>
    </w:p>
    <w:p w:rsidR="00861948" w:rsidRDefault="00861948" w:rsidP="000B31A8">
      <w:pPr>
        <w:rPr>
          <w:lang w:val="en-US"/>
        </w:rPr>
      </w:pPr>
      <w:r>
        <w:rPr>
          <w:lang w:val="en-US"/>
        </w:rPr>
        <w:t xml:space="preserve">Lawson&amp;Lorenz (1999) Collectice learning, tacit knowledge and regional innovative capacity, </w:t>
      </w:r>
      <w:r w:rsidRPr="00C4262D">
        <w:rPr>
          <w:i/>
          <w:lang w:val="en-US"/>
        </w:rPr>
        <w:t>Regional Studies</w:t>
      </w:r>
      <w:r>
        <w:rPr>
          <w:lang w:val="en-US"/>
        </w:rPr>
        <w:t xml:space="preserve"> 33, 305-317</w:t>
      </w:r>
    </w:p>
    <w:p w:rsidR="00861948" w:rsidRDefault="00861948" w:rsidP="000B31A8">
      <w:pPr>
        <w:rPr>
          <w:lang w:val="en-US"/>
        </w:rPr>
      </w:pPr>
      <w:r>
        <w:rPr>
          <w:lang w:val="en-US"/>
        </w:rPr>
        <w:t xml:space="preserve">Lazzarini S. Chaddad F. Cook M.L. (2000). International supply chain and network analysis: the study of net-chains. </w:t>
      </w:r>
      <w:r w:rsidRPr="00A32542">
        <w:rPr>
          <w:i/>
          <w:lang w:val="en-US"/>
        </w:rPr>
        <w:t>Journal on Chain and Network Science</w:t>
      </w:r>
      <w:r>
        <w:rPr>
          <w:lang w:val="en-US"/>
        </w:rPr>
        <w:t xml:space="preserve"> 1, pp. 7-22</w:t>
      </w:r>
    </w:p>
    <w:p w:rsidR="00861948" w:rsidRDefault="00861948" w:rsidP="000B31A8">
      <w:pPr>
        <w:spacing w:line="360" w:lineRule="auto"/>
        <w:rPr>
          <w:szCs w:val="18"/>
          <w:lang w:val="en-US"/>
        </w:rPr>
      </w:pPr>
      <w:r w:rsidRPr="00CD2A90">
        <w:rPr>
          <w:lang w:val="en-US"/>
        </w:rPr>
        <w:t xml:space="preserve">Lloyd’s Maritime Atlas </w:t>
      </w:r>
      <w:r w:rsidRPr="00CD2A90">
        <w:rPr>
          <w:szCs w:val="18"/>
          <w:lang w:val="en-US"/>
        </w:rPr>
        <w:t>of World Ports &amp; shipping places (21th Ed),2004, London.</w:t>
      </w:r>
    </w:p>
    <w:p w:rsidR="00861948" w:rsidRDefault="00861948" w:rsidP="000B31A8">
      <w:pPr>
        <w:rPr>
          <w:lang w:val="en-US"/>
        </w:rPr>
      </w:pPr>
      <w:r>
        <w:rPr>
          <w:lang w:val="en-US"/>
        </w:rPr>
        <w:t xml:space="preserve">Malberg A. </w:t>
      </w:r>
      <w:r w:rsidRPr="00170FD8">
        <w:rPr>
          <w:lang w:val="en-US"/>
        </w:rPr>
        <w:t xml:space="preserve">Power </w:t>
      </w:r>
      <w:r>
        <w:rPr>
          <w:lang w:val="en-US"/>
        </w:rPr>
        <w:t xml:space="preserve">D. </w:t>
      </w:r>
      <w:r w:rsidRPr="00170FD8">
        <w:rPr>
          <w:lang w:val="en-US"/>
        </w:rPr>
        <w:t>(2005)</w:t>
      </w:r>
      <w:r>
        <w:rPr>
          <w:lang w:val="en-US"/>
        </w:rPr>
        <w:t xml:space="preserve"> (How) do (firms in) clusters create knowledge</w:t>
      </w:r>
      <w:r w:rsidRPr="001D3729">
        <w:rPr>
          <w:i/>
          <w:lang w:val="en-US"/>
        </w:rPr>
        <w:t>? Industry and Innovation</w:t>
      </w:r>
      <w:r>
        <w:rPr>
          <w:lang w:val="en-US"/>
        </w:rPr>
        <w:t xml:space="preserve"> 12(4) pp. 409-423</w:t>
      </w:r>
    </w:p>
    <w:p w:rsidR="00861948" w:rsidRDefault="00861948" w:rsidP="000B31A8">
      <w:pPr>
        <w:rPr>
          <w:lang w:val="en-US"/>
        </w:rPr>
      </w:pPr>
      <w:r>
        <w:rPr>
          <w:lang w:val="en-US"/>
        </w:rPr>
        <w:t xml:space="preserve">Markussen A.(1996), Sticky places in slippery space: A typology of industrial districts, </w:t>
      </w:r>
      <w:r w:rsidRPr="00F74094">
        <w:rPr>
          <w:i/>
          <w:lang w:val="en-US"/>
        </w:rPr>
        <w:t>Economic geography</w:t>
      </w:r>
      <w:r>
        <w:rPr>
          <w:lang w:val="en-US"/>
        </w:rPr>
        <w:t xml:space="preserve"> 72, pp. 293-313</w:t>
      </w:r>
    </w:p>
    <w:p w:rsidR="00861948" w:rsidRPr="007D0ADE" w:rsidRDefault="00861948" w:rsidP="000B31A8">
      <w:pPr>
        <w:spacing w:line="360" w:lineRule="auto"/>
        <w:rPr>
          <w:lang w:val="en-US"/>
        </w:rPr>
      </w:pPr>
      <w:r>
        <w:rPr>
          <w:lang w:val="en-US"/>
        </w:rPr>
        <w:t xml:space="preserve">Marshall A. (1925), </w:t>
      </w:r>
      <w:r w:rsidRPr="00170FD8">
        <w:rPr>
          <w:i/>
          <w:lang w:val="en-US"/>
        </w:rPr>
        <w:t>Principles of Economics</w:t>
      </w:r>
      <w:r>
        <w:rPr>
          <w:lang w:val="en-US"/>
        </w:rPr>
        <w:t>, 8</w:t>
      </w:r>
      <w:r w:rsidRPr="00170FD8">
        <w:rPr>
          <w:vertAlign w:val="superscript"/>
          <w:lang w:val="en-US"/>
        </w:rPr>
        <w:t>th</w:t>
      </w:r>
      <w:r>
        <w:rPr>
          <w:lang w:val="en-US"/>
        </w:rPr>
        <w:t xml:space="preserve"> Edition, London: Mcmillan</w:t>
      </w:r>
    </w:p>
    <w:p w:rsidR="00861948" w:rsidRDefault="00861948" w:rsidP="000B31A8">
      <w:pPr>
        <w:rPr>
          <w:lang w:val="en-US"/>
        </w:rPr>
      </w:pPr>
      <w:r>
        <w:rPr>
          <w:lang w:val="en-US"/>
        </w:rPr>
        <w:t xml:space="preserve">Marshall A. (1890) </w:t>
      </w:r>
      <w:r w:rsidRPr="00711B18">
        <w:rPr>
          <w:i/>
          <w:lang w:val="en-US"/>
        </w:rPr>
        <w:t>Principles of economics</w:t>
      </w:r>
      <w:r>
        <w:rPr>
          <w:lang w:val="en-US"/>
        </w:rPr>
        <w:t>, London: Mcmillan</w:t>
      </w:r>
    </w:p>
    <w:p w:rsidR="00861948" w:rsidRDefault="00861948" w:rsidP="000B31A8">
      <w:pPr>
        <w:rPr>
          <w:lang w:val="en-US"/>
        </w:rPr>
      </w:pPr>
      <w:r w:rsidRPr="006C565F">
        <w:rPr>
          <w:lang w:val="en-US"/>
        </w:rPr>
        <w:t>Maskell</w:t>
      </w:r>
      <w:r>
        <w:rPr>
          <w:lang w:val="en-US"/>
        </w:rPr>
        <w:t xml:space="preserve"> P. (2001) Towards a knowledge-based theory of geographical cluster</w:t>
      </w:r>
      <w:r w:rsidRPr="00182062">
        <w:rPr>
          <w:i/>
          <w:lang w:val="en-US"/>
        </w:rPr>
        <w:t>. Industrial and Corporate Change</w:t>
      </w:r>
      <w:r>
        <w:rPr>
          <w:lang w:val="en-US"/>
        </w:rPr>
        <w:t xml:space="preserve"> vol. 10(4) pp. 921-944</w:t>
      </w:r>
    </w:p>
    <w:p w:rsidR="00861948" w:rsidRDefault="00861948" w:rsidP="000B31A8">
      <w:pPr>
        <w:rPr>
          <w:lang w:val="en-US"/>
        </w:rPr>
      </w:pPr>
      <w:r>
        <w:rPr>
          <w:lang w:val="en-US"/>
        </w:rPr>
        <w:t xml:space="preserve">Maskell P.&amp;  Malberg A. (1999), The competiveness of firms and regions. ‘Ubiquitification’ and the importance of localized learning. </w:t>
      </w:r>
      <w:r w:rsidRPr="00162ABB">
        <w:rPr>
          <w:i/>
          <w:lang w:val="en-US"/>
        </w:rPr>
        <w:t>European Urban and Regional Studies</w:t>
      </w:r>
      <w:r>
        <w:rPr>
          <w:lang w:val="en-US"/>
        </w:rPr>
        <w:t xml:space="preserve"> Vol 6, 9-25</w:t>
      </w:r>
    </w:p>
    <w:p w:rsidR="00861948" w:rsidRDefault="00861948" w:rsidP="000B31A8">
      <w:pPr>
        <w:rPr>
          <w:lang w:val="en-US"/>
        </w:rPr>
      </w:pPr>
      <w:r w:rsidRPr="00D12372">
        <w:rPr>
          <w:lang w:val="en-US"/>
        </w:rPr>
        <w:t xml:space="preserve">Mills </w:t>
      </w:r>
      <w:r>
        <w:rPr>
          <w:lang w:val="en-US"/>
        </w:rPr>
        <w:t>E.S. (</w:t>
      </w:r>
      <w:r w:rsidRPr="00D12372">
        <w:rPr>
          <w:lang w:val="en-US"/>
        </w:rPr>
        <w:t>1972</w:t>
      </w:r>
      <w:r>
        <w:rPr>
          <w:lang w:val="en-US"/>
        </w:rPr>
        <w:t xml:space="preserve">) </w:t>
      </w:r>
      <w:r w:rsidRPr="00202A4F">
        <w:rPr>
          <w:i/>
          <w:lang w:val="en-US"/>
        </w:rPr>
        <w:t>Urban Economics</w:t>
      </w:r>
      <w:r>
        <w:rPr>
          <w:lang w:val="en-US"/>
        </w:rPr>
        <w:t>. Glenview IL: Scott, Foresman and Company</w:t>
      </w:r>
    </w:p>
    <w:p w:rsidR="00861948" w:rsidRDefault="00861948" w:rsidP="000B31A8">
      <w:pPr>
        <w:rPr>
          <w:lang w:val="en-US"/>
        </w:rPr>
      </w:pPr>
      <w:r>
        <w:rPr>
          <w:lang w:val="en-US"/>
        </w:rPr>
        <w:t xml:space="preserve">Murphey R. (1989)On the evolution of the port city. In Broeze F. (Ed) </w:t>
      </w:r>
      <w:r w:rsidRPr="001D1F7A">
        <w:rPr>
          <w:i/>
          <w:lang w:val="en-US"/>
        </w:rPr>
        <w:t>Brides of the sea: port-cities of Asia from the 16</w:t>
      </w:r>
      <w:r w:rsidRPr="001D1F7A">
        <w:rPr>
          <w:i/>
          <w:vertAlign w:val="superscript"/>
          <w:lang w:val="en-US"/>
        </w:rPr>
        <w:t>th</w:t>
      </w:r>
      <w:r w:rsidRPr="001D1F7A">
        <w:rPr>
          <w:i/>
          <w:lang w:val="en-US"/>
        </w:rPr>
        <w:t>- 20</w:t>
      </w:r>
      <w:r w:rsidRPr="001D1F7A">
        <w:rPr>
          <w:i/>
          <w:vertAlign w:val="superscript"/>
          <w:lang w:val="en-US"/>
        </w:rPr>
        <w:t>th</w:t>
      </w:r>
      <w:r w:rsidRPr="001D1F7A">
        <w:rPr>
          <w:i/>
          <w:lang w:val="en-US"/>
        </w:rPr>
        <w:t xml:space="preserve"> centuries</w:t>
      </w:r>
      <w:r>
        <w:rPr>
          <w:lang w:val="en-US"/>
        </w:rPr>
        <w:t>. University of Hawaii Press, Pp. 223-245,</w:t>
      </w:r>
    </w:p>
    <w:p w:rsidR="00861948" w:rsidRDefault="00861948" w:rsidP="000B31A8">
      <w:pPr>
        <w:rPr>
          <w:lang w:val="en-US"/>
        </w:rPr>
      </w:pPr>
      <w:r w:rsidRPr="00472FB1">
        <w:rPr>
          <w:lang w:val="en-US"/>
        </w:rPr>
        <w:t xml:space="preserve">North </w:t>
      </w:r>
      <w:r>
        <w:rPr>
          <w:lang w:val="en-US"/>
        </w:rPr>
        <w:t>D.C. (</w:t>
      </w:r>
      <w:r w:rsidRPr="00472FB1">
        <w:rPr>
          <w:lang w:val="en-US"/>
        </w:rPr>
        <w:t>1991</w:t>
      </w:r>
      <w:r>
        <w:rPr>
          <w:lang w:val="en-US"/>
        </w:rPr>
        <w:t xml:space="preserve">). </w:t>
      </w:r>
      <w:r w:rsidRPr="002E0DA3">
        <w:rPr>
          <w:i/>
          <w:lang w:val="en-US"/>
        </w:rPr>
        <w:t>Institutions, institutional change and economic performance</w:t>
      </w:r>
      <w:r>
        <w:rPr>
          <w:lang w:val="en-US"/>
        </w:rPr>
        <w:t>. Cambridge: Cambridge University Press</w:t>
      </w:r>
    </w:p>
    <w:p w:rsidR="00861948" w:rsidRDefault="00861948" w:rsidP="000B31A8">
      <w:pPr>
        <w:rPr>
          <w:lang w:val="en-US"/>
        </w:rPr>
      </w:pPr>
      <w:r>
        <w:rPr>
          <w:lang w:val="en-US"/>
        </w:rPr>
        <w:t xml:space="preserve">Nooteboom B. (2004), </w:t>
      </w:r>
      <w:r w:rsidRPr="00162ABB">
        <w:rPr>
          <w:i/>
          <w:lang w:val="en-US"/>
        </w:rPr>
        <w:t>Learning and innovation in organization and economies</w:t>
      </w:r>
      <w:r>
        <w:rPr>
          <w:lang w:val="en-US"/>
        </w:rPr>
        <w:t>. Oxford University Press, Oxford</w:t>
      </w:r>
    </w:p>
    <w:p w:rsidR="00861948" w:rsidRDefault="00861948" w:rsidP="000B31A8">
      <w:pPr>
        <w:rPr>
          <w:lang w:val="en-US"/>
        </w:rPr>
      </w:pPr>
      <w:r>
        <w:rPr>
          <w:lang w:val="en-US"/>
        </w:rPr>
        <w:t xml:space="preserve">Noteboom B. (2000), </w:t>
      </w:r>
      <w:r w:rsidRPr="008F561F">
        <w:rPr>
          <w:i/>
          <w:lang w:val="en-US"/>
        </w:rPr>
        <w:t>Learning and innovation in organizations and economies</w:t>
      </w:r>
      <w:r>
        <w:rPr>
          <w:lang w:val="en-US"/>
        </w:rPr>
        <w:t>. Oxford University Press, Oxford</w:t>
      </w:r>
    </w:p>
    <w:p w:rsidR="00861948" w:rsidRDefault="00861948" w:rsidP="000B31A8">
      <w:pPr>
        <w:rPr>
          <w:lang w:val="en-US"/>
        </w:rPr>
      </w:pPr>
      <w:r>
        <w:rPr>
          <w:lang w:val="en-US"/>
        </w:rPr>
        <w:t xml:space="preserve">O’Connor (1989), Australian ports, metropolitan areas and trade-related services, The </w:t>
      </w:r>
      <w:r w:rsidRPr="00F74094">
        <w:rPr>
          <w:i/>
          <w:lang w:val="en-US"/>
        </w:rPr>
        <w:t>Australian Geographer</w:t>
      </w:r>
      <w:r>
        <w:rPr>
          <w:lang w:val="en-US"/>
        </w:rPr>
        <w:t xml:space="preserve"> 20(2), pp. 167-172</w:t>
      </w:r>
    </w:p>
    <w:p w:rsidR="00861948" w:rsidRDefault="00861948" w:rsidP="000B31A8">
      <w:pPr>
        <w:rPr>
          <w:lang w:val="en-US"/>
        </w:rPr>
      </w:pPr>
      <w:r>
        <w:rPr>
          <w:lang w:val="en-US"/>
        </w:rPr>
        <w:t>Perez C. &amp;Soete L. (1988), Catching up in technology: entry barriers and windows, in Dosi G., Freeman C., Nelson R. , Silverberg G., Soete L. Technical change and economic theory, pp 458-479, Pinter, London</w:t>
      </w:r>
    </w:p>
    <w:p w:rsidR="00861948" w:rsidRDefault="00861948" w:rsidP="000B31A8">
      <w:pPr>
        <w:rPr>
          <w:lang w:val="en-US"/>
        </w:rPr>
      </w:pPr>
      <w:r>
        <w:rPr>
          <w:lang w:val="en-US"/>
        </w:rPr>
        <w:t xml:space="preserve">Pesquera M. </w:t>
      </w:r>
      <w:r w:rsidRPr="006C565F">
        <w:rPr>
          <w:lang w:val="en-US"/>
        </w:rPr>
        <w:t xml:space="preserve">Ruiz </w:t>
      </w:r>
      <w:r>
        <w:rPr>
          <w:lang w:val="en-US"/>
        </w:rPr>
        <w:t>J.R. (</w:t>
      </w:r>
      <w:r w:rsidRPr="006C565F">
        <w:rPr>
          <w:lang w:val="en-US"/>
        </w:rPr>
        <w:t>1996</w:t>
      </w:r>
      <w:r>
        <w:rPr>
          <w:lang w:val="en-US"/>
        </w:rPr>
        <w:t xml:space="preserve">). </w:t>
      </w:r>
      <w:r w:rsidRPr="001D1F7A">
        <w:rPr>
          <w:i/>
          <w:lang w:val="en-US"/>
        </w:rPr>
        <w:t>Sustainable development strategies for cities and ports.</w:t>
      </w:r>
      <w:r>
        <w:rPr>
          <w:lang w:val="en-US"/>
        </w:rPr>
        <w:t xml:space="preserve"> New York and Geneva: UNCTAD monographs on port management no.14 </w:t>
      </w:r>
    </w:p>
    <w:p w:rsidR="00861948" w:rsidRDefault="00861948" w:rsidP="000B31A8">
      <w:pPr>
        <w:rPr>
          <w:lang w:val="en-US"/>
        </w:rPr>
      </w:pPr>
      <w:r>
        <w:rPr>
          <w:lang w:val="en-US"/>
        </w:rPr>
        <w:t xml:space="preserve">Portes A, Senssenbrener J. (1993) Embeddedness and immigration: notes on the social determinants of economic action. </w:t>
      </w:r>
      <w:r w:rsidRPr="003E5A34">
        <w:rPr>
          <w:i/>
          <w:lang w:val="en-US"/>
        </w:rPr>
        <w:t>American Journal of Sociology</w:t>
      </w:r>
      <w:r>
        <w:rPr>
          <w:lang w:val="en-US"/>
        </w:rPr>
        <w:t xml:space="preserve"> 98, pp. 1320-1350</w:t>
      </w:r>
    </w:p>
    <w:p w:rsidR="00861948" w:rsidRDefault="00861948" w:rsidP="000B31A8">
      <w:pPr>
        <w:rPr>
          <w:lang w:val="en-US"/>
        </w:rPr>
      </w:pPr>
      <w:r w:rsidRPr="006C565F">
        <w:rPr>
          <w:lang w:val="en-US"/>
        </w:rPr>
        <w:t xml:space="preserve">Porter </w:t>
      </w:r>
      <w:r>
        <w:rPr>
          <w:lang w:val="en-US"/>
        </w:rPr>
        <w:t xml:space="preserve">M.E. </w:t>
      </w:r>
      <w:r w:rsidRPr="006C565F">
        <w:rPr>
          <w:lang w:val="en-US"/>
        </w:rPr>
        <w:t>(2003)</w:t>
      </w:r>
      <w:r>
        <w:rPr>
          <w:lang w:val="en-US"/>
        </w:rPr>
        <w:t xml:space="preserve"> </w:t>
      </w:r>
      <w:r w:rsidRPr="00AA765C">
        <w:rPr>
          <w:i/>
          <w:lang w:val="en-US"/>
        </w:rPr>
        <w:t>Determinants of regional economic performance</w:t>
      </w:r>
      <w:r>
        <w:rPr>
          <w:lang w:val="en-US"/>
        </w:rPr>
        <w:t>, Harvard Business School, Harvard University</w:t>
      </w:r>
    </w:p>
    <w:p w:rsidR="00861948" w:rsidRDefault="00861948" w:rsidP="000B31A8">
      <w:pPr>
        <w:rPr>
          <w:lang w:val="en-US"/>
        </w:rPr>
      </w:pPr>
      <w:r>
        <w:rPr>
          <w:lang w:val="en-US"/>
        </w:rPr>
        <w:t xml:space="preserve">Porter M.(1990) </w:t>
      </w:r>
      <w:r w:rsidRPr="00170FD8">
        <w:rPr>
          <w:i/>
          <w:lang w:val="en-US"/>
        </w:rPr>
        <w:t>The competitive advantage of nations</w:t>
      </w:r>
      <w:r>
        <w:rPr>
          <w:lang w:val="en-US"/>
        </w:rPr>
        <w:t>, New York, Free Press</w:t>
      </w:r>
    </w:p>
    <w:p w:rsidR="00861948" w:rsidRPr="00CD2A90" w:rsidRDefault="00861948" w:rsidP="000B31A8">
      <w:pPr>
        <w:rPr>
          <w:szCs w:val="24"/>
          <w:lang w:val="en-US" w:eastAsia="el-GR"/>
        </w:rPr>
      </w:pPr>
      <w:r w:rsidRPr="00CD2A90">
        <w:rPr>
          <w:szCs w:val="24"/>
          <w:lang w:val="en-US" w:eastAsia="el-GR"/>
        </w:rPr>
        <w:t xml:space="preserve">Prinarakis M. </w:t>
      </w:r>
      <w:r>
        <w:rPr>
          <w:szCs w:val="24"/>
          <w:lang w:val="en-US" w:eastAsia="el-GR"/>
        </w:rPr>
        <w:t>(</w:t>
      </w:r>
      <w:r w:rsidRPr="00CD2A90">
        <w:rPr>
          <w:szCs w:val="24"/>
          <w:lang w:val="en-US" w:eastAsia="el-GR"/>
        </w:rPr>
        <w:t>1997</w:t>
      </w:r>
      <w:r>
        <w:rPr>
          <w:szCs w:val="24"/>
          <w:lang w:val="en-US" w:eastAsia="el-GR"/>
        </w:rPr>
        <w:t xml:space="preserve">) </w:t>
      </w:r>
      <w:r w:rsidRPr="00802652">
        <w:rPr>
          <w:i/>
          <w:szCs w:val="24"/>
          <w:lang w:val="en-US" w:eastAsia="el-GR"/>
        </w:rPr>
        <w:t>General Principles of Private Law</w:t>
      </w:r>
      <w:r>
        <w:rPr>
          <w:szCs w:val="24"/>
          <w:lang w:val="en-US" w:eastAsia="el-GR"/>
        </w:rPr>
        <w:t>, 2</w:t>
      </w:r>
      <w:r w:rsidRPr="00802652">
        <w:rPr>
          <w:szCs w:val="24"/>
          <w:vertAlign w:val="superscript"/>
          <w:lang w:val="en-US" w:eastAsia="el-GR"/>
        </w:rPr>
        <w:t>nd</w:t>
      </w:r>
      <w:r>
        <w:rPr>
          <w:szCs w:val="24"/>
          <w:lang w:val="en-US" w:eastAsia="el-GR"/>
        </w:rPr>
        <w:t xml:space="preserve"> edition, Athens, (Greek only)</w:t>
      </w:r>
    </w:p>
    <w:p w:rsidR="00861948" w:rsidRDefault="00861948" w:rsidP="000B31A8">
      <w:pPr>
        <w:rPr>
          <w:lang w:val="en-US"/>
        </w:rPr>
      </w:pPr>
      <w:r>
        <w:rPr>
          <w:lang w:val="en-US"/>
        </w:rPr>
        <w:t xml:space="preserve">Richardson G.B. (1972) ‘The organization of industry’, </w:t>
      </w:r>
      <w:r w:rsidRPr="00865D05">
        <w:rPr>
          <w:i/>
          <w:lang w:val="en-US"/>
        </w:rPr>
        <w:t>The Economic Journal</w:t>
      </w:r>
      <w:r>
        <w:rPr>
          <w:lang w:val="en-US"/>
        </w:rPr>
        <w:t>, Vol.82, pp. 883-896</w:t>
      </w:r>
    </w:p>
    <w:p w:rsidR="00861948" w:rsidRDefault="00861948" w:rsidP="000B31A8">
      <w:pPr>
        <w:rPr>
          <w:lang w:val="en-US"/>
        </w:rPr>
      </w:pPr>
      <w:r>
        <w:rPr>
          <w:lang w:val="en-US"/>
        </w:rPr>
        <w:t xml:space="preserve">Rodrigue J.P. Comtois C.  Slack A. (1997) Transportation and spatial cycles: evidence from maritime systems. </w:t>
      </w:r>
      <w:r w:rsidRPr="00663C04">
        <w:rPr>
          <w:rStyle w:val="a"/>
          <w:rFonts w:ascii="Arial" w:hAnsi="Arial" w:cs="Arial"/>
          <w:i/>
          <w:sz w:val="20"/>
          <w:szCs w:val="20"/>
          <w:lang w:val="en-US"/>
        </w:rPr>
        <w:t xml:space="preserve">Journal of </w:t>
      </w:r>
      <w:r w:rsidRPr="00663C04">
        <w:rPr>
          <w:rStyle w:val="a"/>
          <w:rFonts w:ascii="Arial" w:hAnsi="Arial" w:cs="Arial"/>
          <w:bCs/>
          <w:i/>
          <w:sz w:val="20"/>
          <w:szCs w:val="20"/>
          <w:lang w:val="en-US"/>
        </w:rPr>
        <w:t xml:space="preserve">Transport </w:t>
      </w:r>
      <w:r w:rsidRPr="00663C04">
        <w:rPr>
          <w:rStyle w:val="a"/>
          <w:rFonts w:ascii="Arial" w:hAnsi="Arial" w:cs="Arial"/>
          <w:i/>
          <w:sz w:val="20"/>
          <w:szCs w:val="20"/>
          <w:lang w:val="en-US"/>
        </w:rPr>
        <w:t>Geography</w:t>
      </w:r>
      <w:r>
        <w:rPr>
          <w:rStyle w:val="a"/>
          <w:rFonts w:ascii="Arial" w:hAnsi="Arial" w:cs="Arial"/>
          <w:sz w:val="20"/>
          <w:szCs w:val="20"/>
          <w:lang w:val="en-US"/>
        </w:rPr>
        <w:t>,</w:t>
      </w:r>
      <w:r w:rsidRPr="00182062">
        <w:rPr>
          <w:lang w:val="en-US"/>
        </w:rPr>
        <w:t xml:space="preserve"> </w:t>
      </w:r>
      <w:hyperlink r:id="rId19" w:history="1">
        <w:r w:rsidRPr="00134C0F">
          <w:rPr>
            <w:rStyle w:val="Hyperlink"/>
            <w:color w:val="auto"/>
            <w:u w:val="none"/>
            <w:lang w:val="en-US"/>
          </w:rPr>
          <w:t>Vol</w:t>
        </w:r>
        <w:r>
          <w:rPr>
            <w:rStyle w:val="Hyperlink"/>
            <w:color w:val="auto"/>
            <w:u w:val="none"/>
            <w:lang w:val="en-US"/>
          </w:rPr>
          <w:t>.</w:t>
        </w:r>
        <w:r w:rsidRPr="00134C0F">
          <w:rPr>
            <w:rStyle w:val="Hyperlink"/>
            <w:color w:val="auto"/>
            <w:u w:val="none"/>
            <w:lang w:val="en-US"/>
          </w:rPr>
          <w:t xml:space="preserve"> 5, Issue 2</w:t>
        </w:r>
      </w:hyperlink>
      <w:r w:rsidRPr="00182062">
        <w:rPr>
          <w:lang w:val="en-US"/>
        </w:rPr>
        <w:t xml:space="preserve">, </w:t>
      </w:r>
      <w:r>
        <w:rPr>
          <w:lang w:val="en-US"/>
        </w:rPr>
        <w:t>pp</w:t>
      </w:r>
      <w:r w:rsidRPr="00182062">
        <w:rPr>
          <w:lang w:val="en-US"/>
        </w:rPr>
        <w:t xml:space="preserve"> 87-98 </w:t>
      </w:r>
    </w:p>
    <w:p w:rsidR="00861948" w:rsidRDefault="00861948" w:rsidP="000B31A8">
      <w:pPr>
        <w:rPr>
          <w:lang w:val="en-US"/>
        </w:rPr>
      </w:pPr>
      <w:r>
        <w:rPr>
          <w:lang w:val="en-US"/>
        </w:rPr>
        <w:t>Romer P. (1986) Increasing returns and long-run growth</w:t>
      </w:r>
      <w:r w:rsidRPr="00711B18">
        <w:rPr>
          <w:i/>
          <w:lang w:val="en-US"/>
        </w:rPr>
        <w:t>, Journal of Political Economy</w:t>
      </w:r>
      <w:r>
        <w:rPr>
          <w:lang w:val="en-US"/>
        </w:rPr>
        <w:t xml:space="preserve"> 94, pp 1002-1036</w:t>
      </w:r>
    </w:p>
    <w:p w:rsidR="00861948" w:rsidRDefault="00861948" w:rsidP="000B31A8">
      <w:pPr>
        <w:rPr>
          <w:lang w:val="en-US"/>
        </w:rPr>
      </w:pPr>
      <w:r>
        <w:rPr>
          <w:lang w:val="en-US"/>
        </w:rPr>
        <w:t>Rosenberg N. (1972) ‘</w:t>
      </w:r>
      <w:r w:rsidRPr="00865D05">
        <w:rPr>
          <w:i/>
          <w:lang w:val="en-US"/>
        </w:rPr>
        <w:t>Explorations in economic history’</w:t>
      </w:r>
      <w:r>
        <w:rPr>
          <w:lang w:val="en-US"/>
        </w:rPr>
        <w:t>, Nathan Abstract, vol. 10 (1), pp. 3-33</w:t>
      </w:r>
    </w:p>
    <w:p w:rsidR="00861948" w:rsidRDefault="00861948" w:rsidP="000B31A8">
      <w:pPr>
        <w:rPr>
          <w:lang w:val="en-US"/>
        </w:rPr>
      </w:pPr>
      <w:r>
        <w:rPr>
          <w:lang w:val="en-US"/>
        </w:rPr>
        <w:t xml:space="preserve">Rugman  A.M. ,Verbeke A. (2001) Location, competitiveness and the multinational enterprise. In Rugman A.M., Brewer T. </w:t>
      </w:r>
      <w:r w:rsidRPr="006C565F">
        <w:rPr>
          <w:i/>
          <w:lang w:val="en-US"/>
        </w:rPr>
        <w:t>‘ The Oxford Handbook of International Business’</w:t>
      </w:r>
      <w:r>
        <w:rPr>
          <w:lang w:val="en-US"/>
        </w:rPr>
        <w:t>, Oxford University Press, Oxford pp.150-177</w:t>
      </w:r>
    </w:p>
    <w:p w:rsidR="00861948" w:rsidRPr="00930A16" w:rsidRDefault="00861948" w:rsidP="000B31A8">
      <w:pPr>
        <w:rPr>
          <w:lang w:val="en-US"/>
        </w:rPr>
      </w:pPr>
      <w:r>
        <w:rPr>
          <w:lang w:val="en-US"/>
        </w:rPr>
        <w:t xml:space="preserve">Rugman A.M., D’Cruz J.R.(1992) The ‘Double Diamond’ Model of international competitiveness: the Canadian experience. </w:t>
      </w:r>
      <w:r w:rsidRPr="002E0DA3">
        <w:rPr>
          <w:i/>
          <w:lang w:val="en-US"/>
        </w:rPr>
        <w:t>Management International Review</w:t>
      </w:r>
      <w:r>
        <w:rPr>
          <w:lang w:val="en-US"/>
        </w:rPr>
        <w:t xml:space="preserve"> 33, pp.17-39</w:t>
      </w:r>
    </w:p>
    <w:p w:rsidR="00861948" w:rsidRDefault="00861948" w:rsidP="000B31A8">
      <w:pPr>
        <w:rPr>
          <w:lang w:val="en-US"/>
        </w:rPr>
      </w:pPr>
      <w:r>
        <w:rPr>
          <w:lang w:val="en-US"/>
        </w:rPr>
        <w:t xml:space="preserve">Sassen S. (1991), </w:t>
      </w:r>
      <w:r w:rsidRPr="00170FD8">
        <w:rPr>
          <w:i/>
          <w:lang w:val="en-US"/>
        </w:rPr>
        <w:t>The global city. New York, London, Tokyo</w:t>
      </w:r>
      <w:r>
        <w:rPr>
          <w:lang w:val="en-US"/>
        </w:rPr>
        <w:t>. Princeton: Princeton University Press</w:t>
      </w:r>
    </w:p>
    <w:p w:rsidR="00861948" w:rsidRDefault="00861948" w:rsidP="000B31A8">
      <w:pPr>
        <w:rPr>
          <w:rFonts w:cs="Arial"/>
          <w:color w:val="000000"/>
          <w:lang w:val="en-US"/>
        </w:rPr>
      </w:pPr>
      <w:r w:rsidRPr="00134C0F">
        <w:rPr>
          <w:rStyle w:val="Emphasis"/>
          <w:rFonts w:cs="Arial"/>
          <w:b w:val="0"/>
          <w:color w:val="000000"/>
          <w:lang w:val="en-US"/>
        </w:rPr>
        <w:t>Schweizer</w:t>
      </w:r>
      <w:r w:rsidRPr="00134C0F">
        <w:rPr>
          <w:rFonts w:cs="Arial"/>
          <w:b/>
          <w:color w:val="000000"/>
          <w:lang w:val="en-US"/>
        </w:rPr>
        <w:t xml:space="preserve"> </w:t>
      </w:r>
      <w:r w:rsidRPr="00134C0F">
        <w:rPr>
          <w:rFonts w:cs="Arial"/>
          <w:color w:val="000000"/>
          <w:lang w:val="en-US"/>
        </w:rPr>
        <w:t>and P.</w:t>
      </w:r>
      <w:r w:rsidRPr="00134C0F">
        <w:rPr>
          <w:rFonts w:cs="Arial"/>
          <w:b/>
          <w:color w:val="000000"/>
          <w:lang w:val="en-US"/>
        </w:rPr>
        <w:t xml:space="preserve"> </w:t>
      </w:r>
      <w:r w:rsidRPr="00134C0F">
        <w:rPr>
          <w:rStyle w:val="Emphasis"/>
          <w:rFonts w:cs="Arial"/>
          <w:b w:val="0"/>
          <w:color w:val="000000"/>
          <w:lang w:val="en-US"/>
        </w:rPr>
        <w:t>Varaiya</w:t>
      </w:r>
      <w:r w:rsidRPr="00134C0F">
        <w:rPr>
          <w:rFonts w:cs="Arial"/>
          <w:b/>
          <w:color w:val="000000"/>
          <w:lang w:val="en-US"/>
        </w:rPr>
        <w:t xml:space="preserve"> (</w:t>
      </w:r>
      <w:r w:rsidRPr="00134C0F">
        <w:rPr>
          <w:rStyle w:val="Emphasis"/>
          <w:rFonts w:cs="Arial"/>
          <w:b w:val="0"/>
          <w:color w:val="000000"/>
          <w:lang w:val="en-US"/>
        </w:rPr>
        <w:t>1976</w:t>
      </w:r>
      <w:r w:rsidRPr="00134C0F">
        <w:rPr>
          <w:rFonts w:cs="Arial"/>
          <w:b/>
          <w:color w:val="000000"/>
          <w:lang w:val="en-US"/>
        </w:rPr>
        <w:t>)</w:t>
      </w:r>
      <w:r w:rsidRPr="00B91EE3">
        <w:rPr>
          <w:rFonts w:cs="Arial"/>
          <w:color w:val="000000"/>
          <w:lang w:val="en-US"/>
        </w:rPr>
        <w:t xml:space="preserve"> General equilibrium and location theory, </w:t>
      </w:r>
      <w:r w:rsidRPr="00B91EE3">
        <w:rPr>
          <w:rFonts w:cs="Arial"/>
          <w:i/>
          <w:color w:val="000000"/>
          <w:lang w:val="en-US"/>
        </w:rPr>
        <w:t>journal of urban economics</w:t>
      </w:r>
      <w:r w:rsidRPr="00B91EE3">
        <w:rPr>
          <w:rFonts w:cs="Arial"/>
          <w:color w:val="000000"/>
          <w:lang w:val="en-US"/>
        </w:rPr>
        <w:t xml:space="preserve"> vol3 pp. 285-303</w:t>
      </w:r>
    </w:p>
    <w:p w:rsidR="00861948" w:rsidRPr="001E37FD" w:rsidRDefault="00861948" w:rsidP="000B31A8">
      <w:pPr>
        <w:rPr>
          <w:lang w:val="en-US"/>
        </w:rPr>
      </w:pPr>
      <w:r>
        <w:rPr>
          <w:lang w:val="en-US"/>
        </w:rPr>
        <w:t>Sorenso</w:t>
      </w:r>
      <w:r w:rsidRPr="00170FD8">
        <w:rPr>
          <w:lang w:val="en-US"/>
        </w:rPr>
        <w:t xml:space="preserve">n </w:t>
      </w:r>
      <w:r>
        <w:rPr>
          <w:lang w:val="en-US"/>
        </w:rPr>
        <w:t xml:space="preserve">O. </w:t>
      </w:r>
      <w:r w:rsidRPr="00170FD8">
        <w:rPr>
          <w:lang w:val="en-US"/>
        </w:rPr>
        <w:t>(2003)</w:t>
      </w:r>
      <w:r>
        <w:rPr>
          <w:lang w:val="en-US"/>
        </w:rPr>
        <w:t xml:space="preserve"> Social networks and industrial geography. </w:t>
      </w:r>
      <w:r w:rsidRPr="001E37FD">
        <w:rPr>
          <w:i/>
          <w:lang w:val="en-US"/>
        </w:rPr>
        <w:t xml:space="preserve">Journal of Evolutionary Economics </w:t>
      </w:r>
      <w:r>
        <w:rPr>
          <w:lang w:val="en-US"/>
        </w:rPr>
        <w:t>13, pp. 513-527</w:t>
      </w:r>
    </w:p>
    <w:p w:rsidR="00861948" w:rsidRDefault="00861948" w:rsidP="000B31A8">
      <w:pPr>
        <w:rPr>
          <w:lang w:val="en-US"/>
        </w:rPr>
      </w:pPr>
      <w:r>
        <w:rPr>
          <w:lang w:val="en-US"/>
        </w:rPr>
        <w:t xml:space="preserve">Sorenson O., Stuart T.E. (2001) Syndication networks and the spatial distribution of venture capital investments. </w:t>
      </w:r>
      <w:r w:rsidRPr="001E37FD">
        <w:rPr>
          <w:i/>
          <w:lang w:val="en-US"/>
        </w:rPr>
        <w:t>American Journal of Sociology</w:t>
      </w:r>
      <w:r>
        <w:rPr>
          <w:lang w:val="en-US"/>
        </w:rPr>
        <w:t>, 106, pp. 1546-1588</w:t>
      </w:r>
    </w:p>
    <w:p w:rsidR="00861948" w:rsidRDefault="00861948" w:rsidP="000B31A8">
      <w:pPr>
        <w:rPr>
          <w:lang w:val="en-US"/>
        </w:rPr>
      </w:pPr>
      <w:r>
        <w:rPr>
          <w:lang w:val="en-US"/>
        </w:rPr>
        <w:t>Storper M. &amp; Venables AJ (2004) Buzz: Face-to-face contact and the urban economy</w:t>
      </w:r>
      <w:r w:rsidRPr="00711B18">
        <w:rPr>
          <w:i/>
          <w:lang w:val="en-US"/>
        </w:rPr>
        <w:t>, Journal of economic Geography</w:t>
      </w:r>
      <w:r>
        <w:rPr>
          <w:lang w:val="en-US"/>
        </w:rPr>
        <w:t xml:space="preserve"> 4, pp 351-370</w:t>
      </w:r>
    </w:p>
    <w:p w:rsidR="00861948" w:rsidRDefault="00861948" w:rsidP="000B31A8">
      <w:pPr>
        <w:spacing w:line="360" w:lineRule="auto"/>
        <w:rPr>
          <w:lang w:val="en-US"/>
        </w:rPr>
      </w:pPr>
      <w:r w:rsidRPr="00CD2A90">
        <w:rPr>
          <w:lang w:val="en-US"/>
        </w:rPr>
        <w:t>Taylor P.J. (2004) ‘</w:t>
      </w:r>
      <w:r w:rsidRPr="008167FA">
        <w:rPr>
          <w:i/>
          <w:lang w:val="en-US"/>
        </w:rPr>
        <w:t>world city networks: A global urban analysis’</w:t>
      </w:r>
      <w:r w:rsidRPr="00CD2A90">
        <w:rPr>
          <w:lang w:val="en-US"/>
        </w:rPr>
        <w:t>, London, Routledge</w:t>
      </w:r>
    </w:p>
    <w:p w:rsidR="00861948" w:rsidRDefault="00861948" w:rsidP="000B31A8">
      <w:pPr>
        <w:rPr>
          <w:lang w:val="en-US"/>
        </w:rPr>
      </w:pPr>
      <w:r w:rsidRPr="00182062">
        <w:rPr>
          <w:rStyle w:val="a"/>
          <w:rFonts w:cs="Arial"/>
          <w:bCs/>
          <w:lang w:val="en-US"/>
        </w:rPr>
        <w:t>Taylor</w:t>
      </w:r>
      <w:r>
        <w:rPr>
          <w:rStyle w:val="a"/>
          <w:rFonts w:cs="Arial"/>
          <w:bCs/>
          <w:lang w:val="en-US"/>
        </w:rPr>
        <w:t xml:space="preserve"> </w:t>
      </w:r>
      <w:r w:rsidRPr="00182062">
        <w:rPr>
          <w:rStyle w:val="a"/>
          <w:rFonts w:cs="Arial"/>
          <w:bCs/>
          <w:lang w:val="en-US"/>
        </w:rPr>
        <w:t>PJ</w:t>
      </w:r>
      <w:r>
        <w:rPr>
          <w:rStyle w:val="a"/>
          <w:rFonts w:cs="Arial"/>
          <w:lang w:val="en-US"/>
        </w:rPr>
        <w:t xml:space="preserve">, </w:t>
      </w:r>
      <w:r w:rsidRPr="00182062">
        <w:rPr>
          <w:rStyle w:val="a"/>
          <w:rFonts w:cs="Arial"/>
          <w:lang w:val="en-US"/>
        </w:rPr>
        <w:t>Catalano</w:t>
      </w:r>
      <w:r>
        <w:rPr>
          <w:rStyle w:val="a"/>
          <w:rFonts w:cs="Arial"/>
          <w:lang w:val="en-US"/>
        </w:rPr>
        <w:t xml:space="preserve"> G</w:t>
      </w:r>
      <w:r w:rsidRPr="00182062">
        <w:rPr>
          <w:rStyle w:val="a"/>
          <w:rFonts w:cs="Arial"/>
          <w:lang w:val="en-US"/>
        </w:rPr>
        <w:t>, D</w:t>
      </w:r>
      <w:r>
        <w:rPr>
          <w:rStyle w:val="a"/>
          <w:rFonts w:cs="Arial"/>
          <w:lang w:val="en-US"/>
        </w:rPr>
        <w:t>.</w:t>
      </w:r>
      <w:r w:rsidRPr="00182062">
        <w:rPr>
          <w:rStyle w:val="a"/>
          <w:rFonts w:cs="Arial"/>
          <w:lang w:val="en-US"/>
        </w:rPr>
        <w:t xml:space="preserve"> Walker</w:t>
      </w:r>
      <w:r w:rsidRPr="00182062">
        <w:rPr>
          <w:lang w:val="en-US"/>
        </w:rPr>
        <w:t xml:space="preserve">(2002) </w:t>
      </w:r>
      <w:r>
        <w:rPr>
          <w:lang w:val="en-US"/>
        </w:rPr>
        <w:t>‘</w:t>
      </w:r>
      <w:hyperlink r:id="rId20" w:tooltip="Click to view this record" w:history="1">
        <w:r w:rsidRPr="00134C0F">
          <w:rPr>
            <w:rStyle w:val="Hyperlink"/>
            <w:bCs/>
            <w:color w:val="auto"/>
            <w:u w:val="none"/>
            <w:lang w:val="en-US"/>
          </w:rPr>
          <w:t>Measurement of the World City Network</w:t>
        </w:r>
      </w:hyperlink>
      <w:r w:rsidRPr="00134C0F">
        <w:rPr>
          <w:bCs/>
          <w:lang w:val="en-US"/>
        </w:rPr>
        <w:t>’</w:t>
      </w:r>
      <w:r w:rsidRPr="00182062">
        <w:rPr>
          <w:rStyle w:val="a"/>
          <w:rFonts w:cs="Arial"/>
          <w:lang w:val="en-US"/>
        </w:rPr>
        <w:t xml:space="preserve"> </w:t>
      </w:r>
      <w:r w:rsidRPr="00182062">
        <w:rPr>
          <w:rStyle w:val="a"/>
          <w:rFonts w:cs="Arial"/>
          <w:i/>
          <w:lang w:val="en-US"/>
        </w:rPr>
        <w:t>Urban Studies</w:t>
      </w:r>
      <w:r w:rsidRPr="00182062">
        <w:rPr>
          <w:rStyle w:val="a"/>
          <w:rFonts w:cs="Arial"/>
          <w:lang w:val="en-US"/>
        </w:rPr>
        <w:t xml:space="preserve">, </w:t>
      </w:r>
      <w:r w:rsidRPr="00182062">
        <w:rPr>
          <w:lang w:val="en-US"/>
        </w:rPr>
        <w:t>Volume 39, Issue 13, 2002, Pages 2367 – 2376</w:t>
      </w:r>
    </w:p>
    <w:p w:rsidR="00861948" w:rsidRDefault="00861948" w:rsidP="000B31A8">
      <w:pPr>
        <w:rPr>
          <w:lang w:val="en-US"/>
        </w:rPr>
      </w:pPr>
      <w:r>
        <w:rPr>
          <w:lang w:val="en-US"/>
        </w:rPr>
        <w:t xml:space="preserve">Taylor P.J. (1997) Hierarchical tendencies among world cities: a global research proposal , </w:t>
      </w:r>
      <w:r w:rsidRPr="0018664C">
        <w:rPr>
          <w:i/>
          <w:lang w:val="en-US"/>
        </w:rPr>
        <w:t>Cities</w:t>
      </w:r>
      <w:r>
        <w:rPr>
          <w:lang w:val="en-US"/>
        </w:rPr>
        <w:t xml:space="preserve"> 14, pp. 323-332</w:t>
      </w:r>
    </w:p>
    <w:p w:rsidR="00861948" w:rsidRDefault="00861948" w:rsidP="000B31A8">
      <w:pPr>
        <w:rPr>
          <w:lang w:val="en-US"/>
        </w:rPr>
      </w:pPr>
      <w:r>
        <w:rPr>
          <w:lang w:val="en-US"/>
        </w:rPr>
        <w:t xml:space="preserve">Timberlake M., Smith D.A.(1995) Cities in global matrices: toward mapping the world-systems, in P.L.Knox and P.J. Taylor  </w:t>
      </w:r>
      <w:r w:rsidRPr="009C5483">
        <w:rPr>
          <w:i/>
          <w:lang w:val="en-US"/>
        </w:rPr>
        <w:t>World cities in a world system</w:t>
      </w:r>
      <w:r>
        <w:rPr>
          <w:lang w:val="en-US"/>
        </w:rPr>
        <w:t>, Cambridge: Cambridge University Press</w:t>
      </w:r>
    </w:p>
    <w:p w:rsidR="00861948" w:rsidRPr="00EE33B7" w:rsidRDefault="00861948" w:rsidP="000B31A8">
      <w:pPr>
        <w:spacing w:line="360" w:lineRule="auto"/>
        <w:rPr>
          <w:lang w:val="en-US"/>
        </w:rPr>
      </w:pPr>
      <w:r>
        <w:rPr>
          <w:lang w:val="en-US"/>
        </w:rPr>
        <w:t xml:space="preserve">Uzzi B.(1997) Social structure and competition in inter-firm networks: the paradox of embeddedness, </w:t>
      </w:r>
      <w:r w:rsidRPr="008F561F">
        <w:rPr>
          <w:i/>
          <w:lang w:val="en-US"/>
        </w:rPr>
        <w:t>Administrative Science Quarterly</w:t>
      </w:r>
      <w:r>
        <w:rPr>
          <w:lang w:val="en-US"/>
        </w:rPr>
        <w:t xml:space="preserve"> Vol. 42, pp 35-47</w:t>
      </w:r>
    </w:p>
    <w:p w:rsidR="00861948" w:rsidRPr="00CD2A90" w:rsidRDefault="00861948" w:rsidP="000B31A8">
      <w:pPr>
        <w:spacing w:line="360" w:lineRule="auto"/>
        <w:rPr>
          <w:lang w:val="en-US"/>
        </w:rPr>
      </w:pPr>
      <w:r w:rsidRPr="00CD2A90">
        <w:rPr>
          <w:lang w:val="en-US"/>
        </w:rPr>
        <w:t>Vlachos G.P. (2000)</w:t>
      </w:r>
      <w:r w:rsidRPr="00134C0F">
        <w:rPr>
          <w:i/>
          <w:lang w:val="en-US"/>
        </w:rPr>
        <w:t>’International maritime policy’</w:t>
      </w:r>
      <w:r w:rsidRPr="00CD2A90">
        <w:rPr>
          <w:lang w:val="en-US"/>
        </w:rPr>
        <w:t xml:space="preserve">, Stamoulis Publications, Athens </w:t>
      </w:r>
    </w:p>
    <w:p w:rsidR="00861948" w:rsidRDefault="00861948" w:rsidP="000B31A8">
      <w:pPr>
        <w:rPr>
          <w:lang w:val="en-US"/>
        </w:rPr>
      </w:pPr>
      <w:r>
        <w:rPr>
          <w:lang w:val="en-US"/>
        </w:rPr>
        <w:t xml:space="preserve">von Hayek F.A. (1937) Economics and knowledge. </w:t>
      </w:r>
      <w:r w:rsidRPr="00202A4F">
        <w:rPr>
          <w:i/>
          <w:lang w:val="en-US"/>
        </w:rPr>
        <w:t>Economica</w:t>
      </w:r>
      <w:r>
        <w:rPr>
          <w:lang w:val="en-US"/>
        </w:rPr>
        <w:t>, IV New Series,13 pp. 33-54</w:t>
      </w:r>
    </w:p>
    <w:p w:rsidR="00861948" w:rsidRDefault="00861948" w:rsidP="000B31A8">
      <w:pPr>
        <w:rPr>
          <w:lang w:val="en-US"/>
        </w:rPr>
      </w:pPr>
      <w:r>
        <w:rPr>
          <w:lang w:val="en-US"/>
        </w:rPr>
        <w:t xml:space="preserve">Zukin S.&amp;Dimaggio P. (1990), </w:t>
      </w:r>
      <w:r w:rsidRPr="00162ABB">
        <w:rPr>
          <w:i/>
          <w:lang w:val="en-US"/>
        </w:rPr>
        <w:t>The social organization of the economy</w:t>
      </w:r>
      <w:r>
        <w:rPr>
          <w:lang w:val="en-US"/>
        </w:rPr>
        <w:t>. Cambridge University Press, Cambridge</w:t>
      </w:r>
    </w:p>
    <w:p w:rsidR="00861948" w:rsidRDefault="00861948" w:rsidP="000B31A8">
      <w:pPr>
        <w:tabs>
          <w:tab w:val="left" w:pos="900"/>
        </w:tabs>
        <w:rPr>
          <w:lang w:val="en-US"/>
        </w:rPr>
      </w:pPr>
    </w:p>
    <w:p w:rsidR="00861948" w:rsidRPr="00865D05" w:rsidRDefault="00861948" w:rsidP="000B31A8">
      <w:pPr>
        <w:tabs>
          <w:tab w:val="left" w:pos="900"/>
        </w:tabs>
        <w:rPr>
          <w:b/>
          <w:lang w:val="en-US"/>
        </w:rPr>
      </w:pPr>
      <w:r w:rsidRPr="004909F4">
        <w:rPr>
          <w:lang w:val="en-US"/>
        </w:rPr>
        <w:t xml:space="preserve">  </w:t>
      </w:r>
      <w:r w:rsidRPr="004909F4">
        <w:rPr>
          <w:b/>
          <w:lang w:val="en-US"/>
        </w:rPr>
        <w:t>SITES AND DATABASES</w:t>
      </w:r>
    </w:p>
    <w:p w:rsidR="00861948" w:rsidRPr="004909F4" w:rsidRDefault="00861948" w:rsidP="000B31A8">
      <w:pPr>
        <w:rPr>
          <w:lang w:val="en-US"/>
        </w:rPr>
      </w:pPr>
      <w:r w:rsidRPr="004909F4">
        <w:rPr>
          <w:lang w:val="en-US"/>
        </w:rPr>
        <w:t>EUROSTAT</w:t>
      </w:r>
    </w:p>
    <w:p w:rsidR="00861948" w:rsidRPr="004909F4" w:rsidRDefault="00861948" w:rsidP="000B31A8">
      <w:pPr>
        <w:rPr>
          <w:lang w:val="en-US"/>
        </w:rPr>
      </w:pPr>
      <w:r w:rsidRPr="004909F4">
        <w:rPr>
          <w:rFonts w:cs="Verdana"/>
          <w:szCs w:val="21"/>
          <w:lang w:val="en-US"/>
        </w:rPr>
        <w:t>Lloyds Shipping Register</w:t>
      </w:r>
    </w:p>
    <w:p w:rsidR="00861948" w:rsidRDefault="00861948" w:rsidP="000B31A8">
      <w:pPr>
        <w:rPr>
          <w:rFonts w:cs="Verdana"/>
          <w:szCs w:val="21"/>
          <w:lang w:val="en-US"/>
        </w:rPr>
      </w:pPr>
      <w:r w:rsidRPr="004909F4">
        <w:rPr>
          <w:rFonts w:cs="Verdana"/>
          <w:szCs w:val="21"/>
          <w:lang w:val="en-US"/>
        </w:rPr>
        <w:t>World City Directory (Fairplay)</w:t>
      </w:r>
    </w:p>
    <w:p w:rsidR="00861948" w:rsidRDefault="00861948" w:rsidP="000B31A8">
      <w:pPr>
        <w:rPr>
          <w:lang w:val="en-US"/>
        </w:rPr>
      </w:pPr>
      <w:r w:rsidRPr="004909F4">
        <w:rPr>
          <w:lang w:val="en-US"/>
        </w:rPr>
        <w:t>World Shipping Register</w:t>
      </w:r>
    </w:p>
    <w:p w:rsidR="00861948" w:rsidRDefault="00861948" w:rsidP="000B31A8">
      <w:pPr>
        <w:rPr>
          <w:lang w:val="en-US"/>
        </w:rPr>
      </w:pPr>
      <w:hyperlink r:id="rId21" w:history="1">
        <w:r w:rsidRPr="00E314D5">
          <w:rPr>
            <w:rStyle w:val="Hyperlink"/>
            <w:rFonts w:cs="Verdana"/>
            <w:color w:val="auto"/>
            <w:szCs w:val="21"/>
            <w:u w:val="none"/>
            <w:lang w:val="en-US"/>
          </w:rPr>
          <w:t>WWW.LLOYDSLIST.COM</w:t>
        </w:r>
      </w:hyperlink>
    </w:p>
    <w:p w:rsidR="00861948" w:rsidRPr="00A55DBD" w:rsidRDefault="00861948" w:rsidP="000B31A8">
      <w:pPr>
        <w:rPr>
          <w:lang w:val="en-US"/>
        </w:rPr>
      </w:pPr>
      <w:r>
        <w:rPr>
          <w:lang w:val="en-US"/>
        </w:rPr>
        <w:t>WWW.PETROFIN.GR</w:t>
      </w:r>
    </w:p>
    <w:p w:rsidR="00861948" w:rsidRDefault="00861948" w:rsidP="000B31A8">
      <w:pPr>
        <w:rPr>
          <w:szCs w:val="24"/>
          <w:lang w:val="en-US" w:eastAsia="el-GR"/>
        </w:rPr>
      </w:pPr>
      <w:hyperlink r:id="rId22" w:history="1">
        <w:r w:rsidRPr="00E314D5">
          <w:rPr>
            <w:rStyle w:val="Hyperlink"/>
            <w:color w:val="auto"/>
            <w:szCs w:val="24"/>
            <w:u w:val="none"/>
            <w:lang w:val="en-US" w:eastAsia="el-GR"/>
          </w:rPr>
          <w:t>WWW.NOMOTHESIA.EPENTDYSEIS.GR</w:t>
        </w:r>
      </w:hyperlink>
      <w:r>
        <w:rPr>
          <w:szCs w:val="24"/>
          <w:lang w:val="en-US" w:eastAsia="el-GR"/>
        </w:rPr>
        <w:t xml:space="preserve"> Greek Ministry of economics </w:t>
      </w:r>
    </w:p>
    <w:p w:rsidR="00861948" w:rsidRDefault="00861948" w:rsidP="000B31A8">
      <w:pPr>
        <w:rPr>
          <w:rFonts w:cs="Verdana"/>
          <w:szCs w:val="21"/>
          <w:lang w:val="en-US"/>
        </w:rPr>
      </w:pPr>
      <w:hyperlink r:id="rId23" w:history="1">
        <w:r w:rsidRPr="00E314D5">
          <w:rPr>
            <w:rStyle w:val="Hyperlink"/>
            <w:rFonts w:cs="Verdana"/>
            <w:color w:val="auto"/>
            <w:szCs w:val="21"/>
            <w:u w:val="none"/>
            <w:lang w:val="en-US"/>
          </w:rPr>
          <w:t>WWW.THEBALTICEXCHANGE.COM</w:t>
        </w:r>
      </w:hyperlink>
    </w:p>
    <w:p w:rsidR="00861948" w:rsidRDefault="00861948" w:rsidP="000B31A8">
      <w:pPr>
        <w:rPr>
          <w:rFonts w:cs="Verdana"/>
          <w:szCs w:val="21"/>
          <w:lang w:val="en-US"/>
        </w:rPr>
      </w:pPr>
      <w:hyperlink r:id="rId24" w:history="1">
        <w:r w:rsidRPr="00802652">
          <w:rPr>
            <w:rStyle w:val="Hyperlink"/>
            <w:rFonts w:cs="Verdana"/>
            <w:color w:val="auto"/>
            <w:szCs w:val="21"/>
            <w:u w:val="none"/>
            <w:lang w:val="en-US"/>
          </w:rPr>
          <w:t>WWW.THELONDONNEWS.COM</w:t>
        </w:r>
      </w:hyperlink>
    </w:p>
    <w:p w:rsidR="00861948" w:rsidRDefault="00861948" w:rsidP="000B31A8">
      <w:pPr>
        <w:spacing w:line="360" w:lineRule="auto"/>
        <w:rPr>
          <w:lang w:val="en-US"/>
        </w:rPr>
      </w:pPr>
      <w:hyperlink r:id="rId25" w:history="1">
        <w:r w:rsidRPr="00A55DBD">
          <w:rPr>
            <w:rStyle w:val="Hyperlink"/>
            <w:color w:val="auto"/>
            <w:u w:val="none"/>
            <w:lang w:val="en-US"/>
          </w:rPr>
          <w:t>WWW.YEN.GR</w:t>
        </w:r>
      </w:hyperlink>
      <w:r>
        <w:rPr>
          <w:lang w:val="en-US"/>
        </w:rPr>
        <w:t xml:space="preserve"> Greek Ministry of Merchant Marine</w:t>
      </w:r>
    </w:p>
    <w:p w:rsidR="00861948" w:rsidRDefault="00861948" w:rsidP="000B31A8">
      <w:pPr>
        <w:spacing w:line="360" w:lineRule="auto"/>
        <w:rPr>
          <w:lang w:val="en-US"/>
        </w:rPr>
      </w:pPr>
    </w:p>
    <w:p w:rsidR="00861948" w:rsidRPr="005F160B" w:rsidRDefault="00861948" w:rsidP="000B31A8">
      <w:pPr>
        <w:spacing w:line="360" w:lineRule="auto"/>
        <w:rPr>
          <w:lang w:val="en-US"/>
        </w:rPr>
      </w:pPr>
    </w:p>
    <w:p w:rsidR="00861948" w:rsidRDefault="00861948" w:rsidP="00157549">
      <w:pPr>
        <w:rPr>
          <w:b/>
          <w:sz w:val="36"/>
          <w:szCs w:val="36"/>
          <w:lang w:val="en-US"/>
        </w:rPr>
      </w:pPr>
    </w:p>
    <w:p w:rsidR="00861948" w:rsidRDefault="00861948" w:rsidP="00157549">
      <w:pPr>
        <w:rPr>
          <w:b/>
          <w:sz w:val="36"/>
          <w:szCs w:val="36"/>
          <w:lang w:val="en-US"/>
        </w:rPr>
      </w:pPr>
    </w:p>
    <w:p w:rsidR="00861948" w:rsidRDefault="00861948" w:rsidP="00157549">
      <w:pPr>
        <w:rPr>
          <w:b/>
          <w:sz w:val="36"/>
          <w:szCs w:val="36"/>
          <w:lang w:val="en-US"/>
        </w:rPr>
      </w:pPr>
    </w:p>
    <w:p w:rsidR="00861948" w:rsidRDefault="00861948" w:rsidP="00157549">
      <w:pPr>
        <w:rPr>
          <w:b/>
          <w:sz w:val="36"/>
          <w:szCs w:val="36"/>
          <w:lang w:val="en-US"/>
        </w:rPr>
      </w:pPr>
    </w:p>
    <w:p w:rsidR="00861948" w:rsidRDefault="00861948" w:rsidP="00157549">
      <w:pPr>
        <w:rPr>
          <w:b/>
          <w:sz w:val="36"/>
          <w:szCs w:val="36"/>
          <w:lang w:val="en-US"/>
        </w:rPr>
      </w:pPr>
    </w:p>
    <w:p w:rsidR="00861948" w:rsidRPr="00557361" w:rsidRDefault="00861948" w:rsidP="00157549">
      <w:pPr>
        <w:rPr>
          <w:b/>
          <w:sz w:val="32"/>
          <w:szCs w:val="32"/>
          <w:lang w:val="en-US"/>
        </w:rPr>
      </w:pPr>
      <w:r w:rsidRPr="00557361">
        <w:rPr>
          <w:b/>
          <w:sz w:val="32"/>
          <w:szCs w:val="32"/>
          <w:lang w:val="en-US"/>
        </w:rPr>
        <w:t>Interviews</w:t>
      </w:r>
    </w:p>
    <w:p w:rsidR="00861948" w:rsidRPr="00557361" w:rsidRDefault="00861948" w:rsidP="00157549">
      <w:pPr>
        <w:rPr>
          <w:sz w:val="24"/>
          <w:szCs w:val="24"/>
          <w:lang w:val="en-US"/>
        </w:rPr>
      </w:pPr>
      <w:r w:rsidRPr="00557361">
        <w:rPr>
          <w:sz w:val="24"/>
          <w:szCs w:val="24"/>
          <w:lang w:val="en-US"/>
        </w:rPr>
        <w:t xml:space="preserve">Mr. R. Post, Managing Director, </w:t>
      </w:r>
      <w:r w:rsidRPr="00557361">
        <w:rPr>
          <w:i/>
          <w:sz w:val="24"/>
          <w:szCs w:val="24"/>
          <w:lang w:val="en-US"/>
        </w:rPr>
        <w:t>Post &amp; Co P&amp;I Club</w:t>
      </w:r>
      <w:r w:rsidRPr="00557361">
        <w:rPr>
          <w:sz w:val="24"/>
          <w:szCs w:val="24"/>
          <w:lang w:val="en-US"/>
        </w:rPr>
        <w:t>, Rotterdam, 23-04-2009</w:t>
      </w:r>
    </w:p>
    <w:p w:rsidR="00861948" w:rsidRPr="00557361" w:rsidRDefault="00861948" w:rsidP="00157549">
      <w:pPr>
        <w:rPr>
          <w:sz w:val="24"/>
          <w:szCs w:val="24"/>
          <w:lang w:val="en-US"/>
        </w:rPr>
      </w:pPr>
      <w:r w:rsidRPr="00557361">
        <w:rPr>
          <w:sz w:val="24"/>
          <w:szCs w:val="24"/>
          <w:lang w:val="en-US"/>
        </w:rPr>
        <w:t xml:space="preserve">Mr. T. van der Valk, Attorney of Law, </w:t>
      </w:r>
      <w:r w:rsidRPr="00557361">
        <w:rPr>
          <w:i/>
          <w:sz w:val="24"/>
          <w:szCs w:val="24"/>
          <w:lang w:val="en-US"/>
        </w:rPr>
        <w:t>AKD Prinsen van Wijmen</w:t>
      </w:r>
      <w:r w:rsidRPr="00557361">
        <w:rPr>
          <w:sz w:val="24"/>
          <w:szCs w:val="24"/>
          <w:lang w:val="en-US"/>
        </w:rPr>
        <w:t>, Rotterdam, 04-05-2009</w:t>
      </w:r>
    </w:p>
    <w:p w:rsidR="00861948" w:rsidRPr="00557361" w:rsidRDefault="00861948" w:rsidP="00157549">
      <w:pPr>
        <w:rPr>
          <w:sz w:val="24"/>
          <w:szCs w:val="24"/>
          <w:lang w:val="en-US"/>
        </w:rPr>
      </w:pPr>
      <w:r w:rsidRPr="00557361">
        <w:rPr>
          <w:sz w:val="24"/>
          <w:szCs w:val="24"/>
          <w:lang w:val="en-US"/>
        </w:rPr>
        <w:t>Mr. I. Fasolis, Attorney of Law, Piraeus, 09-05-2009</w:t>
      </w:r>
    </w:p>
    <w:p w:rsidR="00861948" w:rsidRPr="00557361" w:rsidRDefault="00861948" w:rsidP="00157549">
      <w:pPr>
        <w:rPr>
          <w:sz w:val="24"/>
          <w:szCs w:val="24"/>
          <w:lang w:val="en-US"/>
        </w:rPr>
      </w:pPr>
      <w:r w:rsidRPr="00557361">
        <w:rPr>
          <w:sz w:val="24"/>
          <w:szCs w:val="24"/>
          <w:lang w:val="en-US"/>
        </w:rPr>
        <w:t xml:space="preserve">Mr. D. Vasilakos, Managing Director of Maritime Activities, </w:t>
      </w:r>
      <w:r w:rsidRPr="00A55DBD">
        <w:rPr>
          <w:i/>
          <w:sz w:val="24"/>
          <w:szCs w:val="24"/>
          <w:lang w:val="en-US"/>
        </w:rPr>
        <w:t>National Bank of Greece</w:t>
      </w:r>
      <w:r w:rsidRPr="00557361">
        <w:rPr>
          <w:sz w:val="24"/>
          <w:szCs w:val="24"/>
          <w:lang w:val="en-US"/>
        </w:rPr>
        <w:t>, Piraeus, 13-05-2009</w:t>
      </w:r>
    </w:p>
    <w:p w:rsidR="00861948" w:rsidRPr="00557361" w:rsidRDefault="00861948" w:rsidP="00157549">
      <w:pPr>
        <w:rPr>
          <w:sz w:val="24"/>
          <w:szCs w:val="24"/>
          <w:lang w:val="en-US"/>
        </w:rPr>
      </w:pPr>
      <w:r w:rsidRPr="00557361">
        <w:rPr>
          <w:sz w:val="24"/>
          <w:szCs w:val="24"/>
          <w:lang w:val="en-US"/>
        </w:rPr>
        <w:t xml:space="preserve">Mr. I. Trantalidis, Attorney of Law, Piraeus, 14-05-2009 </w:t>
      </w:r>
    </w:p>
    <w:p w:rsidR="00861948" w:rsidRPr="00557361" w:rsidRDefault="00861948" w:rsidP="00157549">
      <w:pPr>
        <w:rPr>
          <w:sz w:val="24"/>
          <w:szCs w:val="24"/>
          <w:lang w:val="en-US"/>
        </w:rPr>
      </w:pPr>
      <w:r w:rsidRPr="00557361">
        <w:rPr>
          <w:sz w:val="24"/>
          <w:szCs w:val="24"/>
          <w:lang w:val="en-US"/>
        </w:rPr>
        <w:t xml:space="preserve"> Mr. I. Psychoyios, Lawyer at the Law &amp;Insurance Department, </w:t>
      </w:r>
      <w:r w:rsidRPr="00A55DBD">
        <w:rPr>
          <w:i/>
          <w:sz w:val="24"/>
          <w:szCs w:val="24"/>
          <w:lang w:val="en-US"/>
        </w:rPr>
        <w:t>Eletson Corporation Ltd</w:t>
      </w:r>
      <w:r w:rsidRPr="00557361">
        <w:rPr>
          <w:sz w:val="24"/>
          <w:szCs w:val="24"/>
          <w:lang w:val="en-US"/>
        </w:rPr>
        <w:t>, 14-05-2009</w:t>
      </w:r>
    </w:p>
    <w:p w:rsidR="00861948" w:rsidRPr="00557361" w:rsidRDefault="00861948" w:rsidP="00157549">
      <w:pPr>
        <w:rPr>
          <w:sz w:val="24"/>
          <w:szCs w:val="24"/>
          <w:lang w:val="en-US"/>
        </w:rPr>
      </w:pPr>
      <w:r w:rsidRPr="00557361">
        <w:rPr>
          <w:sz w:val="24"/>
          <w:szCs w:val="24"/>
          <w:lang w:val="en-US"/>
        </w:rPr>
        <w:t>Mr. D. Vergottis, Managing Director of London Branch</w:t>
      </w:r>
      <w:r w:rsidRPr="00A55DBD">
        <w:rPr>
          <w:i/>
          <w:sz w:val="24"/>
          <w:szCs w:val="24"/>
          <w:lang w:val="en-US"/>
        </w:rPr>
        <w:t>, Valiant Shipping Ltd</w:t>
      </w:r>
      <w:r w:rsidRPr="00557361">
        <w:rPr>
          <w:sz w:val="24"/>
          <w:szCs w:val="24"/>
          <w:lang w:val="en-US"/>
        </w:rPr>
        <w:t>, London, 29-06-2009 (Phone Interview)</w:t>
      </w:r>
    </w:p>
    <w:p w:rsidR="00861948" w:rsidRDefault="00861948" w:rsidP="004A210F">
      <w:pPr>
        <w:rPr>
          <w:sz w:val="28"/>
          <w:szCs w:val="28"/>
          <w:lang w:val="en-US"/>
        </w:rPr>
      </w:pPr>
    </w:p>
    <w:p w:rsidR="00861948" w:rsidRPr="004A210F" w:rsidRDefault="00861948" w:rsidP="004A210F">
      <w:pPr>
        <w:rPr>
          <w:lang w:val="en-US"/>
        </w:rPr>
      </w:pPr>
    </w:p>
    <w:sectPr w:rsidR="00861948" w:rsidRPr="004A210F" w:rsidSect="00AA349F">
      <w:headerReference w:type="default" r:id="rId26"/>
      <w:footerReference w:type="default" r:id="rId27"/>
      <w:pgSz w:w="11906" w:h="16838" w:code="9"/>
      <w:pgMar w:top="1440" w:right="1797" w:bottom="1440" w:left="1797"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1948" w:rsidRDefault="00861948" w:rsidP="002C665A">
      <w:pPr>
        <w:spacing w:after="0" w:line="240" w:lineRule="auto"/>
      </w:pPr>
      <w:r>
        <w:separator/>
      </w:r>
    </w:p>
  </w:endnote>
  <w:endnote w:type="continuationSeparator" w:id="1">
    <w:p w:rsidR="00861948" w:rsidRDefault="00861948" w:rsidP="002C66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948" w:rsidRDefault="00861948">
    <w:pPr>
      <w:pStyle w:val="Footer"/>
      <w:jc w:val="right"/>
    </w:pPr>
  </w:p>
  <w:p w:rsidR="00861948" w:rsidRPr="00D03400" w:rsidRDefault="00861948">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1948" w:rsidRDefault="00861948" w:rsidP="002C665A">
      <w:pPr>
        <w:spacing w:after="0" w:line="240" w:lineRule="auto"/>
      </w:pPr>
      <w:r>
        <w:separator/>
      </w:r>
    </w:p>
  </w:footnote>
  <w:footnote w:type="continuationSeparator" w:id="1">
    <w:p w:rsidR="00861948" w:rsidRDefault="00861948" w:rsidP="002C66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948" w:rsidRPr="00F76980" w:rsidRDefault="00861948">
    <w:pPr>
      <w:pStyle w:val="Header"/>
      <w:rPr>
        <w:lang w:val="en-US"/>
      </w:rPr>
    </w:pPr>
    <w:r>
      <w:rPr>
        <w:lang w:val="en-US"/>
      </w:rPr>
      <w:t xml:space="preserve">                                                                                                               </w:t>
    </w:r>
    <w:r w:rsidRPr="003B461D">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Bekijk de afbeelding op ware grootte" style="width:124.5pt;height:38.25pt;visibility:visible">
          <v:imagedata r:id="rId1" o:title=""/>
        </v:shape>
      </w:pict>
    </w:r>
    <w:r>
      <w:rPr>
        <w:lang w:val="en-US"/>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F41AC"/>
    <w:multiLevelType w:val="hybridMultilevel"/>
    <w:tmpl w:val="79120948"/>
    <w:lvl w:ilvl="0" w:tplc="04080011">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
    <w:nsid w:val="0D604877"/>
    <w:multiLevelType w:val="hybridMultilevel"/>
    <w:tmpl w:val="8C843FB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1AEC7EB5"/>
    <w:multiLevelType w:val="multilevel"/>
    <w:tmpl w:val="68B8F7E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429C0D94"/>
    <w:multiLevelType w:val="hybridMultilevel"/>
    <w:tmpl w:val="9E36E7DC"/>
    <w:lvl w:ilvl="0" w:tplc="04080011">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4">
    <w:nsid w:val="42B00A56"/>
    <w:multiLevelType w:val="multilevel"/>
    <w:tmpl w:val="72464828"/>
    <w:lvl w:ilvl="0">
      <w:start w:val="1"/>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5">
    <w:nsid w:val="439A3F91"/>
    <w:multiLevelType w:val="hybridMultilevel"/>
    <w:tmpl w:val="5C76AE84"/>
    <w:lvl w:ilvl="0" w:tplc="04080011">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6">
    <w:nsid w:val="4566190C"/>
    <w:multiLevelType w:val="hybridMultilevel"/>
    <w:tmpl w:val="2200B0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4AB13710"/>
    <w:multiLevelType w:val="multilevel"/>
    <w:tmpl w:val="2D3E0E04"/>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69C73D7F"/>
    <w:multiLevelType w:val="multilevel"/>
    <w:tmpl w:val="F748273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6B514A94"/>
    <w:multiLevelType w:val="hybridMultilevel"/>
    <w:tmpl w:val="813A2162"/>
    <w:lvl w:ilvl="0" w:tplc="04080011">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0">
    <w:nsid w:val="7107692B"/>
    <w:multiLevelType w:val="hybridMultilevel"/>
    <w:tmpl w:val="0B285344"/>
    <w:lvl w:ilvl="0" w:tplc="04080011">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1">
    <w:nsid w:val="7FCD2514"/>
    <w:multiLevelType w:val="hybridMultilevel"/>
    <w:tmpl w:val="E5687454"/>
    <w:lvl w:ilvl="0" w:tplc="04080011">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num w:numId="1">
    <w:abstractNumId w:val="8"/>
  </w:num>
  <w:num w:numId="2">
    <w:abstractNumId w:val="2"/>
  </w:num>
  <w:num w:numId="3">
    <w:abstractNumId w:val="11"/>
  </w:num>
  <w:num w:numId="4">
    <w:abstractNumId w:val="4"/>
  </w:num>
  <w:num w:numId="5">
    <w:abstractNumId w:val="6"/>
  </w:num>
  <w:num w:numId="6">
    <w:abstractNumId w:val="1"/>
  </w:num>
  <w:num w:numId="7">
    <w:abstractNumId w:val="0"/>
  </w:num>
  <w:num w:numId="8">
    <w:abstractNumId w:val="10"/>
  </w:num>
  <w:num w:numId="9">
    <w:abstractNumId w:val="3"/>
  </w:num>
  <w:num w:numId="10">
    <w:abstractNumId w:val="5"/>
  </w:num>
  <w:num w:numId="11">
    <w:abstractNumId w:val="9"/>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7549"/>
    <w:rsid w:val="000013FD"/>
    <w:rsid w:val="000217FD"/>
    <w:rsid w:val="000259CE"/>
    <w:rsid w:val="000443DA"/>
    <w:rsid w:val="00044B94"/>
    <w:rsid w:val="0004521A"/>
    <w:rsid w:val="00050913"/>
    <w:rsid w:val="0006038B"/>
    <w:rsid w:val="00062731"/>
    <w:rsid w:val="000721E7"/>
    <w:rsid w:val="00084F42"/>
    <w:rsid w:val="000B31A8"/>
    <w:rsid w:val="000B4646"/>
    <w:rsid w:val="000B7889"/>
    <w:rsid w:val="000D1FF9"/>
    <w:rsid w:val="000E787D"/>
    <w:rsid w:val="000F4D9C"/>
    <w:rsid w:val="00104037"/>
    <w:rsid w:val="00110E08"/>
    <w:rsid w:val="00115995"/>
    <w:rsid w:val="00131B21"/>
    <w:rsid w:val="00133B53"/>
    <w:rsid w:val="00134C0F"/>
    <w:rsid w:val="00145585"/>
    <w:rsid w:val="00147E6D"/>
    <w:rsid w:val="00150198"/>
    <w:rsid w:val="00157549"/>
    <w:rsid w:val="00162ABB"/>
    <w:rsid w:val="0016653D"/>
    <w:rsid w:val="00170FD8"/>
    <w:rsid w:val="00176495"/>
    <w:rsid w:val="00182062"/>
    <w:rsid w:val="0018664C"/>
    <w:rsid w:val="001A452D"/>
    <w:rsid w:val="001A47E1"/>
    <w:rsid w:val="001B7860"/>
    <w:rsid w:val="001C78D7"/>
    <w:rsid w:val="001D1F7A"/>
    <w:rsid w:val="001D3729"/>
    <w:rsid w:val="001E37FD"/>
    <w:rsid w:val="00202A4F"/>
    <w:rsid w:val="00224A7E"/>
    <w:rsid w:val="00224FCE"/>
    <w:rsid w:val="00234504"/>
    <w:rsid w:val="00234D1A"/>
    <w:rsid w:val="002363B2"/>
    <w:rsid w:val="00247EC7"/>
    <w:rsid w:val="00255DAA"/>
    <w:rsid w:val="00290943"/>
    <w:rsid w:val="002A4E45"/>
    <w:rsid w:val="002B24F4"/>
    <w:rsid w:val="002C596F"/>
    <w:rsid w:val="002C665A"/>
    <w:rsid w:val="002D5B69"/>
    <w:rsid w:val="002E0DA3"/>
    <w:rsid w:val="00300323"/>
    <w:rsid w:val="00317FD5"/>
    <w:rsid w:val="00325AD3"/>
    <w:rsid w:val="00325CC5"/>
    <w:rsid w:val="00336A4B"/>
    <w:rsid w:val="003424F3"/>
    <w:rsid w:val="003641FF"/>
    <w:rsid w:val="00381F9F"/>
    <w:rsid w:val="00390738"/>
    <w:rsid w:val="00394217"/>
    <w:rsid w:val="003961C5"/>
    <w:rsid w:val="003B461D"/>
    <w:rsid w:val="003E5A34"/>
    <w:rsid w:val="00400D46"/>
    <w:rsid w:val="00416DFC"/>
    <w:rsid w:val="00444CF2"/>
    <w:rsid w:val="00453A7B"/>
    <w:rsid w:val="0046073A"/>
    <w:rsid w:val="00472FB1"/>
    <w:rsid w:val="00477C06"/>
    <w:rsid w:val="00482141"/>
    <w:rsid w:val="004909F4"/>
    <w:rsid w:val="00490AAA"/>
    <w:rsid w:val="00491DBE"/>
    <w:rsid w:val="004A20A8"/>
    <w:rsid w:val="004A210F"/>
    <w:rsid w:val="004A2935"/>
    <w:rsid w:val="004A2F13"/>
    <w:rsid w:val="004C6675"/>
    <w:rsid w:val="004C73EE"/>
    <w:rsid w:val="004D0D30"/>
    <w:rsid w:val="004E75F8"/>
    <w:rsid w:val="004F06AE"/>
    <w:rsid w:val="004F2A7F"/>
    <w:rsid w:val="00512EC4"/>
    <w:rsid w:val="00522FE3"/>
    <w:rsid w:val="005324B4"/>
    <w:rsid w:val="00536CB7"/>
    <w:rsid w:val="0054490F"/>
    <w:rsid w:val="005554E8"/>
    <w:rsid w:val="00557361"/>
    <w:rsid w:val="00562D16"/>
    <w:rsid w:val="00564853"/>
    <w:rsid w:val="005658BE"/>
    <w:rsid w:val="00584967"/>
    <w:rsid w:val="005A2808"/>
    <w:rsid w:val="005A4A02"/>
    <w:rsid w:val="005B0374"/>
    <w:rsid w:val="005D0736"/>
    <w:rsid w:val="005D7626"/>
    <w:rsid w:val="005E52B1"/>
    <w:rsid w:val="005F160B"/>
    <w:rsid w:val="005F20B8"/>
    <w:rsid w:val="00605849"/>
    <w:rsid w:val="00614F6D"/>
    <w:rsid w:val="00643DF3"/>
    <w:rsid w:val="00653241"/>
    <w:rsid w:val="00655676"/>
    <w:rsid w:val="00663C04"/>
    <w:rsid w:val="00681891"/>
    <w:rsid w:val="00685DC5"/>
    <w:rsid w:val="006B00C9"/>
    <w:rsid w:val="006B7173"/>
    <w:rsid w:val="006C565F"/>
    <w:rsid w:val="006D25E4"/>
    <w:rsid w:val="006D5C63"/>
    <w:rsid w:val="006E08AB"/>
    <w:rsid w:val="006F56B7"/>
    <w:rsid w:val="00710670"/>
    <w:rsid w:val="00711B18"/>
    <w:rsid w:val="00732821"/>
    <w:rsid w:val="007341C0"/>
    <w:rsid w:val="00775955"/>
    <w:rsid w:val="00783462"/>
    <w:rsid w:val="00785121"/>
    <w:rsid w:val="00796267"/>
    <w:rsid w:val="007A4995"/>
    <w:rsid w:val="007B517E"/>
    <w:rsid w:val="007D0ADE"/>
    <w:rsid w:val="007E1C1D"/>
    <w:rsid w:val="007E328C"/>
    <w:rsid w:val="00802652"/>
    <w:rsid w:val="00810CEE"/>
    <w:rsid w:val="00811766"/>
    <w:rsid w:val="008167FA"/>
    <w:rsid w:val="0081697C"/>
    <w:rsid w:val="008217DC"/>
    <w:rsid w:val="00821EDF"/>
    <w:rsid w:val="008243A1"/>
    <w:rsid w:val="00833E2E"/>
    <w:rsid w:val="00833FD7"/>
    <w:rsid w:val="00857FCD"/>
    <w:rsid w:val="00861948"/>
    <w:rsid w:val="00865D05"/>
    <w:rsid w:val="00883063"/>
    <w:rsid w:val="008A162C"/>
    <w:rsid w:val="008A3D41"/>
    <w:rsid w:val="008C26C2"/>
    <w:rsid w:val="008E264F"/>
    <w:rsid w:val="008E62BC"/>
    <w:rsid w:val="008E7D24"/>
    <w:rsid w:val="008F561F"/>
    <w:rsid w:val="00903861"/>
    <w:rsid w:val="009064EB"/>
    <w:rsid w:val="00915839"/>
    <w:rsid w:val="00930A16"/>
    <w:rsid w:val="00934DC6"/>
    <w:rsid w:val="00947CCE"/>
    <w:rsid w:val="00987A1C"/>
    <w:rsid w:val="009902AB"/>
    <w:rsid w:val="00994535"/>
    <w:rsid w:val="009C031A"/>
    <w:rsid w:val="009C5483"/>
    <w:rsid w:val="009D70F8"/>
    <w:rsid w:val="009E571D"/>
    <w:rsid w:val="009E7B53"/>
    <w:rsid w:val="009F338F"/>
    <w:rsid w:val="009F5057"/>
    <w:rsid w:val="009F52D1"/>
    <w:rsid w:val="00A13A62"/>
    <w:rsid w:val="00A13E14"/>
    <w:rsid w:val="00A273F6"/>
    <w:rsid w:val="00A310E1"/>
    <w:rsid w:val="00A32542"/>
    <w:rsid w:val="00A46954"/>
    <w:rsid w:val="00A55DBD"/>
    <w:rsid w:val="00A567E5"/>
    <w:rsid w:val="00A74566"/>
    <w:rsid w:val="00A77CC7"/>
    <w:rsid w:val="00A814BC"/>
    <w:rsid w:val="00A919D0"/>
    <w:rsid w:val="00AA349F"/>
    <w:rsid w:val="00AA765C"/>
    <w:rsid w:val="00AB6839"/>
    <w:rsid w:val="00AB68D3"/>
    <w:rsid w:val="00AC587B"/>
    <w:rsid w:val="00AC6F5A"/>
    <w:rsid w:val="00AF1A37"/>
    <w:rsid w:val="00AF1F7B"/>
    <w:rsid w:val="00AF49DA"/>
    <w:rsid w:val="00B1362F"/>
    <w:rsid w:val="00B15D8F"/>
    <w:rsid w:val="00B547CE"/>
    <w:rsid w:val="00B570F1"/>
    <w:rsid w:val="00B62F41"/>
    <w:rsid w:val="00B909A8"/>
    <w:rsid w:val="00B91EE3"/>
    <w:rsid w:val="00BA190A"/>
    <w:rsid w:val="00BA4379"/>
    <w:rsid w:val="00BA4584"/>
    <w:rsid w:val="00BA61CD"/>
    <w:rsid w:val="00BC5571"/>
    <w:rsid w:val="00BD3809"/>
    <w:rsid w:val="00BE188C"/>
    <w:rsid w:val="00C04301"/>
    <w:rsid w:val="00C14A4A"/>
    <w:rsid w:val="00C166F6"/>
    <w:rsid w:val="00C2206C"/>
    <w:rsid w:val="00C25E49"/>
    <w:rsid w:val="00C4262D"/>
    <w:rsid w:val="00C5532D"/>
    <w:rsid w:val="00C80FA6"/>
    <w:rsid w:val="00CA50FD"/>
    <w:rsid w:val="00CB64A1"/>
    <w:rsid w:val="00CB6BD6"/>
    <w:rsid w:val="00CC0113"/>
    <w:rsid w:val="00CC21B1"/>
    <w:rsid w:val="00CD2A90"/>
    <w:rsid w:val="00CE18FF"/>
    <w:rsid w:val="00D03400"/>
    <w:rsid w:val="00D12372"/>
    <w:rsid w:val="00D140BF"/>
    <w:rsid w:val="00D354EE"/>
    <w:rsid w:val="00D37352"/>
    <w:rsid w:val="00D4035D"/>
    <w:rsid w:val="00D47173"/>
    <w:rsid w:val="00D5100C"/>
    <w:rsid w:val="00D54C88"/>
    <w:rsid w:val="00D708DE"/>
    <w:rsid w:val="00DA09BE"/>
    <w:rsid w:val="00DB2E86"/>
    <w:rsid w:val="00DC5EEE"/>
    <w:rsid w:val="00DC722C"/>
    <w:rsid w:val="00DE0B24"/>
    <w:rsid w:val="00DF5722"/>
    <w:rsid w:val="00E00805"/>
    <w:rsid w:val="00E261AB"/>
    <w:rsid w:val="00E314D5"/>
    <w:rsid w:val="00E46BDE"/>
    <w:rsid w:val="00E532A6"/>
    <w:rsid w:val="00E5536E"/>
    <w:rsid w:val="00E7095F"/>
    <w:rsid w:val="00E72A41"/>
    <w:rsid w:val="00E84DA3"/>
    <w:rsid w:val="00EA0225"/>
    <w:rsid w:val="00EC3569"/>
    <w:rsid w:val="00EE33B7"/>
    <w:rsid w:val="00EE5307"/>
    <w:rsid w:val="00EE7290"/>
    <w:rsid w:val="00F3533D"/>
    <w:rsid w:val="00F45F48"/>
    <w:rsid w:val="00F5253F"/>
    <w:rsid w:val="00F55CFF"/>
    <w:rsid w:val="00F61EBF"/>
    <w:rsid w:val="00F74094"/>
    <w:rsid w:val="00F76980"/>
    <w:rsid w:val="00FA7E15"/>
    <w:rsid w:val="00FB2AE9"/>
    <w:rsid w:val="00FC6057"/>
    <w:rsid w:val="00FD0AD7"/>
    <w:rsid w:val="00FF272A"/>
    <w:rsid w:val="00FF6E4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C88"/>
    <w:pPr>
      <w:spacing w:after="200" w:line="276" w:lineRule="auto"/>
    </w:pPr>
    <w:rPr>
      <w:lang w:val="el-GR"/>
    </w:rPr>
  </w:style>
  <w:style w:type="paragraph" w:styleId="Heading1">
    <w:name w:val="heading 1"/>
    <w:basedOn w:val="Normal"/>
    <w:next w:val="Normal"/>
    <w:link w:val="Heading1Char"/>
    <w:uiPriority w:val="99"/>
    <w:qFormat/>
    <w:rsid w:val="00FD0AD7"/>
    <w:pPr>
      <w:keepNext/>
      <w:keepLines/>
      <w:spacing w:before="480" w:after="0"/>
      <w:outlineLvl w:val="0"/>
    </w:pPr>
    <w:rPr>
      <w:rFonts w:ascii="Cambria" w:eastAsia="Times New Roman" w:hAnsi="Cambria"/>
      <w:b/>
      <w:bCs/>
      <w:color w:val="365F91"/>
      <w:sz w:val="28"/>
      <w:szCs w:val="28"/>
    </w:rPr>
  </w:style>
  <w:style w:type="paragraph" w:styleId="Heading3">
    <w:name w:val="heading 3"/>
    <w:basedOn w:val="Normal"/>
    <w:link w:val="Heading3Char"/>
    <w:uiPriority w:val="99"/>
    <w:qFormat/>
    <w:rsid w:val="000B31A8"/>
    <w:pPr>
      <w:spacing w:before="100" w:beforeAutospacing="1" w:after="100" w:afterAutospacing="1" w:line="240" w:lineRule="auto"/>
      <w:outlineLvl w:val="2"/>
    </w:pPr>
    <w:rPr>
      <w:rFonts w:ascii="Times New Roman" w:eastAsia="Times New Roman" w:hAnsi="Times New Roman"/>
      <w:b/>
      <w:bCs/>
      <w:sz w:val="27"/>
      <w:szCs w:val="27"/>
      <w:lang w:eastAsia="el-GR"/>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D0AD7"/>
    <w:rPr>
      <w:rFonts w:ascii="Cambria" w:hAnsi="Cambria" w:cs="Times New Roman"/>
      <w:b/>
      <w:bCs/>
      <w:color w:val="365F91"/>
      <w:sz w:val="28"/>
      <w:szCs w:val="28"/>
    </w:rPr>
  </w:style>
  <w:style w:type="character" w:customStyle="1" w:styleId="Heading3Char">
    <w:name w:val="Heading 3 Char"/>
    <w:basedOn w:val="DefaultParagraphFont"/>
    <w:link w:val="Heading3"/>
    <w:uiPriority w:val="99"/>
    <w:locked/>
    <w:rsid w:val="000B31A8"/>
    <w:rPr>
      <w:rFonts w:ascii="Times New Roman" w:hAnsi="Times New Roman" w:cs="Times New Roman"/>
      <w:b/>
      <w:bCs/>
      <w:sz w:val="27"/>
      <w:szCs w:val="27"/>
      <w:lang w:eastAsia="el-GR"/>
    </w:rPr>
  </w:style>
  <w:style w:type="paragraph" w:styleId="BalloonText">
    <w:name w:val="Balloon Text"/>
    <w:basedOn w:val="Normal"/>
    <w:link w:val="BalloonTextChar"/>
    <w:uiPriority w:val="99"/>
    <w:semiHidden/>
    <w:rsid w:val="001575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57549"/>
    <w:rPr>
      <w:rFonts w:ascii="Tahoma" w:hAnsi="Tahoma" w:cs="Tahoma"/>
      <w:sz w:val="16"/>
      <w:szCs w:val="16"/>
    </w:rPr>
  </w:style>
  <w:style w:type="paragraph" w:styleId="Header">
    <w:name w:val="header"/>
    <w:basedOn w:val="Normal"/>
    <w:link w:val="HeaderChar"/>
    <w:uiPriority w:val="99"/>
    <w:rsid w:val="000B31A8"/>
    <w:pPr>
      <w:tabs>
        <w:tab w:val="center" w:pos="4153"/>
        <w:tab w:val="right" w:pos="8306"/>
      </w:tabs>
      <w:spacing w:after="0" w:line="240" w:lineRule="auto"/>
    </w:pPr>
  </w:style>
  <w:style w:type="character" w:customStyle="1" w:styleId="HeaderChar">
    <w:name w:val="Header Char"/>
    <w:basedOn w:val="DefaultParagraphFont"/>
    <w:link w:val="Header"/>
    <w:uiPriority w:val="99"/>
    <w:locked/>
    <w:rsid w:val="000B31A8"/>
    <w:rPr>
      <w:rFonts w:cs="Times New Roman"/>
    </w:rPr>
  </w:style>
  <w:style w:type="paragraph" w:styleId="Footer">
    <w:name w:val="footer"/>
    <w:basedOn w:val="Normal"/>
    <w:link w:val="FooterChar"/>
    <w:uiPriority w:val="99"/>
    <w:rsid w:val="000B31A8"/>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0B31A8"/>
    <w:rPr>
      <w:rFonts w:cs="Times New Roman"/>
    </w:rPr>
  </w:style>
  <w:style w:type="paragraph" w:styleId="ListParagraph">
    <w:name w:val="List Paragraph"/>
    <w:basedOn w:val="Normal"/>
    <w:uiPriority w:val="99"/>
    <w:qFormat/>
    <w:rsid w:val="000B31A8"/>
    <w:pPr>
      <w:ind w:left="720"/>
      <w:contextualSpacing/>
    </w:pPr>
  </w:style>
  <w:style w:type="character" w:styleId="Hyperlink">
    <w:name w:val="Hyperlink"/>
    <w:basedOn w:val="DefaultParagraphFont"/>
    <w:uiPriority w:val="99"/>
    <w:rsid w:val="000B31A8"/>
    <w:rPr>
      <w:rFonts w:cs="Times New Roman"/>
      <w:color w:val="0000FF"/>
      <w:u w:val="single"/>
    </w:rPr>
  </w:style>
  <w:style w:type="character" w:customStyle="1" w:styleId="a">
    <w:name w:val="a"/>
    <w:basedOn w:val="DefaultParagraphFont"/>
    <w:uiPriority w:val="99"/>
    <w:rsid w:val="000B31A8"/>
    <w:rPr>
      <w:rFonts w:cs="Times New Roman"/>
    </w:rPr>
  </w:style>
  <w:style w:type="character" w:styleId="Emphasis">
    <w:name w:val="Emphasis"/>
    <w:basedOn w:val="DefaultParagraphFont"/>
    <w:uiPriority w:val="99"/>
    <w:qFormat/>
    <w:rsid w:val="000B31A8"/>
    <w:rPr>
      <w:rFonts w:cs="Times New Roman"/>
      <w:b/>
      <w:bCs/>
    </w:rPr>
  </w:style>
</w:styles>
</file>

<file path=word/webSettings.xml><?xml version="1.0" encoding="utf-8"?>
<w:webSettings xmlns:r="http://schemas.openxmlformats.org/officeDocument/2006/relationships" xmlns:w="http://schemas.openxmlformats.org/wordprocessingml/2006/main">
  <w:divs>
    <w:div w:id="65210066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balticexchange.org/default.asp?action=article&amp;ID=4022" TargetMode="External"/><Relationship Id="rId18" Type="http://schemas.openxmlformats.org/officeDocument/2006/relationships/hyperlink" Target="http://www.jstor.org/stable/3094223"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WWW.LLOYDSLIST.COM" TargetMode="External"/><Relationship Id="rId7" Type="http://schemas.openxmlformats.org/officeDocument/2006/relationships/image" Target="media/image1.png"/><Relationship Id="rId12" Type="http://schemas.openxmlformats.org/officeDocument/2006/relationships/image" Target="media/image5.emf"/><Relationship Id="rId17" Type="http://schemas.openxmlformats.org/officeDocument/2006/relationships/hyperlink" Target="http://phg.sagepub.com/cgi/content/abstract/25/4/569" TargetMode="External"/><Relationship Id="rId25" Type="http://schemas.openxmlformats.org/officeDocument/2006/relationships/hyperlink" Target="http://WWW.YEN.GR" TargetMode="External"/><Relationship Id="rId2" Type="http://schemas.openxmlformats.org/officeDocument/2006/relationships/styles" Target="styles.xml"/><Relationship Id="rId16" Type="http://schemas.openxmlformats.org/officeDocument/2006/relationships/hyperlink" Target="http://www.informaworld.com/smpp/content~db=all~content=a777049638" TargetMode="External"/><Relationship Id="rId20" Type="http://schemas.openxmlformats.org/officeDocument/2006/relationships/hyperlink" Target="http://www.informaworld.com/smpp/content~db=all~content=a763899519"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en.gr" TargetMode="External"/><Relationship Id="rId24" Type="http://schemas.openxmlformats.org/officeDocument/2006/relationships/hyperlink" Target="http://WWW.THELONDONNEWS.COM" TargetMode="External"/><Relationship Id="rId5" Type="http://schemas.openxmlformats.org/officeDocument/2006/relationships/footnotes" Target="footnotes.xml"/><Relationship Id="rId15" Type="http://schemas.openxmlformats.org/officeDocument/2006/relationships/hyperlink" Target="http://www.thelondondailynews.com/london-shipping-community-takes-slowdown-p-1616.html" TargetMode="External"/><Relationship Id="rId23" Type="http://schemas.openxmlformats.org/officeDocument/2006/relationships/hyperlink" Target="http://WWW.THEBALTICEXCHANGE.COM" TargetMode="External"/><Relationship Id="rId28" Type="http://schemas.openxmlformats.org/officeDocument/2006/relationships/fontTable" Target="fontTable.xml"/><Relationship Id="rId10" Type="http://schemas.openxmlformats.org/officeDocument/2006/relationships/image" Target="media/image4.emf"/><Relationship Id="rId19" Type="http://schemas.openxmlformats.org/officeDocument/2006/relationships/hyperlink" Target="http://www.sciencedirect.com/science?_ob=PublicationURL&amp;_tockey=%23TOC%236032%231997%23999949997%2312659%23FLP%23&amp;_cdi=6032&amp;_pubType=J&amp;view=c&amp;_auth=y&amp;_acct=C000050221&amp;_version=1&amp;_urlVersion=0&amp;_userid=10&amp;md5=e864647891f3eb9dfb751a7fff8a4f51"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lloydslist.com/ll//news/viewArticle.htm?articleId=20017499406&amp;src=ticker" TargetMode="External"/><Relationship Id="rId22" Type="http://schemas.openxmlformats.org/officeDocument/2006/relationships/hyperlink" Target="http://WWW.NOMOTHESIA.EPENTDYSEIS.GR"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TotalTime>
  <Pages>83</Pages>
  <Words>31211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Thesis: Port-city networks</dc:title>
  <dc:subject/>
  <dc:creator>george</dc:creator>
  <cp:keywords/>
  <dc:description/>
  <cp:lastModifiedBy>Ingrid Vlasblom</cp:lastModifiedBy>
  <cp:revision>2</cp:revision>
  <cp:lastPrinted>2009-10-01T11:46:00Z</cp:lastPrinted>
  <dcterms:created xsi:type="dcterms:W3CDTF">2009-10-01T11:54:00Z</dcterms:created>
  <dcterms:modified xsi:type="dcterms:W3CDTF">2009-10-01T11:54:00Z</dcterms:modified>
</cp:coreProperties>
</file>