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0BF3" w:rsidRPr="00020B45" w:rsidRDefault="003C0BF3" w:rsidP="00020B45">
      <w:pPr>
        <w:rPr>
          <w:lang w:val="nl-NL"/>
        </w:rPr>
      </w:pPr>
    </w:p>
    <w:p w:rsidR="003C0BF3" w:rsidRDefault="003C0BF3" w:rsidP="00AC03F1">
      <w:pPr>
        <w:pStyle w:val="NoSpacing"/>
        <w:rPr>
          <w:lang w:val="nl-NL"/>
        </w:rPr>
      </w:pPr>
    </w:p>
    <w:p w:rsidR="003C0BF3" w:rsidRDefault="003C0BF3" w:rsidP="00AC03F1">
      <w:pPr>
        <w:pStyle w:val="NoSpacing"/>
        <w:rPr>
          <w:lang w:val="nl-NL"/>
        </w:rPr>
      </w:pPr>
    </w:p>
    <w:p w:rsidR="003C0BF3" w:rsidRDefault="003C0BF3" w:rsidP="00AC03F1">
      <w:pPr>
        <w:pStyle w:val="NoSpacing"/>
        <w:rPr>
          <w:lang w:val="nl-NL"/>
        </w:rPr>
      </w:pPr>
    </w:p>
    <w:p w:rsidR="003C0BF3" w:rsidRDefault="003C0BF3" w:rsidP="00AC03F1">
      <w:pPr>
        <w:pStyle w:val="NoSpacing"/>
        <w:rPr>
          <w:lang w:val="nl-NL"/>
        </w:rPr>
      </w:pPr>
    </w:p>
    <w:p w:rsidR="003C0BF3" w:rsidRDefault="003C0BF3" w:rsidP="00AC03F1">
      <w:pPr>
        <w:pStyle w:val="NoSpacing"/>
        <w:rPr>
          <w:lang w:val="nl-NL"/>
        </w:rPr>
      </w:pPr>
    </w:p>
    <w:p w:rsidR="003C0BF3" w:rsidRDefault="003C0BF3" w:rsidP="00AC03F1">
      <w:pPr>
        <w:pStyle w:val="NoSpacing"/>
        <w:rPr>
          <w:lang w:val="nl-NL"/>
        </w:rPr>
      </w:pPr>
    </w:p>
    <w:p w:rsidR="003C0BF3" w:rsidRDefault="003C0BF3" w:rsidP="00AC03F1">
      <w:pPr>
        <w:pStyle w:val="NoSpacing"/>
        <w:rPr>
          <w:lang w:val="nl-NL"/>
        </w:rPr>
      </w:pPr>
    </w:p>
    <w:p w:rsidR="003C0BF3" w:rsidRDefault="003C0BF3" w:rsidP="00AC03F1">
      <w:pPr>
        <w:pStyle w:val="NoSpacing"/>
        <w:rPr>
          <w:lang w:val="nl-NL"/>
        </w:rPr>
      </w:pPr>
    </w:p>
    <w:p w:rsidR="003C0BF3" w:rsidRDefault="003C0BF3" w:rsidP="00AC03F1">
      <w:pPr>
        <w:pStyle w:val="NoSpacing"/>
        <w:rPr>
          <w:lang w:val="nl-NL"/>
        </w:rPr>
      </w:pPr>
    </w:p>
    <w:p w:rsidR="003C0BF3" w:rsidRDefault="003C0BF3" w:rsidP="00AC03F1">
      <w:pPr>
        <w:pStyle w:val="NoSpacing"/>
        <w:rPr>
          <w:lang w:val="nl-NL"/>
        </w:rPr>
      </w:pPr>
    </w:p>
    <w:p w:rsidR="003C0BF3" w:rsidRDefault="003C0BF3" w:rsidP="00AC03F1">
      <w:pPr>
        <w:pStyle w:val="NoSpacing"/>
        <w:rPr>
          <w:lang w:val="nl-NL"/>
        </w:rPr>
      </w:pPr>
    </w:p>
    <w:p w:rsidR="003C0BF3" w:rsidRDefault="003C0BF3" w:rsidP="00AC03F1">
      <w:pPr>
        <w:pStyle w:val="NoSpacing"/>
        <w:rPr>
          <w:lang w:val="nl-NL"/>
        </w:rPr>
      </w:pPr>
    </w:p>
    <w:p w:rsidR="003C0BF3" w:rsidRDefault="003C0BF3" w:rsidP="00AC03F1">
      <w:pPr>
        <w:pStyle w:val="NoSpacing"/>
        <w:rPr>
          <w:lang w:val="nl-NL"/>
        </w:rPr>
      </w:pPr>
    </w:p>
    <w:p w:rsidR="003C0BF3" w:rsidRDefault="003C0BF3" w:rsidP="00AC03F1">
      <w:pPr>
        <w:pStyle w:val="NoSpacing"/>
        <w:rPr>
          <w:lang w:val="nl-NL"/>
        </w:rPr>
      </w:pPr>
    </w:p>
    <w:p w:rsidR="003C0BF3" w:rsidRDefault="003C0BF3" w:rsidP="00AC03F1">
      <w:pPr>
        <w:pStyle w:val="NoSpacing"/>
        <w:rPr>
          <w:lang w:val="nl-NL"/>
        </w:rPr>
      </w:pPr>
    </w:p>
    <w:p w:rsidR="003C0BF3" w:rsidRDefault="003C0BF3" w:rsidP="00AC03F1">
      <w:pPr>
        <w:pStyle w:val="NoSpacing"/>
        <w:rPr>
          <w:lang w:val="nl-NL"/>
        </w:rPr>
      </w:pPr>
    </w:p>
    <w:p w:rsidR="003C0BF3" w:rsidRPr="00CC27F0" w:rsidRDefault="003C0BF3" w:rsidP="00CC27F0">
      <w:pPr>
        <w:pStyle w:val="Heading1"/>
        <w:rPr>
          <w:lang w:val="nl-NL"/>
        </w:rPr>
      </w:pPr>
      <w:bookmarkStart w:id="0" w:name="_Toc260421946"/>
      <w:bookmarkStart w:id="1" w:name="_Toc260424546"/>
      <w:bookmarkStart w:id="2" w:name="_Toc260524151"/>
      <w:bookmarkStart w:id="3" w:name="_Toc263246172"/>
      <w:bookmarkStart w:id="4" w:name="_Toc263246405"/>
      <w:bookmarkStart w:id="5" w:name="_Toc263246467"/>
      <w:bookmarkStart w:id="6" w:name="_Toc263419326"/>
      <w:bookmarkStart w:id="7" w:name="_Toc263864534"/>
      <w:bookmarkStart w:id="8" w:name="_Toc263864584"/>
      <w:bookmarkStart w:id="9" w:name="_Toc265073437"/>
      <w:bookmarkStart w:id="10" w:name="_Toc265099629"/>
      <w:bookmarkStart w:id="11" w:name="_Toc265151206"/>
      <w:bookmarkStart w:id="12" w:name="_Toc265697419"/>
      <w:bookmarkStart w:id="13" w:name="_Toc265697486"/>
      <w:bookmarkStart w:id="14" w:name="_Toc265697766"/>
      <w:bookmarkStart w:id="15" w:name="_Toc265698759"/>
      <w:r>
        <w:rPr>
          <w:lang w:val="nl-NL"/>
        </w:rPr>
        <w:t>bachelorscriptie</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p>
    <w:p w:rsidR="003C0BF3" w:rsidRPr="004F32D2" w:rsidRDefault="003C0BF3" w:rsidP="00CC27F0">
      <w:pPr>
        <w:pStyle w:val="Heading2"/>
        <w:rPr>
          <w:sz w:val="28"/>
          <w:szCs w:val="28"/>
          <w:lang w:val="nl-NL"/>
        </w:rPr>
      </w:pPr>
      <w:bookmarkStart w:id="16" w:name="_Toc260238622"/>
      <w:bookmarkStart w:id="17" w:name="_Toc260421947"/>
      <w:bookmarkStart w:id="18" w:name="_Toc260424547"/>
      <w:bookmarkStart w:id="19" w:name="_Toc260524152"/>
      <w:bookmarkStart w:id="20" w:name="_Toc263246173"/>
      <w:bookmarkStart w:id="21" w:name="_Toc263246406"/>
      <w:bookmarkStart w:id="22" w:name="_Toc263246468"/>
      <w:bookmarkStart w:id="23" w:name="_Toc263419327"/>
      <w:bookmarkStart w:id="24" w:name="_Toc263864535"/>
      <w:bookmarkStart w:id="25" w:name="_Toc263864585"/>
      <w:bookmarkStart w:id="26" w:name="_Toc265073438"/>
      <w:bookmarkStart w:id="27" w:name="_Toc265099630"/>
      <w:bookmarkStart w:id="28" w:name="_Toc265151207"/>
      <w:bookmarkStart w:id="29" w:name="_Toc265697420"/>
      <w:bookmarkStart w:id="30" w:name="_Toc265697487"/>
      <w:bookmarkStart w:id="31" w:name="_Toc265697767"/>
      <w:bookmarkStart w:id="32" w:name="_Toc265698760"/>
      <w:r w:rsidRPr="004F32D2">
        <w:rPr>
          <w:sz w:val="28"/>
          <w:szCs w:val="28"/>
          <w:lang w:val="nl-NL"/>
        </w:rPr>
        <w:t xml:space="preserve">Crisis in </w:t>
      </w:r>
      <w:r>
        <w:rPr>
          <w:sz w:val="28"/>
          <w:szCs w:val="28"/>
          <w:lang w:val="nl-NL"/>
        </w:rPr>
        <w:t>theate</w:t>
      </w:r>
      <w:r w:rsidRPr="004F32D2">
        <w:rPr>
          <w:sz w:val="28"/>
          <w:szCs w:val="28"/>
          <w:lang w:val="nl-NL"/>
        </w:rPr>
        <w:t>rland: Uitdaging of einde voorstelling?</w:t>
      </w:r>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p>
    <w:p w:rsidR="003C0BF3" w:rsidRDefault="003C0BF3" w:rsidP="00AC03F1">
      <w:pPr>
        <w:pStyle w:val="NoSpacing"/>
        <w:rPr>
          <w:lang w:val="nl-NL"/>
        </w:rPr>
      </w:pPr>
    </w:p>
    <w:p w:rsidR="003C0BF3" w:rsidRDefault="003C0BF3" w:rsidP="00AC03F1">
      <w:pPr>
        <w:pStyle w:val="NoSpacing"/>
        <w:rPr>
          <w:lang w:val="nl-NL"/>
        </w:rPr>
      </w:pPr>
    </w:p>
    <w:p w:rsidR="003C0BF3" w:rsidRDefault="003C0BF3" w:rsidP="00AC03F1">
      <w:pPr>
        <w:pStyle w:val="NoSpacing"/>
        <w:rPr>
          <w:lang w:val="nl-NL"/>
        </w:rPr>
      </w:pPr>
    </w:p>
    <w:p w:rsidR="003C0BF3" w:rsidRDefault="003C0BF3" w:rsidP="00AC03F1">
      <w:pPr>
        <w:pStyle w:val="NoSpacing"/>
        <w:rPr>
          <w:lang w:val="nl-NL"/>
        </w:rPr>
      </w:pPr>
    </w:p>
    <w:p w:rsidR="003C0BF3" w:rsidRDefault="003C0BF3" w:rsidP="00AC03F1">
      <w:pPr>
        <w:pStyle w:val="NoSpacing"/>
        <w:rPr>
          <w:lang w:val="nl-NL"/>
        </w:rPr>
      </w:pPr>
    </w:p>
    <w:p w:rsidR="003C0BF3" w:rsidRDefault="003C0BF3" w:rsidP="00AC03F1">
      <w:pPr>
        <w:pStyle w:val="NoSpacing"/>
        <w:rPr>
          <w:lang w:val="nl-NL"/>
        </w:rPr>
      </w:pPr>
    </w:p>
    <w:p w:rsidR="003C0BF3" w:rsidRDefault="003C0BF3" w:rsidP="00AC03F1">
      <w:pPr>
        <w:pStyle w:val="NoSpacing"/>
        <w:rPr>
          <w:lang w:val="nl-NL"/>
        </w:rPr>
      </w:pPr>
    </w:p>
    <w:p w:rsidR="003C0BF3" w:rsidRDefault="003C0BF3" w:rsidP="00AC03F1">
      <w:pPr>
        <w:pStyle w:val="NoSpacing"/>
        <w:rPr>
          <w:lang w:val="nl-NL"/>
        </w:rPr>
      </w:pPr>
    </w:p>
    <w:p w:rsidR="003C0BF3" w:rsidRDefault="003C0BF3" w:rsidP="00AC03F1">
      <w:pPr>
        <w:pStyle w:val="NoSpacing"/>
        <w:rPr>
          <w:lang w:val="nl-NL"/>
        </w:rPr>
      </w:pPr>
    </w:p>
    <w:p w:rsidR="003C0BF3" w:rsidRDefault="003C0BF3" w:rsidP="00AC03F1">
      <w:pPr>
        <w:pStyle w:val="NoSpacing"/>
        <w:rPr>
          <w:lang w:val="nl-NL"/>
        </w:rPr>
      </w:pPr>
    </w:p>
    <w:p w:rsidR="003C0BF3" w:rsidRDefault="003C0BF3" w:rsidP="00AC03F1">
      <w:pPr>
        <w:pStyle w:val="NoSpacing"/>
        <w:rPr>
          <w:lang w:val="nl-NL"/>
        </w:rPr>
      </w:pPr>
    </w:p>
    <w:p w:rsidR="003C0BF3" w:rsidRDefault="003C0BF3" w:rsidP="00AC03F1">
      <w:pPr>
        <w:pStyle w:val="NoSpacing"/>
        <w:rPr>
          <w:lang w:val="nl-NL"/>
        </w:rPr>
      </w:pPr>
    </w:p>
    <w:p w:rsidR="003C0BF3" w:rsidRDefault="003C0BF3" w:rsidP="00AC03F1">
      <w:pPr>
        <w:pStyle w:val="NoSpacing"/>
        <w:rPr>
          <w:lang w:val="nl-NL"/>
        </w:rPr>
      </w:pPr>
    </w:p>
    <w:p w:rsidR="003C0BF3" w:rsidRDefault="003C0BF3" w:rsidP="00AC03F1">
      <w:pPr>
        <w:pStyle w:val="NoSpacing"/>
        <w:rPr>
          <w:lang w:val="nl-NL"/>
        </w:rPr>
      </w:pPr>
    </w:p>
    <w:p w:rsidR="003C0BF3" w:rsidRDefault="003C0BF3" w:rsidP="00AC03F1">
      <w:pPr>
        <w:pStyle w:val="NoSpacing"/>
        <w:rPr>
          <w:lang w:val="nl-NL"/>
        </w:rPr>
      </w:pPr>
    </w:p>
    <w:p w:rsidR="003C0BF3" w:rsidRDefault="003C0BF3" w:rsidP="00AC03F1">
      <w:pPr>
        <w:pStyle w:val="NoSpacing"/>
        <w:rPr>
          <w:lang w:val="nl-NL"/>
        </w:rPr>
      </w:pPr>
    </w:p>
    <w:p w:rsidR="003C0BF3" w:rsidRDefault="003C0BF3" w:rsidP="00AC03F1">
      <w:pPr>
        <w:pStyle w:val="NoSpacing"/>
        <w:rPr>
          <w:lang w:val="nl-NL"/>
        </w:rPr>
      </w:pPr>
    </w:p>
    <w:p w:rsidR="003C0BF3" w:rsidRDefault="003C0BF3" w:rsidP="00AC03F1">
      <w:pPr>
        <w:pStyle w:val="NoSpacing"/>
        <w:rPr>
          <w:lang w:val="nl-NL"/>
        </w:rPr>
      </w:pPr>
    </w:p>
    <w:p w:rsidR="003C0BF3" w:rsidRDefault="003C0BF3" w:rsidP="00AC03F1">
      <w:pPr>
        <w:pStyle w:val="NoSpacing"/>
        <w:rPr>
          <w:lang w:val="nl-NL"/>
        </w:rPr>
      </w:pPr>
    </w:p>
    <w:p w:rsidR="003C0BF3" w:rsidRDefault="003C0BF3" w:rsidP="00EE19DC">
      <w:pPr>
        <w:pStyle w:val="NoSpacing"/>
        <w:ind w:left="4248" w:firstLine="708"/>
        <w:rPr>
          <w:lang w:val="nl-NL"/>
        </w:rPr>
      </w:pPr>
    </w:p>
    <w:p w:rsidR="003C0BF3" w:rsidRDefault="003C0BF3" w:rsidP="00EE19DC">
      <w:pPr>
        <w:pStyle w:val="NoSpacing"/>
        <w:ind w:left="4248" w:firstLine="708"/>
        <w:rPr>
          <w:lang w:val="nl-NL"/>
        </w:rPr>
      </w:pPr>
    </w:p>
    <w:p w:rsidR="003C0BF3" w:rsidRPr="00EE19DC" w:rsidRDefault="003C0BF3" w:rsidP="00EE19DC">
      <w:pPr>
        <w:pStyle w:val="NoSpacing"/>
        <w:ind w:left="4248" w:firstLine="708"/>
        <w:rPr>
          <w:lang w:val="nl-NL"/>
        </w:rPr>
      </w:pPr>
      <w:r w:rsidRPr="00EE19DC">
        <w:rPr>
          <w:lang w:val="nl-NL"/>
        </w:rPr>
        <w:t>ERASMUS UNIVERSITEIT ROTTERDAM</w:t>
      </w:r>
    </w:p>
    <w:p w:rsidR="003C0BF3" w:rsidRPr="00EE19DC" w:rsidRDefault="003C0BF3" w:rsidP="00EE19DC">
      <w:pPr>
        <w:pStyle w:val="NoSpacing"/>
        <w:ind w:left="4248" w:firstLine="708"/>
        <w:rPr>
          <w:lang w:val="nl-NL"/>
        </w:rPr>
      </w:pPr>
      <w:r w:rsidRPr="00EE19DC">
        <w:rPr>
          <w:lang w:val="nl-NL"/>
        </w:rPr>
        <w:t>Faculteit der Economische Wetenschappen</w:t>
      </w:r>
    </w:p>
    <w:p w:rsidR="003C0BF3" w:rsidRPr="00EE19DC" w:rsidRDefault="003C0BF3" w:rsidP="00AC03F1">
      <w:pPr>
        <w:pStyle w:val="NoSpacing"/>
        <w:rPr>
          <w:lang w:val="nl-NL"/>
        </w:rPr>
      </w:pPr>
    </w:p>
    <w:p w:rsidR="003C0BF3" w:rsidRPr="00EE19DC" w:rsidRDefault="003C0BF3" w:rsidP="00EE19DC">
      <w:pPr>
        <w:pStyle w:val="NoSpacing"/>
        <w:ind w:left="4248" w:firstLine="708"/>
        <w:rPr>
          <w:lang w:val="nl-NL"/>
        </w:rPr>
      </w:pPr>
      <w:r>
        <w:rPr>
          <w:lang w:val="nl-NL"/>
        </w:rPr>
        <w:t>Begeleiding: G. Havranek</w:t>
      </w:r>
    </w:p>
    <w:p w:rsidR="003C0BF3" w:rsidRPr="00EE19DC" w:rsidRDefault="003C0BF3" w:rsidP="00AC03F1">
      <w:pPr>
        <w:pStyle w:val="NoSpacing"/>
        <w:rPr>
          <w:lang w:val="nl-NL"/>
        </w:rPr>
      </w:pPr>
    </w:p>
    <w:p w:rsidR="003C0BF3" w:rsidRPr="00EE19DC" w:rsidRDefault="003C0BF3" w:rsidP="00EE19DC">
      <w:pPr>
        <w:pStyle w:val="NoSpacing"/>
        <w:ind w:left="4248" w:firstLine="708"/>
        <w:rPr>
          <w:lang w:val="nl-NL"/>
        </w:rPr>
      </w:pPr>
      <w:r w:rsidRPr="00EE19DC">
        <w:rPr>
          <w:lang w:val="nl-NL"/>
        </w:rPr>
        <w:t>Naam:</w:t>
      </w:r>
      <w:r w:rsidRPr="00EE19DC">
        <w:rPr>
          <w:lang w:val="nl-NL"/>
        </w:rPr>
        <w:tab/>
      </w:r>
      <w:r w:rsidRPr="00EE19DC">
        <w:rPr>
          <w:lang w:val="nl-NL"/>
        </w:rPr>
        <w:tab/>
      </w:r>
      <w:r w:rsidRPr="00EE19DC">
        <w:rPr>
          <w:lang w:val="nl-NL"/>
        </w:rPr>
        <w:tab/>
        <w:t>Ragna Jansen</w:t>
      </w:r>
    </w:p>
    <w:p w:rsidR="003C0BF3" w:rsidRPr="00EB42E6" w:rsidRDefault="003C0BF3" w:rsidP="00EE19DC">
      <w:pPr>
        <w:pStyle w:val="NoSpacing"/>
        <w:ind w:left="4248" w:firstLine="708"/>
      </w:pPr>
      <w:r w:rsidRPr="00EB42E6">
        <w:t>Examennr:</w:t>
      </w:r>
      <w:r w:rsidRPr="00EB42E6">
        <w:tab/>
      </w:r>
      <w:r w:rsidRPr="00EB42E6">
        <w:tab/>
        <w:t>294685</w:t>
      </w:r>
    </w:p>
    <w:p w:rsidR="003C0BF3" w:rsidRPr="00EB42E6" w:rsidRDefault="003C0BF3" w:rsidP="00EE19DC">
      <w:pPr>
        <w:pStyle w:val="NoSpacing"/>
        <w:ind w:left="4248" w:firstLine="708"/>
      </w:pPr>
      <w:r w:rsidRPr="00EB42E6">
        <w:t>Emailadres:</w:t>
      </w:r>
      <w:r w:rsidRPr="00EB42E6">
        <w:tab/>
        <w:t xml:space="preserve">               </w:t>
      </w:r>
      <w:hyperlink r:id="rId7" w:history="1">
        <w:r w:rsidRPr="00EB42E6">
          <w:rPr>
            <w:rStyle w:val="Hyperlink"/>
            <w:color w:val="auto"/>
            <w:u w:val="none"/>
          </w:rPr>
          <w:t>ragnajansen@gmail.com</w:t>
        </w:r>
      </w:hyperlink>
    </w:p>
    <w:p w:rsidR="003C0BF3" w:rsidRPr="00EB42E6" w:rsidRDefault="003C0BF3" w:rsidP="00EE19DC">
      <w:pPr>
        <w:pStyle w:val="NoSpacing"/>
        <w:ind w:left="4248" w:firstLine="708"/>
      </w:pPr>
      <w:r w:rsidRPr="00EB42E6">
        <w:t>Afstudeerrichting:</w:t>
      </w:r>
      <w:r w:rsidRPr="00EB42E6">
        <w:tab/>
        <w:t>Marketing</w:t>
      </w:r>
    </w:p>
    <w:p w:rsidR="003C0BF3" w:rsidRPr="00EE19DC" w:rsidRDefault="003C0BF3" w:rsidP="00EE19DC">
      <w:pPr>
        <w:pStyle w:val="NoSpacing"/>
        <w:ind w:left="4248" w:firstLine="708"/>
        <w:rPr>
          <w:lang w:val="nl-NL"/>
        </w:rPr>
      </w:pPr>
      <w:r w:rsidRPr="00EE19DC">
        <w:rPr>
          <w:lang w:val="nl-NL"/>
        </w:rPr>
        <w:t>Thesis:</w:t>
      </w:r>
      <w:r w:rsidRPr="00EE19DC">
        <w:rPr>
          <w:lang w:val="nl-NL"/>
        </w:rPr>
        <w:tab/>
      </w:r>
      <w:r w:rsidRPr="00EE19DC">
        <w:rPr>
          <w:lang w:val="nl-NL"/>
        </w:rPr>
        <w:tab/>
      </w:r>
      <w:r w:rsidRPr="00EE19DC">
        <w:rPr>
          <w:lang w:val="nl-NL"/>
        </w:rPr>
        <w:tab/>
        <w:t>Bachelor</w:t>
      </w:r>
    </w:p>
    <w:p w:rsidR="003C0BF3" w:rsidRPr="00EE19DC" w:rsidRDefault="003C0BF3" w:rsidP="00EE19DC">
      <w:pPr>
        <w:pStyle w:val="NoSpacing"/>
        <w:ind w:left="4248" w:firstLine="708"/>
        <w:rPr>
          <w:lang w:val="nl-NL"/>
        </w:rPr>
      </w:pPr>
      <w:r w:rsidRPr="00EE19DC">
        <w:rPr>
          <w:lang w:val="nl-NL"/>
        </w:rPr>
        <w:t>Datum:</w:t>
      </w:r>
      <w:r>
        <w:rPr>
          <w:lang w:val="nl-NL"/>
        </w:rPr>
        <w:tab/>
      </w:r>
      <w:r>
        <w:rPr>
          <w:lang w:val="nl-NL"/>
        </w:rPr>
        <w:tab/>
      </w:r>
      <w:r>
        <w:rPr>
          <w:lang w:val="nl-NL"/>
        </w:rPr>
        <w:tab/>
        <w:t>04-07-2010</w:t>
      </w:r>
    </w:p>
    <w:p w:rsidR="003C0BF3" w:rsidRDefault="003C0BF3" w:rsidP="00EE19DC">
      <w:pPr>
        <w:pStyle w:val="NoSpacing"/>
        <w:ind w:left="4248" w:firstLine="708"/>
        <w:rPr>
          <w:lang w:val="nl-NL"/>
        </w:rPr>
      </w:pPr>
      <w:r w:rsidRPr="00EE19DC">
        <w:rPr>
          <w:lang w:val="nl-NL"/>
        </w:rPr>
        <w:t>Telefoonnummer:</w:t>
      </w:r>
      <w:r w:rsidRPr="00EE19DC">
        <w:rPr>
          <w:lang w:val="nl-NL"/>
        </w:rPr>
        <w:tab/>
        <w:t>0642193655</w:t>
      </w:r>
    </w:p>
    <w:p w:rsidR="003C0BF3" w:rsidRDefault="003C0BF3" w:rsidP="003E2DAD">
      <w:pPr>
        <w:pStyle w:val="Heading1"/>
        <w:rPr>
          <w:lang w:val="nl-NL"/>
        </w:rPr>
      </w:pPr>
      <w:bookmarkStart w:id="33" w:name="_Toc265698761"/>
      <w:r>
        <w:rPr>
          <w:lang w:val="nl-NL"/>
        </w:rPr>
        <w:t>Voorwoord</w:t>
      </w:r>
      <w:bookmarkEnd w:id="33"/>
    </w:p>
    <w:p w:rsidR="003C0BF3" w:rsidRDefault="003C0BF3" w:rsidP="00EE19DC">
      <w:pPr>
        <w:pStyle w:val="NoSpacing"/>
        <w:ind w:left="4248" w:firstLine="708"/>
        <w:rPr>
          <w:lang w:val="nl-NL"/>
        </w:rPr>
      </w:pPr>
    </w:p>
    <w:p w:rsidR="003C0BF3" w:rsidRDefault="003C0BF3" w:rsidP="00EE19DC">
      <w:pPr>
        <w:pStyle w:val="NoSpacing"/>
        <w:ind w:left="4248" w:firstLine="708"/>
        <w:rPr>
          <w:lang w:val="nl-NL"/>
        </w:rPr>
      </w:pPr>
    </w:p>
    <w:p w:rsidR="003C0BF3" w:rsidRDefault="003C0BF3" w:rsidP="00552174">
      <w:pPr>
        <w:pStyle w:val="NoSpacing"/>
        <w:spacing w:line="276" w:lineRule="auto"/>
        <w:jc w:val="both"/>
        <w:rPr>
          <w:sz w:val="22"/>
          <w:szCs w:val="22"/>
          <w:lang w:val="nl-NL"/>
        </w:rPr>
      </w:pPr>
      <w:r>
        <w:rPr>
          <w:sz w:val="22"/>
          <w:szCs w:val="22"/>
          <w:lang w:val="nl-NL"/>
        </w:rPr>
        <w:t>Al sinds ik mij kan herinneren heb ik een grote interesse in economie. De weg van het VWO naar de studie economie en bedrijfseconomie aan de Erasmus Universiteit lag dan ook al vroeg vast. Deze studie heeft mij veel geleerd, vooral welke richting mij het beste ligt. Graag volgde ik de colleges van de heer Kloosterman of speurde ik de course guide door voor interessante keuzevakken, vaak gericht op marketing. Het werkcollege Marketing Strategy was dan ook een logische keuze.</w:t>
      </w:r>
    </w:p>
    <w:p w:rsidR="003C0BF3" w:rsidRDefault="003C0BF3" w:rsidP="00552174">
      <w:pPr>
        <w:pStyle w:val="NoSpacing"/>
        <w:spacing w:line="276" w:lineRule="auto"/>
        <w:jc w:val="both"/>
        <w:rPr>
          <w:sz w:val="22"/>
          <w:szCs w:val="22"/>
          <w:lang w:val="nl-NL"/>
        </w:rPr>
      </w:pPr>
    </w:p>
    <w:p w:rsidR="003C0BF3" w:rsidRDefault="003C0BF3" w:rsidP="00552174">
      <w:pPr>
        <w:pStyle w:val="NoSpacing"/>
        <w:spacing w:line="276" w:lineRule="auto"/>
        <w:jc w:val="both"/>
        <w:rPr>
          <w:sz w:val="22"/>
          <w:szCs w:val="22"/>
          <w:lang w:val="nl-NL"/>
        </w:rPr>
      </w:pPr>
      <w:r>
        <w:rPr>
          <w:sz w:val="22"/>
          <w:szCs w:val="22"/>
          <w:lang w:val="nl-NL"/>
        </w:rPr>
        <w:t xml:space="preserve">Een andere passie van mij is cultuur. Iets wat mij voorheen moeilijk te combineren leek met mijn studie economie. Toch bleek hier aan het Erasmus genoeg ruimte voor te zijn. Na de minor Kunst en Maatschappij aan de FHKW, waaraan ik onderzoek heb gedaan naar de beeldvorming en marketing van Nederlandse kunstenaars in binnen- en buitenland, wist ik welke richting ik op wilde met mijn bachelorscriptie: ‘iets met marketing, maar ook iets met cultuur’. </w:t>
      </w:r>
    </w:p>
    <w:p w:rsidR="003C0BF3" w:rsidRDefault="003C0BF3" w:rsidP="00552174">
      <w:pPr>
        <w:pStyle w:val="NoSpacing"/>
        <w:spacing w:line="276" w:lineRule="auto"/>
        <w:jc w:val="both"/>
        <w:rPr>
          <w:sz w:val="22"/>
          <w:szCs w:val="22"/>
          <w:lang w:val="nl-NL"/>
        </w:rPr>
      </w:pPr>
    </w:p>
    <w:p w:rsidR="003C0BF3" w:rsidRDefault="003C0BF3" w:rsidP="00552174">
      <w:pPr>
        <w:pStyle w:val="NoSpacing"/>
        <w:spacing w:line="276" w:lineRule="auto"/>
        <w:jc w:val="both"/>
        <w:rPr>
          <w:sz w:val="22"/>
          <w:szCs w:val="22"/>
          <w:lang w:val="nl-NL"/>
        </w:rPr>
      </w:pPr>
      <w:r>
        <w:rPr>
          <w:sz w:val="22"/>
          <w:szCs w:val="22"/>
          <w:lang w:val="nl-NL"/>
        </w:rPr>
        <w:t xml:space="preserve">Zelf ben ik al enige jaren naast mijn studie werkzaam in het Oude Luxor Theater in Rotterdam. Hier bekleed ik voornamelijk de functie van medewerker publiek service, maar het heeft mij, door het kleinschalige karakter van dit theater, ook veel inzicht verschaft in de problemen en gebruiken van deze branche. De kaartverkoop verandert en men zit met de handen in het haar wat betreft nieuwe marketingmogelijkheden. Gecombineerd met de kredietcrisis die op het moment nog steeds gaande is, waardoor de consument op een andere manier zijn geld gaat besteden en de overheid grof dient te bezuinigen, is het voor mij duidelijk dat er iets moet veranderen. Ook vroeg ik mij af in hoeverre de theatersector het idee heeft dat het zwaard van Damocles hen boven het hoofd hangt. </w:t>
      </w:r>
    </w:p>
    <w:p w:rsidR="003C0BF3" w:rsidRDefault="003C0BF3" w:rsidP="00552174">
      <w:pPr>
        <w:pStyle w:val="NoSpacing"/>
        <w:spacing w:line="276" w:lineRule="auto"/>
        <w:jc w:val="both"/>
        <w:rPr>
          <w:sz w:val="22"/>
          <w:szCs w:val="22"/>
          <w:lang w:val="nl-NL"/>
        </w:rPr>
      </w:pPr>
    </w:p>
    <w:p w:rsidR="003C0BF3" w:rsidRDefault="003C0BF3" w:rsidP="00552174">
      <w:pPr>
        <w:pStyle w:val="NoSpacing"/>
        <w:spacing w:line="276" w:lineRule="auto"/>
        <w:jc w:val="both"/>
        <w:rPr>
          <w:sz w:val="22"/>
          <w:szCs w:val="22"/>
          <w:lang w:val="nl-NL"/>
        </w:rPr>
      </w:pPr>
      <w:r>
        <w:rPr>
          <w:sz w:val="22"/>
          <w:szCs w:val="22"/>
          <w:lang w:val="nl-NL"/>
        </w:rPr>
        <w:t>In deze scriptie heb ik mijn kennis van marketing die ik in de afgelopen jaren in mijn studie heb opgedaan en de kennis die ik uit werk- en persoonlijke ervaring heb vergaard betreffende de theatersector gebundeld om zo een oplossing, dan wel een goede richting proberen te vinden voor dit probleem.</w:t>
      </w:r>
    </w:p>
    <w:p w:rsidR="003C0BF3" w:rsidRDefault="003C0BF3" w:rsidP="00552174">
      <w:pPr>
        <w:pStyle w:val="NoSpacing"/>
        <w:spacing w:line="276" w:lineRule="auto"/>
        <w:jc w:val="both"/>
        <w:rPr>
          <w:sz w:val="22"/>
          <w:szCs w:val="22"/>
          <w:lang w:val="nl-NL"/>
        </w:rPr>
      </w:pPr>
    </w:p>
    <w:p w:rsidR="003C0BF3" w:rsidRDefault="003C0BF3" w:rsidP="00552174">
      <w:pPr>
        <w:pStyle w:val="NoSpacing"/>
        <w:spacing w:line="276" w:lineRule="auto"/>
        <w:jc w:val="both"/>
        <w:rPr>
          <w:sz w:val="22"/>
          <w:szCs w:val="22"/>
          <w:lang w:val="nl-NL"/>
        </w:rPr>
      </w:pPr>
      <w:r>
        <w:rPr>
          <w:sz w:val="22"/>
          <w:szCs w:val="22"/>
          <w:lang w:val="nl-NL"/>
        </w:rPr>
        <w:t xml:space="preserve">Graag zou ik tot slot een aantal mensen willen bedanken die mij geholpen hebben met het uitvoeren van mijn onderzoek en het voltooien van deze scriptie. Allereerst mijn scriptiebegeleider, Gerhard Havranek, die mij de ruimte heeft gegeven dit onderzoek, naar een niet allerdaags onderwerp, te verrichten. Verder wil ik graag de personen Ruben Israel van de Rotterdamse Schouwburg, Femke Lokhoff van De Doelen en Dirk Noordman bedanken voor de tijd die zij vrij hebben gemaakt in hun werkschema om door mij een interview af te laten nemen. En als laatste mijn collega, Bregje van Stipdonk, voor het beschikbaar stellen van haar interview met Ivonne van Uden van het Oude Luxor. </w:t>
      </w:r>
    </w:p>
    <w:p w:rsidR="003C0BF3" w:rsidRDefault="003C0BF3" w:rsidP="00552174">
      <w:pPr>
        <w:pStyle w:val="NoSpacing"/>
        <w:spacing w:line="276" w:lineRule="auto"/>
        <w:jc w:val="both"/>
        <w:rPr>
          <w:sz w:val="22"/>
          <w:szCs w:val="22"/>
          <w:lang w:val="nl-NL"/>
        </w:rPr>
      </w:pPr>
    </w:p>
    <w:p w:rsidR="003C0BF3" w:rsidRDefault="003C0BF3" w:rsidP="00552174">
      <w:pPr>
        <w:pStyle w:val="NoSpacing"/>
        <w:spacing w:line="276" w:lineRule="auto"/>
        <w:jc w:val="both"/>
        <w:rPr>
          <w:sz w:val="22"/>
          <w:szCs w:val="22"/>
          <w:lang w:val="nl-NL"/>
        </w:rPr>
      </w:pPr>
      <w:r>
        <w:rPr>
          <w:sz w:val="22"/>
          <w:szCs w:val="22"/>
          <w:lang w:val="nl-NL"/>
        </w:rPr>
        <w:t>Rotterdam, 4 juli 2010</w:t>
      </w:r>
    </w:p>
    <w:p w:rsidR="003C0BF3" w:rsidRPr="003E2DAD" w:rsidRDefault="003C0BF3" w:rsidP="00552174">
      <w:pPr>
        <w:pStyle w:val="NoSpacing"/>
        <w:spacing w:line="276" w:lineRule="auto"/>
        <w:jc w:val="both"/>
        <w:rPr>
          <w:sz w:val="22"/>
          <w:szCs w:val="22"/>
          <w:lang w:val="nl-NL"/>
        </w:rPr>
      </w:pPr>
      <w:r>
        <w:rPr>
          <w:sz w:val="22"/>
          <w:szCs w:val="22"/>
          <w:lang w:val="nl-NL"/>
        </w:rPr>
        <w:t>Ragna Jansen</w:t>
      </w:r>
    </w:p>
    <w:p w:rsidR="003C0BF3" w:rsidRDefault="003C0BF3" w:rsidP="00363705">
      <w:pPr>
        <w:pStyle w:val="NoSpacing"/>
        <w:rPr>
          <w:lang w:val="nl-NL"/>
        </w:rPr>
      </w:pPr>
    </w:p>
    <w:p w:rsidR="003C0BF3" w:rsidRDefault="003C0BF3" w:rsidP="00363705">
      <w:pPr>
        <w:pStyle w:val="NoSpacing"/>
        <w:rPr>
          <w:lang w:val="nl-NL"/>
        </w:rPr>
      </w:pPr>
    </w:p>
    <w:p w:rsidR="003C0BF3" w:rsidRDefault="003C0BF3" w:rsidP="00363705">
      <w:pPr>
        <w:pStyle w:val="NoSpacing"/>
        <w:rPr>
          <w:lang w:val="nl-NL"/>
        </w:rPr>
      </w:pPr>
    </w:p>
    <w:p w:rsidR="003C0BF3" w:rsidRDefault="003C0BF3" w:rsidP="00363705">
      <w:pPr>
        <w:pStyle w:val="NoSpacing"/>
        <w:rPr>
          <w:lang w:val="nl-NL"/>
        </w:rPr>
      </w:pPr>
    </w:p>
    <w:p w:rsidR="003C0BF3" w:rsidRDefault="003C0BF3" w:rsidP="00363705">
      <w:pPr>
        <w:pStyle w:val="NoSpacing"/>
        <w:rPr>
          <w:lang w:val="nl-NL"/>
        </w:rPr>
      </w:pPr>
    </w:p>
    <w:p w:rsidR="003C0BF3" w:rsidRDefault="003C0BF3" w:rsidP="00363705">
      <w:pPr>
        <w:pStyle w:val="NoSpacing"/>
        <w:rPr>
          <w:lang w:val="nl-NL"/>
        </w:rPr>
      </w:pPr>
    </w:p>
    <w:p w:rsidR="003C0BF3" w:rsidRDefault="003C0BF3" w:rsidP="00363705">
      <w:pPr>
        <w:pStyle w:val="NoSpacing"/>
        <w:rPr>
          <w:lang w:val="nl-NL"/>
        </w:rPr>
      </w:pPr>
    </w:p>
    <w:p w:rsidR="003C0BF3" w:rsidRDefault="003C0BF3" w:rsidP="00363705">
      <w:pPr>
        <w:pStyle w:val="NoSpacing"/>
        <w:rPr>
          <w:lang w:val="nl-NL"/>
        </w:rPr>
      </w:pPr>
    </w:p>
    <w:p w:rsidR="003C0BF3" w:rsidRPr="001D60D3" w:rsidRDefault="003C0BF3">
      <w:pPr>
        <w:pStyle w:val="TOCHeading"/>
        <w:rPr>
          <w:lang w:val="nl-NL"/>
        </w:rPr>
      </w:pPr>
      <w:r w:rsidRPr="001D60D3">
        <w:rPr>
          <w:lang w:val="nl-NL"/>
        </w:rPr>
        <w:t>Inhoud</w:t>
      </w:r>
    </w:p>
    <w:p w:rsidR="003C0BF3" w:rsidRDefault="003C0BF3">
      <w:pPr>
        <w:pStyle w:val="TOC1"/>
        <w:tabs>
          <w:tab w:val="right" w:leader="dot" w:pos="9060"/>
        </w:tabs>
        <w:rPr>
          <w:noProof/>
          <w:sz w:val="22"/>
          <w:szCs w:val="22"/>
          <w:lang w:val="nl-NL" w:eastAsia="nl-NL"/>
        </w:rPr>
      </w:pPr>
      <w:r>
        <w:rPr>
          <w:lang w:val="nl-NL"/>
        </w:rPr>
        <w:fldChar w:fldCharType="begin"/>
      </w:r>
      <w:r>
        <w:rPr>
          <w:lang w:val="nl-NL"/>
        </w:rPr>
        <w:instrText xml:space="preserve"> TOC \o "1-2" \h \z \u </w:instrText>
      </w:r>
      <w:r>
        <w:rPr>
          <w:lang w:val="nl-NL"/>
        </w:rPr>
        <w:fldChar w:fldCharType="separate"/>
      </w:r>
      <w:hyperlink w:anchor="_Toc265698761" w:history="1">
        <w:r w:rsidRPr="00947038">
          <w:rPr>
            <w:rStyle w:val="Hyperlink"/>
            <w:noProof/>
            <w:lang w:val="nl-NL"/>
          </w:rPr>
          <w:t>Voorwoord</w:t>
        </w:r>
        <w:r>
          <w:rPr>
            <w:noProof/>
            <w:webHidden/>
          </w:rPr>
          <w:tab/>
        </w:r>
        <w:r>
          <w:rPr>
            <w:noProof/>
            <w:webHidden/>
          </w:rPr>
          <w:fldChar w:fldCharType="begin"/>
        </w:r>
        <w:r>
          <w:rPr>
            <w:noProof/>
            <w:webHidden/>
          </w:rPr>
          <w:instrText xml:space="preserve"> PAGEREF _Toc265698761 \h </w:instrText>
        </w:r>
        <w:r>
          <w:rPr>
            <w:noProof/>
          </w:rPr>
        </w:r>
        <w:r>
          <w:rPr>
            <w:noProof/>
            <w:webHidden/>
          </w:rPr>
          <w:fldChar w:fldCharType="separate"/>
        </w:r>
        <w:r>
          <w:rPr>
            <w:noProof/>
            <w:webHidden/>
          </w:rPr>
          <w:t>2</w:t>
        </w:r>
        <w:r>
          <w:rPr>
            <w:noProof/>
            <w:webHidden/>
          </w:rPr>
          <w:fldChar w:fldCharType="end"/>
        </w:r>
      </w:hyperlink>
    </w:p>
    <w:p w:rsidR="003C0BF3" w:rsidRDefault="003C0BF3">
      <w:pPr>
        <w:pStyle w:val="TOC1"/>
        <w:tabs>
          <w:tab w:val="right" w:leader="dot" w:pos="9060"/>
        </w:tabs>
        <w:rPr>
          <w:noProof/>
          <w:sz w:val="22"/>
          <w:szCs w:val="22"/>
          <w:lang w:val="nl-NL" w:eastAsia="nl-NL"/>
        </w:rPr>
      </w:pPr>
      <w:hyperlink w:anchor="_Toc265698762" w:history="1">
        <w:r w:rsidRPr="00947038">
          <w:rPr>
            <w:rStyle w:val="Hyperlink"/>
            <w:noProof/>
            <w:lang w:val="nl-NL"/>
          </w:rPr>
          <w:t>Executive summary</w:t>
        </w:r>
        <w:r>
          <w:rPr>
            <w:noProof/>
            <w:webHidden/>
          </w:rPr>
          <w:tab/>
        </w:r>
        <w:r>
          <w:rPr>
            <w:noProof/>
            <w:webHidden/>
          </w:rPr>
          <w:fldChar w:fldCharType="begin"/>
        </w:r>
        <w:r>
          <w:rPr>
            <w:noProof/>
            <w:webHidden/>
          </w:rPr>
          <w:instrText xml:space="preserve"> PAGEREF _Toc265698762 \h </w:instrText>
        </w:r>
        <w:r>
          <w:rPr>
            <w:noProof/>
          </w:rPr>
        </w:r>
        <w:r>
          <w:rPr>
            <w:noProof/>
            <w:webHidden/>
          </w:rPr>
          <w:fldChar w:fldCharType="separate"/>
        </w:r>
        <w:r>
          <w:rPr>
            <w:noProof/>
            <w:webHidden/>
          </w:rPr>
          <w:t>2</w:t>
        </w:r>
        <w:r>
          <w:rPr>
            <w:noProof/>
            <w:webHidden/>
          </w:rPr>
          <w:fldChar w:fldCharType="end"/>
        </w:r>
      </w:hyperlink>
    </w:p>
    <w:p w:rsidR="003C0BF3" w:rsidRDefault="003C0BF3">
      <w:pPr>
        <w:pStyle w:val="TOC1"/>
        <w:tabs>
          <w:tab w:val="right" w:leader="dot" w:pos="9060"/>
        </w:tabs>
        <w:rPr>
          <w:noProof/>
          <w:sz w:val="22"/>
          <w:szCs w:val="22"/>
          <w:lang w:val="nl-NL" w:eastAsia="nl-NL"/>
        </w:rPr>
      </w:pPr>
      <w:hyperlink w:anchor="_Toc265698763" w:history="1">
        <w:r w:rsidRPr="00947038">
          <w:rPr>
            <w:rStyle w:val="Hyperlink"/>
            <w:noProof/>
            <w:lang w:val="nl-NL"/>
          </w:rPr>
          <w:t>1. Inleiding</w:t>
        </w:r>
        <w:r>
          <w:rPr>
            <w:noProof/>
            <w:webHidden/>
          </w:rPr>
          <w:tab/>
        </w:r>
        <w:r>
          <w:rPr>
            <w:noProof/>
            <w:webHidden/>
          </w:rPr>
          <w:fldChar w:fldCharType="begin"/>
        </w:r>
        <w:r>
          <w:rPr>
            <w:noProof/>
            <w:webHidden/>
          </w:rPr>
          <w:instrText xml:space="preserve"> PAGEREF _Toc265698763 \h </w:instrText>
        </w:r>
        <w:r>
          <w:rPr>
            <w:noProof/>
          </w:rPr>
        </w:r>
        <w:r>
          <w:rPr>
            <w:noProof/>
            <w:webHidden/>
          </w:rPr>
          <w:fldChar w:fldCharType="separate"/>
        </w:r>
        <w:r>
          <w:rPr>
            <w:noProof/>
            <w:webHidden/>
          </w:rPr>
          <w:t>2</w:t>
        </w:r>
        <w:r>
          <w:rPr>
            <w:noProof/>
            <w:webHidden/>
          </w:rPr>
          <w:fldChar w:fldCharType="end"/>
        </w:r>
      </w:hyperlink>
    </w:p>
    <w:p w:rsidR="003C0BF3" w:rsidRDefault="003C0BF3">
      <w:pPr>
        <w:pStyle w:val="TOC2"/>
        <w:tabs>
          <w:tab w:val="right" w:leader="dot" w:pos="9060"/>
        </w:tabs>
        <w:rPr>
          <w:noProof/>
          <w:sz w:val="22"/>
          <w:szCs w:val="22"/>
          <w:lang w:val="nl-NL" w:eastAsia="nl-NL"/>
        </w:rPr>
      </w:pPr>
      <w:hyperlink w:anchor="_Toc265698764" w:history="1">
        <w:r w:rsidRPr="00947038">
          <w:rPr>
            <w:rStyle w:val="Hyperlink"/>
            <w:noProof/>
            <w:lang w:val="nl-NL"/>
          </w:rPr>
          <w:t>1.1 Aanleiding voor het onderzoek</w:t>
        </w:r>
        <w:r>
          <w:rPr>
            <w:noProof/>
            <w:webHidden/>
          </w:rPr>
          <w:tab/>
        </w:r>
        <w:r>
          <w:rPr>
            <w:noProof/>
            <w:webHidden/>
          </w:rPr>
          <w:fldChar w:fldCharType="begin"/>
        </w:r>
        <w:r>
          <w:rPr>
            <w:noProof/>
            <w:webHidden/>
          </w:rPr>
          <w:instrText xml:space="preserve"> PAGEREF _Toc265698764 \h </w:instrText>
        </w:r>
        <w:r>
          <w:rPr>
            <w:noProof/>
          </w:rPr>
        </w:r>
        <w:r>
          <w:rPr>
            <w:noProof/>
            <w:webHidden/>
          </w:rPr>
          <w:fldChar w:fldCharType="separate"/>
        </w:r>
        <w:r>
          <w:rPr>
            <w:noProof/>
            <w:webHidden/>
          </w:rPr>
          <w:t>2</w:t>
        </w:r>
        <w:r>
          <w:rPr>
            <w:noProof/>
            <w:webHidden/>
          </w:rPr>
          <w:fldChar w:fldCharType="end"/>
        </w:r>
      </w:hyperlink>
    </w:p>
    <w:p w:rsidR="003C0BF3" w:rsidRDefault="003C0BF3">
      <w:pPr>
        <w:pStyle w:val="TOC2"/>
        <w:tabs>
          <w:tab w:val="right" w:leader="dot" w:pos="9060"/>
        </w:tabs>
        <w:rPr>
          <w:noProof/>
          <w:sz w:val="22"/>
          <w:szCs w:val="22"/>
          <w:lang w:val="nl-NL" w:eastAsia="nl-NL"/>
        </w:rPr>
      </w:pPr>
      <w:hyperlink w:anchor="_Toc265698765" w:history="1">
        <w:r w:rsidRPr="00947038">
          <w:rPr>
            <w:rStyle w:val="Hyperlink"/>
            <w:noProof/>
            <w:lang w:val="nl-NL"/>
          </w:rPr>
          <w:t>1.2 Probleemstelling</w:t>
        </w:r>
        <w:r>
          <w:rPr>
            <w:noProof/>
            <w:webHidden/>
          </w:rPr>
          <w:tab/>
        </w:r>
        <w:r>
          <w:rPr>
            <w:noProof/>
            <w:webHidden/>
          </w:rPr>
          <w:fldChar w:fldCharType="begin"/>
        </w:r>
        <w:r>
          <w:rPr>
            <w:noProof/>
            <w:webHidden/>
          </w:rPr>
          <w:instrText xml:space="preserve"> PAGEREF _Toc265698765 \h </w:instrText>
        </w:r>
        <w:r>
          <w:rPr>
            <w:noProof/>
          </w:rPr>
        </w:r>
        <w:r>
          <w:rPr>
            <w:noProof/>
            <w:webHidden/>
          </w:rPr>
          <w:fldChar w:fldCharType="separate"/>
        </w:r>
        <w:r>
          <w:rPr>
            <w:noProof/>
            <w:webHidden/>
          </w:rPr>
          <w:t>2</w:t>
        </w:r>
        <w:r>
          <w:rPr>
            <w:noProof/>
            <w:webHidden/>
          </w:rPr>
          <w:fldChar w:fldCharType="end"/>
        </w:r>
      </w:hyperlink>
    </w:p>
    <w:p w:rsidR="003C0BF3" w:rsidRDefault="003C0BF3">
      <w:pPr>
        <w:pStyle w:val="TOC2"/>
        <w:tabs>
          <w:tab w:val="right" w:leader="dot" w:pos="9060"/>
        </w:tabs>
        <w:rPr>
          <w:noProof/>
          <w:sz w:val="22"/>
          <w:szCs w:val="22"/>
          <w:lang w:val="nl-NL" w:eastAsia="nl-NL"/>
        </w:rPr>
      </w:pPr>
      <w:hyperlink w:anchor="_Toc265698766" w:history="1">
        <w:r w:rsidRPr="00947038">
          <w:rPr>
            <w:rStyle w:val="Hyperlink"/>
            <w:noProof/>
            <w:lang w:val="nl-NL"/>
          </w:rPr>
          <w:t>1.3 Deelvragen</w:t>
        </w:r>
        <w:r>
          <w:rPr>
            <w:noProof/>
            <w:webHidden/>
          </w:rPr>
          <w:tab/>
        </w:r>
        <w:r>
          <w:rPr>
            <w:noProof/>
            <w:webHidden/>
          </w:rPr>
          <w:fldChar w:fldCharType="begin"/>
        </w:r>
        <w:r>
          <w:rPr>
            <w:noProof/>
            <w:webHidden/>
          </w:rPr>
          <w:instrText xml:space="preserve"> PAGEREF _Toc265698766 \h </w:instrText>
        </w:r>
        <w:r>
          <w:rPr>
            <w:noProof/>
          </w:rPr>
        </w:r>
        <w:r>
          <w:rPr>
            <w:noProof/>
            <w:webHidden/>
          </w:rPr>
          <w:fldChar w:fldCharType="separate"/>
        </w:r>
        <w:r>
          <w:rPr>
            <w:noProof/>
            <w:webHidden/>
          </w:rPr>
          <w:t>2</w:t>
        </w:r>
        <w:r>
          <w:rPr>
            <w:noProof/>
            <w:webHidden/>
          </w:rPr>
          <w:fldChar w:fldCharType="end"/>
        </w:r>
      </w:hyperlink>
    </w:p>
    <w:p w:rsidR="003C0BF3" w:rsidRDefault="003C0BF3">
      <w:pPr>
        <w:pStyle w:val="TOC2"/>
        <w:tabs>
          <w:tab w:val="right" w:leader="dot" w:pos="9060"/>
        </w:tabs>
        <w:rPr>
          <w:noProof/>
          <w:sz w:val="22"/>
          <w:szCs w:val="22"/>
          <w:lang w:val="nl-NL" w:eastAsia="nl-NL"/>
        </w:rPr>
      </w:pPr>
      <w:hyperlink w:anchor="_Toc265698767" w:history="1">
        <w:r w:rsidRPr="00947038">
          <w:rPr>
            <w:rStyle w:val="Hyperlink"/>
            <w:noProof/>
            <w:lang w:val="nl-NL"/>
          </w:rPr>
          <w:t>1.4 Het doel en de aard van het onderzoek</w:t>
        </w:r>
        <w:r>
          <w:rPr>
            <w:noProof/>
            <w:webHidden/>
          </w:rPr>
          <w:tab/>
        </w:r>
        <w:r>
          <w:rPr>
            <w:noProof/>
            <w:webHidden/>
          </w:rPr>
          <w:fldChar w:fldCharType="begin"/>
        </w:r>
        <w:r>
          <w:rPr>
            <w:noProof/>
            <w:webHidden/>
          </w:rPr>
          <w:instrText xml:space="preserve"> PAGEREF _Toc265698767 \h </w:instrText>
        </w:r>
        <w:r>
          <w:rPr>
            <w:noProof/>
          </w:rPr>
        </w:r>
        <w:r>
          <w:rPr>
            <w:noProof/>
            <w:webHidden/>
          </w:rPr>
          <w:fldChar w:fldCharType="separate"/>
        </w:r>
        <w:r>
          <w:rPr>
            <w:noProof/>
            <w:webHidden/>
          </w:rPr>
          <w:t>2</w:t>
        </w:r>
        <w:r>
          <w:rPr>
            <w:noProof/>
            <w:webHidden/>
          </w:rPr>
          <w:fldChar w:fldCharType="end"/>
        </w:r>
      </w:hyperlink>
    </w:p>
    <w:p w:rsidR="003C0BF3" w:rsidRDefault="003C0BF3">
      <w:pPr>
        <w:pStyle w:val="TOC2"/>
        <w:tabs>
          <w:tab w:val="right" w:leader="dot" w:pos="9060"/>
        </w:tabs>
        <w:rPr>
          <w:noProof/>
          <w:sz w:val="22"/>
          <w:szCs w:val="22"/>
          <w:lang w:val="nl-NL" w:eastAsia="nl-NL"/>
        </w:rPr>
      </w:pPr>
      <w:hyperlink w:anchor="_Toc265698768" w:history="1">
        <w:r w:rsidRPr="00947038">
          <w:rPr>
            <w:rStyle w:val="Hyperlink"/>
            <w:noProof/>
            <w:lang w:val="nl-NL"/>
          </w:rPr>
          <w:t>1.5 Afbakening</w:t>
        </w:r>
        <w:r>
          <w:rPr>
            <w:noProof/>
            <w:webHidden/>
          </w:rPr>
          <w:tab/>
        </w:r>
        <w:r>
          <w:rPr>
            <w:noProof/>
            <w:webHidden/>
          </w:rPr>
          <w:fldChar w:fldCharType="begin"/>
        </w:r>
        <w:r>
          <w:rPr>
            <w:noProof/>
            <w:webHidden/>
          </w:rPr>
          <w:instrText xml:space="preserve"> PAGEREF _Toc265698768 \h </w:instrText>
        </w:r>
        <w:r>
          <w:rPr>
            <w:noProof/>
          </w:rPr>
        </w:r>
        <w:r>
          <w:rPr>
            <w:noProof/>
            <w:webHidden/>
          </w:rPr>
          <w:fldChar w:fldCharType="separate"/>
        </w:r>
        <w:r>
          <w:rPr>
            <w:noProof/>
            <w:webHidden/>
          </w:rPr>
          <w:t>2</w:t>
        </w:r>
        <w:r>
          <w:rPr>
            <w:noProof/>
            <w:webHidden/>
          </w:rPr>
          <w:fldChar w:fldCharType="end"/>
        </w:r>
      </w:hyperlink>
    </w:p>
    <w:p w:rsidR="003C0BF3" w:rsidRDefault="003C0BF3">
      <w:pPr>
        <w:pStyle w:val="TOC2"/>
        <w:tabs>
          <w:tab w:val="right" w:leader="dot" w:pos="9060"/>
        </w:tabs>
        <w:rPr>
          <w:noProof/>
          <w:sz w:val="22"/>
          <w:szCs w:val="22"/>
          <w:lang w:val="nl-NL" w:eastAsia="nl-NL"/>
        </w:rPr>
      </w:pPr>
      <w:hyperlink w:anchor="_Toc265698769" w:history="1">
        <w:r w:rsidRPr="00947038">
          <w:rPr>
            <w:rStyle w:val="Hyperlink"/>
            <w:noProof/>
            <w:lang w:val="nl-NL"/>
          </w:rPr>
          <w:t>1.6 Wetenschappelijke en Maatschappelijke relevantie van het onderzoek</w:t>
        </w:r>
        <w:r>
          <w:rPr>
            <w:noProof/>
            <w:webHidden/>
          </w:rPr>
          <w:tab/>
        </w:r>
        <w:r>
          <w:rPr>
            <w:noProof/>
            <w:webHidden/>
          </w:rPr>
          <w:fldChar w:fldCharType="begin"/>
        </w:r>
        <w:r>
          <w:rPr>
            <w:noProof/>
            <w:webHidden/>
          </w:rPr>
          <w:instrText xml:space="preserve"> PAGEREF _Toc265698769 \h </w:instrText>
        </w:r>
        <w:r>
          <w:rPr>
            <w:noProof/>
          </w:rPr>
        </w:r>
        <w:r>
          <w:rPr>
            <w:noProof/>
            <w:webHidden/>
          </w:rPr>
          <w:fldChar w:fldCharType="separate"/>
        </w:r>
        <w:r>
          <w:rPr>
            <w:noProof/>
            <w:webHidden/>
          </w:rPr>
          <w:t>2</w:t>
        </w:r>
        <w:r>
          <w:rPr>
            <w:noProof/>
            <w:webHidden/>
          </w:rPr>
          <w:fldChar w:fldCharType="end"/>
        </w:r>
      </w:hyperlink>
    </w:p>
    <w:p w:rsidR="003C0BF3" w:rsidRDefault="003C0BF3">
      <w:pPr>
        <w:pStyle w:val="TOC2"/>
        <w:tabs>
          <w:tab w:val="right" w:leader="dot" w:pos="9060"/>
        </w:tabs>
        <w:rPr>
          <w:noProof/>
          <w:sz w:val="22"/>
          <w:szCs w:val="22"/>
          <w:lang w:val="nl-NL" w:eastAsia="nl-NL"/>
        </w:rPr>
      </w:pPr>
      <w:hyperlink w:anchor="_Toc265698770" w:history="1">
        <w:r w:rsidRPr="00947038">
          <w:rPr>
            <w:rStyle w:val="Hyperlink"/>
            <w:noProof/>
            <w:lang w:val="nl-NL"/>
          </w:rPr>
          <w:t>1.7 Structuur scriptie</w:t>
        </w:r>
        <w:r>
          <w:rPr>
            <w:noProof/>
            <w:webHidden/>
          </w:rPr>
          <w:tab/>
        </w:r>
        <w:r>
          <w:rPr>
            <w:noProof/>
            <w:webHidden/>
          </w:rPr>
          <w:fldChar w:fldCharType="begin"/>
        </w:r>
        <w:r>
          <w:rPr>
            <w:noProof/>
            <w:webHidden/>
          </w:rPr>
          <w:instrText xml:space="preserve"> PAGEREF _Toc265698770 \h </w:instrText>
        </w:r>
        <w:r>
          <w:rPr>
            <w:noProof/>
          </w:rPr>
        </w:r>
        <w:r>
          <w:rPr>
            <w:noProof/>
            <w:webHidden/>
          </w:rPr>
          <w:fldChar w:fldCharType="separate"/>
        </w:r>
        <w:r>
          <w:rPr>
            <w:noProof/>
            <w:webHidden/>
          </w:rPr>
          <w:t>2</w:t>
        </w:r>
        <w:r>
          <w:rPr>
            <w:noProof/>
            <w:webHidden/>
          </w:rPr>
          <w:fldChar w:fldCharType="end"/>
        </w:r>
      </w:hyperlink>
    </w:p>
    <w:p w:rsidR="003C0BF3" w:rsidRDefault="003C0BF3">
      <w:pPr>
        <w:pStyle w:val="TOC1"/>
        <w:tabs>
          <w:tab w:val="right" w:leader="dot" w:pos="9060"/>
        </w:tabs>
        <w:rPr>
          <w:noProof/>
          <w:sz w:val="22"/>
          <w:szCs w:val="22"/>
          <w:lang w:val="nl-NL" w:eastAsia="nl-NL"/>
        </w:rPr>
      </w:pPr>
      <w:hyperlink w:anchor="_Toc265698771" w:history="1">
        <w:r w:rsidRPr="00947038">
          <w:rPr>
            <w:rStyle w:val="Hyperlink"/>
            <w:noProof/>
            <w:lang w:val="nl-NL"/>
          </w:rPr>
          <w:t>2. Methodologie en theoretisch raamwerk</w:t>
        </w:r>
        <w:r>
          <w:rPr>
            <w:noProof/>
            <w:webHidden/>
          </w:rPr>
          <w:tab/>
        </w:r>
        <w:r>
          <w:rPr>
            <w:noProof/>
            <w:webHidden/>
          </w:rPr>
          <w:fldChar w:fldCharType="begin"/>
        </w:r>
        <w:r>
          <w:rPr>
            <w:noProof/>
            <w:webHidden/>
          </w:rPr>
          <w:instrText xml:space="preserve"> PAGEREF _Toc265698771 \h </w:instrText>
        </w:r>
        <w:r>
          <w:rPr>
            <w:noProof/>
          </w:rPr>
        </w:r>
        <w:r>
          <w:rPr>
            <w:noProof/>
            <w:webHidden/>
          </w:rPr>
          <w:fldChar w:fldCharType="separate"/>
        </w:r>
        <w:r>
          <w:rPr>
            <w:noProof/>
            <w:webHidden/>
          </w:rPr>
          <w:t>2</w:t>
        </w:r>
        <w:r>
          <w:rPr>
            <w:noProof/>
            <w:webHidden/>
          </w:rPr>
          <w:fldChar w:fldCharType="end"/>
        </w:r>
      </w:hyperlink>
    </w:p>
    <w:p w:rsidR="003C0BF3" w:rsidRDefault="003C0BF3">
      <w:pPr>
        <w:pStyle w:val="TOC2"/>
        <w:tabs>
          <w:tab w:val="right" w:leader="dot" w:pos="9060"/>
        </w:tabs>
        <w:rPr>
          <w:noProof/>
          <w:sz w:val="22"/>
          <w:szCs w:val="22"/>
          <w:lang w:val="nl-NL" w:eastAsia="nl-NL"/>
        </w:rPr>
      </w:pPr>
      <w:hyperlink w:anchor="_Toc265698772" w:history="1">
        <w:r w:rsidRPr="00947038">
          <w:rPr>
            <w:rStyle w:val="Hyperlink"/>
            <w:noProof/>
            <w:lang w:val="nl-NL"/>
          </w:rPr>
          <w:t>2.1 Methodologie</w:t>
        </w:r>
        <w:r>
          <w:rPr>
            <w:noProof/>
            <w:webHidden/>
          </w:rPr>
          <w:tab/>
        </w:r>
        <w:r>
          <w:rPr>
            <w:noProof/>
            <w:webHidden/>
          </w:rPr>
          <w:fldChar w:fldCharType="begin"/>
        </w:r>
        <w:r>
          <w:rPr>
            <w:noProof/>
            <w:webHidden/>
          </w:rPr>
          <w:instrText xml:space="preserve"> PAGEREF _Toc265698772 \h </w:instrText>
        </w:r>
        <w:r>
          <w:rPr>
            <w:noProof/>
          </w:rPr>
        </w:r>
        <w:r>
          <w:rPr>
            <w:noProof/>
            <w:webHidden/>
          </w:rPr>
          <w:fldChar w:fldCharType="separate"/>
        </w:r>
        <w:r>
          <w:rPr>
            <w:noProof/>
            <w:webHidden/>
          </w:rPr>
          <w:t>2</w:t>
        </w:r>
        <w:r>
          <w:rPr>
            <w:noProof/>
            <w:webHidden/>
          </w:rPr>
          <w:fldChar w:fldCharType="end"/>
        </w:r>
      </w:hyperlink>
    </w:p>
    <w:p w:rsidR="003C0BF3" w:rsidRDefault="003C0BF3">
      <w:pPr>
        <w:pStyle w:val="TOC2"/>
        <w:tabs>
          <w:tab w:val="right" w:leader="dot" w:pos="9060"/>
        </w:tabs>
        <w:rPr>
          <w:noProof/>
          <w:sz w:val="22"/>
          <w:szCs w:val="22"/>
          <w:lang w:val="nl-NL" w:eastAsia="nl-NL"/>
        </w:rPr>
      </w:pPr>
      <w:hyperlink w:anchor="_Toc265698773" w:history="1">
        <w:r w:rsidRPr="00947038">
          <w:rPr>
            <w:rStyle w:val="Hyperlink"/>
            <w:noProof/>
            <w:lang w:val="nl-NL"/>
          </w:rPr>
          <w:t>2.2 Het theoretisch raamwerk</w:t>
        </w:r>
        <w:r>
          <w:rPr>
            <w:noProof/>
            <w:webHidden/>
          </w:rPr>
          <w:tab/>
        </w:r>
        <w:r>
          <w:rPr>
            <w:noProof/>
            <w:webHidden/>
          </w:rPr>
          <w:fldChar w:fldCharType="begin"/>
        </w:r>
        <w:r>
          <w:rPr>
            <w:noProof/>
            <w:webHidden/>
          </w:rPr>
          <w:instrText xml:space="preserve"> PAGEREF _Toc265698773 \h </w:instrText>
        </w:r>
        <w:r>
          <w:rPr>
            <w:noProof/>
          </w:rPr>
        </w:r>
        <w:r>
          <w:rPr>
            <w:noProof/>
            <w:webHidden/>
          </w:rPr>
          <w:fldChar w:fldCharType="separate"/>
        </w:r>
        <w:r>
          <w:rPr>
            <w:noProof/>
            <w:webHidden/>
          </w:rPr>
          <w:t>2</w:t>
        </w:r>
        <w:r>
          <w:rPr>
            <w:noProof/>
            <w:webHidden/>
          </w:rPr>
          <w:fldChar w:fldCharType="end"/>
        </w:r>
      </w:hyperlink>
    </w:p>
    <w:p w:rsidR="003C0BF3" w:rsidRDefault="003C0BF3">
      <w:pPr>
        <w:pStyle w:val="TOC1"/>
        <w:tabs>
          <w:tab w:val="right" w:leader="dot" w:pos="9060"/>
        </w:tabs>
        <w:rPr>
          <w:noProof/>
          <w:sz w:val="22"/>
          <w:szCs w:val="22"/>
          <w:lang w:val="nl-NL" w:eastAsia="nl-NL"/>
        </w:rPr>
      </w:pPr>
      <w:hyperlink w:anchor="_Toc265698774" w:history="1">
        <w:r w:rsidRPr="00947038">
          <w:rPr>
            <w:rStyle w:val="Hyperlink"/>
            <w:noProof/>
            <w:lang w:val="nl-NL"/>
          </w:rPr>
          <w:t>3. Onderzoeksresultaten</w:t>
        </w:r>
        <w:r>
          <w:rPr>
            <w:noProof/>
            <w:webHidden/>
          </w:rPr>
          <w:tab/>
        </w:r>
        <w:r>
          <w:rPr>
            <w:noProof/>
            <w:webHidden/>
          </w:rPr>
          <w:fldChar w:fldCharType="begin"/>
        </w:r>
        <w:r>
          <w:rPr>
            <w:noProof/>
            <w:webHidden/>
          </w:rPr>
          <w:instrText xml:space="preserve"> PAGEREF _Toc265698774 \h </w:instrText>
        </w:r>
        <w:r>
          <w:rPr>
            <w:noProof/>
          </w:rPr>
        </w:r>
        <w:r>
          <w:rPr>
            <w:noProof/>
            <w:webHidden/>
          </w:rPr>
          <w:fldChar w:fldCharType="separate"/>
        </w:r>
        <w:r>
          <w:rPr>
            <w:noProof/>
            <w:webHidden/>
          </w:rPr>
          <w:t>2</w:t>
        </w:r>
        <w:r>
          <w:rPr>
            <w:noProof/>
            <w:webHidden/>
          </w:rPr>
          <w:fldChar w:fldCharType="end"/>
        </w:r>
      </w:hyperlink>
    </w:p>
    <w:p w:rsidR="003C0BF3" w:rsidRDefault="003C0BF3">
      <w:pPr>
        <w:pStyle w:val="TOC2"/>
        <w:tabs>
          <w:tab w:val="right" w:leader="dot" w:pos="9060"/>
        </w:tabs>
        <w:rPr>
          <w:noProof/>
          <w:sz w:val="22"/>
          <w:szCs w:val="22"/>
          <w:lang w:val="nl-NL" w:eastAsia="nl-NL"/>
        </w:rPr>
      </w:pPr>
      <w:hyperlink w:anchor="_Toc265698775" w:history="1">
        <w:r w:rsidRPr="00947038">
          <w:rPr>
            <w:rStyle w:val="Hyperlink"/>
            <w:noProof/>
            <w:lang w:val="nl-NL"/>
          </w:rPr>
          <w:t>3.1 Doelgroep</w:t>
        </w:r>
        <w:r>
          <w:rPr>
            <w:noProof/>
            <w:webHidden/>
          </w:rPr>
          <w:tab/>
        </w:r>
        <w:r>
          <w:rPr>
            <w:noProof/>
            <w:webHidden/>
          </w:rPr>
          <w:fldChar w:fldCharType="begin"/>
        </w:r>
        <w:r>
          <w:rPr>
            <w:noProof/>
            <w:webHidden/>
          </w:rPr>
          <w:instrText xml:space="preserve"> PAGEREF _Toc265698775 \h </w:instrText>
        </w:r>
        <w:r>
          <w:rPr>
            <w:noProof/>
          </w:rPr>
        </w:r>
        <w:r>
          <w:rPr>
            <w:noProof/>
            <w:webHidden/>
          </w:rPr>
          <w:fldChar w:fldCharType="separate"/>
        </w:r>
        <w:r>
          <w:rPr>
            <w:noProof/>
            <w:webHidden/>
          </w:rPr>
          <w:t>2</w:t>
        </w:r>
        <w:r>
          <w:rPr>
            <w:noProof/>
            <w:webHidden/>
          </w:rPr>
          <w:fldChar w:fldCharType="end"/>
        </w:r>
      </w:hyperlink>
    </w:p>
    <w:p w:rsidR="003C0BF3" w:rsidRDefault="003C0BF3">
      <w:pPr>
        <w:pStyle w:val="TOC2"/>
        <w:tabs>
          <w:tab w:val="right" w:leader="dot" w:pos="9060"/>
        </w:tabs>
        <w:rPr>
          <w:noProof/>
          <w:sz w:val="22"/>
          <w:szCs w:val="22"/>
          <w:lang w:val="nl-NL" w:eastAsia="nl-NL"/>
        </w:rPr>
      </w:pPr>
      <w:hyperlink w:anchor="_Toc265698776" w:history="1">
        <w:r w:rsidRPr="00947038">
          <w:rPr>
            <w:rStyle w:val="Hyperlink"/>
            <w:noProof/>
            <w:lang w:val="nl-NL"/>
          </w:rPr>
          <w:t>3.2 Huidige markt en promotiekanalen</w:t>
        </w:r>
        <w:r>
          <w:rPr>
            <w:noProof/>
            <w:webHidden/>
          </w:rPr>
          <w:tab/>
        </w:r>
        <w:r>
          <w:rPr>
            <w:noProof/>
            <w:webHidden/>
          </w:rPr>
          <w:fldChar w:fldCharType="begin"/>
        </w:r>
        <w:r>
          <w:rPr>
            <w:noProof/>
            <w:webHidden/>
          </w:rPr>
          <w:instrText xml:space="preserve"> PAGEREF _Toc265698776 \h </w:instrText>
        </w:r>
        <w:r>
          <w:rPr>
            <w:noProof/>
          </w:rPr>
        </w:r>
        <w:r>
          <w:rPr>
            <w:noProof/>
            <w:webHidden/>
          </w:rPr>
          <w:fldChar w:fldCharType="separate"/>
        </w:r>
        <w:r>
          <w:rPr>
            <w:noProof/>
            <w:webHidden/>
          </w:rPr>
          <w:t>2</w:t>
        </w:r>
        <w:r>
          <w:rPr>
            <w:noProof/>
            <w:webHidden/>
          </w:rPr>
          <w:fldChar w:fldCharType="end"/>
        </w:r>
      </w:hyperlink>
    </w:p>
    <w:p w:rsidR="003C0BF3" w:rsidRDefault="003C0BF3">
      <w:pPr>
        <w:pStyle w:val="TOC2"/>
        <w:tabs>
          <w:tab w:val="right" w:leader="dot" w:pos="9060"/>
        </w:tabs>
        <w:rPr>
          <w:noProof/>
          <w:sz w:val="22"/>
          <w:szCs w:val="22"/>
          <w:lang w:val="nl-NL" w:eastAsia="nl-NL"/>
        </w:rPr>
      </w:pPr>
      <w:hyperlink w:anchor="_Toc265698777" w:history="1">
        <w:r w:rsidRPr="00947038">
          <w:rPr>
            <w:rStyle w:val="Hyperlink"/>
            <w:noProof/>
            <w:lang w:val="nl-NL"/>
          </w:rPr>
          <w:t>3.3 Trends en problematiek in de huidige maatschappij</w:t>
        </w:r>
        <w:r>
          <w:rPr>
            <w:noProof/>
            <w:webHidden/>
          </w:rPr>
          <w:tab/>
        </w:r>
        <w:r>
          <w:rPr>
            <w:noProof/>
            <w:webHidden/>
          </w:rPr>
          <w:fldChar w:fldCharType="begin"/>
        </w:r>
        <w:r>
          <w:rPr>
            <w:noProof/>
            <w:webHidden/>
          </w:rPr>
          <w:instrText xml:space="preserve"> PAGEREF _Toc265698777 \h </w:instrText>
        </w:r>
        <w:r>
          <w:rPr>
            <w:noProof/>
          </w:rPr>
        </w:r>
        <w:r>
          <w:rPr>
            <w:noProof/>
            <w:webHidden/>
          </w:rPr>
          <w:fldChar w:fldCharType="separate"/>
        </w:r>
        <w:r>
          <w:rPr>
            <w:noProof/>
            <w:webHidden/>
          </w:rPr>
          <w:t>2</w:t>
        </w:r>
        <w:r>
          <w:rPr>
            <w:noProof/>
            <w:webHidden/>
          </w:rPr>
          <w:fldChar w:fldCharType="end"/>
        </w:r>
      </w:hyperlink>
    </w:p>
    <w:p w:rsidR="003C0BF3" w:rsidRDefault="003C0BF3">
      <w:pPr>
        <w:pStyle w:val="TOC2"/>
        <w:tabs>
          <w:tab w:val="right" w:leader="dot" w:pos="9060"/>
        </w:tabs>
        <w:rPr>
          <w:noProof/>
          <w:sz w:val="22"/>
          <w:szCs w:val="22"/>
          <w:lang w:val="nl-NL" w:eastAsia="nl-NL"/>
        </w:rPr>
      </w:pPr>
      <w:hyperlink w:anchor="_Toc265698778" w:history="1">
        <w:r w:rsidRPr="00947038">
          <w:rPr>
            <w:rStyle w:val="Hyperlink"/>
            <w:noProof/>
            <w:lang w:val="nl-NL"/>
          </w:rPr>
          <w:t>3.4 Nieuwe mogelijkheden</w:t>
        </w:r>
        <w:r>
          <w:rPr>
            <w:noProof/>
            <w:webHidden/>
          </w:rPr>
          <w:tab/>
        </w:r>
        <w:r>
          <w:rPr>
            <w:noProof/>
            <w:webHidden/>
          </w:rPr>
          <w:fldChar w:fldCharType="begin"/>
        </w:r>
        <w:r>
          <w:rPr>
            <w:noProof/>
            <w:webHidden/>
          </w:rPr>
          <w:instrText xml:space="preserve"> PAGEREF _Toc265698778 \h </w:instrText>
        </w:r>
        <w:r>
          <w:rPr>
            <w:noProof/>
          </w:rPr>
        </w:r>
        <w:r>
          <w:rPr>
            <w:noProof/>
            <w:webHidden/>
          </w:rPr>
          <w:fldChar w:fldCharType="separate"/>
        </w:r>
        <w:r>
          <w:rPr>
            <w:noProof/>
            <w:webHidden/>
          </w:rPr>
          <w:t>2</w:t>
        </w:r>
        <w:r>
          <w:rPr>
            <w:noProof/>
            <w:webHidden/>
          </w:rPr>
          <w:fldChar w:fldCharType="end"/>
        </w:r>
      </w:hyperlink>
    </w:p>
    <w:p w:rsidR="003C0BF3" w:rsidRDefault="003C0BF3">
      <w:pPr>
        <w:pStyle w:val="TOC1"/>
        <w:tabs>
          <w:tab w:val="right" w:leader="dot" w:pos="9060"/>
        </w:tabs>
        <w:rPr>
          <w:noProof/>
          <w:sz w:val="22"/>
          <w:szCs w:val="22"/>
          <w:lang w:val="nl-NL" w:eastAsia="nl-NL"/>
        </w:rPr>
      </w:pPr>
      <w:hyperlink w:anchor="_Toc265698779" w:history="1">
        <w:r w:rsidRPr="00947038">
          <w:rPr>
            <w:rStyle w:val="Hyperlink"/>
            <w:noProof/>
            <w:lang w:val="nl-NL"/>
          </w:rPr>
          <w:t>4. Conclusies</w:t>
        </w:r>
        <w:r>
          <w:rPr>
            <w:noProof/>
            <w:webHidden/>
          </w:rPr>
          <w:tab/>
        </w:r>
        <w:r>
          <w:rPr>
            <w:noProof/>
            <w:webHidden/>
          </w:rPr>
          <w:fldChar w:fldCharType="begin"/>
        </w:r>
        <w:r>
          <w:rPr>
            <w:noProof/>
            <w:webHidden/>
          </w:rPr>
          <w:instrText xml:space="preserve"> PAGEREF _Toc265698779 \h </w:instrText>
        </w:r>
        <w:r>
          <w:rPr>
            <w:noProof/>
          </w:rPr>
        </w:r>
        <w:r>
          <w:rPr>
            <w:noProof/>
            <w:webHidden/>
          </w:rPr>
          <w:fldChar w:fldCharType="separate"/>
        </w:r>
        <w:r>
          <w:rPr>
            <w:noProof/>
            <w:webHidden/>
          </w:rPr>
          <w:t>2</w:t>
        </w:r>
        <w:r>
          <w:rPr>
            <w:noProof/>
            <w:webHidden/>
          </w:rPr>
          <w:fldChar w:fldCharType="end"/>
        </w:r>
      </w:hyperlink>
    </w:p>
    <w:p w:rsidR="003C0BF3" w:rsidRDefault="003C0BF3">
      <w:pPr>
        <w:pStyle w:val="TOC1"/>
        <w:tabs>
          <w:tab w:val="right" w:leader="dot" w:pos="9060"/>
        </w:tabs>
        <w:rPr>
          <w:noProof/>
          <w:sz w:val="22"/>
          <w:szCs w:val="22"/>
          <w:lang w:val="nl-NL" w:eastAsia="nl-NL"/>
        </w:rPr>
      </w:pPr>
      <w:hyperlink w:anchor="_Toc265698780" w:history="1">
        <w:r w:rsidRPr="00947038">
          <w:rPr>
            <w:rStyle w:val="Hyperlink"/>
            <w:noProof/>
            <w:lang w:val="nl-NL"/>
          </w:rPr>
          <w:t>5. Aanbevelingen voor verder onderzoek</w:t>
        </w:r>
        <w:r>
          <w:rPr>
            <w:noProof/>
            <w:webHidden/>
          </w:rPr>
          <w:tab/>
        </w:r>
        <w:r>
          <w:rPr>
            <w:noProof/>
            <w:webHidden/>
          </w:rPr>
          <w:fldChar w:fldCharType="begin"/>
        </w:r>
        <w:r>
          <w:rPr>
            <w:noProof/>
            <w:webHidden/>
          </w:rPr>
          <w:instrText xml:space="preserve"> PAGEREF _Toc265698780 \h </w:instrText>
        </w:r>
        <w:r>
          <w:rPr>
            <w:noProof/>
          </w:rPr>
        </w:r>
        <w:r>
          <w:rPr>
            <w:noProof/>
            <w:webHidden/>
          </w:rPr>
          <w:fldChar w:fldCharType="separate"/>
        </w:r>
        <w:r>
          <w:rPr>
            <w:noProof/>
            <w:webHidden/>
          </w:rPr>
          <w:t>2</w:t>
        </w:r>
        <w:r>
          <w:rPr>
            <w:noProof/>
            <w:webHidden/>
          </w:rPr>
          <w:fldChar w:fldCharType="end"/>
        </w:r>
      </w:hyperlink>
    </w:p>
    <w:p w:rsidR="003C0BF3" w:rsidRDefault="003C0BF3">
      <w:pPr>
        <w:pStyle w:val="TOC1"/>
        <w:tabs>
          <w:tab w:val="right" w:leader="dot" w:pos="9060"/>
        </w:tabs>
        <w:rPr>
          <w:noProof/>
          <w:sz w:val="22"/>
          <w:szCs w:val="22"/>
          <w:lang w:val="nl-NL" w:eastAsia="nl-NL"/>
        </w:rPr>
      </w:pPr>
      <w:hyperlink w:anchor="_Toc265698781" w:history="1">
        <w:r w:rsidRPr="00947038">
          <w:rPr>
            <w:rStyle w:val="Hyperlink"/>
            <w:noProof/>
            <w:lang w:val="nl-NL"/>
          </w:rPr>
          <w:t>Referenties</w:t>
        </w:r>
        <w:r>
          <w:rPr>
            <w:noProof/>
            <w:webHidden/>
          </w:rPr>
          <w:tab/>
        </w:r>
        <w:r>
          <w:rPr>
            <w:noProof/>
            <w:webHidden/>
          </w:rPr>
          <w:fldChar w:fldCharType="begin"/>
        </w:r>
        <w:r>
          <w:rPr>
            <w:noProof/>
            <w:webHidden/>
          </w:rPr>
          <w:instrText xml:space="preserve"> PAGEREF _Toc265698781 \h </w:instrText>
        </w:r>
        <w:r>
          <w:rPr>
            <w:noProof/>
          </w:rPr>
        </w:r>
        <w:r>
          <w:rPr>
            <w:noProof/>
            <w:webHidden/>
          </w:rPr>
          <w:fldChar w:fldCharType="separate"/>
        </w:r>
        <w:r>
          <w:rPr>
            <w:noProof/>
            <w:webHidden/>
          </w:rPr>
          <w:t>2</w:t>
        </w:r>
        <w:r>
          <w:rPr>
            <w:noProof/>
            <w:webHidden/>
          </w:rPr>
          <w:fldChar w:fldCharType="end"/>
        </w:r>
      </w:hyperlink>
    </w:p>
    <w:p w:rsidR="003C0BF3" w:rsidRDefault="003C0BF3">
      <w:pPr>
        <w:pStyle w:val="TOC1"/>
        <w:tabs>
          <w:tab w:val="right" w:leader="dot" w:pos="9060"/>
        </w:tabs>
        <w:rPr>
          <w:noProof/>
          <w:sz w:val="22"/>
          <w:szCs w:val="22"/>
          <w:lang w:val="nl-NL" w:eastAsia="nl-NL"/>
        </w:rPr>
      </w:pPr>
      <w:hyperlink w:anchor="_Toc265698782" w:history="1">
        <w:r w:rsidRPr="00947038">
          <w:rPr>
            <w:rStyle w:val="Hyperlink"/>
            <w:noProof/>
            <w:lang w:val="nl-NL"/>
          </w:rPr>
          <w:t>Bijlagen</w:t>
        </w:r>
        <w:r>
          <w:rPr>
            <w:noProof/>
            <w:webHidden/>
          </w:rPr>
          <w:tab/>
        </w:r>
        <w:r>
          <w:rPr>
            <w:noProof/>
            <w:webHidden/>
          </w:rPr>
          <w:fldChar w:fldCharType="begin"/>
        </w:r>
        <w:r>
          <w:rPr>
            <w:noProof/>
            <w:webHidden/>
          </w:rPr>
          <w:instrText xml:space="preserve"> PAGEREF _Toc265698782 \h </w:instrText>
        </w:r>
        <w:r>
          <w:rPr>
            <w:noProof/>
          </w:rPr>
        </w:r>
        <w:r>
          <w:rPr>
            <w:noProof/>
            <w:webHidden/>
          </w:rPr>
          <w:fldChar w:fldCharType="separate"/>
        </w:r>
        <w:r>
          <w:rPr>
            <w:noProof/>
            <w:webHidden/>
          </w:rPr>
          <w:t>2</w:t>
        </w:r>
        <w:r>
          <w:rPr>
            <w:noProof/>
            <w:webHidden/>
          </w:rPr>
          <w:fldChar w:fldCharType="end"/>
        </w:r>
      </w:hyperlink>
    </w:p>
    <w:p w:rsidR="003C0BF3" w:rsidRDefault="003C0BF3">
      <w:pPr>
        <w:pStyle w:val="TOC2"/>
        <w:tabs>
          <w:tab w:val="right" w:leader="dot" w:pos="9060"/>
        </w:tabs>
        <w:rPr>
          <w:noProof/>
          <w:sz w:val="22"/>
          <w:szCs w:val="22"/>
          <w:lang w:val="nl-NL" w:eastAsia="nl-NL"/>
        </w:rPr>
      </w:pPr>
      <w:hyperlink w:anchor="_Toc265698783" w:history="1">
        <w:r w:rsidRPr="00947038">
          <w:rPr>
            <w:rStyle w:val="Hyperlink"/>
            <w:noProof/>
            <w:lang w:val="nl-NL"/>
          </w:rPr>
          <w:t>Bijlage 1: Coderingsschema</w:t>
        </w:r>
        <w:r>
          <w:rPr>
            <w:noProof/>
            <w:webHidden/>
          </w:rPr>
          <w:tab/>
        </w:r>
        <w:r>
          <w:rPr>
            <w:noProof/>
            <w:webHidden/>
          </w:rPr>
          <w:fldChar w:fldCharType="begin"/>
        </w:r>
        <w:r>
          <w:rPr>
            <w:noProof/>
            <w:webHidden/>
          </w:rPr>
          <w:instrText xml:space="preserve"> PAGEREF _Toc265698783 \h </w:instrText>
        </w:r>
        <w:r>
          <w:rPr>
            <w:noProof/>
          </w:rPr>
        </w:r>
        <w:r>
          <w:rPr>
            <w:noProof/>
            <w:webHidden/>
          </w:rPr>
          <w:fldChar w:fldCharType="separate"/>
        </w:r>
        <w:r>
          <w:rPr>
            <w:noProof/>
            <w:webHidden/>
          </w:rPr>
          <w:t>2</w:t>
        </w:r>
        <w:r>
          <w:rPr>
            <w:noProof/>
            <w:webHidden/>
          </w:rPr>
          <w:fldChar w:fldCharType="end"/>
        </w:r>
      </w:hyperlink>
    </w:p>
    <w:p w:rsidR="003C0BF3" w:rsidRDefault="003C0BF3">
      <w:pPr>
        <w:pStyle w:val="TOC2"/>
        <w:tabs>
          <w:tab w:val="right" w:leader="dot" w:pos="9060"/>
        </w:tabs>
        <w:rPr>
          <w:noProof/>
          <w:sz w:val="22"/>
          <w:szCs w:val="22"/>
          <w:lang w:val="nl-NL" w:eastAsia="nl-NL"/>
        </w:rPr>
      </w:pPr>
      <w:hyperlink w:anchor="_Toc265698784" w:history="1">
        <w:r w:rsidRPr="00947038">
          <w:rPr>
            <w:rStyle w:val="Hyperlink"/>
            <w:noProof/>
            <w:lang w:val="nl-NL"/>
          </w:rPr>
          <w:t>Bijlage 2: Interview Ruben Israel – R</w:t>
        </w:r>
        <w:r>
          <w:rPr>
            <w:rStyle w:val="Hyperlink"/>
            <w:noProof/>
            <w:lang w:val="nl-NL"/>
          </w:rPr>
          <w:t>otterdamse Schouwburg</w:t>
        </w:r>
        <w:r>
          <w:rPr>
            <w:noProof/>
            <w:webHidden/>
          </w:rPr>
          <w:tab/>
        </w:r>
        <w:r>
          <w:rPr>
            <w:noProof/>
            <w:webHidden/>
          </w:rPr>
          <w:fldChar w:fldCharType="begin"/>
        </w:r>
        <w:r>
          <w:rPr>
            <w:noProof/>
            <w:webHidden/>
          </w:rPr>
          <w:instrText xml:space="preserve"> PAGEREF _Toc265698784 \h </w:instrText>
        </w:r>
        <w:r>
          <w:rPr>
            <w:noProof/>
          </w:rPr>
        </w:r>
        <w:r>
          <w:rPr>
            <w:noProof/>
            <w:webHidden/>
          </w:rPr>
          <w:fldChar w:fldCharType="separate"/>
        </w:r>
        <w:r>
          <w:rPr>
            <w:noProof/>
            <w:webHidden/>
          </w:rPr>
          <w:t>2</w:t>
        </w:r>
        <w:r>
          <w:rPr>
            <w:noProof/>
            <w:webHidden/>
          </w:rPr>
          <w:fldChar w:fldCharType="end"/>
        </w:r>
      </w:hyperlink>
    </w:p>
    <w:p w:rsidR="003C0BF3" w:rsidRDefault="003C0BF3">
      <w:pPr>
        <w:pStyle w:val="TOC2"/>
        <w:tabs>
          <w:tab w:val="right" w:leader="dot" w:pos="9060"/>
        </w:tabs>
        <w:rPr>
          <w:noProof/>
          <w:sz w:val="22"/>
          <w:szCs w:val="22"/>
          <w:lang w:val="nl-NL" w:eastAsia="nl-NL"/>
        </w:rPr>
      </w:pPr>
      <w:hyperlink w:anchor="_Toc265698785" w:history="1">
        <w:r w:rsidRPr="00947038">
          <w:rPr>
            <w:rStyle w:val="Hyperlink"/>
            <w:noProof/>
            <w:lang w:val="nl-NL"/>
          </w:rPr>
          <w:t>Bijlage 3: Interview Femke Lokhoff – Concertgebou</w:t>
        </w:r>
        <w:r>
          <w:rPr>
            <w:rStyle w:val="Hyperlink"/>
            <w:noProof/>
            <w:lang w:val="nl-NL"/>
          </w:rPr>
          <w:t>w De Doelen Rotterdam</w:t>
        </w:r>
        <w:r>
          <w:rPr>
            <w:noProof/>
            <w:webHidden/>
          </w:rPr>
          <w:tab/>
        </w:r>
        <w:r>
          <w:rPr>
            <w:noProof/>
            <w:webHidden/>
          </w:rPr>
          <w:fldChar w:fldCharType="begin"/>
        </w:r>
        <w:r>
          <w:rPr>
            <w:noProof/>
            <w:webHidden/>
          </w:rPr>
          <w:instrText xml:space="preserve"> PAGEREF _Toc265698785 \h </w:instrText>
        </w:r>
        <w:r>
          <w:rPr>
            <w:noProof/>
          </w:rPr>
        </w:r>
        <w:r>
          <w:rPr>
            <w:noProof/>
            <w:webHidden/>
          </w:rPr>
          <w:fldChar w:fldCharType="separate"/>
        </w:r>
        <w:r>
          <w:rPr>
            <w:noProof/>
            <w:webHidden/>
          </w:rPr>
          <w:t>2</w:t>
        </w:r>
        <w:r>
          <w:rPr>
            <w:noProof/>
            <w:webHidden/>
          </w:rPr>
          <w:fldChar w:fldCharType="end"/>
        </w:r>
      </w:hyperlink>
    </w:p>
    <w:p w:rsidR="003C0BF3" w:rsidRDefault="003C0BF3">
      <w:pPr>
        <w:pStyle w:val="TOC2"/>
        <w:tabs>
          <w:tab w:val="right" w:leader="dot" w:pos="9060"/>
        </w:tabs>
        <w:rPr>
          <w:noProof/>
          <w:sz w:val="22"/>
          <w:szCs w:val="22"/>
          <w:lang w:val="nl-NL" w:eastAsia="nl-NL"/>
        </w:rPr>
      </w:pPr>
      <w:hyperlink w:anchor="_Toc265698786" w:history="1">
        <w:r w:rsidRPr="00947038">
          <w:rPr>
            <w:rStyle w:val="Hyperlink"/>
            <w:noProof/>
            <w:lang w:val="nl-NL"/>
          </w:rPr>
          <w:t>Bijlage 4: Interview Dr. Th.B.J. Noordman – Docent Cultuurmarketing aan verschi</w:t>
        </w:r>
        <w:r>
          <w:rPr>
            <w:rStyle w:val="Hyperlink"/>
            <w:noProof/>
            <w:lang w:val="nl-NL"/>
          </w:rPr>
          <w:t>llende Universiteiten</w:t>
        </w:r>
        <w:r>
          <w:rPr>
            <w:noProof/>
            <w:webHidden/>
          </w:rPr>
          <w:tab/>
        </w:r>
        <w:r>
          <w:rPr>
            <w:noProof/>
            <w:webHidden/>
          </w:rPr>
          <w:fldChar w:fldCharType="begin"/>
        </w:r>
        <w:r>
          <w:rPr>
            <w:noProof/>
            <w:webHidden/>
          </w:rPr>
          <w:instrText xml:space="preserve"> PAGEREF _Toc265698786 \h </w:instrText>
        </w:r>
        <w:r>
          <w:rPr>
            <w:noProof/>
          </w:rPr>
        </w:r>
        <w:r>
          <w:rPr>
            <w:noProof/>
            <w:webHidden/>
          </w:rPr>
          <w:fldChar w:fldCharType="separate"/>
        </w:r>
        <w:r>
          <w:rPr>
            <w:noProof/>
            <w:webHidden/>
          </w:rPr>
          <w:t>2</w:t>
        </w:r>
        <w:r>
          <w:rPr>
            <w:noProof/>
            <w:webHidden/>
          </w:rPr>
          <w:fldChar w:fldCharType="end"/>
        </w:r>
      </w:hyperlink>
    </w:p>
    <w:p w:rsidR="003C0BF3" w:rsidRDefault="003C0BF3">
      <w:pPr>
        <w:pStyle w:val="TOC2"/>
        <w:tabs>
          <w:tab w:val="right" w:leader="dot" w:pos="9060"/>
        </w:tabs>
        <w:rPr>
          <w:noProof/>
          <w:sz w:val="22"/>
          <w:szCs w:val="22"/>
          <w:lang w:val="nl-NL" w:eastAsia="nl-NL"/>
        </w:rPr>
      </w:pPr>
      <w:hyperlink w:anchor="_Toc265698787" w:history="1">
        <w:r w:rsidRPr="00947038">
          <w:rPr>
            <w:rStyle w:val="Hyperlink"/>
            <w:noProof/>
            <w:lang w:val="nl-NL"/>
          </w:rPr>
          <w:t>Bijlage 5: Interview Ivonne van Uden – Het Oude Luxor Theater Rotterdam – door Bregje van Stipdonk</w:t>
        </w:r>
        <w:r>
          <w:rPr>
            <w:noProof/>
            <w:webHidden/>
          </w:rPr>
          <w:tab/>
        </w:r>
        <w:r>
          <w:rPr>
            <w:noProof/>
            <w:webHidden/>
          </w:rPr>
          <w:fldChar w:fldCharType="begin"/>
        </w:r>
        <w:r>
          <w:rPr>
            <w:noProof/>
            <w:webHidden/>
          </w:rPr>
          <w:instrText xml:space="preserve"> PAGEREF _Toc265698787 \h </w:instrText>
        </w:r>
        <w:r>
          <w:rPr>
            <w:noProof/>
          </w:rPr>
        </w:r>
        <w:r>
          <w:rPr>
            <w:noProof/>
            <w:webHidden/>
          </w:rPr>
          <w:fldChar w:fldCharType="separate"/>
        </w:r>
        <w:r>
          <w:rPr>
            <w:noProof/>
            <w:webHidden/>
          </w:rPr>
          <w:t>2</w:t>
        </w:r>
        <w:r>
          <w:rPr>
            <w:noProof/>
            <w:webHidden/>
          </w:rPr>
          <w:fldChar w:fldCharType="end"/>
        </w:r>
      </w:hyperlink>
    </w:p>
    <w:p w:rsidR="003C0BF3" w:rsidRDefault="003C0BF3">
      <w:pPr>
        <w:rPr>
          <w:lang w:val="nl-NL"/>
        </w:rPr>
      </w:pPr>
      <w:r>
        <w:rPr>
          <w:lang w:val="nl-NL"/>
        </w:rPr>
        <w:fldChar w:fldCharType="end"/>
      </w:r>
    </w:p>
    <w:p w:rsidR="003C0BF3" w:rsidRPr="003E2DAD" w:rsidRDefault="003C0BF3" w:rsidP="003E2DAD">
      <w:pPr>
        <w:pStyle w:val="Heading1"/>
        <w:rPr>
          <w:lang w:val="nl-NL"/>
        </w:rPr>
      </w:pPr>
      <w:bookmarkStart w:id="34" w:name="_Toc265698762"/>
      <w:r>
        <w:rPr>
          <w:lang w:val="nl-NL"/>
        </w:rPr>
        <w:t>Ex</w:t>
      </w:r>
      <w:r w:rsidRPr="003E2DAD">
        <w:rPr>
          <w:lang w:val="nl-NL"/>
        </w:rPr>
        <w:t>ecutive summary</w:t>
      </w:r>
      <w:bookmarkEnd w:id="34"/>
    </w:p>
    <w:p w:rsidR="003C0BF3" w:rsidRPr="00240621" w:rsidRDefault="003C0BF3" w:rsidP="00240621">
      <w:pPr>
        <w:pStyle w:val="Heading3"/>
        <w:rPr>
          <w:lang w:val="nl-NL"/>
        </w:rPr>
      </w:pPr>
      <w:bookmarkStart w:id="35" w:name="_Toc265697423"/>
      <w:bookmarkStart w:id="36" w:name="_Toc265697490"/>
      <w:r w:rsidRPr="00240621">
        <w:rPr>
          <w:lang w:val="nl-NL"/>
        </w:rPr>
        <w:t xml:space="preserve">Aanleiding </w:t>
      </w:r>
      <w:r>
        <w:rPr>
          <w:lang w:val="nl-NL"/>
        </w:rPr>
        <w:t xml:space="preserve">voor het </w:t>
      </w:r>
      <w:r w:rsidRPr="00240621">
        <w:rPr>
          <w:lang w:val="nl-NL"/>
        </w:rPr>
        <w:t>onderzoek</w:t>
      </w:r>
      <w:bookmarkEnd w:id="35"/>
      <w:bookmarkEnd w:id="36"/>
    </w:p>
    <w:p w:rsidR="003C0BF3" w:rsidRDefault="003C0BF3" w:rsidP="00240621">
      <w:pPr>
        <w:pStyle w:val="NoSpacing"/>
        <w:spacing w:line="276" w:lineRule="auto"/>
        <w:jc w:val="both"/>
        <w:rPr>
          <w:sz w:val="22"/>
          <w:szCs w:val="22"/>
          <w:lang w:val="nl-NL"/>
        </w:rPr>
      </w:pPr>
      <w:r w:rsidRPr="008F3EB1">
        <w:rPr>
          <w:sz w:val="22"/>
          <w:szCs w:val="22"/>
          <w:lang w:val="nl-NL"/>
        </w:rPr>
        <w:t>De Nederlandse economie is samen met grote delen van de rest van de wereld sinds de zomer van 2007 aan grote veranderinge</w:t>
      </w:r>
      <w:r>
        <w:rPr>
          <w:sz w:val="22"/>
          <w:szCs w:val="22"/>
          <w:lang w:val="nl-NL"/>
        </w:rPr>
        <w:t xml:space="preserve">n onderhevig. De kredietcrisis </w:t>
      </w:r>
      <w:r w:rsidRPr="008F3EB1">
        <w:rPr>
          <w:sz w:val="22"/>
          <w:szCs w:val="22"/>
          <w:lang w:val="nl-NL"/>
        </w:rPr>
        <w:t>heeft duidelijke sporen achtergelaten</w:t>
      </w:r>
      <w:r>
        <w:rPr>
          <w:sz w:val="22"/>
          <w:szCs w:val="22"/>
          <w:lang w:val="nl-NL"/>
        </w:rPr>
        <w:t xml:space="preserve"> in</w:t>
      </w:r>
      <w:r w:rsidRPr="008F3EB1">
        <w:rPr>
          <w:sz w:val="22"/>
          <w:szCs w:val="22"/>
          <w:lang w:val="nl-NL"/>
        </w:rPr>
        <w:t xml:space="preserve"> Nederland; de staatschuld is in de jaren erna met me</w:t>
      </w:r>
      <w:r>
        <w:rPr>
          <w:sz w:val="22"/>
          <w:szCs w:val="22"/>
          <w:lang w:val="nl-NL"/>
        </w:rPr>
        <w:t>er dan €100 miljard,</w:t>
      </w:r>
      <w:r w:rsidRPr="008F3EB1">
        <w:rPr>
          <w:sz w:val="22"/>
          <w:szCs w:val="22"/>
          <w:lang w:val="nl-NL"/>
        </w:rPr>
        <w:t xml:space="preserve"> ofwel een derde van </w:t>
      </w:r>
      <w:r>
        <w:rPr>
          <w:sz w:val="22"/>
          <w:szCs w:val="22"/>
          <w:lang w:val="nl-NL"/>
        </w:rPr>
        <w:t>de totale schuld</w:t>
      </w:r>
      <w:r w:rsidRPr="008F3EB1">
        <w:rPr>
          <w:sz w:val="22"/>
          <w:szCs w:val="22"/>
          <w:lang w:val="nl-NL"/>
        </w:rPr>
        <w:t xml:space="preserve"> in 2007</w:t>
      </w:r>
      <w:r>
        <w:rPr>
          <w:sz w:val="22"/>
          <w:szCs w:val="22"/>
          <w:lang w:val="nl-NL"/>
        </w:rPr>
        <w:t>,</w:t>
      </w:r>
      <w:r w:rsidRPr="008F3EB1">
        <w:rPr>
          <w:sz w:val="22"/>
          <w:szCs w:val="22"/>
          <w:lang w:val="nl-NL"/>
        </w:rPr>
        <w:t xml:space="preserve"> toegenomen</w:t>
      </w:r>
      <w:r>
        <w:rPr>
          <w:sz w:val="22"/>
          <w:szCs w:val="22"/>
          <w:lang w:val="nl-NL"/>
        </w:rPr>
        <w:t xml:space="preserve"> </w:t>
      </w:r>
      <w:r w:rsidRPr="008F3EB1">
        <w:rPr>
          <w:sz w:val="22"/>
          <w:szCs w:val="22"/>
          <w:lang w:val="nl-NL"/>
        </w:rPr>
        <w:t>(RTLZ,</w:t>
      </w:r>
      <w:r>
        <w:rPr>
          <w:sz w:val="22"/>
          <w:szCs w:val="22"/>
          <w:lang w:val="nl-NL"/>
        </w:rPr>
        <w:t xml:space="preserve"> </w:t>
      </w:r>
      <w:r w:rsidRPr="008F3EB1">
        <w:rPr>
          <w:sz w:val="22"/>
          <w:szCs w:val="22"/>
          <w:lang w:val="nl-NL"/>
        </w:rPr>
        <w:t>2009). Voor iedereen is inmiddels duidelijk dat er</w:t>
      </w:r>
      <w:r>
        <w:rPr>
          <w:sz w:val="22"/>
          <w:szCs w:val="22"/>
          <w:lang w:val="nl-NL"/>
        </w:rPr>
        <w:t xml:space="preserve"> op de overheidsuitgaven bezuinigd dient te worden en dus ook op de portefeuille van kunst en cultuur. Bovendien heeft de Nederlandse consument ook minder te besteden.</w:t>
      </w:r>
    </w:p>
    <w:p w:rsidR="003C0BF3" w:rsidRDefault="003C0BF3" w:rsidP="00840CF8">
      <w:pPr>
        <w:pStyle w:val="NoSpacing"/>
        <w:spacing w:line="276" w:lineRule="auto"/>
        <w:jc w:val="both"/>
        <w:rPr>
          <w:sz w:val="22"/>
          <w:szCs w:val="22"/>
          <w:lang w:val="nl-NL"/>
        </w:rPr>
      </w:pPr>
      <w:r>
        <w:rPr>
          <w:sz w:val="22"/>
          <w:szCs w:val="22"/>
          <w:lang w:val="nl-NL"/>
        </w:rPr>
        <w:t xml:space="preserve">De theatersector dient dus in actie te komen om deze tegenslagen te boven te komen. In Nederland is het zogenaamd ‘cultureel ondernemerschap’ sinds de jaren negentig een feit, maar dit wordt nog lang niet goed genoeg toegepast. </w:t>
      </w:r>
    </w:p>
    <w:p w:rsidR="003C0BF3" w:rsidRPr="00240621" w:rsidRDefault="003C0BF3" w:rsidP="00240621">
      <w:pPr>
        <w:pStyle w:val="Heading3"/>
        <w:rPr>
          <w:lang w:val="nl-NL"/>
        </w:rPr>
      </w:pPr>
      <w:bookmarkStart w:id="37" w:name="_Toc265697424"/>
      <w:bookmarkStart w:id="38" w:name="_Toc265697491"/>
      <w:r w:rsidRPr="00240621">
        <w:rPr>
          <w:lang w:val="nl-NL"/>
        </w:rPr>
        <w:t>Probleemstelling</w:t>
      </w:r>
      <w:bookmarkEnd w:id="37"/>
      <w:bookmarkEnd w:id="38"/>
    </w:p>
    <w:p w:rsidR="003C0BF3" w:rsidRPr="00840CF8" w:rsidRDefault="003C0BF3" w:rsidP="00840CF8">
      <w:pPr>
        <w:pStyle w:val="NoSpacing"/>
        <w:spacing w:line="276" w:lineRule="auto"/>
        <w:jc w:val="both"/>
        <w:rPr>
          <w:sz w:val="22"/>
          <w:szCs w:val="22"/>
          <w:lang w:val="nl-NL"/>
        </w:rPr>
      </w:pPr>
      <w:r w:rsidRPr="00840CF8">
        <w:rPr>
          <w:sz w:val="22"/>
          <w:szCs w:val="22"/>
          <w:lang w:val="nl-NL"/>
        </w:rPr>
        <w:t xml:space="preserve">Zijn er nieuwe (marketing)mogelijkheden om in de huidige kunst- en cultuursector, en in het bijzonder de theaters, een positieve impuls te geven betreffende bezoekersaantallen en omzet om in deze tijd van recessie hun afhankelijkheid van subsidies terug te dringen? </w:t>
      </w:r>
    </w:p>
    <w:p w:rsidR="003C0BF3" w:rsidRPr="00240621" w:rsidRDefault="003C0BF3" w:rsidP="00240621">
      <w:pPr>
        <w:pStyle w:val="Heading3"/>
        <w:rPr>
          <w:lang w:val="nl-NL"/>
        </w:rPr>
      </w:pPr>
      <w:bookmarkStart w:id="39" w:name="_Toc265697425"/>
      <w:bookmarkStart w:id="40" w:name="_Toc265697492"/>
      <w:r w:rsidRPr="00240621">
        <w:rPr>
          <w:lang w:val="nl-NL"/>
        </w:rPr>
        <w:t>Methode</w:t>
      </w:r>
      <w:r>
        <w:rPr>
          <w:lang w:val="nl-NL"/>
        </w:rPr>
        <w:t>n</w:t>
      </w:r>
      <w:bookmarkEnd w:id="39"/>
      <w:bookmarkEnd w:id="40"/>
    </w:p>
    <w:p w:rsidR="003C0BF3" w:rsidRDefault="003C0BF3" w:rsidP="002D28D1">
      <w:pPr>
        <w:pStyle w:val="NoSpacing"/>
        <w:spacing w:line="276" w:lineRule="auto"/>
        <w:jc w:val="both"/>
        <w:rPr>
          <w:sz w:val="22"/>
          <w:szCs w:val="22"/>
          <w:lang w:val="nl-NL"/>
        </w:rPr>
      </w:pPr>
      <w:r>
        <w:rPr>
          <w:sz w:val="22"/>
          <w:szCs w:val="22"/>
          <w:lang w:val="nl-NL"/>
        </w:rPr>
        <w:t xml:space="preserve">Voor het beantwoorden van de centrale probleemstelling heeft voornamelijk kwalitatief onderzoek plaatsgevonden. Er is hiervoor gebruik gemaakt van zowel deskresearch, wat het literatuuronderzoek betreft, als fieldresearch, waarvoor interviews met theaters in Rotterdam: De Rotterdamse Schouwburg, Concertgebouw de Doelen en Het Oude Luxor Theater, en een hoogleraar in cultuurmarketing Th.J. Noordman zijn afgenomen. </w:t>
      </w:r>
    </w:p>
    <w:p w:rsidR="003C0BF3" w:rsidRDefault="003C0BF3" w:rsidP="00240621">
      <w:pPr>
        <w:pStyle w:val="Heading3"/>
        <w:rPr>
          <w:lang w:val="nl-NL"/>
        </w:rPr>
      </w:pPr>
      <w:bookmarkStart w:id="41" w:name="_Toc265697426"/>
      <w:bookmarkStart w:id="42" w:name="_Toc265697493"/>
      <w:r w:rsidRPr="00240621">
        <w:rPr>
          <w:lang w:val="nl-NL"/>
        </w:rPr>
        <w:t>Conclusie</w:t>
      </w:r>
      <w:bookmarkEnd w:id="41"/>
      <w:bookmarkEnd w:id="42"/>
    </w:p>
    <w:p w:rsidR="003C0BF3" w:rsidRPr="009873CF" w:rsidRDefault="003C0BF3" w:rsidP="001755BE">
      <w:pPr>
        <w:pStyle w:val="NoSpacing"/>
        <w:spacing w:line="276" w:lineRule="auto"/>
        <w:jc w:val="both"/>
        <w:rPr>
          <w:sz w:val="22"/>
          <w:szCs w:val="22"/>
          <w:lang w:val="nl-NL"/>
        </w:rPr>
      </w:pPr>
      <w:bookmarkStart w:id="43" w:name="_Toc265698763"/>
      <w:r w:rsidRPr="009873CF">
        <w:rPr>
          <w:sz w:val="22"/>
          <w:szCs w:val="22"/>
          <w:lang w:val="nl-NL"/>
        </w:rPr>
        <w:t xml:space="preserve">Uit dit onderzoek is gebleken dat er problemen zijn in de huidige maatschappij en politiek. De koopkracht van consumenten neemt af, de subsidies liggen onder vuur en ook het werven van fondsen en sponsoring gaat moeizamer. Een theater moet nu dus dringend oplossingen gaan zoeken om met minder subsidies rond te komen. </w:t>
      </w:r>
    </w:p>
    <w:p w:rsidR="003C0BF3" w:rsidRDefault="003C0BF3" w:rsidP="001755BE">
      <w:pPr>
        <w:pStyle w:val="NoSpacing"/>
        <w:spacing w:line="276" w:lineRule="auto"/>
        <w:jc w:val="both"/>
        <w:rPr>
          <w:rStyle w:val="IntenseReference"/>
          <w:b w:val="0"/>
          <w:i w:val="0"/>
          <w:caps w:val="0"/>
          <w:color w:val="auto"/>
          <w:sz w:val="22"/>
          <w:szCs w:val="22"/>
          <w:lang w:val="nl-NL"/>
        </w:rPr>
      </w:pPr>
      <w:r w:rsidRPr="001D6051">
        <w:rPr>
          <w:rStyle w:val="IntenseReference"/>
          <w:b w:val="0"/>
          <w:i w:val="0"/>
          <w:caps w:val="0"/>
          <w:color w:val="auto"/>
          <w:sz w:val="22"/>
          <w:szCs w:val="22"/>
          <w:lang w:val="nl-NL"/>
        </w:rPr>
        <w:t>De totale breedte van de doelgroepen van de theatersector is erg breed</w:t>
      </w:r>
      <w:r w:rsidRPr="001755BE">
        <w:rPr>
          <w:rStyle w:val="IntenseReference"/>
          <w:b w:val="0"/>
          <w:i w:val="0"/>
          <w:caps w:val="0"/>
          <w:color w:val="auto"/>
          <w:lang w:val="nl-NL"/>
        </w:rPr>
        <w:t xml:space="preserve">, maar </w:t>
      </w:r>
      <w:r w:rsidRPr="001D6051">
        <w:rPr>
          <w:rStyle w:val="IntenseReference"/>
          <w:b w:val="0"/>
          <w:i w:val="0"/>
          <w:caps w:val="0"/>
          <w:color w:val="auto"/>
          <w:sz w:val="22"/>
          <w:szCs w:val="22"/>
          <w:lang w:val="nl-NL"/>
        </w:rPr>
        <w:t>een theater dient zijn doelgroepen goed in kaart te brengen en ernaar te streven een zo goed mogelijke benadering te vinden om deze groepen elk op zijn eigen wijze te bereiken</w:t>
      </w:r>
      <w:r>
        <w:rPr>
          <w:rStyle w:val="IntenseReference"/>
          <w:b w:val="0"/>
          <w:i w:val="0"/>
          <w:caps w:val="0"/>
          <w:color w:val="auto"/>
          <w:sz w:val="22"/>
          <w:szCs w:val="22"/>
          <w:lang w:val="nl-NL"/>
        </w:rPr>
        <w:t xml:space="preserve">. </w:t>
      </w:r>
    </w:p>
    <w:p w:rsidR="003C0BF3" w:rsidRPr="001755BE" w:rsidRDefault="003C0BF3" w:rsidP="001755BE">
      <w:pPr>
        <w:pStyle w:val="NoSpacing"/>
        <w:spacing w:line="276" w:lineRule="auto"/>
        <w:jc w:val="both"/>
        <w:rPr>
          <w:lang w:val="nl-NL"/>
        </w:rPr>
      </w:pPr>
      <w:r>
        <w:rPr>
          <w:sz w:val="22"/>
          <w:szCs w:val="22"/>
          <w:lang w:val="nl-NL"/>
        </w:rPr>
        <w:t>De concurrentie voor de theaterbranche is door het verschil in aanbod binnen een regio niet zozeer intern, maar vooral te vinden in de andere avondrecreatie als restaurants, bioscopen, discotheken of natuurlijk het avondje thuis.</w:t>
      </w:r>
    </w:p>
    <w:p w:rsidR="003C0BF3" w:rsidRPr="009873CF" w:rsidRDefault="003C0BF3" w:rsidP="001755BE">
      <w:pPr>
        <w:pStyle w:val="NoSpacing"/>
        <w:spacing w:line="276" w:lineRule="auto"/>
        <w:jc w:val="both"/>
        <w:rPr>
          <w:sz w:val="22"/>
          <w:szCs w:val="22"/>
          <w:lang w:val="nl-NL"/>
        </w:rPr>
      </w:pPr>
      <w:r w:rsidRPr="009873CF">
        <w:rPr>
          <w:sz w:val="22"/>
          <w:szCs w:val="22"/>
          <w:lang w:val="nl-NL"/>
        </w:rPr>
        <w:t>Een ander probleem dat in dit onderzoek naar voren kwam was de inefficiëntie van de theaterbranche. Allereerst wordt er zeel veel geleund op de subsidiegelden die een theater ontvangt. Een ander opvallend aspect van de bedrijfsstructuur van theaters is dat de programmerende afdeli</w:t>
      </w:r>
      <w:r>
        <w:rPr>
          <w:sz w:val="22"/>
          <w:szCs w:val="22"/>
          <w:lang w:val="nl-NL"/>
        </w:rPr>
        <w:t>ng en de marketingafdeling bijna nooit</w:t>
      </w:r>
      <w:r w:rsidRPr="009873CF">
        <w:rPr>
          <w:sz w:val="22"/>
          <w:szCs w:val="22"/>
          <w:lang w:val="nl-NL"/>
        </w:rPr>
        <w:t xml:space="preserve"> nauw samenwerken.</w:t>
      </w:r>
    </w:p>
    <w:p w:rsidR="003C0BF3" w:rsidRPr="009873CF" w:rsidRDefault="003C0BF3" w:rsidP="001755BE">
      <w:pPr>
        <w:pStyle w:val="NoSpacing"/>
        <w:spacing w:line="276" w:lineRule="auto"/>
        <w:jc w:val="both"/>
        <w:rPr>
          <w:sz w:val="22"/>
          <w:szCs w:val="22"/>
          <w:lang w:val="nl-NL"/>
        </w:rPr>
      </w:pPr>
      <w:r w:rsidRPr="009873CF">
        <w:rPr>
          <w:sz w:val="22"/>
          <w:szCs w:val="22"/>
          <w:lang w:val="nl-NL"/>
        </w:rPr>
        <w:t xml:space="preserve">Verder bleek uit dit onderzoek dat de marketing en promotie van de theaters in Rotterdam vaak achterlopen </w:t>
      </w:r>
      <w:r w:rsidRPr="001755BE">
        <w:rPr>
          <w:sz w:val="22"/>
          <w:szCs w:val="22"/>
          <w:lang w:val="nl-NL"/>
        </w:rPr>
        <w:t>op de huidige trends als sociale netwerken en mobiel internet. Naast deze manieren van promotie dient een theater ook meer te denken aan corporate campagnes en thema avonden om de belevenis voor de bezoeker te vergroten en zo te proberen deze aan het theater te binden.</w:t>
      </w:r>
      <w:r w:rsidRPr="001755BE">
        <w:rPr>
          <w:lang w:val="nl-NL"/>
        </w:rPr>
        <w:t xml:space="preserve"> </w:t>
      </w:r>
    </w:p>
    <w:p w:rsidR="003C0BF3" w:rsidRDefault="003C0BF3" w:rsidP="004F32D2">
      <w:pPr>
        <w:pStyle w:val="Heading1"/>
        <w:rPr>
          <w:lang w:val="nl-NL"/>
        </w:rPr>
      </w:pPr>
      <w:r w:rsidRPr="004F32D2">
        <w:rPr>
          <w:lang w:val="nl-NL"/>
        </w:rPr>
        <w:t>1. Inleiding</w:t>
      </w:r>
      <w:bookmarkEnd w:id="43"/>
    </w:p>
    <w:p w:rsidR="003C0BF3" w:rsidRPr="004F32D2" w:rsidRDefault="003C0BF3" w:rsidP="007A3BD5">
      <w:pPr>
        <w:pStyle w:val="Heading2"/>
        <w:rPr>
          <w:lang w:val="nl-NL"/>
        </w:rPr>
      </w:pPr>
      <w:bookmarkStart w:id="44" w:name="_Toc265698764"/>
      <w:r w:rsidRPr="004F32D2">
        <w:rPr>
          <w:lang w:val="nl-NL"/>
        </w:rPr>
        <w:t>1.1 Aanleiding voor het onderzoek</w:t>
      </w:r>
      <w:bookmarkEnd w:id="44"/>
      <w:r w:rsidRPr="004F32D2">
        <w:rPr>
          <w:lang w:val="nl-NL"/>
        </w:rPr>
        <w:t xml:space="preserve"> </w:t>
      </w:r>
    </w:p>
    <w:p w:rsidR="003C0BF3" w:rsidRPr="004F32D2" w:rsidRDefault="003C0BF3" w:rsidP="00964681">
      <w:pPr>
        <w:pStyle w:val="NoSpacing"/>
        <w:jc w:val="both"/>
        <w:rPr>
          <w:sz w:val="22"/>
          <w:szCs w:val="22"/>
          <w:lang w:val="nl-NL"/>
        </w:rPr>
      </w:pPr>
    </w:p>
    <w:p w:rsidR="003C0BF3" w:rsidRPr="008F3EB1" w:rsidRDefault="003C0BF3" w:rsidP="00552174">
      <w:pPr>
        <w:pStyle w:val="NoSpacing"/>
        <w:spacing w:line="276" w:lineRule="auto"/>
        <w:jc w:val="both"/>
        <w:rPr>
          <w:sz w:val="22"/>
          <w:szCs w:val="22"/>
          <w:lang w:val="nl-NL"/>
        </w:rPr>
      </w:pPr>
      <w:r w:rsidRPr="008F3EB1">
        <w:rPr>
          <w:sz w:val="22"/>
          <w:szCs w:val="22"/>
          <w:lang w:val="nl-NL"/>
        </w:rPr>
        <w:t>De Nederlandse economie is samen met grote delen van de rest van de wereld sinds de zomer van 2007 aan grote veranderingen onderhevig. De kredietcrisis, die begon bij de stagnerende huizenmarkt in de Verenigde Staten, heeft duidelijke sporen achtergelaten</w:t>
      </w:r>
      <w:r>
        <w:rPr>
          <w:sz w:val="22"/>
          <w:szCs w:val="22"/>
          <w:lang w:val="nl-NL"/>
        </w:rPr>
        <w:t xml:space="preserve"> in</w:t>
      </w:r>
      <w:r w:rsidRPr="008F3EB1">
        <w:rPr>
          <w:sz w:val="22"/>
          <w:szCs w:val="22"/>
          <w:lang w:val="nl-NL"/>
        </w:rPr>
        <w:t xml:space="preserve"> Nederland; de staatschuld is in de jaren erna met me</w:t>
      </w:r>
      <w:r>
        <w:rPr>
          <w:sz w:val="22"/>
          <w:szCs w:val="22"/>
          <w:lang w:val="nl-NL"/>
        </w:rPr>
        <w:t>er dan €100 miljard,</w:t>
      </w:r>
      <w:r w:rsidRPr="008F3EB1">
        <w:rPr>
          <w:sz w:val="22"/>
          <w:szCs w:val="22"/>
          <w:lang w:val="nl-NL"/>
        </w:rPr>
        <w:t xml:space="preserve"> ofwel een derde van </w:t>
      </w:r>
      <w:r>
        <w:rPr>
          <w:sz w:val="22"/>
          <w:szCs w:val="22"/>
          <w:lang w:val="nl-NL"/>
        </w:rPr>
        <w:t>de totale schuld</w:t>
      </w:r>
      <w:r w:rsidRPr="008F3EB1">
        <w:rPr>
          <w:sz w:val="22"/>
          <w:szCs w:val="22"/>
          <w:lang w:val="nl-NL"/>
        </w:rPr>
        <w:t xml:space="preserve"> in 2007</w:t>
      </w:r>
      <w:r>
        <w:rPr>
          <w:sz w:val="22"/>
          <w:szCs w:val="22"/>
          <w:lang w:val="nl-NL"/>
        </w:rPr>
        <w:t>,</w:t>
      </w:r>
      <w:r w:rsidRPr="008F3EB1">
        <w:rPr>
          <w:sz w:val="22"/>
          <w:szCs w:val="22"/>
          <w:lang w:val="nl-NL"/>
        </w:rPr>
        <w:t xml:space="preserve"> toegenomen</w:t>
      </w:r>
      <w:r>
        <w:rPr>
          <w:sz w:val="22"/>
          <w:szCs w:val="22"/>
          <w:lang w:val="nl-NL"/>
        </w:rPr>
        <w:t xml:space="preserve"> </w:t>
      </w:r>
      <w:r w:rsidRPr="008F3EB1">
        <w:rPr>
          <w:sz w:val="22"/>
          <w:szCs w:val="22"/>
          <w:lang w:val="nl-NL"/>
        </w:rPr>
        <w:t>(RTLZ,</w:t>
      </w:r>
      <w:r>
        <w:rPr>
          <w:sz w:val="22"/>
          <w:szCs w:val="22"/>
          <w:lang w:val="nl-NL"/>
        </w:rPr>
        <w:t xml:space="preserve"> </w:t>
      </w:r>
      <w:r w:rsidRPr="008F3EB1">
        <w:rPr>
          <w:sz w:val="22"/>
          <w:szCs w:val="22"/>
          <w:lang w:val="nl-NL"/>
        </w:rPr>
        <w:t>2009). Voor iedereen is inmiddels duidelijk dat er</w:t>
      </w:r>
      <w:r>
        <w:rPr>
          <w:sz w:val="22"/>
          <w:szCs w:val="22"/>
          <w:lang w:val="nl-NL"/>
        </w:rPr>
        <w:t xml:space="preserve"> op de overheidsuitgaven</w:t>
      </w:r>
      <w:r w:rsidRPr="008F3EB1">
        <w:rPr>
          <w:sz w:val="22"/>
          <w:szCs w:val="22"/>
          <w:lang w:val="nl-NL"/>
        </w:rPr>
        <w:t xml:space="preserve"> bezuinigd moet worden, de vraag is alleen hoe.</w:t>
      </w:r>
    </w:p>
    <w:p w:rsidR="003C0BF3" w:rsidRDefault="003C0BF3" w:rsidP="00552174">
      <w:pPr>
        <w:pStyle w:val="NoSpacing"/>
        <w:spacing w:line="276" w:lineRule="auto"/>
        <w:jc w:val="both"/>
        <w:rPr>
          <w:sz w:val="22"/>
          <w:szCs w:val="22"/>
          <w:lang w:val="nl-NL"/>
        </w:rPr>
      </w:pPr>
    </w:p>
    <w:p w:rsidR="003C0BF3" w:rsidRDefault="003C0BF3" w:rsidP="00552174">
      <w:pPr>
        <w:pStyle w:val="NoSpacing"/>
        <w:spacing w:line="276" w:lineRule="auto"/>
        <w:jc w:val="both"/>
        <w:rPr>
          <w:sz w:val="22"/>
          <w:szCs w:val="22"/>
          <w:lang w:val="nl-NL"/>
        </w:rPr>
      </w:pPr>
      <w:r w:rsidRPr="008F3EB1">
        <w:rPr>
          <w:sz w:val="22"/>
          <w:szCs w:val="22"/>
          <w:lang w:val="nl-NL"/>
        </w:rPr>
        <w:t>Na de val van het vierde kabinet Balkenende op 20 februari 2010, over het vraagstuk o</w:t>
      </w:r>
      <w:r>
        <w:rPr>
          <w:sz w:val="22"/>
          <w:szCs w:val="22"/>
          <w:lang w:val="nl-NL"/>
        </w:rPr>
        <w:t>ver de missie in Uruzgan, hebben er nieuwe verkiezingen plaatsgevonden. In alle partijagenda’s en campagnes werd gesproken over bezuinigingen, ook betreffende de portefeuille voor de kunsten, die op het moment rond de €1500 miljoen bedraagt (CBS 2009). Deze zal moeten krimpen, dat is zeker, de discussie tussen de politieke partijen is alleen nog ‘met hoeveel’. Bijkomend is het feit dat de Nederlandse consument ook minder te besteden heeft en meer en meer op de kleintjes gaat letten. Een uitje naar het theater of museum zit er dus steeds minder vaak in.</w:t>
      </w:r>
    </w:p>
    <w:p w:rsidR="003C0BF3" w:rsidRDefault="003C0BF3" w:rsidP="00552174">
      <w:pPr>
        <w:pStyle w:val="NoSpacing"/>
        <w:spacing w:line="276" w:lineRule="auto"/>
        <w:jc w:val="both"/>
        <w:rPr>
          <w:sz w:val="22"/>
          <w:szCs w:val="22"/>
          <w:lang w:val="nl-NL"/>
        </w:rPr>
      </w:pPr>
      <w:r>
        <w:rPr>
          <w:sz w:val="22"/>
          <w:szCs w:val="22"/>
          <w:lang w:val="nl-NL"/>
        </w:rPr>
        <w:t xml:space="preserve">Onze ogen sluiten is overduidelijk niet de juiste reactie op deze toekomstvisie. Daarom dient de kunst- en cultuursector in actie te komen om te voorkomen dat vele instellingen op den duur hun deuren zullen moeten sluiten. </w:t>
      </w:r>
    </w:p>
    <w:p w:rsidR="003C0BF3" w:rsidRDefault="003C0BF3" w:rsidP="00552174">
      <w:pPr>
        <w:pStyle w:val="NoSpacing"/>
        <w:spacing w:line="276" w:lineRule="auto"/>
        <w:jc w:val="both"/>
        <w:rPr>
          <w:sz w:val="22"/>
          <w:szCs w:val="22"/>
          <w:lang w:val="nl-NL"/>
        </w:rPr>
      </w:pPr>
    </w:p>
    <w:p w:rsidR="003C0BF3" w:rsidRDefault="003C0BF3" w:rsidP="00552174">
      <w:pPr>
        <w:pStyle w:val="NoSpacing"/>
        <w:spacing w:line="276" w:lineRule="auto"/>
        <w:jc w:val="both"/>
        <w:rPr>
          <w:sz w:val="22"/>
          <w:szCs w:val="22"/>
          <w:lang w:val="nl-NL"/>
        </w:rPr>
      </w:pPr>
      <w:r>
        <w:rPr>
          <w:sz w:val="22"/>
          <w:szCs w:val="22"/>
          <w:lang w:val="nl-NL"/>
        </w:rPr>
        <w:t xml:space="preserve">Zelf heb ik al enige jaren ervaring in de theaterbranche en zie van dichtbij de achteruitgang in bezoekersaantallen en omzetten. Hoe krijgen we de mensen nu terug naar het theater? </w:t>
      </w:r>
    </w:p>
    <w:p w:rsidR="003C0BF3" w:rsidRDefault="003C0BF3" w:rsidP="00552174">
      <w:pPr>
        <w:pStyle w:val="NoSpacing"/>
        <w:spacing w:line="276" w:lineRule="auto"/>
        <w:jc w:val="both"/>
        <w:rPr>
          <w:sz w:val="22"/>
          <w:szCs w:val="22"/>
          <w:lang w:val="nl-NL"/>
        </w:rPr>
      </w:pPr>
      <w:r>
        <w:rPr>
          <w:sz w:val="22"/>
          <w:szCs w:val="22"/>
          <w:lang w:val="nl-NL"/>
        </w:rPr>
        <w:t xml:space="preserve">Natuurlijk is er promotie van de voorstellingen zelf, hier heeft het theater niets over te zeggen, maar ook het eigen cultureel ondernemerschap is erg ouderwets. </w:t>
      </w:r>
    </w:p>
    <w:p w:rsidR="003C0BF3" w:rsidRDefault="003C0BF3" w:rsidP="00552174">
      <w:pPr>
        <w:pStyle w:val="NoSpacing"/>
        <w:spacing w:line="276" w:lineRule="auto"/>
        <w:jc w:val="both"/>
        <w:rPr>
          <w:sz w:val="22"/>
          <w:szCs w:val="22"/>
          <w:lang w:val="nl-NL"/>
        </w:rPr>
      </w:pPr>
    </w:p>
    <w:p w:rsidR="003C0BF3" w:rsidRDefault="003C0BF3" w:rsidP="00552174">
      <w:pPr>
        <w:pStyle w:val="NoSpacing"/>
        <w:spacing w:line="276" w:lineRule="auto"/>
        <w:jc w:val="both"/>
        <w:rPr>
          <w:sz w:val="22"/>
          <w:szCs w:val="22"/>
          <w:lang w:val="nl-NL"/>
        </w:rPr>
      </w:pPr>
      <w:r>
        <w:rPr>
          <w:sz w:val="22"/>
          <w:szCs w:val="22"/>
          <w:lang w:val="nl-NL"/>
        </w:rPr>
        <w:t xml:space="preserve">In Nederland is het zogenaamd ‘cultureel ondernemerschap’ sinds de jaren negentig een feit. Rick van der Ploeg, staatssecretaris van cultuur en media in het kabinet Kok II, begon met het idee dat de culturele sector minder afhankelijk diende te worden van overheidssubsidies en wilde daarom het eigen initiatief stimuleren. De instellingen diende zelf te kijken naar marktwerking en marketing om zo de bezoekersaantallen te vergroten. Toentertijd werd er hoofdzakelijk gewerkt met posters in de stad en programmaboekjes via de post. Anno 2010 is er echter weinig veranderd. Vaak is er wel een weekmail of een website bijgekomen, maar deze middelen zijn vaak verouderd of onhandig in het gebruik. Op deze manier worden grote groepen potentiële bezoekers niet bereikt, lijkt de drempel voor een theaterbezoek te hoog en is de klantenbinding van het theater minimaal. </w:t>
      </w:r>
    </w:p>
    <w:p w:rsidR="003C0BF3" w:rsidRDefault="003C0BF3" w:rsidP="00552174">
      <w:pPr>
        <w:pStyle w:val="NoSpacing"/>
        <w:spacing w:line="276" w:lineRule="auto"/>
        <w:jc w:val="both"/>
        <w:rPr>
          <w:sz w:val="22"/>
          <w:szCs w:val="22"/>
          <w:lang w:val="nl-NL"/>
        </w:rPr>
      </w:pPr>
    </w:p>
    <w:p w:rsidR="003C0BF3" w:rsidRDefault="003C0BF3" w:rsidP="00552174">
      <w:pPr>
        <w:pStyle w:val="NoSpacing"/>
        <w:spacing w:line="276" w:lineRule="auto"/>
        <w:jc w:val="both"/>
        <w:rPr>
          <w:sz w:val="22"/>
          <w:szCs w:val="22"/>
          <w:lang w:val="nl-NL"/>
        </w:rPr>
      </w:pPr>
      <w:r>
        <w:rPr>
          <w:sz w:val="22"/>
          <w:szCs w:val="22"/>
          <w:lang w:val="nl-NL"/>
        </w:rPr>
        <w:t xml:space="preserve">In deze tijd zijn er veel nieuwe trends in opkomst, voornamelijk via het internet. Zo zijn social media, zoals Youtube, Hyves en Twitter, voorbeelden van trends waar steeds meer bedrijven zich in gaan verdiepen. Het is een relatief goedkope manier om grote groepen mensen te bereiken op een gebruiksvriendelijke wijze. </w:t>
      </w:r>
    </w:p>
    <w:p w:rsidR="003C0BF3" w:rsidRDefault="003C0BF3" w:rsidP="00552174">
      <w:pPr>
        <w:pStyle w:val="NoSpacing"/>
        <w:spacing w:line="276" w:lineRule="auto"/>
        <w:jc w:val="both"/>
        <w:rPr>
          <w:sz w:val="22"/>
          <w:szCs w:val="22"/>
          <w:lang w:val="nl-NL"/>
        </w:rPr>
      </w:pPr>
    </w:p>
    <w:p w:rsidR="003C0BF3" w:rsidRDefault="003C0BF3" w:rsidP="00552174">
      <w:pPr>
        <w:pStyle w:val="NoSpacing"/>
        <w:spacing w:line="276" w:lineRule="auto"/>
        <w:jc w:val="both"/>
        <w:rPr>
          <w:sz w:val="22"/>
          <w:szCs w:val="22"/>
          <w:lang w:val="nl-NL"/>
        </w:rPr>
      </w:pPr>
      <w:r>
        <w:rPr>
          <w:sz w:val="22"/>
          <w:szCs w:val="22"/>
          <w:lang w:val="nl-NL"/>
        </w:rPr>
        <w:t>Zijn er voor de theaterbranche ook mogelijkheden om via nieuwe media nieuwe marketingtechnieken toe te passen? En zijn er nog andere mogelijkheden in deze huidige maatschappij waar tot nu toe onvoldoende naar gekeken is?</w:t>
      </w:r>
    </w:p>
    <w:p w:rsidR="003C0BF3" w:rsidRDefault="003C0BF3" w:rsidP="007A3BD5">
      <w:pPr>
        <w:pStyle w:val="Heading2"/>
        <w:rPr>
          <w:lang w:val="nl-NL"/>
        </w:rPr>
      </w:pPr>
      <w:bookmarkStart w:id="45" w:name="_Toc265698765"/>
      <w:r>
        <w:rPr>
          <w:lang w:val="nl-NL"/>
        </w:rPr>
        <w:t>1.2 Probleemstelling</w:t>
      </w:r>
      <w:bookmarkEnd w:id="45"/>
    </w:p>
    <w:p w:rsidR="003C0BF3" w:rsidRDefault="003C0BF3" w:rsidP="003E2DAD">
      <w:pPr>
        <w:pStyle w:val="NoSpacing"/>
        <w:jc w:val="both"/>
        <w:rPr>
          <w:sz w:val="22"/>
          <w:szCs w:val="22"/>
          <w:lang w:val="nl-NL"/>
        </w:rPr>
      </w:pPr>
    </w:p>
    <w:p w:rsidR="003C0BF3" w:rsidRDefault="003C0BF3" w:rsidP="00552174">
      <w:pPr>
        <w:pStyle w:val="NoSpacing"/>
        <w:spacing w:line="276" w:lineRule="auto"/>
        <w:jc w:val="both"/>
        <w:rPr>
          <w:sz w:val="22"/>
          <w:szCs w:val="22"/>
          <w:lang w:val="nl-NL"/>
        </w:rPr>
      </w:pPr>
      <w:r>
        <w:rPr>
          <w:sz w:val="22"/>
          <w:szCs w:val="22"/>
          <w:lang w:val="nl-NL"/>
        </w:rPr>
        <w:t xml:space="preserve">Zoals hierboven uiteen is gezet is er op het moment een probleem in de kunst- en cultuursector. Naast de teruglopende bezoekersaantallen zal er nu hoogstwaarschijnlijk ook gekort gaan worden op de overheidssubsidies. De verkiezingen zijn net achter de rug, maar de coalitie is nog niet gevormd. Toch kan er redelijk goed voorspelt worden wat de gevolgen voor de kunst- en cultuursector zijn, de grootste vier partijen zijn het er grotendeels over eens: </w:t>
      </w:r>
    </w:p>
    <w:p w:rsidR="003C0BF3" w:rsidRDefault="003C0BF3" w:rsidP="00552174">
      <w:pPr>
        <w:pStyle w:val="NoSpacing"/>
        <w:spacing w:line="276" w:lineRule="auto"/>
        <w:jc w:val="both"/>
        <w:rPr>
          <w:sz w:val="22"/>
          <w:szCs w:val="22"/>
          <w:lang w:val="nl-NL"/>
        </w:rPr>
      </w:pPr>
    </w:p>
    <w:p w:rsidR="003C0BF3" w:rsidRPr="007A3BD5" w:rsidRDefault="003C0BF3" w:rsidP="00552174">
      <w:pPr>
        <w:pStyle w:val="NoSpacing"/>
        <w:spacing w:line="276" w:lineRule="auto"/>
        <w:jc w:val="both"/>
        <w:rPr>
          <w:color w:val="266D7E"/>
          <w:sz w:val="22"/>
          <w:szCs w:val="22"/>
          <w:lang w:val="nl-NL"/>
        </w:rPr>
      </w:pPr>
      <w:r w:rsidRPr="007A3BD5">
        <w:rPr>
          <w:b/>
          <w:color w:val="266D7E"/>
          <w:sz w:val="22"/>
          <w:szCs w:val="22"/>
          <w:lang w:val="nl-NL"/>
        </w:rPr>
        <w:t>PvdA</w:t>
      </w:r>
      <w:r w:rsidRPr="007A3BD5">
        <w:rPr>
          <w:color w:val="266D7E"/>
          <w:sz w:val="22"/>
          <w:szCs w:val="22"/>
          <w:lang w:val="nl-NL"/>
        </w:rPr>
        <w:t xml:space="preserve">: </w:t>
      </w:r>
      <w:r w:rsidRPr="007A3BD5">
        <w:rPr>
          <w:i/>
          <w:color w:val="266D7E"/>
          <w:sz w:val="22"/>
          <w:szCs w:val="22"/>
          <w:lang w:val="nl-NL"/>
        </w:rPr>
        <w:t>“We blijven in ons cultuurbeleid gaan voor internationale excellentie en brede toegankelijkheid.”</w:t>
      </w:r>
      <w:r w:rsidRPr="007A3BD5">
        <w:rPr>
          <w:color w:val="266D7E"/>
          <w:sz w:val="22"/>
          <w:szCs w:val="22"/>
          <w:lang w:val="nl-NL"/>
        </w:rPr>
        <w:t xml:space="preserve"> </w:t>
      </w:r>
    </w:p>
    <w:p w:rsidR="003C0BF3" w:rsidRPr="007B73B0" w:rsidRDefault="003C0BF3" w:rsidP="00552174">
      <w:pPr>
        <w:pStyle w:val="NoSpacing"/>
        <w:spacing w:line="276" w:lineRule="auto"/>
        <w:jc w:val="both"/>
        <w:rPr>
          <w:sz w:val="22"/>
          <w:szCs w:val="22"/>
          <w:lang w:val="nl-NL"/>
        </w:rPr>
      </w:pPr>
      <w:r w:rsidRPr="007B73B0">
        <w:rPr>
          <w:sz w:val="22"/>
          <w:szCs w:val="22"/>
          <w:lang w:val="nl-NL"/>
        </w:rPr>
        <w:t>De PvdA wil vindt dat belang van kunst en cultuur niet onderschat mag worden, maar dat er mogelijk wel iets bezuinigd moet worden op kunst en cultuur sluit de PvdA niet uit. Zo is er behoefte aan een ruim budget voor projecten op het terrein van nieuwe media en e-cultuur. Digitalisering draagt bij aan cultuureducatie en participatie en moet daarom gestimuleerd worden. Wel wordt er van culturele instellingen verwacht dat ze actief een eigen publiek zoeken, en nieuwe groepen interesseren voor wat ze te bieden hebben. Instellingen die meer eigen inkomsten verwerven hebben dan recht op beloning</w:t>
      </w:r>
      <w:r>
        <w:rPr>
          <w:sz w:val="22"/>
          <w:szCs w:val="22"/>
          <w:lang w:val="nl-NL"/>
        </w:rPr>
        <w:t xml:space="preserve"> (PvdA 2010)</w:t>
      </w:r>
      <w:r w:rsidRPr="007B73B0">
        <w:rPr>
          <w:sz w:val="22"/>
          <w:szCs w:val="22"/>
          <w:lang w:val="nl-NL"/>
        </w:rPr>
        <w:t>.</w:t>
      </w:r>
    </w:p>
    <w:p w:rsidR="003C0BF3" w:rsidRPr="007B73B0" w:rsidRDefault="003C0BF3" w:rsidP="00552174">
      <w:pPr>
        <w:pStyle w:val="NoSpacing"/>
        <w:spacing w:line="276" w:lineRule="auto"/>
        <w:jc w:val="both"/>
        <w:rPr>
          <w:sz w:val="22"/>
          <w:szCs w:val="22"/>
          <w:lang w:val="nl-NL"/>
        </w:rPr>
      </w:pPr>
    </w:p>
    <w:p w:rsidR="003C0BF3" w:rsidRPr="007A3BD5" w:rsidRDefault="003C0BF3" w:rsidP="00552174">
      <w:pPr>
        <w:pStyle w:val="NoSpacing"/>
        <w:spacing w:line="276" w:lineRule="auto"/>
        <w:jc w:val="both"/>
        <w:rPr>
          <w:rFonts w:cs="Arial"/>
          <w:i/>
          <w:color w:val="266D7E"/>
          <w:sz w:val="22"/>
          <w:szCs w:val="22"/>
          <w:lang w:val="nl-NL"/>
        </w:rPr>
      </w:pPr>
      <w:r w:rsidRPr="007A3BD5">
        <w:rPr>
          <w:b/>
          <w:color w:val="266D7E"/>
          <w:sz w:val="22"/>
          <w:szCs w:val="22"/>
          <w:lang w:val="nl-NL"/>
        </w:rPr>
        <w:t>VVD</w:t>
      </w:r>
      <w:r w:rsidRPr="007A3BD5">
        <w:rPr>
          <w:color w:val="266D7E"/>
          <w:sz w:val="22"/>
          <w:szCs w:val="22"/>
          <w:lang w:val="nl-NL"/>
        </w:rPr>
        <w:t xml:space="preserve">: </w:t>
      </w:r>
      <w:r w:rsidRPr="007A3BD5">
        <w:rPr>
          <w:i/>
          <w:color w:val="266D7E"/>
          <w:sz w:val="22"/>
          <w:szCs w:val="22"/>
          <w:lang w:val="nl-NL"/>
        </w:rPr>
        <w:t>“</w:t>
      </w:r>
      <w:r w:rsidRPr="007A3BD5">
        <w:rPr>
          <w:rFonts w:cs="Arial"/>
          <w:i/>
          <w:color w:val="266D7E"/>
          <w:sz w:val="22"/>
          <w:szCs w:val="22"/>
          <w:lang w:val="nl-NL"/>
        </w:rPr>
        <w:t xml:space="preserve">De cultuursector is te afhankelijk geworden van overheidssubsidies. Circa 75% van de inkomsten van culturele instellingen komen langs één of andere weg van de overheid.” </w:t>
      </w:r>
    </w:p>
    <w:p w:rsidR="003C0BF3" w:rsidRPr="007B73B0" w:rsidRDefault="003C0BF3" w:rsidP="00552174">
      <w:pPr>
        <w:pStyle w:val="NoSpacing"/>
        <w:spacing w:line="276" w:lineRule="auto"/>
        <w:jc w:val="both"/>
        <w:rPr>
          <w:sz w:val="22"/>
          <w:szCs w:val="22"/>
          <w:lang w:val="nl-NL"/>
        </w:rPr>
      </w:pPr>
      <w:r w:rsidRPr="007B73B0">
        <w:rPr>
          <w:rFonts w:cs="Arial"/>
          <w:color w:val="000000"/>
          <w:sz w:val="22"/>
          <w:szCs w:val="22"/>
          <w:lang w:val="nl-NL"/>
        </w:rPr>
        <w:t xml:space="preserve">De VVD </w:t>
      </w:r>
      <w:r w:rsidRPr="007B73B0">
        <w:rPr>
          <w:sz w:val="22"/>
          <w:szCs w:val="22"/>
          <w:lang w:val="nl-NL"/>
        </w:rPr>
        <w:t>vindt dat kunst en cultuur zijn belangrijk voor de Nederlandse samenleving. Maar dat betekent niet dat de overheid 75% van de uitgaven moet betalen. Om het gat van de verminderde overheidssubsidies op te vullen dienen sponsoren, stichtingen en fondsen een grotere rol gaan spelen in de kunstsector. De VVD wil een ‘Geefwet’ waarmee het fiscaal aantrekkelijker wordt om privaat geld in de cultuursector te investeren in de vorm van (laagrentende) leningen en belastingfaciliteiten. De VVD brengt zo kunst en cultuur weer terug naar de samenleving</w:t>
      </w:r>
      <w:r>
        <w:rPr>
          <w:sz w:val="22"/>
          <w:szCs w:val="22"/>
          <w:lang w:val="nl-NL"/>
        </w:rPr>
        <w:t xml:space="preserve"> (VVD 2010)</w:t>
      </w:r>
      <w:r w:rsidRPr="007B73B0">
        <w:rPr>
          <w:sz w:val="22"/>
          <w:szCs w:val="22"/>
          <w:lang w:val="nl-NL"/>
        </w:rPr>
        <w:t>.</w:t>
      </w:r>
    </w:p>
    <w:p w:rsidR="003C0BF3" w:rsidRPr="007B73B0" w:rsidRDefault="003C0BF3" w:rsidP="00552174">
      <w:pPr>
        <w:pStyle w:val="NoSpacing"/>
        <w:spacing w:line="276" w:lineRule="auto"/>
        <w:jc w:val="both"/>
        <w:rPr>
          <w:rFonts w:cs="Arial"/>
          <w:color w:val="000000"/>
          <w:sz w:val="22"/>
          <w:szCs w:val="22"/>
          <w:lang w:val="nl-NL"/>
        </w:rPr>
      </w:pPr>
    </w:p>
    <w:p w:rsidR="003C0BF3" w:rsidRPr="007A3BD5" w:rsidRDefault="003C0BF3" w:rsidP="00552174">
      <w:pPr>
        <w:pStyle w:val="NoSpacing"/>
        <w:spacing w:line="276" w:lineRule="auto"/>
        <w:jc w:val="both"/>
        <w:rPr>
          <w:rStyle w:val="actueelomschrijving"/>
          <w:color w:val="266D7E"/>
          <w:sz w:val="22"/>
          <w:szCs w:val="22"/>
          <w:lang w:val="nl-NL"/>
        </w:rPr>
      </w:pPr>
      <w:r w:rsidRPr="007A3BD5">
        <w:rPr>
          <w:rFonts w:cs="Arial"/>
          <w:b/>
          <w:color w:val="266D7E"/>
          <w:sz w:val="22"/>
          <w:szCs w:val="22"/>
          <w:lang w:val="nl-NL"/>
        </w:rPr>
        <w:t xml:space="preserve">CDA: </w:t>
      </w:r>
      <w:r w:rsidRPr="002F4FBF">
        <w:rPr>
          <w:rFonts w:cs="Arial"/>
          <w:i/>
          <w:color w:val="266D7E"/>
          <w:sz w:val="22"/>
          <w:szCs w:val="22"/>
          <w:lang w:val="nl-NL"/>
        </w:rPr>
        <w:t>“</w:t>
      </w:r>
      <w:r w:rsidRPr="007A3BD5">
        <w:rPr>
          <w:i/>
          <w:color w:val="266D7E"/>
          <w:sz w:val="22"/>
          <w:szCs w:val="22"/>
          <w:lang w:val="nl-NL"/>
        </w:rPr>
        <w:t>Veel subsidies op kunst en cultuur komen nu terecht bij mensen die het eigenlijk wel kunnen betalen. Het geld moet daarom doelmatiger ingezet worden.</w:t>
      </w:r>
      <w:r w:rsidRPr="007A3BD5">
        <w:rPr>
          <w:rStyle w:val="actueelomschrijving"/>
          <w:i/>
          <w:color w:val="266D7E"/>
          <w:sz w:val="22"/>
          <w:szCs w:val="22"/>
          <w:lang w:val="nl-NL"/>
        </w:rPr>
        <w:t>”</w:t>
      </w:r>
    </w:p>
    <w:p w:rsidR="003C0BF3" w:rsidRPr="007B73B0" w:rsidRDefault="003C0BF3" w:rsidP="00552174">
      <w:pPr>
        <w:pStyle w:val="NoSpacing"/>
        <w:spacing w:line="276" w:lineRule="auto"/>
        <w:jc w:val="both"/>
        <w:rPr>
          <w:rFonts w:cs="Arial"/>
          <w:sz w:val="22"/>
          <w:szCs w:val="22"/>
          <w:lang w:val="nl-NL"/>
        </w:rPr>
      </w:pPr>
      <w:r w:rsidRPr="007B73B0">
        <w:rPr>
          <w:rFonts w:cs="Arial"/>
          <w:sz w:val="22"/>
          <w:szCs w:val="22"/>
          <w:lang w:val="nl-NL"/>
        </w:rPr>
        <w:t xml:space="preserve">Het CDA vindt dat cultuur het waard is om gestimuleerd en ondersteund te worden, echter staat Nederland voor een enorme bezuinigingsoperatie om het land weer financieel gezond te maken. Als in subsidies wordt gesneden, blijkt hoe zeer de culturele sector afhankelijk is van de overheid. Meer onafhankelijkheid zou goed zijn voor het culturele klimaat. Dat kan door bedrijven en particulieren meer te betrekken bij de financiering van cultuur. Uiteraard mag dit niet ten koste gaan van de diversiteit van het aanbod. Cultuur moet voor iedereen bereikbaar zijn en blijven. </w:t>
      </w:r>
      <w:r w:rsidRPr="007B73B0">
        <w:rPr>
          <w:rFonts w:cs="Arial"/>
          <w:sz w:val="22"/>
          <w:szCs w:val="22"/>
          <w:lang w:val="nl-NL"/>
        </w:rPr>
        <w:br/>
        <w:t>De kwaliteit van het cultuuraanbod zal volgens het CDA toenemen als het aanbod beter over de regio’s is verdeeld en het netwerk van culturele instellingen sterk is. Dan kan cultuur wortelen in de Nederlandse samenleving</w:t>
      </w:r>
      <w:r>
        <w:rPr>
          <w:rFonts w:cs="Arial"/>
          <w:sz w:val="22"/>
          <w:szCs w:val="22"/>
          <w:lang w:val="nl-NL"/>
        </w:rPr>
        <w:t xml:space="preserve"> (Fennema 2010)</w:t>
      </w:r>
      <w:r w:rsidRPr="007B73B0">
        <w:rPr>
          <w:rFonts w:cs="Arial"/>
          <w:sz w:val="22"/>
          <w:szCs w:val="22"/>
          <w:lang w:val="nl-NL"/>
        </w:rPr>
        <w:t xml:space="preserve">. </w:t>
      </w:r>
    </w:p>
    <w:p w:rsidR="003C0BF3" w:rsidRPr="007B73B0" w:rsidRDefault="003C0BF3" w:rsidP="00552174">
      <w:pPr>
        <w:pStyle w:val="NoSpacing"/>
        <w:spacing w:line="276" w:lineRule="auto"/>
        <w:jc w:val="both"/>
        <w:rPr>
          <w:rFonts w:cs="Arial"/>
          <w:sz w:val="22"/>
          <w:szCs w:val="22"/>
          <w:lang w:val="nl-NL"/>
        </w:rPr>
      </w:pPr>
    </w:p>
    <w:p w:rsidR="003C0BF3" w:rsidRDefault="003C0BF3">
      <w:pPr>
        <w:rPr>
          <w:rFonts w:cs="Arial"/>
          <w:b/>
          <w:color w:val="266D7E"/>
          <w:sz w:val="22"/>
          <w:szCs w:val="22"/>
          <w:lang w:val="nl-NL"/>
        </w:rPr>
      </w:pPr>
      <w:r>
        <w:rPr>
          <w:rFonts w:cs="Arial"/>
          <w:b/>
          <w:color w:val="266D7E"/>
          <w:sz w:val="22"/>
          <w:szCs w:val="22"/>
          <w:lang w:val="nl-NL"/>
        </w:rPr>
        <w:br w:type="page"/>
      </w:r>
    </w:p>
    <w:p w:rsidR="003C0BF3" w:rsidRPr="007A3BD5" w:rsidRDefault="003C0BF3" w:rsidP="00552174">
      <w:pPr>
        <w:pStyle w:val="NoSpacing"/>
        <w:spacing w:line="276" w:lineRule="auto"/>
        <w:jc w:val="both"/>
        <w:rPr>
          <w:rFonts w:cs="Arial"/>
          <w:color w:val="266D7E"/>
          <w:sz w:val="22"/>
          <w:szCs w:val="22"/>
          <w:lang w:val="nl-NL"/>
        </w:rPr>
      </w:pPr>
      <w:r w:rsidRPr="007A3BD5">
        <w:rPr>
          <w:rFonts w:cs="Arial"/>
          <w:b/>
          <w:color w:val="266D7E"/>
          <w:sz w:val="22"/>
          <w:szCs w:val="22"/>
          <w:lang w:val="nl-NL"/>
        </w:rPr>
        <w:t>PVV:</w:t>
      </w:r>
      <w:r w:rsidRPr="007A3BD5">
        <w:rPr>
          <w:rFonts w:cs="Arial"/>
          <w:color w:val="266D7E"/>
          <w:sz w:val="22"/>
          <w:szCs w:val="22"/>
          <w:lang w:val="nl-NL"/>
        </w:rPr>
        <w:t xml:space="preserve"> </w:t>
      </w:r>
      <w:r w:rsidRPr="007A3BD5">
        <w:rPr>
          <w:rFonts w:cs="Arial"/>
          <w:i/>
          <w:color w:val="266D7E"/>
          <w:sz w:val="22"/>
          <w:szCs w:val="22"/>
          <w:lang w:val="nl-NL"/>
        </w:rPr>
        <w:t>“We houden de subsidies voor musea, bibliotheken en ons erfgoed in ere, maar kunstsubsidies schaffen we af.”</w:t>
      </w:r>
    </w:p>
    <w:p w:rsidR="003C0BF3" w:rsidRPr="007B73B0" w:rsidRDefault="003C0BF3" w:rsidP="00552174">
      <w:pPr>
        <w:pStyle w:val="NoSpacing"/>
        <w:spacing w:line="276" w:lineRule="auto"/>
        <w:jc w:val="both"/>
        <w:rPr>
          <w:rFonts w:cs="Arial"/>
          <w:sz w:val="22"/>
          <w:szCs w:val="22"/>
          <w:lang w:val="nl-NL"/>
        </w:rPr>
      </w:pPr>
      <w:r w:rsidRPr="007B73B0">
        <w:rPr>
          <w:rFonts w:cs="Arial"/>
          <w:color w:val="000000"/>
          <w:sz w:val="22"/>
          <w:szCs w:val="22"/>
          <w:lang w:val="nl-NL"/>
        </w:rPr>
        <w:t xml:space="preserve">In het verkiezingsprogramma van de PVV is niet veel te vinden over dit onderwerp. Als we echter naar de gemeenteraadsverkiezingen </w:t>
      </w:r>
      <w:r>
        <w:rPr>
          <w:rFonts w:cs="Arial"/>
          <w:color w:val="000000"/>
          <w:sz w:val="22"/>
          <w:szCs w:val="22"/>
          <w:lang w:val="nl-NL"/>
        </w:rPr>
        <w:t>kijken in Den Haag en Almere maakte</w:t>
      </w:r>
      <w:r w:rsidRPr="007B73B0">
        <w:rPr>
          <w:rFonts w:cs="Arial"/>
          <w:color w:val="000000"/>
          <w:sz w:val="22"/>
          <w:szCs w:val="22"/>
          <w:lang w:val="nl-NL"/>
        </w:rPr>
        <w:t xml:space="preserve"> de PVV</w:t>
      </w:r>
      <w:r>
        <w:rPr>
          <w:rFonts w:cs="Arial"/>
          <w:color w:val="000000"/>
          <w:sz w:val="22"/>
          <w:szCs w:val="22"/>
          <w:lang w:val="nl-NL"/>
        </w:rPr>
        <w:t xml:space="preserve"> duidelijk</w:t>
      </w:r>
      <w:r w:rsidRPr="007B73B0">
        <w:rPr>
          <w:rFonts w:cs="Arial"/>
          <w:color w:val="000000"/>
          <w:sz w:val="22"/>
          <w:szCs w:val="22"/>
          <w:lang w:val="nl-NL"/>
        </w:rPr>
        <w:t xml:space="preserve"> dat kunst en cultuur een luxegoed is, waar op dit moment geen geld voor is. Ze wilden de subsidies voor onder andere Culturalis en het </w:t>
      </w:r>
      <w:r w:rsidRPr="007B73B0">
        <w:rPr>
          <w:sz w:val="22"/>
          <w:szCs w:val="22"/>
          <w:lang w:val="nl-NL"/>
        </w:rPr>
        <w:t>Residentie Orkest stopzetten. Musea blijven wel recht houden op subsidie omdat zij nationaal erfgoed beheren</w:t>
      </w:r>
      <w:r>
        <w:rPr>
          <w:sz w:val="22"/>
          <w:szCs w:val="22"/>
          <w:lang w:val="nl-NL"/>
        </w:rPr>
        <w:t xml:space="preserve"> (Westonline 2010)</w:t>
      </w:r>
      <w:r w:rsidRPr="007B73B0">
        <w:rPr>
          <w:sz w:val="22"/>
          <w:szCs w:val="22"/>
          <w:lang w:val="nl-NL"/>
        </w:rPr>
        <w:t>.</w:t>
      </w:r>
    </w:p>
    <w:p w:rsidR="003C0BF3" w:rsidRPr="007B73B0" w:rsidRDefault="003C0BF3" w:rsidP="00552174">
      <w:pPr>
        <w:pStyle w:val="NoSpacing"/>
        <w:spacing w:line="276" w:lineRule="auto"/>
        <w:jc w:val="both"/>
        <w:rPr>
          <w:sz w:val="22"/>
          <w:szCs w:val="22"/>
          <w:lang w:val="nl-NL"/>
        </w:rPr>
      </w:pPr>
    </w:p>
    <w:p w:rsidR="003C0BF3" w:rsidRDefault="003C0BF3" w:rsidP="00552174">
      <w:pPr>
        <w:pStyle w:val="NoSpacing"/>
        <w:spacing w:line="276" w:lineRule="auto"/>
        <w:jc w:val="both"/>
        <w:rPr>
          <w:sz w:val="22"/>
          <w:szCs w:val="22"/>
          <w:lang w:val="nl-NL"/>
        </w:rPr>
      </w:pPr>
      <w:r>
        <w:rPr>
          <w:sz w:val="22"/>
          <w:szCs w:val="22"/>
          <w:lang w:val="nl-NL"/>
        </w:rPr>
        <w:t>Bovendien is de koopkracht na het aanvangen van de recessie voor velen gedaald. Met nog een gemiddelde koopkrachtsteiging van 2,8% in 2007 betekent dit niet dat alle huishoudens er op vooruit zijn gegaan. Ruim een derde van de bevolking zag zijn koopkracht zelf dalen (CBS 2008).</w:t>
      </w:r>
    </w:p>
    <w:p w:rsidR="003C0BF3" w:rsidRDefault="003C0BF3" w:rsidP="00552174">
      <w:pPr>
        <w:pStyle w:val="NoSpacing"/>
        <w:spacing w:line="276" w:lineRule="auto"/>
        <w:jc w:val="both"/>
        <w:rPr>
          <w:sz w:val="22"/>
          <w:szCs w:val="22"/>
          <w:lang w:val="nl-NL"/>
        </w:rPr>
      </w:pPr>
      <w:r>
        <w:rPr>
          <w:sz w:val="22"/>
          <w:szCs w:val="22"/>
          <w:lang w:val="nl-NL"/>
        </w:rPr>
        <w:t>De cultuursector dient hier op tijd op in te spelen om zo het hoofd boven water te kunnen houden. Vandaar dat de algemene probleemstelling van dit onderzoek als volgt luidt:</w:t>
      </w:r>
    </w:p>
    <w:p w:rsidR="003C0BF3" w:rsidRDefault="003C0BF3" w:rsidP="00552174">
      <w:pPr>
        <w:pStyle w:val="NoSpacing"/>
        <w:spacing w:line="276" w:lineRule="auto"/>
        <w:jc w:val="both"/>
        <w:rPr>
          <w:i/>
          <w:sz w:val="22"/>
          <w:szCs w:val="22"/>
          <w:lang w:val="nl-NL"/>
        </w:rPr>
      </w:pPr>
    </w:p>
    <w:p w:rsidR="003C0BF3" w:rsidRPr="000E23AF" w:rsidRDefault="003C0BF3" w:rsidP="00552174">
      <w:pPr>
        <w:pStyle w:val="NoSpacing"/>
        <w:spacing w:line="276" w:lineRule="auto"/>
        <w:jc w:val="both"/>
        <w:rPr>
          <w:b/>
          <w:i/>
          <w:sz w:val="22"/>
          <w:szCs w:val="22"/>
          <w:lang w:val="nl-NL"/>
        </w:rPr>
      </w:pPr>
      <w:r w:rsidRPr="000E23AF">
        <w:rPr>
          <w:b/>
          <w:i/>
          <w:sz w:val="22"/>
          <w:szCs w:val="22"/>
          <w:lang w:val="nl-NL"/>
        </w:rPr>
        <w:t xml:space="preserve">Zijn er nieuwe (marketing)mogelijkheden om in de huidige kunst- en cultuursector, en in het bijzonder de theaters, een positieve impuls te geven betreffende bezoekersaantallen en omzet om in deze tijd van recessie hun afhankelijkheid van subsidies terug te dringen? </w:t>
      </w:r>
    </w:p>
    <w:p w:rsidR="003C0BF3" w:rsidRDefault="003C0BF3" w:rsidP="003E2DAD">
      <w:pPr>
        <w:pStyle w:val="NoSpacing"/>
        <w:jc w:val="both"/>
        <w:rPr>
          <w:i/>
          <w:sz w:val="22"/>
          <w:szCs w:val="22"/>
          <w:lang w:val="nl-NL"/>
        </w:rPr>
      </w:pPr>
    </w:p>
    <w:p w:rsidR="003C0BF3" w:rsidRDefault="003C0BF3" w:rsidP="003E2DAD">
      <w:pPr>
        <w:pStyle w:val="NoSpacing"/>
        <w:jc w:val="both"/>
        <w:rPr>
          <w:i/>
          <w:sz w:val="22"/>
          <w:szCs w:val="22"/>
          <w:lang w:val="nl-NL"/>
        </w:rPr>
      </w:pPr>
    </w:p>
    <w:p w:rsidR="003C0BF3" w:rsidRDefault="003C0BF3" w:rsidP="003E2DAD">
      <w:pPr>
        <w:pStyle w:val="NoSpacing"/>
        <w:jc w:val="both"/>
        <w:rPr>
          <w:i/>
          <w:sz w:val="22"/>
          <w:szCs w:val="22"/>
          <w:lang w:val="nl-NL"/>
        </w:rPr>
      </w:pPr>
    </w:p>
    <w:p w:rsidR="003C0BF3" w:rsidRDefault="003C0BF3" w:rsidP="003E2DAD">
      <w:pPr>
        <w:pStyle w:val="NoSpacing"/>
        <w:jc w:val="both"/>
        <w:rPr>
          <w:i/>
          <w:sz w:val="22"/>
          <w:szCs w:val="22"/>
          <w:lang w:val="nl-NL"/>
        </w:rPr>
      </w:pPr>
    </w:p>
    <w:p w:rsidR="003C0BF3" w:rsidRDefault="003C0BF3" w:rsidP="003E2DAD">
      <w:pPr>
        <w:pStyle w:val="NoSpacing"/>
        <w:jc w:val="both"/>
        <w:rPr>
          <w:i/>
          <w:sz w:val="22"/>
          <w:szCs w:val="22"/>
          <w:lang w:val="nl-NL"/>
        </w:rPr>
      </w:pPr>
    </w:p>
    <w:p w:rsidR="003C0BF3" w:rsidRDefault="003C0BF3" w:rsidP="003E2DAD">
      <w:pPr>
        <w:pStyle w:val="NoSpacing"/>
        <w:jc w:val="both"/>
        <w:rPr>
          <w:i/>
          <w:sz w:val="22"/>
          <w:szCs w:val="22"/>
          <w:lang w:val="nl-NL"/>
        </w:rPr>
      </w:pPr>
    </w:p>
    <w:p w:rsidR="003C0BF3" w:rsidRDefault="003C0BF3" w:rsidP="003E2DAD">
      <w:pPr>
        <w:pStyle w:val="NoSpacing"/>
        <w:jc w:val="both"/>
        <w:rPr>
          <w:i/>
          <w:sz w:val="22"/>
          <w:szCs w:val="22"/>
          <w:lang w:val="nl-NL"/>
        </w:rPr>
      </w:pPr>
    </w:p>
    <w:p w:rsidR="003C0BF3" w:rsidRDefault="003C0BF3" w:rsidP="003E2DAD">
      <w:pPr>
        <w:pStyle w:val="NoSpacing"/>
        <w:jc w:val="both"/>
        <w:rPr>
          <w:i/>
          <w:sz w:val="22"/>
          <w:szCs w:val="22"/>
          <w:lang w:val="nl-NL"/>
        </w:rPr>
      </w:pPr>
    </w:p>
    <w:p w:rsidR="003C0BF3" w:rsidRDefault="003C0BF3" w:rsidP="003E2DAD">
      <w:pPr>
        <w:pStyle w:val="NoSpacing"/>
        <w:jc w:val="both"/>
        <w:rPr>
          <w:i/>
          <w:sz w:val="22"/>
          <w:szCs w:val="22"/>
          <w:lang w:val="nl-NL"/>
        </w:rPr>
      </w:pPr>
    </w:p>
    <w:p w:rsidR="003C0BF3" w:rsidRDefault="003C0BF3" w:rsidP="003E2DAD">
      <w:pPr>
        <w:pStyle w:val="NoSpacing"/>
        <w:jc w:val="both"/>
        <w:rPr>
          <w:i/>
          <w:sz w:val="22"/>
          <w:szCs w:val="22"/>
          <w:lang w:val="nl-NL"/>
        </w:rPr>
      </w:pPr>
    </w:p>
    <w:p w:rsidR="003C0BF3" w:rsidRDefault="003C0BF3" w:rsidP="003E2DAD">
      <w:pPr>
        <w:pStyle w:val="NoSpacing"/>
        <w:jc w:val="both"/>
        <w:rPr>
          <w:i/>
          <w:sz w:val="22"/>
          <w:szCs w:val="22"/>
          <w:lang w:val="nl-NL"/>
        </w:rPr>
      </w:pPr>
    </w:p>
    <w:p w:rsidR="003C0BF3" w:rsidRDefault="003C0BF3" w:rsidP="003E2DAD">
      <w:pPr>
        <w:pStyle w:val="NoSpacing"/>
        <w:jc w:val="both"/>
        <w:rPr>
          <w:i/>
          <w:sz w:val="22"/>
          <w:szCs w:val="22"/>
          <w:lang w:val="nl-NL"/>
        </w:rPr>
      </w:pPr>
    </w:p>
    <w:p w:rsidR="003C0BF3" w:rsidRDefault="003C0BF3" w:rsidP="003E2DAD">
      <w:pPr>
        <w:pStyle w:val="NoSpacing"/>
        <w:jc w:val="both"/>
        <w:rPr>
          <w:i/>
          <w:sz w:val="22"/>
          <w:szCs w:val="22"/>
          <w:lang w:val="nl-NL"/>
        </w:rPr>
      </w:pPr>
    </w:p>
    <w:p w:rsidR="003C0BF3" w:rsidRDefault="003C0BF3" w:rsidP="003E2DAD">
      <w:pPr>
        <w:pStyle w:val="NoSpacing"/>
        <w:jc w:val="both"/>
        <w:rPr>
          <w:i/>
          <w:sz w:val="22"/>
          <w:szCs w:val="22"/>
          <w:lang w:val="nl-NL"/>
        </w:rPr>
      </w:pPr>
    </w:p>
    <w:p w:rsidR="003C0BF3" w:rsidRDefault="003C0BF3" w:rsidP="003E2DAD">
      <w:pPr>
        <w:pStyle w:val="NoSpacing"/>
        <w:jc w:val="both"/>
        <w:rPr>
          <w:i/>
          <w:sz w:val="22"/>
          <w:szCs w:val="22"/>
          <w:lang w:val="nl-NL"/>
        </w:rPr>
      </w:pPr>
    </w:p>
    <w:p w:rsidR="003C0BF3" w:rsidRDefault="003C0BF3" w:rsidP="003E2DAD">
      <w:pPr>
        <w:pStyle w:val="NoSpacing"/>
        <w:jc w:val="both"/>
        <w:rPr>
          <w:i/>
          <w:sz w:val="22"/>
          <w:szCs w:val="22"/>
          <w:lang w:val="nl-NL"/>
        </w:rPr>
      </w:pPr>
    </w:p>
    <w:p w:rsidR="003C0BF3" w:rsidRDefault="003C0BF3" w:rsidP="003E2DAD">
      <w:pPr>
        <w:pStyle w:val="NoSpacing"/>
        <w:jc w:val="both"/>
        <w:rPr>
          <w:i/>
          <w:sz w:val="22"/>
          <w:szCs w:val="22"/>
          <w:lang w:val="nl-NL"/>
        </w:rPr>
      </w:pPr>
    </w:p>
    <w:p w:rsidR="003C0BF3" w:rsidRDefault="003C0BF3" w:rsidP="003E2DAD">
      <w:pPr>
        <w:pStyle w:val="NoSpacing"/>
        <w:jc w:val="both"/>
        <w:rPr>
          <w:i/>
          <w:sz w:val="22"/>
          <w:szCs w:val="22"/>
          <w:lang w:val="nl-NL"/>
        </w:rPr>
      </w:pPr>
    </w:p>
    <w:p w:rsidR="003C0BF3" w:rsidRDefault="003C0BF3" w:rsidP="003E2DAD">
      <w:pPr>
        <w:pStyle w:val="NoSpacing"/>
        <w:jc w:val="both"/>
        <w:rPr>
          <w:i/>
          <w:sz w:val="22"/>
          <w:szCs w:val="22"/>
          <w:lang w:val="nl-NL"/>
        </w:rPr>
      </w:pPr>
    </w:p>
    <w:p w:rsidR="003C0BF3" w:rsidRDefault="003C0BF3" w:rsidP="003E2DAD">
      <w:pPr>
        <w:pStyle w:val="NoSpacing"/>
        <w:jc w:val="both"/>
        <w:rPr>
          <w:i/>
          <w:sz w:val="22"/>
          <w:szCs w:val="22"/>
          <w:lang w:val="nl-NL"/>
        </w:rPr>
      </w:pPr>
    </w:p>
    <w:p w:rsidR="003C0BF3" w:rsidRDefault="003C0BF3" w:rsidP="003E2DAD">
      <w:pPr>
        <w:pStyle w:val="NoSpacing"/>
        <w:jc w:val="both"/>
        <w:rPr>
          <w:i/>
          <w:sz w:val="22"/>
          <w:szCs w:val="22"/>
          <w:lang w:val="nl-NL"/>
        </w:rPr>
      </w:pPr>
    </w:p>
    <w:p w:rsidR="003C0BF3" w:rsidRDefault="003C0BF3" w:rsidP="003E2DAD">
      <w:pPr>
        <w:pStyle w:val="NoSpacing"/>
        <w:jc w:val="both"/>
        <w:rPr>
          <w:i/>
          <w:sz w:val="22"/>
          <w:szCs w:val="22"/>
          <w:lang w:val="nl-NL"/>
        </w:rPr>
      </w:pPr>
    </w:p>
    <w:p w:rsidR="003C0BF3" w:rsidRDefault="003C0BF3" w:rsidP="003E2DAD">
      <w:pPr>
        <w:pStyle w:val="NoSpacing"/>
        <w:jc w:val="both"/>
        <w:rPr>
          <w:i/>
          <w:sz w:val="22"/>
          <w:szCs w:val="22"/>
          <w:lang w:val="nl-NL"/>
        </w:rPr>
      </w:pPr>
    </w:p>
    <w:p w:rsidR="003C0BF3" w:rsidRDefault="003C0BF3" w:rsidP="003E2DAD">
      <w:pPr>
        <w:pStyle w:val="NoSpacing"/>
        <w:jc w:val="both"/>
        <w:rPr>
          <w:i/>
          <w:sz w:val="22"/>
          <w:szCs w:val="22"/>
          <w:lang w:val="nl-NL"/>
        </w:rPr>
      </w:pPr>
    </w:p>
    <w:p w:rsidR="003C0BF3" w:rsidRDefault="003C0BF3" w:rsidP="003E2DAD">
      <w:pPr>
        <w:pStyle w:val="NoSpacing"/>
        <w:jc w:val="both"/>
        <w:rPr>
          <w:i/>
          <w:sz w:val="22"/>
          <w:szCs w:val="22"/>
          <w:lang w:val="nl-NL"/>
        </w:rPr>
      </w:pPr>
    </w:p>
    <w:p w:rsidR="003C0BF3" w:rsidRDefault="003C0BF3" w:rsidP="003E2DAD">
      <w:pPr>
        <w:pStyle w:val="NoSpacing"/>
        <w:jc w:val="both"/>
        <w:rPr>
          <w:i/>
          <w:sz w:val="22"/>
          <w:szCs w:val="22"/>
          <w:lang w:val="nl-NL"/>
        </w:rPr>
      </w:pPr>
    </w:p>
    <w:p w:rsidR="003C0BF3" w:rsidRDefault="003C0BF3" w:rsidP="003E2DAD">
      <w:pPr>
        <w:pStyle w:val="NoSpacing"/>
        <w:jc w:val="both"/>
        <w:rPr>
          <w:i/>
          <w:sz w:val="22"/>
          <w:szCs w:val="22"/>
          <w:lang w:val="nl-NL"/>
        </w:rPr>
      </w:pPr>
    </w:p>
    <w:p w:rsidR="003C0BF3" w:rsidRDefault="003C0BF3" w:rsidP="003E2DAD">
      <w:pPr>
        <w:pStyle w:val="NoSpacing"/>
        <w:jc w:val="both"/>
        <w:rPr>
          <w:i/>
          <w:sz w:val="22"/>
          <w:szCs w:val="22"/>
          <w:lang w:val="nl-NL"/>
        </w:rPr>
      </w:pPr>
    </w:p>
    <w:p w:rsidR="003C0BF3" w:rsidRDefault="003C0BF3" w:rsidP="003E2DAD">
      <w:pPr>
        <w:pStyle w:val="NoSpacing"/>
        <w:jc w:val="both"/>
        <w:rPr>
          <w:i/>
          <w:sz w:val="22"/>
          <w:szCs w:val="22"/>
          <w:lang w:val="nl-NL"/>
        </w:rPr>
      </w:pPr>
    </w:p>
    <w:p w:rsidR="003C0BF3" w:rsidRDefault="003C0BF3" w:rsidP="003E2DAD">
      <w:pPr>
        <w:pStyle w:val="NoSpacing"/>
        <w:jc w:val="both"/>
        <w:rPr>
          <w:i/>
          <w:sz w:val="22"/>
          <w:szCs w:val="22"/>
          <w:lang w:val="nl-NL"/>
        </w:rPr>
      </w:pPr>
    </w:p>
    <w:p w:rsidR="003C0BF3" w:rsidRDefault="003C0BF3" w:rsidP="003E2DAD">
      <w:pPr>
        <w:pStyle w:val="NoSpacing"/>
        <w:jc w:val="both"/>
        <w:rPr>
          <w:i/>
          <w:sz w:val="22"/>
          <w:szCs w:val="22"/>
          <w:lang w:val="nl-NL"/>
        </w:rPr>
      </w:pPr>
    </w:p>
    <w:p w:rsidR="003C0BF3" w:rsidRPr="00583072" w:rsidRDefault="003C0BF3" w:rsidP="007A3BD5">
      <w:pPr>
        <w:pStyle w:val="Heading2"/>
        <w:rPr>
          <w:lang w:val="nl-NL"/>
        </w:rPr>
      </w:pPr>
      <w:bookmarkStart w:id="46" w:name="_Toc265698766"/>
      <w:r>
        <w:rPr>
          <w:lang w:val="nl-NL"/>
        </w:rPr>
        <w:t>1.3 Deelvragen</w:t>
      </w:r>
      <w:bookmarkEnd w:id="46"/>
    </w:p>
    <w:p w:rsidR="003C0BF3" w:rsidRPr="003551E6" w:rsidRDefault="003C0BF3" w:rsidP="001319C5">
      <w:pPr>
        <w:jc w:val="both"/>
        <w:rPr>
          <w:sz w:val="22"/>
          <w:szCs w:val="22"/>
          <w:lang w:val="nl-NL"/>
        </w:rPr>
      </w:pPr>
      <w:r w:rsidRPr="003551E6">
        <w:rPr>
          <w:sz w:val="22"/>
          <w:szCs w:val="22"/>
          <w:lang w:val="nl-NL"/>
        </w:rPr>
        <w:t>Om de bovengenoemde probleemstelling te kunnen beantwoorden dient er eerst gekeken te worden naar een aantal andere aspecten. Deze zijn weergegeven in de volgende deelvragen:</w:t>
      </w:r>
    </w:p>
    <w:p w:rsidR="003C0BF3" w:rsidRPr="00935EE2" w:rsidRDefault="003C0BF3" w:rsidP="00FA4C6D">
      <w:pPr>
        <w:pStyle w:val="Heading6"/>
        <w:rPr>
          <w:lang w:val="nl-NL"/>
        </w:rPr>
      </w:pPr>
      <w:r>
        <w:rPr>
          <w:lang w:val="nl-NL"/>
        </w:rPr>
        <w:t xml:space="preserve">Wat </w:t>
      </w:r>
      <w:r w:rsidRPr="00935EE2">
        <w:rPr>
          <w:lang w:val="nl-NL"/>
        </w:rPr>
        <w:t>zijn de d</w:t>
      </w:r>
      <w:r>
        <w:rPr>
          <w:lang w:val="nl-NL"/>
        </w:rPr>
        <w:t>oelgroepen</w:t>
      </w:r>
      <w:r w:rsidRPr="00935EE2">
        <w:rPr>
          <w:lang w:val="nl-NL"/>
        </w:rPr>
        <w:t xml:space="preserve"> van de theatersector?</w:t>
      </w:r>
    </w:p>
    <w:p w:rsidR="003C0BF3" w:rsidRPr="00FA4C6D" w:rsidRDefault="003C0BF3" w:rsidP="00552174">
      <w:pPr>
        <w:pStyle w:val="NoSpacing"/>
        <w:spacing w:line="276" w:lineRule="auto"/>
        <w:jc w:val="both"/>
        <w:rPr>
          <w:sz w:val="22"/>
          <w:szCs w:val="22"/>
          <w:lang w:val="nl-NL"/>
        </w:rPr>
      </w:pPr>
      <w:r w:rsidRPr="00FA4C6D">
        <w:rPr>
          <w:sz w:val="22"/>
          <w:szCs w:val="22"/>
          <w:lang w:val="nl-NL"/>
        </w:rPr>
        <w:t xml:space="preserve">In deze vraag zal gekeken worden naar de markt waarin de theatersector opereert. Zo wordt de concurrentie op verschillende vlakken geanalyseerd en wordt er gekeken naar de visie binnen de theaters zelf. Ook worden de verschillende doelgroepen uiteengezet. Wat karakteriseert deze doelgroepen en wat vinden zij belangrijk in hun proces van keuzes maken? Hieruit vloeit een advies hoe deze verschillende doelgroepen elk op hun eigen manier het best bereikt kunnen worden. </w:t>
      </w:r>
    </w:p>
    <w:p w:rsidR="003C0BF3" w:rsidRPr="000A4C04" w:rsidRDefault="003C0BF3" w:rsidP="00552174">
      <w:pPr>
        <w:pStyle w:val="NoSpacing"/>
        <w:tabs>
          <w:tab w:val="left" w:pos="3045"/>
        </w:tabs>
        <w:spacing w:line="276" w:lineRule="auto"/>
        <w:ind w:left="720"/>
        <w:jc w:val="both"/>
        <w:rPr>
          <w:i/>
          <w:lang w:val="nl-NL"/>
        </w:rPr>
      </w:pPr>
      <w:r w:rsidRPr="000A4C04">
        <w:rPr>
          <w:i/>
          <w:lang w:val="nl-NL"/>
        </w:rPr>
        <w:t xml:space="preserve"> </w:t>
      </w:r>
      <w:r>
        <w:rPr>
          <w:i/>
          <w:lang w:val="nl-NL"/>
        </w:rPr>
        <w:tab/>
      </w:r>
    </w:p>
    <w:p w:rsidR="003C0BF3" w:rsidRPr="00935EE2" w:rsidRDefault="003C0BF3" w:rsidP="00FA4C6D">
      <w:pPr>
        <w:pStyle w:val="Heading6"/>
        <w:rPr>
          <w:lang w:val="nl-NL"/>
        </w:rPr>
      </w:pPr>
      <w:r w:rsidRPr="00935EE2">
        <w:rPr>
          <w:lang w:val="nl-NL"/>
        </w:rPr>
        <w:t>Wat zijn de huidige promotiekanalen/middelen die er gebruikt worden?</w:t>
      </w:r>
    </w:p>
    <w:p w:rsidR="003C0BF3" w:rsidRPr="00FA4C6D" w:rsidRDefault="003C0BF3" w:rsidP="00552174">
      <w:pPr>
        <w:pStyle w:val="NoSpacing"/>
        <w:spacing w:line="276" w:lineRule="auto"/>
        <w:jc w:val="both"/>
        <w:rPr>
          <w:sz w:val="22"/>
          <w:szCs w:val="22"/>
          <w:lang w:val="nl-NL"/>
        </w:rPr>
      </w:pPr>
      <w:r w:rsidRPr="00FA4C6D">
        <w:rPr>
          <w:sz w:val="22"/>
          <w:szCs w:val="22"/>
          <w:lang w:val="nl-NL"/>
        </w:rPr>
        <w:t>Hier zal de marketing zoals deze op dit moment wordt toegepast onder de loep worden genomen. De middelen die in deze tijd worden gebruikt en wat het doel van deze middelen is, zal uitgebreid worden geanalyseerd: bereiken zij hun doel(en) en zijn er knelpunten te ontdekken? Er wordt in deze vraag nog niet ingegaan op eventuele verbeteringen.</w:t>
      </w:r>
    </w:p>
    <w:p w:rsidR="003C0BF3" w:rsidRPr="000A4C04" w:rsidRDefault="003C0BF3" w:rsidP="00552174">
      <w:pPr>
        <w:pStyle w:val="NoSpacing"/>
        <w:spacing w:line="276" w:lineRule="auto"/>
        <w:ind w:left="720"/>
        <w:jc w:val="both"/>
        <w:rPr>
          <w:i/>
          <w:lang w:val="nl-NL"/>
        </w:rPr>
      </w:pPr>
    </w:p>
    <w:p w:rsidR="003C0BF3" w:rsidRPr="00935EE2" w:rsidRDefault="003C0BF3" w:rsidP="00FA4C6D">
      <w:pPr>
        <w:pStyle w:val="Heading6"/>
        <w:rPr>
          <w:lang w:val="nl-NL"/>
        </w:rPr>
      </w:pPr>
      <w:r w:rsidRPr="00935EE2">
        <w:rPr>
          <w:lang w:val="nl-NL"/>
        </w:rPr>
        <w:t>Wat zijn de trends in de huidige media?</w:t>
      </w:r>
    </w:p>
    <w:p w:rsidR="003C0BF3" w:rsidRPr="00FA4C6D" w:rsidRDefault="003C0BF3" w:rsidP="00552174">
      <w:pPr>
        <w:pStyle w:val="NoSpacing"/>
        <w:spacing w:line="276" w:lineRule="auto"/>
        <w:jc w:val="both"/>
        <w:rPr>
          <w:sz w:val="22"/>
          <w:szCs w:val="22"/>
          <w:lang w:val="nl-NL"/>
        </w:rPr>
      </w:pPr>
      <w:r w:rsidRPr="00FA4C6D">
        <w:rPr>
          <w:sz w:val="22"/>
          <w:szCs w:val="22"/>
          <w:lang w:val="nl-NL"/>
        </w:rPr>
        <w:t>De (algemene) trends binnen de huidige maatschappij op het gebied van media zullen worden geëvalueerd om zo te kijken op welke vlakken de theaterbranche deze zou kunnen gebruiken. Ook wordt er gekeken in welke mate er nog niet (voldoende) op deze terreinen geïntegreerd is. Het is van groot belang alle doelgroepen (die in de eerste deelvraag zijn omschreven) te bereiken en dit kan en zal in de toekomst gedaan moeten worden via de weg van deze nieuwe trends.</w:t>
      </w:r>
    </w:p>
    <w:p w:rsidR="003C0BF3" w:rsidRPr="000A4C04" w:rsidRDefault="003C0BF3" w:rsidP="00552174">
      <w:pPr>
        <w:pStyle w:val="NoSpacing"/>
        <w:spacing w:line="276" w:lineRule="auto"/>
        <w:ind w:left="720"/>
        <w:jc w:val="both"/>
        <w:rPr>
          <w:i/>
          <w:lang w:val="nl-NL"/>
        </w:rPr>
      </w:pPr>
    </w:p>
    <w:p w:rsidR="003C0BF3" w:rsidRPr="001B08B2" w:rsidRDefault="003C0BF3" w:rsidP="00FA4C6D">
      <w:pPr>
        <w:pStyle w:val="Heading6"/>
        <w:rPr>
          <w:lang w:val="nl-NL"/>
        </w:rPr>
      </w:pPr>
      <w:r w:rsidRPr="001B08B2">
        <w:rPr>
          <w:lang w:val="nl-NL"/>
        </w:rPr>
        <w:t>Welke nieuwe relevante en financieel realiseerbare promotiemogelijkheden zijn er te bedenken?</w:t>
      </w:r>
    </w:p>
    <w:p w:rsidR="003C0BF3" w:rsidRPr="00FA4C6D" w:rsidRDefault="003C0BF3" w:rsidP="00552174">
      <w:pPr>
        <w:pStyle w:val="NoSpacing"/>
        <w:spacing w:line="276" w:lineRule="auto"/>
        <w:jc w:val="both"/>
        <w:rPr>
          <w:sz w:val="22"/>
          <w:szCs w:val="22"/>
          <w:lang w:val="nl-NL"/>
        </w:rPr>
      </w:pPr>
      <w:r w:rsidRPr="00FA4C6D">
        <w:rPr>
          <w:sz w:val="22"/>
          <w:szCs w:val="22"/>
          <w:lang w:val="nl-NL"/>
        </w:rPr>
        <w:t xml:space="preserve">Voortvloeiend uit de voorgaande 3 deelvragen en de afgenomen interviews zullen er in deze paragraaf een aantal nieuwe marketingmogelijkheden worden aangereikt ter verbetering van de promotie en klantenbinding van de theatersector. Hierbij dient vooral er rekening gehouden te worden met de beperkte financiële middelen van zowel de theaters als de consumenten in deze tijd. </w:t>
      </w:r>
    </w:p>
    <w:p w:rsidR="003C0BF3" w:rsidRDefault="003C0BF3" w:rsidP="00552174">
      <w:pPr>
        <w:pStyle w:val="NoSpacing"/>
        <w:spacing w:line="276" w:lineRule="auto"/>
        <w:jc w:val="both"/>
        <w:rPr>
          <w:i/>
          <w:sz w:val="22"/>
          <w:szCs w:val="22"/>
          <w:lang w:val="nl-NL"/>
        </w:rPr>
      </w:pPr>
    </w:p>
    <w:p w:rsidR="003C0BF3" w:rsidRDefault="003C0BF3" w:rsidP="00552174">
      <w:pPr>
        <w:pStyle w:val="NoSpacing"/>
        <w:spacing w:line="276" w:lineRule="auto"/>
        <w:jc w:val="both"/>
        <w:rPr>
          <w:b/>
          <w:sz w:val="22"/>
          <w:szCs w:val="22"/>
          <w:lang w:val="nl-NL"/>
        </w:rPr>
      </w:pPr>
    </w:p>
    <w:p w:rsidR="003C0BF3" w:rsidRPr="004F32D2" w:rsidRDefault="003C0BF3" w:rsidP="007A3BD5">
      <w:pPr>
        <w:pStyle w:val="Heading2"/>
        <w:rPr>
          <w:lang w:val="nl-NL"/>
        </w:rPr>
      </w:pPr>
      <w:bookmarkStart w:id="47" w:name="_Toc260524157"/>
      <w:bookmarkStart w:id="48" w:name="_Toc265698767"/>
      <w:r w:rsidRPr="004F32D2">
        <w:rPr>
          <w:lang w:val="nl-NL"/>
        </w:rPr>
        <w:t>1.4 Het doel en de aard van het onderzoek</w:t>
      </w:r>
      <w:bookmarkEnd w:id="47"/>
      <w:bookmarkEnd w:id="48"/>
    </w:p>
    <w:p w:rsidR="003C0BF3" w:rsidRPr="004F32D2" w:rsidRDefault="003C0BF3" w:rsidP="003551E6">
      <w:pPr>
        <w:pStyle w:val="NoSpacing"/>
        <w:jc w:val="both"/>
        <w:rPr>
          <w:sz w:val="22"/>
          <w:szCs w:val="22"/>
          <w:lang w:val="nl-NL"/>
        </w:rPr>
      </w:pPr>
    </w:p>
    <w:p w:rsidR="003C0BF3" w:rsidRPr="004F32D2" w:rsidRDefault="003C0BF3" w:rsidP="00FA4C6D">
      <w:pPr>
        <w:pStyle w:val="NoSpacing"/>
        <w:spacing w:line="276" w:lineRule="auto"/>
        <w:jc w:val="both"/>
        <w:rPr>
          <w:sz w:val="22"/>
          <w:szCs w:val="22"/>
          <w:lang w:val="nl-NL"/>
        </w:rPr>
      </w:pPr>
      <w:r w:rsidRPr="004F32D2">
        <w:rPr>
          <w:sz w:val="22"/>
          <w:szCs w:val="22"/>
          <w:lang w:val="nl-NL"/>
        </w:rPr>
        <w:t xml:space="preserve">Beter inzicht krijgen in de mogelijkheden om </w:t>
      </w:r>
      <w:r>
        <w:rPr>
          <w:sz w:val="22"/>
          <w:szCs w:val="22"/>
          <w:lang w:val="nl-NL"/>
        </w:rPr>
        <w:t>het bezoek aan het theater</w:t>
      </w:r>
      <w:r w:rsidRPr="004F32D2">
        <w:rPr>
          <w:sz w:val="22"/>
          <w:szCs w:val="22"/>
          <w:lang w:val="nl-NL"/>
        </w:rPr>
        <w:t xml:space="preserve"> beter te promoten en zo meer bezoekers, awa</w:t>
      </w:r>
      <w:r>
        <w:rPr>
          <w:sz w:val="22"/>
          <w:szCs w:val="22"/>
          <w:lang w:val="nl-NL"/>
        </w:rPr>
        <w:t>reness en omzet te genereren om</w:t>
      </w:r>
      <w:r w:rsidRPr="004F32D2">
        <w:rPr>
          <w:sz w:val="22"/>
          <w:szCs w:val="22"/>
          <w:lang w:val="nl-NL"/>
        </w:rPr>
        <w:t xml:space="preserve"> zo de overheidsuitgaven in de vorm van subsidies terug te dringen.</w:t>
      </w:r>
    </w:p>
    <w:p w:rsidR="003C0BF3" w:rsidRDefault="003C0BF3">
      <w:pPr>
        <w:rPr>
          <w:caps/>
          <w:spacing w:val="15"/>
          <w:sz w:val="22"/>
          <w:szCs w:val="22"/>
          <w:lang w:val="nl-NL"/>
        </w:rPr>
      </w:pPr>
      <w:r>
        <w:rPr>
          <w:lang w:val="nl-NL"/>
        </w:rPr>
        <w:br w:type="page"/>
      </w:r>
    </w:p>
    <w:p w:rsidR="003C0BF3" w:rsidRDefault="003C0BF3" w:rsidP="007A3BD5">
      <w:pPr>
        <w:pStyle w:val="Heading2"/>
        <w:rPr>
          <w:lang w:val="nl-NL"/>
        </w:rPr>
      </w:pPr>
      <w:bookmarkStart w:id="49" w:name="_Toc265698768"/>
      <w:r>
        <w:rPr>
          <w:lang w:val="nl-NL"/>
        </w:rPr>
        <w:t>1.5 Afbakening</w:t>
      </w:r>
      <w:bookmarkEnd w:id="49"/>
    </w:p>
    <w:p w:rsidR="003C0BF3" w:rsidRDefault="003C0BF3" w:rsidP="00FA4C6D">
      <w:pPr>
        <w:pStyle w:val="NoSpacing"/>
        <w:spacing w:line="276" w:lineRule="auto"/>
        <w:jc w:val="both"/>
        <w:rPr>
          <w:sz w:val="22"/>
          <w:szCs w:val="22"/>
          <w:lang w:val="nl-NL"/>
        </w:rPr>
      </w:pPr>
    </w:p>
    <w:p w:rsidR="003C0BF3" w:rsidRPr="007B73B0" w:rsidRDefault="003C0BF3" w:rsidP="00FA4C6D">
      <w:pPr>
        <w:pStyle w:val="NoSpacing"/>
        <w:spacing w:line="276" w:lineRule="auto"/>
        <w:jc w:val="both"/>
        <w:rPr>
          <w:sz w:val="22"/>
          <w:szCs w:val="22"/>
          <w:lang w:val="nl-NL"/>
        </w:rPr>
      </w:pPr>
      <w:r w:rsidRPr="007B73B0">
        <w:rPr>
          <w:sz w:val="22"/>
          <w:szCs w:val="22"/>
          <w:lang w:val="nl-NL"/>
        </w:rPr>
        <w:t xml:space="preserve">In dit onderzoek wordt de theaterbranche onder de loep genomen, </w:t>
      </w:r>
      <w:r>
        <w:rPr>
          <w:sz w:val="22"/>
          <w:szCs w:val="22"/>
          <w:lang w:val="nl-NL"/>
        </w:rPr>
        <w:t xml:space="preserve">deze is op te delen in de productiekant, welke zich bezig houdt met het produceren en maken van theater, en de distributiekant, welke zich richt op het tonen van de verschillende geproduceerde stukken. In dit onderzoek wordt er alleen naar de distributiekant gekeken, waar </w:t>
      </w:r>
      <w:r w:rsidRPr="007B73B0">
        <w:rPr>
          <w:sz w:val="22"/>
          <w:szCs w:val="22"/>
          <w:lang w:val="nl-NL"/>
        </w:rPr>
        <w:t>de theaters met kleine en grote zalen en met populaire en autonome voorstellingen</w:t>
      </w:r>
      <w:r>
        <w:rPr>
          <w:sz w:val="22"/>
          <w:szCs w:val="22"/>
          <w:lang w:val="nl-NL"/>
        </w:rPr>
        <w:t xml:space="preserve"> onder vallen</w:t>
      </w:r>
      <w:r w:rsidRPr="007B73B0">
        <w:rPr>
          <w:sz w:val="22"/>
          <w:szCs w:val="22"/>
          <w:lang w:val="nl-NL"/>
        </w:rPr>
        <w:t xml:space="preserve">. </w:t>
      </w:r>
    </w:p>
    <w:p w:rsidR="003C0BF3" w:rsidRDefault="003C0BF3" w:rsidP="00FA4C6D">
      <w:pPr>
        <w:pStyle w:val="NoSpacing"/>
        <w:spacing w:line="276" w:lineRule="auto"/>
        <w:jc w:val="both"/>
        <w:rPr>
          <w:sz w:val="22"/>
          <w:szCs w:val="22"/>
          <w:lang w:val="nl-NL"/>
        </w:rPr>
      </w:pPr>
    </w:p>
    <w:p w:rsidR="003C0BF3" w:rsidRPr="007B73B0" w:rsidRDefault="003C0BF3" w:rsidP="00FA4C6D">
      <w:pPr>
        <w:pStyle w:val="NoSpacing"/>
        <w:spacing w:line="276" w:lineRule="auto"/>
        <w:jc w:val="both"/>
        <w:rPr>
          <w:sz w:val="22"/>
          <w:szCs w:val="22"/>
          <w:lang w:val="nl-NL"/>
        </w:rPr>
      </w:pPr>
      <w:r w:rsidRPr="007B73B0">
        <w:rPr>
          <w:sz w:val="22"/>
          <w:szCs w:val="22"/>
          <w:lang w:val="nl-NL"/>
        </w:rPr>
        <w:t>Om het onderzoek haalbaar te houden in het daarvoor aangegeven tijdsbestek zal het zich toespitsen op de theaterbranche in Rotterdam. Ik gebruik hiervoor de volgende drie theaters:</w:t>
      </w:r>
    </w:p>
    <w:p w:rsidR="003C0BF3" w:rsidRDefault="003C0BF3" w:rsidP="00FA4C6D">
      <w:pPr>
        <w:pStyle w:val="NoSpacing"/>
        <w:spacing w:line="276" w:lineRule="auto"/>
        <w:jc w:val="both"/>
        <w:rPr>
          <w:b/>
          <w:sz w:val="22"/>
          <w:szCs w:val="22"/>
          <w:lang w:val="nl-NL"/>
        </w:rPr>
      </w:pPr>
    </w:p>
    <w:p w:rsidR="003C0BF3" w:rsidRPr="003F6B1A" w:rsidRDefault="003C0BF3" w:rsidP="00FA4C6D">
      <w:pPr>
        <w:pStyle w:val="NoSpacing"/>
        <w:spacing w:line="276" w:lineRule="auto"/>
        <w:jc w:val="both"/>
        <w:rPr>
          <w:rStyle w:val="IntenseReference"/>
          <w:bCs/>
          <w:iCs/>
          <w:lang w:val="nl-NL"/>
        </w:rPr>
      </w:pPr>
      <w:r w:rsidRPr="003F6B1A">
        <w:rPr>
          <w:rStyle w:val="IntenseReference"/>
          <w:bCs/>
          <w:iCs/>
          <w:lang w:val="nl-NL"/>
        </w:rPr>
        <w:t>De Rotterdamse Schouwburg</w:t>
      </w:r>
    </w:p>
    <w:p w:rsidR="003C0BF3" w:rsidRPr="007B73B0" w:rsidRDefault="003C0BF3" w:rsidP="00FA4C6D">
      <w:pPr>
        <w:pStyle w:val="NoSpacing"/>
        <w:spacing w:line="276" w:lineRule="auto"/>
        <w:jc w:val="both"/>
        <w:rPr>
          <w:sz w:val="22"/>
          <w:szCs w:val="22"/>
          <w:lang w:val="nl-NL"/>
        </w:rPr>
      </w:pPr>
      <w:r w:rsidRPr="007B73B0">
        <w:rPr>
          <w:sz w:val="22"/>
          <w:szCs w:val="22"/>
          <w:lang w:val="nl-NL"/>
        </w:rPr>
        <w:t>Dit theat</w:t>
      </w:r>
      <w:r>
        <w:rPr>
          <w:sz w:val="22"/>
          <w:szCs w:val="22"/>
          <w:lang w:val="nl-NL"/>
        </w:rPr>
        <w:t xml:space="preserve">er aan het Schouwburgplein houdt zich vooral bezig met opera, dans, theater en muziek. </w:t>
      </w:r>
      <w:r w:rsidRPr="007B73B0">
        <w:rPr>
          <w:sz w:val="22"/>
          <w:szCs w:val="22"/>
          <w:lang w:val="nl-NL"/>
        </w:rPr>
        <w:t>De huidige schouwburg beschikt over</w:t>
      </w:r>
      <w:r>
        <w:rPr>
          <w:sz w:val="22"/>
          <w:szCs w:val="22"/>
          <w:lang w:val="nl-NL"/>
        </w:rPr>
        <w:t xml:space="preserve"> drie zalen, de Grote Zaal, de Kleine Zaal en de Krijn Boon studio, met respectievelijk 900, 160 en 80 zitplaatsen. De Schouwburgen in Nederland worden gefinancierd door het Rijk, wat wel inhoudt dat zij zich ook moeten houden aan het aanbod dat het Rijk hen oplegt. </w:t>
      </w:r>
      <w:r w:rsidRPr="007B73B0">
        <w:rPr>
          <w:sz w:val="22"/>
          <w:szCs w:val="22"/>
          <w:lang w:val="nl-NL"/>
        </w:rPr>
        <w:t>Dit theater zal worden onderzocht aan de hand van</w:t>
      </w:r>
      <w:r>
        <w:rPr>
          <w:sz w:val="22"/>
          <w:szCs w:val="22"/>
          <w:lang w:val="nl-NL"/>
        </w:rPr>
        <w:t xml:space="preserve"> een interview met Ruben Israel, hoofd marketing van de Rotterdamse Schouwburg. </w:t>
      </w:r>
    </w:p>
    <w:p w:rsidR="003C0BF3" w:rsidRPr="003F6B1A" w:rsidRDefault="003C0BF3" w:rsidP="00FA4C6D">
      <w:pPr>
        <w:pStyle w:val="NoSpacing"/>
        <w:spacing w:line="276" w:lineRule="auto"/>
        <w:jc w:val="both"/>
        <w:rPr>
          <w:rStyle w:val="IntenseReference"/>
          <w:bCs/>
          <w:iCs/>
          <w:lang w:val="nl-NL"/>
        </w:rPr>
      </w:pPr>
      <w:r w:rsidRPr="008D78C9">
        <w:rPr>
          <w:sz w:val="22"/>
          <w:szCs w:val="22"/>
          <w:lang w:val="nl-NL"/>
        </w:rPr>
        <w:br/>
      </w:r>
      <w:r w:rsidRPr="003F6B1A">
        <w:rPr>
          <w:rStyle w:val="IntenseReference"/>
          <w:bCs/>
          <w:iCs/>
          <w:lang w:val="nl-NL"/>
        </w:rPr>
        <w:t>Concertgebouw De Doelen</w:t>
      </w:r>
    </w:p>
    <w:p w:rsidR="003C0BF3" w:rsidRPr="007B73B0" w:rsidRDefault="003C0BF3" w:rsidP="00FA4C6D">
      <w:pPr>
        <w:pStyle w:val="NoSpacing"/>
        <w:spacing w:line="276" w:lineRule="auto"/>
        <w:jc w:val="both"/>
        <w:rPr>
          <w:b/>
          <w:sz w:val="22"/>
          <w:szCs w:val="22"/>
          <w:lang w:val="nl-NL"/>
        </w:rPr>
      </w:pPr>
      <w:r w:rsidRPr="008D78C9">
        <w:rPr>
          <w:sz w:val="22"/>
          <w:szCs w:val="22"/>
          <w:lang w:val="nl-NL"/>
        </w:rPr>
        <w:t>Dit theat</w:t>
      </w:r>
      <w:r>
        <w:rPr>
          <w:sz w:val="22"/>
          <w:szCs w:val="22"/>
          <w:lang w:val="nl-NL"/>
        </w:rPr>
        <w:t xml:space="preserve">er aan de Kruisstraat houdt zich vooral bezig met muziekconcerten in klassiek, wereldmuziek en hedendaagse muziek. </w:t>
      </w:r>
      <w:r w:rsidRPr="008D78C9">
        <w:rPr>
          <w:sz w:val="22"/>
          <w:szCs w:val="22"/>
          <w:lang w:val="nl-NL"/>
        </w:rPr>
        <w:t>De Doelen bevat vier zalen</w:t>
      </w:r>
      <w:r>
        <w:rPr>
          <w:sz w:val="22"/>
          <w:szCs w:val="22"/>
          <w:lang w:val="nl-NL"/>
        </w:rPr>
        <w:t xml:space="preserve">; de </w:t>
      </w:r>
      <w:r w:rsidRPr="007B73B0">
        <w:rPr>
          <w:sz w:val="22"/>
          <w:szCs w:val="22"/>
          <w:lang w:val="nl-NL"/>
        </w:rPr>
        <w:t>Grote Zaal</w:t>
      </w:r>
      <w:r>
        <w:rPr>
          <w:sz w:val="22"/>
          <w:szCs w:val="22"/>
          <w:lang w:val="nl-NL"/>
        </w:rPr>
        <w:t xml:space="preserve">, de </w:t>
      </w:r>
      <w:r w:rsidRPr="007B73B0">
        <w:rPr>
          <w:sz w:val="22"/>
          <w:szCs w:val="22"/>
          <w:lang w:val="nl-NL"/>
        </w:rPr>
        <w:t>Willem Burger Zaal</w:t>
      </w:r>
      <w:r>
        <w:rPr>
          <w:sz w:val="22"/>
          <w:szCs w:val="22"/>
          <w:lang w:val="nl-NL"/>
        </w:rPr>
        <w:t xml:space="preserve">, de </w:t>
      </w:r>
      <w:r w:rsidRPr="007B73B0">
        <w:rPr>
          <w:sz w:val="22"/>
          <w:szCs w:val="22"/>
          <w:lang w:val="nl-NL"/>
        </w:rPr>
        <w:t>Jurriaanse Zaal</w:t>
      </w:r>
      <w:r>
        <w:rPr>
          <w:sz w:val="22"/>
          <w:szCs w:val="22"/>
          <w:lang w:val="nl-NL"/>
        </w:rPr>
        <w:t xml:space="preserve"> en de Eduard Flipse Zaal, met in de Grote zaal 1500 zitplaatsen. Dit theater ontvangt subsidies van de gemeente en is actief in fondsenwerving om zijn activiteiten te kunnen uitvoeren. </w:t>
      </w:r>
      <w:r w:rsidRPr="007B73B0">
        <w:rPr>
          <w:sz w:val="22"/>
          <w:szCs w:val="22"/>
          <w:lang w:val="nl-NL"/>
        </w:rPr>
        <w:t>Dit theater zal worden onderzocht aan de hand van een interview met</w:t>
      </w:r>
      <w:r>
        <w:rPr>
          <w:sz w:val="22"/>
          <w:szCs w:val="22"/>
          <w:lang w:val="nl-NL"/>
        </w:rPr>
        <w:t xml:space="preserve"> Femke Lokhoff, marketingmedewerker van De Doelen.</w:t>
      </w:r>
    </w:p>
    <w:p w:rsidR="003C0BF3" w:rsidRPr="003F6B1A" w:rsidRDefault="003C0BF3" w:rsidP="00FA4C6D">
      <w:pPr>
        <w:pStyle w:val="NoSpacing"/>
        <w:spacing w:line="276" w:lineRule="auto"/>
        <w:jc w:val="both"/>
        <w:rPr>
          <w:rStyle w:val="IntenseReference"/>
          <w:bCs/>
          <w:iCs/>
          <w:lang w:val="nl-NL"/>
        </w:rPr>
      </w:pPr>
      <w:r w:rsidRPr="007B73B0">
        <w:rPr>
          <w:sz w:val="22"/>
          <w:szCs w:val="22"/>
          <w:lang w:val="nl-NL"/>
        </w:rPr>
        <w:br/>
      </w:r>
      <w:r w:rsidRPr="003F6B1A">
        <w:rPr>
          <w:rStyle w:val="IntenseReference"/>
          <w:bCs/>
          <w:iCs/>
          <w:lang w:val="nl-NL"/>
        </w:rPr>
        <w:t xml:space="preserve">Het Oude Luxor Theater </w:t>
      </w:r>
    </w:p>
    <w:p w:rsidR="003C0BF3" w:rsidRDefault="003C0BF3" w:rsidP="00FA4C6D">
      <w:pPr>
        <w:pStyle w:val="NoSpacing"/>
        <w:spacing w:line="276" w:lineRule="auto"/>
        <w:jc w:val="both"/>
        <w:rPr>
          <w:sz w:val="22"/>
          <w:szCs w:val="22"/>
          <w:lang w:val="nl-NL"/>
        </w:rPr>
      </w:pPr>
      <w:r w:rsidRPr="007B73B0">
        <w:rPr>
          <w:sz w:val="22"/>
          <w:szCs w:val="22"/>
          <w:lang w:val="nl-NL"/>
        </w:rPr>
        <w:t>Dit theater</w:t>
      </w:r>
      <w:r>
        <w:rPr>
          <w:sz w:val="22"/>
          <w:szCs w:val="22"/>
          <w:lang w:val="nl-NL"/>
        </w:rPr>
        <w:t xml:space="preserve"> aan de Kruiskade</w:t>
      </w:r>
      <w:r w:rsidRPr="007B73B0">
        <w:rPr>
          <w:sz w:val="22"/>
          <w:szCs w:val="22"/>
          <w:lang w:val="nl-NL"/>
        </w:rPr>
        <w:t xml:space="preserve"> houdt zich vooral bezig met populaire voorstellingen in cabaret en muziek. Met</w:t>
      </w:r>
      <w:r>
        <w:rPr>
          <w:sz w:val="22"/>
          <w:szCs w:val="22"/>
          <w:lang w:val="nl-NL"/>
        </w:rPr>
        <w:t xml:space="preserve"> slechts één zaal, maar</w:t>
      </w:r>
      <w:r w:rsidRPr="007B73B0">
        <w:rPr>
          <w:sz w:val="22"/>
          <w:szCs w:val="22"/>
          <w:lang w:val="nl-NL"/>
        </w:rPr>
        <w:t xml:space="preserve"> een stoelenaantal van ruim 900 is dit een gemiddeld tot groot theater te noemen.</w:t>
      </w:r>
      <w:r>
        <w:rPr>
          <w:sz w:val="22"/>
          <w:szCs w:val="22"/>
          <w:lang w:val="nl-NL"/>
        </w:rPr>
        <w:t xml:space="preserve"> Dit theater is een stichting die grotendeels zelfvoorzienend is. Wel krijgt het subsidie, maar dit is niet veel. </w:t>
      </w:r>
    </w:p>
    <w:p w:rsidR="003C0BF3" w:rsidRPr="007B73B0" w:rsidRDefault="003C0BF3" w:rsidP="00FA4C6D">
      <w:pPr>
        <w:pStyle w:val="NoSpacing"/>
        <w:spacing w:line="276" w:lineRule="auto"/>
        <w:jc w:val="both"/>
        <w:rPr>
          <w:sz w:val="22"/>
          <w:szCs w:val="22"/>
          <w:lang w:val="nl-NL"/>
        </w:rPr>
      </w:pPr>
      <w:r w:rsidRPr="007B73B0">
        <w:rPr>
          <w:sz w:val="22"/>
          <w:szCs w:val="22"/>
          <w:lang w:val="nl-NL"/>
        </w:rPr>
        <w:t>De informatie voor dit theater haal ik uit een eerder afgenomen interview met Ivonne van Uden. Dit interview werd afgenomen door Bregje van Stipdonk voor haar afstudeerstage</w:t>
      </w:r>
      <w:r>
        <w:rPr>
          <w:sz w:val="22"/>
          <w:szCs w:val="22"/>
          <w:lang w:val="nl-NL"/>
        </w:rPr>
        <w:t xml:space="preserve"> aan de Hogeschool Inholland te Rotterdam. Verder zal ik eigen inzichten meenemen in het onderzoek die ik opgedaan heb tijdens mijn werk in dit theater.</w:t>
      </w:r>
    </w:p>
    <w:p w:rsidR="003C0BF3" w:rsidRPr="007B73B0" w:rsidRDefault="003C0BF3" w:rsidP="00FA4C6D">
      <w:pPr>
        <w:pStyle w:val="NoSpacing"/>
        <w:spacing w:line="276" w:lineRule="auto"/>
        <w:jc w:val="both"/>
        <w:rPr>
          <w:sz w:val="22"/>
          <w:szCs w:val="22"/>
          <w:lang w:val="nl-NL"/>
        </w:rPr>
      </w:pPr>
    </w:p>
    <w:p w:rsidR="003C0BF3" w:rsidRDefault="003C0BF3" w:rsidP="00FA4C6D">
      <w:pPr>
        <w:pStyle w:val="NoSpacing"/>
        <w:spacing w:line="276" w:lineRule="auto"/>
        <w:jc w:val="both"/>
        <w:rPr>
          <w:sz w:val="22"/>
          <w:szCs w:val="22"/>
          <w:lang w:val="nl-NL"/>
        </w:rPr>
      </w:pPr>
      <w:r>
        <w:rPr>
          <w:sz w:val="22"/>
          <w:szCs w:val="22"/>
          <w:lang w:val="nl-NL"/>
        </w:rPr>
        <w:t>De conclusies uit dit onderzoek van drie theaters kunnen niet op landelijk niveau betrokken worden, waar maar liefst rond de 311 theaters zijn (CBS 2005), maar een positieve dan wel negatieve opinie is zeker te peilen.</w:t>
      </w:r>
    </w:p>
    <w:p w:rsidR="003C0BF3" w:rsidRDefault="003C0BF3">
      <w:pPr>
        <w:rPr>
          <w:caps/>
          <w:spacing w:val="15"/>
          <w:sz w:val="22"/>
          <w:szCs w:val="22"/>
          <w:lang w:val="nl-NL"/>
        </w:rPr>
      </w:pPr>
      <w:r>
        <w:rPr>
          <w:lang w:val="nl-NL"/>
        </w:rPr>
        <w:br w:type="page"/>
      </w:r>
    </w:p>
    <w:p w:rsidR="003C0BF3" w:rsidRPr="004F32D2" w:rsidRDefault="003C0BF3" w:rsidP="007A3BD5">
      <w:pPr>
        <w:pStyle w:val="Heading2"/>
        <w:rPr>
          <w:lang w:val="nl-NL"/>
        </w:rPr>
      </w:pPr>
      <w:bookmarkStart w:id="50" w:name="_Toc265698769"/>
      <w:r>
        <w:rPr>
          <w:lang w:val="nl-NL"/>
        </w:rPr>
        <w:t>1.6</w:t>
      </w:r>
      <w:r w:rsidRPr="004F32D2">
        <w:rPr>
          <w:lang w:val="nl-NL"/>
        </w:rPr>
        <w:t xml:space="preserve"> Wetenschappelijke</w:t>
      </w:r>
      <w:r>
        <w:rPr>
          <w:lang w:val="nl-NL"/>
        </w:rPr>
        <w:t xml:space="preserve"> en Maatschappelijke</w:t>
      </w:r>
      <w:r w:rsidRPr="004F32D2">
        <w:rPr>
          <w:lang w:val="nl-NL"/>
        </w:rPr>
        <w:t xml:space="preserve"> relevantie van het onderzoek</w:t>
      </w:r>
      <w:bookmarkEnd w:id="50"/>
    </w:p>
    <w:p w:rsidR="003C0BF3" w:rsidRPr="004F32D2" w:rsidRDefault="003C0BF3" w:rsidP="00964681">
      <w:pPr>
        <w:pStyle w:val="NoSpacing"/>
        <w:jc w:val="both"/>
        <w:rPr>
          <w:sz w:val="22"/>
          <w:szCs w:val="22"/>
          <w:lang w:val="nl-NL"/>
        </w:rPr>
      </w:pPr>
    </w:p>
    <w:p w:rsidR="003C0BF3" w:rsidRDefault="003C0BF3" w:rsidP="00FA4C6D">
      <w:pPr>
        <w:pStyle w:val="NoSpacing"/>
        <w:spacing w:line="276" w:lineRule="auto"/>
        <w:jc w:val="both"/>
        <w:rPr>
          <w:sz w:val="22"/>
          <w:szCs w:val="22"/>
          <w:lang w:val="nl-NL"/>
        </w:rPr>
      </w:pPr>
      <w:r>
        <w:rPr>
          <w:sz w:val="22"/>
          <w:szCs w:val="22"/>
          <w:lang w:val="nl-NL"/>
        </w:rPr>
        <w:t>Met dit onderzoek probeer ik inzicht te krijgen in de marketingmogelijkheden van de theaterbranche in de huidige tijd waarin aan de ene kant gekort wordt op subsidies en de bezoekersaantallen teruglopen en aan de andere kant nieuwe mogelijkheden zich aanbieden om marketingcommunicatie toe te passen.</w:t>
      </w:r>
    </w:p>
    <w:p w:rsidR="003C0BF3" w:rsidRDefault="003C0BF3" w:rsidP="00FA4C6D">
      <w:pPr>
        <w:pStyle w:val="NoSpacing"/>
        <w:spacing w:line="276" w:lineRule="auto"/>
        <w:jc w:val="both"/>
        <w:rPr>
          <w:sz w:val="22"/>
          <w:szCs w:val="22"/>
          <w:lang w:val="nl-NL"/>
        </w:rPr>
      </w:pPr>
    </w:p>
    <w:p w:rsidR="003C0BF3" w:rsidRDefault="003C0BF3" w:rsidP="00FA4C6D">
      <w:pPr>
        <w:pStyle w:val="NoSpacing"/>
        <w:spacing w:line="276" w:lineRule="auto"/>
        <w:jc w:val="both"/>
        <w:rPr>
          <w:sz w:val="22"/>
          <w:szCs w:val="22"/>
          <w:lang w:val="nl-NL"/>
        </w:rPr>
      </w:pPr>
      <w:r>
        <w:rPr>
          <w:sz w:val="22"/>
          <w:szCs w:val="22"/>
          <w:lang w:val="nl-NL"/>
        </w:rPr>
        <w:t xml:space="preserve">Aan de hand van dit onderzoek kan worden aangetoond welke nieuwe mogelijkheden er naast de gebruikte communicatiemiddelen gebruikt kunnen worden om bepaalde doelgroepen beter te bereiken. Op deze manier zullen kunst- en cultuurinstellingen als theaters hun bezoekersaantallen zien groeien, en hiermee ook de omzet. Hierdoor ontstaat een gezonder karakter van de instelling en is deze minder afhankelijk van subsidies, wat de overheidsuitgaven ten goede komt. </w:t>
      </w:r>
    </w:p>
    <w:p w:rsidR="003C0BF3" w:rsidRDefault="003C0BF3" w:rsidP="00FA4C6D">
      <w:pPr>
        <w:pStyle w:val="NoSpacing"/>
        <w:spacing w:line="276" w:lineRule="auto"/>
        <w:jc w:val="both"/>
        <w:rPr>
          <w:sz w:val="22"/>
          <w:szCs w:val="22"/>
          <w:lang w:val="nl-NL"/>
        </w:rPr>
      </w:pPr>
      <w:r>
        <w:rPr>
          <w:sz w:val="22"/>
          <w:szCs w:val="22"/>
          <w:lang w:val="nl-NL"/>
        </w:rPr>
        <w:t>Ook de maatschappij in haar geheel zal baat hebben bij dit onderzoek. Doordat de doelgroepen van theater beter bereikt kunnen worden zullen deze mensen sneller en gemakkelijker in aanraking komen met kunst en cultuur, wat hun welvaart zal verhogen.</w:t>
      </w:r>
    </w:p>
    <w:p w:rsidR="003C0BF3" w:rsidRDefault="003C0BF3" w:rsidP="00FA4C6D">
      <w:pPr>
        <w:pStyle w:val="NoSpacing"/>
        <w:spacing w:line="276" w:lineRule="auto"/>
        <w:jc w:val="both"/>
        <w:rPr>
          <w:sz w:val="22"/>
          <w:szCs w:val="22"/>
          <w:lang w:val="nl-NL"/>
        </w:rPr>
      </w:pPr>
    </w:p>
    <w:p w:rsidR="003C0BF3" w:rsidRDefault="003C0BF3" w:rsidP="00FA4C6D">
      <w:pPr>
        <w:pStyle w:val="NoSpacing"/>
        <w:spacing w:line="276" w:lineRule="auto"/>
        <w:jc w:val="both"/>
        <w:rPr>
          <w:sz w:val="22"/>
          <w:szCs w:val="22"/>
          <w:lang w:val="nl-NL"/>
        </w:rPr>
      </w:pPr>
      <w:r>
        <w:rPr>
          <w:sz w:val="22"/>
          <w:szCs w:val="22"/>
          <w:lang w:val="nl-NL"/>
        </w:rPr>
        <w:t>Uit dit onderzoek zullen een aantal aanbevelingen voortvloeien voor vervolgonderzoeken, bijvoorbeeld naar de invloed van nieuwe marketingmogelijkheden op de omzet en kaartverkoop van theaters.</w:t>
      </w:r>
    </w:p>
    <w:p w:rsidR="003C0BF3" w:rsidRDefault="003C0BF3" w:rsidP="00FA4C6D">
      <w:pPr>
        <w:pStyle w:val="NoSpacing"/>
        <w:spacing w:line="276" w:lineRule="auto"/>
        <w:jc w:val="both"/>
        <w:rPr>
          <w:sz w:val="22"/>
          <w:szCs w:val="22"/>
          <w:lang w:val="nl-NL"/>
        </w:rPr>
      </w:pPr>
    </w:p>
    <w:p w:rsidR="003C0BF3" w:rsidRDefault="003C0BF3">
      <w:pPr>
        <w:rPr>
          <w:caps/>
          <w:spacing w:val="15"/>
          <w:sz w:val="22"/>
          <w:szCs w:val="22"/>
          <w:lang w:val="nl-NL"/>
        </w:rPr>
      </w:pPr>
      <w:bookmarkStart w:id="51" w:name="_Toc265698770"/>
      <w:r>
        <w:rPr>
          <w:lang w:val="nl-NL"/>
        </w:rPr>
        <w:br w:type="page"/>
      </w:r>
    </w:p>
    <w:p w:rsidR="003C0BF3" w:rsidRDefault="003C0BF3" w:rsidP="007A3BD5">
      <w:pPr>
        <w:pStyle w:val="Heading2"/>
        <w:rPr>
          <w:lang w:val="nl-NL"/>
        </w:rPr>
      </w:pPr>
      <w:r w:rsidRPr="004F32D2">
        <w:rPr>
          <w:lang w:val="nl-NL"/>
        </w:rPr>
        <w:t>1</w:t>
      </w:r>
      <w:r>
        <w:rPr>
          <w:lang w:val="nl-NL"/>
        </w:rPr>
        <w:t>.7 Structuur scriptie</w:t>
      </w:r>
      <w:bookmarkEnd w:id="51"/>
    </w:p>
    <w:p w:rsidR="003C0BF3" w:rsidRDefault="003C0BF3" w:rsidP="00FA4C6D">
      <w:pPr>
        <w:pStyle w:val="NoSpacing"/>
        <w:spacing w:line="276" w:lineRule="auto"/>
        <w:rPr>
          <w:sz w:val="22"/>
          <w:szCs w:val="22"/>
          <w:lang w:val="nl-NL"/>
        </w:rPr>
      </w:pPr>
    </w:p>
    <w:p w:rsidR="003C0BF3" w:rsidRDefault="003C0BF3" w:rsidP="00EB4DB0">
      <w:pPr>
        <w:pStyle w:val="NoSpacing"/>
        <w:spacing w:line="276" w:lineRule="auto"/>
        <w:jc w:val="both"/>
        <w:rPr>
          <w:sz w:val="22"/>
          <w:szCs w:val="22"/>
          <w:lang w:val="nl-NL"/>
        </w:rPr>
      </w:pPr>
      <w:r w:rsidRPr="00EB4DB0">
        <w:rPr>
          <w:sz w:val="22"/>
          <w:szCs w:val="22"/>
          <w:lang w:val="nl-NL"/>
        </w:rPr>
        <w:t>In deze paragraaf zullen alle hoofdstukken uit deze scriptie kort worden toegelicht:</w:t>
      </w:r>
    </w:p>
    <w:p w:rsidR="003C0BF3" w:rsidRDefault="003C0BF3" w:rsidP="00EB4DB0">
      <w:pPr>
        <w:pStyle w:val="Heading3"/>
        <w:rPr>
          <w:lang w:val="nl-NL"/>
        </w:rPr>
      </w:pPr>
      <w:bookmarkStart w:id="52" w:name="_Toc265697435"/>
      <w:r>
        <w:rPr>
          <w:lang w:val="nl-NL"/>
        </w:rPr>
        <w:t>Vooraf</w:t>
      </w:r>
      <w:bookmarkEnd w:id="52"/>
    </w:p>
    <w:p w:rsidR="003C0BF3" w:rsidRPr="00EB4DB0" w:rsidRDefault="003C0BF3" w:rsidP="00EB4DB0">
      <w:pPr>
        <w:pStyle w:val="NoSpacing"/>
        <w:spacing w:line="276" w:lineRule="auto"/>
        <w:jc w:val="both"/>
        <w:rPr>
          <w:sz w:val="22"/>
          <w:szCs w:val="22"/>
          <w:lang w:val="nl-NL"/>
        </w:rPr>
      </w:pPr>
      <w:r>
        <w:rPr>
          <w:sz w:val="22"/>
          <w:szCs w:val="22"/>
          <w:lang w:val="nl-NL"/>
        </w:rPr>
        <w:t>In het voorwoord is een introductie gegeven over mijzelf en hoe ik mijn onderwerp heb bepaald aan de hand van mijn interesses. Verder begint deze scriptie met de executive summary, welke een beknopte samenvatting is van dit gehele onderzoek.</w:t>
      </w:r>
    </w:p>
    <w:p w:rsidR="003C0BF3" w:rsidRDefault="003C0BF3" w:rsidP="00EB4DB0">
      <w:pPr>
        <w:pStyle w:val="Heading3"/>
        <w:rPr>
          <w:lang w:val="nl-NL"/>
        </w:rPr>
      </w:pPr>
      <w:bookmarkStart w:id="53" w:name="_Toc265697436"/>
      <w:r>
        <w:rPr>
          <w:lang w:val="nl-NL"/>
        </w:rPr>
        <w:t>Hoofdstuk 1</w:t>
      </w:r>
      <w:bookmarkEnd w:id="53"/>
    </w:p>
    <w:p w:rsidR="003C0BF3" w:rsidRPr="00EB4DB0" w:rsidRDefault="003C0BF3" w:rsidP="00EB4DB0">
      <w:pPr>
        <w:pStyle w:val="NoSpacing"/>
        <w:spacing w:line="276" w:lineRule="auto"/>
        <w:jc w:val="both"/>
        <w:rPr>
          <w:sz w:val="22"/>
          <w:szCs w:val="22"/>
          <w:lang w:val="nl-NL"/>
        </w:rPr>
      </w:pPr>
      <w:r>
        <w:rPr>
          <w:sz w:val="22"/>
          <w:szCs w:val="22"/>
          <w:lang w:val="nl-NL"/>
        </w:rPr>
        <w:t xml:space="preserve">Dit hoofdstuk vertelt over de </w:t>
      </w:r>
      <w:r w:rsidRPr="00EB4DB0">
        <w:rPr>
          <w:sz w:val="22"/>
          <w:szCs w:val="22"/>
          <w:lang w:val="nl-NL"/>
        </w:rPr>
        <w:t xml:space="preserve">aanleiding voor dit onderzoek </w:t>
      </w:r>
      <w:r>
        <w:rPr>
          <w:sz w:val="22"/>
          <w:szCs w:val="22"/>
          <w:lang w:val="nl-NL"/>
        </w:rPr>
        <w:t xml:space="preserve">aan de hand van de actualiteit, </w:t>
      </w:r>
      <w:r w:rsidRPr="00EB4DB0">
        <w:rPr>
          <w:sz w:val="22"/>
          <w:szCs w:val="22"/>
          <w:lang w:val="nl-NL"/>
        </w:rPr>
        <w:t>waaruit een probleemstelling voortvloeit. Om deze probleemstelling te beantwoorden zijn er deelvragen opgesteld. Verder is er aandacht voor het doel en aard van het onderzoek, de afbakening en wordt er ingegaan op de wetenschappelijke en maatschappelijke relevantie.</w:t>
      </w:r>
    </w:p>
    <w:p w:rsidR="003C0BF3" w:rsidRDefault="003C0BF3" w:rsidP="00EB4DB0">
      <w:pPr>
        <w:pStyle w:val="Heading3"/>
        <w:rPr>
          <w:lang w:val="nl-NL"/>
        </w:rPr>
      </w:pPr>
      <w:bookmarkStart w:id="54" w:name="_Toc265697437"/>
      <w:r>
        <w:rPr>
          <w:lang w:val="nl-NL"/>
        </w:rPr>
        <w:t>Hoofdstuk 2</w:t>
      </w:r>
      <w:bookmarkEnd w:id="54"/>
    </w:p>
    <w:p w:rsidR="003C0BF3" w:rsidRPr="00EB4DB0" w:rsidRDefault="003C0BF3" w:rsidP="00EB4DB0">
      <w:pPr>
        <w:pStyle w:val="NoSpacing"/>
        <w:spacing w:line="276" w:lineRule="auto"/>
        <w:jc w:val="both"/>
        <w:rPr>
          <w:sz w:val="22"/>
          <w:szCs w:val="22"/>
          <w:lang w:val="nl-NL"/>
        </w:rPr>
      </w:pPr>
      <w:r w:rsidRPr="00EB4DB0">
        <w:rPr>
          <w:sz w:val="22"/>
          <w:szCs w:val="22"/>
          <w:lang w:val="nl-NL"/>
        </w:rPr>
        <w:t xml:space="preserve">In dit hoofdstuk </w:t>
      </w:r>
      <w:r>
        <w:rPr>
          <w:sz w:val="22"/>
          <w:szCs w:val="22"/>
          <w:lang w:val="nl-NL"/>
        </w:rPr>
        <w:t xml:space="preserve">zijn </w:t>
      </w:r>
      <w:r w:rsidRPr="00EB4DB0">
        <w:rPr>
          <w:sz w:val="22"/>
          <w:szCs w:val="22"/>
          <w:lang w:val="nl-NL"/>
        </w:rPr>
        <w:t xml:space="preserve">de methoden </w:t>
      </w:r>
      <w:r>
        <w:rPr>
          <w:sz w:val="22"/>
          <w:szCs w:val="22"/>
          <w:lang w:val="nl-NL"/>
        </w:rPr>
        <w:t xml:space="preserve">en de onderzoekssituaties daarvan, </w:t>
      </w:r>
      <w:r w:rsidRPr="00EB4DB0">
        <w:rPr>
          <w:sz w:val="22"/>
          <w:szCs w:val="22"/>
          <w:lang w:val="nl-NL"/>
        </w:rPr>
        <w:t>die voor dit onderzoek gebruikt worden</w:t>
      </w:r>
      <w:r>
        <w:rPr>
          <w:sz w:val="22"/>
          <w:szCs w:val="22"/>
          <w:lang w:val="nl-NL"/>
        </w:rPr>
        <w:t>,</w:t>
      </w:r>
      <w:r w:rsidRPr="00EB4DB0">
        <w:rPr>
          <w:sz w:val="22"/>
          <w:szCs w:val="22"/>
          <w:lang w:val="nl-NL"/>
        </w:rPr>
        <w:t xml:space="preserve"> vermeld. Ook </w:t>
      </w:r>
      <w:r>
        <w:rPr>
          <w:sz w:val="22"/>
          <w:szCs w:val="22"/>
          <w:lang w:val="nl-NL"/>
        </w:rPr>
        <w:t xml:space="preserve">worden er in het </w:t>
      </w:r>
      <w:r w:rsidRPr="00EB4DB0">
        <w:rPr>
          <w:sz w:val="22"/>
          <w:szCs w:val="22"/>
          <w:lang w:val="nl-NL"/>
        </w:rPr>
        <w:t xml:space="preserve">theoretisch raamwerk de terminologie en modellen beschreven die in dit onderzoek gebruikt worden. </w:t>
      </w:r>
      <w:r>
        <w:rPr>
          <w:sz w:val="22"/>
          <w:szCs w:val="22"/>
          <w:lang w:val="nl-NL"/>
        </w:rPr>
        <w:t>De begrippen zijn op alfabetische volgorde gerangschikt en uitgelegd zoals ze in deze scriptie worden bedoeld.</w:t>
      </w:r>
    </w:p>
    <w:p w:rsidR="003C0BF3" w:rsidRDefault="003C0BF3" w:rsidP="00EB4DB0">
      <w:pPr>
        <w:pStyle w:val="Heading3"/>
        <w:rPr>
          <w:lang w:val="nl-NL"/>
        </w:rPr>
      </w:pPr>
      <w:bookmarkStart w:id="55" w:name="_Toc265697438"/>
      <w:r w:rsidRPr="00EB4DB0">
        <w:rPr>
          <w:lang w:val="nl-NL"/>
        </w:rPr>
        <w:t xml:space="preserve">Hoofdstuk </w:t>
      </w:r>
      <w:r>
        <w:rPr>
          <w:lang w:val="nl-NL"/>
        </w:rPr>
        <w:t>3</w:t>
      </w:r>
      <w:bookmarkEnd w:id="55"/>
    </w:p>
    <w:p w:rsidR="003C0BF3" w:rsidRPr="00EB4DB0" w:rsidRDefault="003C0BF3" w:rsidP="00EB4DB0">
      <w:pPr>
        <w:pStyle w:val="NoSpacing"/>
        <w:spacing w:line="276" w:lineRule="auto"/>
        <w:jc w:val="both"/>
        <w:rPr>
          <w:sz w:val="22"/>
          <w:szCs w:val="22"/>
          <w:lang w:val="nl-NL"/>
        </w:rPr>
      </w:pPr>
      <w:r w:rsidRPr="00EB4DB0">
        <w:rPr>
          <w:sz w:val="22"/>
          <w:szCs w:val="22"/>
          <w:lang w:val="nl-NL"/>
        </w:rPr>
        <w:t xml:space="preserve">Hierin zijn de onderzoeksresultaten per deelvraag uitgewerkt. </w:t>
      </w:r>
      <w:r>
        <w:rPr>
          <w:sz w:val="22"/>
          <w:szCs w:val="22"/>
          <w:lang w:val="nl-NL"/>
        </w:rPr>
        <w:t>Er zal in dit hoofdstuk uitgebreid ingegaan worden op alle bevindingen die door de verschillende manieren van onderzoek gevonden zijn. Zo zal een deelvraag meerdere antwoorden kunnen hebben als deze vanuit een ander perspectief of met een ander model bekeken wordt.</w:t>
      </w:r>
    </w:p>
    <w:p w:rsidR="003C0BF3" w:rsidRDefault="003C0BF3" w:rsidP="00EB4DB0">
      <w:pPr>
        <w:pStyle w:val="Heading3"/>
        <w:rPr>
          <w:lang w:val="nl-NL"/>
        </w:rPr>
      </w:pPr>
      <w:bookmarkStart w:id="56" w:name="_Toc265697439"/>
      <w:r>
        <w:rPr>
          <w:lang w:val="nl-NL"/>
        </w:rPr>
        <w:t>Hoofdstuk 4</w:t>
      </w:r>
      <w:bookmarkEnd w:id="56"/>
    </w:p>
    <w:p w:rsidR="003C0BF3" w:rsidRPr="00EB4DB0" w:rsidRDefault="003C0BF3" w:rsidP="00EB4DB0">
      <w:pPr>
        <w:pStyle w:val="NoSpacing"/>
        <w:spacing w:line="276" w:lineRule="auto"/>
        <w:jc w:val="both"/>
        <w:rPr>
          <w:sz w:val="22"/>
          <w:szCs w:val="22"/>
          <w:lang w:val="nl-NL"/>
        </w:rPr>
      </w:pPr>
      <w:r w:rsidRPr="00EB4DB0">
        <w:rPr>
          <w:sz w:val="22"/>
          <w:szCs w:val="22"/>
          <w:lang w:val="nl-NL"/>
        </w:rPr>
        <w:t xml:space="preserve">Uit het </w:t>
      </w:r>
      <w:r>
        <w:rPr>
          <w:sz w:val="22"/>
          <w:szCs w:val="22"/>
          <w:lang w:val="nl-NL"/>
        </w:rPr>
        <w:t>beantwoorden van de deelvragen</w:t>
      </w:r>
      <w:r w:rsidRPr="00EB4DB0">
        <w:rPr>
          <w:sz w:val="22"/>
          <w:szCs w:val="22"/>
          <w:lang w:val="nl-NL"/>
        </w:rPr>
        <w:t xml:space="preserve"> vloeien de conclusies</w:t>
      </w:r>
      <w:r>
        <w:rPr>
          <w:sz w:val="22"/>
          <w:szCs w:val="22"/>
          <w:lang w:val="nl-NL"/>
        </w:rPr>
        <w:t xml:space="preserve">, welke in dit hoofdstuk </w:t>
      </w:r>
      <w:r w:rsidRPr="00EB4DB0">
        <w:rPr>
          <w:sz w:val="22"/>
          <w:szCs w:val="22"/>
          <w:lang w:val="nl-NL"/>
        </w:rPr>
        <w:t>ve</w:t>
      </w:r>
      <w:r>
        <w:rPr>
          <w:sz w:val="22"/>
          <w:szCs w:val="22"/>
          <w:lang w:val="nl-NL"/>
        </w:rPr>
        <w:t xml:space="preserve">rmeld </w:t>
      </w:r>
      <w:r w:rsidRPr="00EB4DB0">
        <w:rPr>
          <w:sz w:val="22"/>
          <w:szCs w:val="22"/>
          <w:lang w:val="nl-NL"/>
        </w:rPr>
        <w:t>staan.</w:t>
      </w:r>
      <w:r>
        <w:rPr>
          <w:sz w:val="22"/>
          <w:szCs w:val="22"/>
          <w:lang w:val="nl-NL"/>
        </w:rPr>
        <w:t xml:space="preserve"> De probleemstelling die aan het begin van dit onderzoek opgesteld is wordt hierin beantwoord en beargumenteerd.</w:t>
      </w:r>
    </w:p>
    <w:p w:rsidR="003C0BF3" w:rsidRDefault="003C0BF3" w:rsidP="00EB4DB0">
      <w:pPr>
        <w:pStyle w:val="Heading3"/>
        <w:rPr>
          <w:lang w:val="nl-NL"/>
        </w:rPr>
      </w:pPr>
      <w:bookmarkStart w:id="57" w:name="_Toc265697440"/>
      <w:r w:rsidRPr="00EB4DB0">
        <w:rPr>
          <w:lang w:val="nl-NL"/>
        </w:rPr>
        <w:t>Hoofdstuk 5:</w:t>
      </w:r>
      <w:bookmarkEnd w:id="57"/>
      <w:r w:rsidRPr="00EB4DB0">
        <w:rPr>
          <w:lang w:val="nl-NL"/>
        </w:rPr>
        <w:t xml:space="preserve"> </w:t>
      </w:r>
    </w:p>
    <w:p w:rsidR="003C0BF3" w:rsidRPr="00EB4DB0" w:rsidRDefault="003C0BF3" w:rsidP="00EB4DB0">
      <w:pPr>
        <w:pStyle w:val="NoSpacing"/>
        <w:spacing w:line="276" w:lineRule="auto"/>
        <w:jc w:val="both"/>
        <w:rPr>
          <w:sz w:val="22"/>
          <w:szCs w:val="22"/>
          <w:lang w:val="nl-NL"/>
        </w:rPr>
      </w:pPr>
      <w:r>
        <w:rPr>
          <w:sz w:val="22"/>
          <w:szCs w:val="22"/>
          <w:lang w:val="nl-NL"/>
        </w:rPr>
        <w:t xml:space="preserve">Hierin worden </w:t>
      </w:r>
      <w:r w:rsidRPr="00EB4DB0">
        <w:rPr>
          <w:sz w:val="22"/>
          <w:szCs w:val="22"/>
          <w:lang w:val="nl-NL"/>
        </w:rPr>
        <w:t>aanbevelingen gegeven voor verder onderzoek. Deze aanbeve</w:t>
      </w:r>
      <w:r>
        <w:rPr>
          <w:sz w:val="22"/>
          <w:szCs w:val="22"/>
          <w:lang w:val="nl-NL"/>
        </w:rPr>
        <w:t>lingen zijn het</w:t>
      </w:r>
      <w:r w:rsidRPr="00EB4DB0">
        <w:rPr>
          <w:sz w:val="22"/>
          <w:szCs w:val="22"/>
          <w:lang w:val="nl-NL"/>
        </w:rPr>
        <w:t xml:space="preserve"> resultaat van het onderzoek en het geconcludeerde. </w:t>
      </w:r>
      <w:r>
        <w:rPr>
          <w:sz w:val="22"/>
          <w:szCs w:val="22"/>
          <w:lang w:val="nl-NL"/>
        </w:rPr>
        <w:t>In het aangegeven tijdbestek voor dit onderzoek heb ik niet alles kunnen onderzoeken wat bij dit onderwerp hoort. Hetgeen wellicht interessant is om verder te onderzoeken zal in dit hoofdstuk uiteengezet zijn.</w:t>
      </w:r>
    </w:p>
    <w:p w:rsidR="003C0BF3" w:rsidRDefault="003C0BF3" w:rsidP="00BB11AA">
      <w:pPr>
        <w:pStyle w:val="Heading3"/>
        <w:rPr>
          <w:lang w:val="nl-NL"/>
        </w:rPr>
      </w:pPr>
      <w:bookmarkStart w:id="58" w:name="_Toc265697441"/>
      <w:r w:rsidRPr="00EB4DB0">
        <w:rPr>
          <w:lang w:val="nl-NL"/>
        </w:rPr>
        <w:t>Tot slot</w:t>
      </w:r>
      <w:bookmarkEnd w:id="58"/>
      <w:r w:rsidRPr="00EB4DB0">
        <w:rPr>
          <w:lang w:val="nl-NL"/>
        </w:rPr>
        <w:t xml:space="preserve"> </w:t>
      </w:r>
    </w:p>
    <w:p w:rsidR="003C0BF3" w:rsidRPr="00EB4DB0" w:rsidRDefault="003C0BF3" w:rsidP="00EB4DB0">
      <w:pPr>
        <w:pStyle w:val="NoSpacing"/>
        <w:spacing w:line="276" w:lineRule="auto"/>
        <w:jc w:val="both"/>
        <w:rPr>
          <w:sz w:val="22"/>
          <w:szCs w:val="22"/>
          <w:lang w:val="nl-NL"/>
        </w:rPr>
      </w:pPr>
      <w:r>
        <w:rPr>
          <w:sz w:val="22"/>
          <w:szCs w:val="22"/>
          <w:lang w:val="nl-NL"/>
        </w:rPr>
        <w:t xml:space="preserve">Tot slot </w:t>
      </w:r>
      <w:r w:rsidRPr="00EB4DB0">
        <w:rPr>
          <w:sz w:val="22"/>
          <w:szCs w:val="22"/>
          <w:lang w:val="nl-NL"/>
        </w:rPr>
        <w:t xml:space="preserve">zal er in deze scriptie ruimte zijn voor de referenties en de bijlagen. In deze bijlagen staat het coderingsschema van de literatuur die gebruikt is en zijn de interviews uit dit onderzoek opgenomen. </w:t>
      </w:r>
    </w:p>
    <w:p w:rsidR="003C0BF3" w:rsidRPr="00FA4C6D" w:rsidRDefault="003C0BF3" w:rsidP="00FA4C6D">
      <w:pPr>
        <w:pStyle w:val="NoSpacing"/>
        <w:spacing w:line="276" w:lineRule="auto"/>
        <w:rPr>
          <w:sz w:val="22"/>
          <w:szCs w:val="22"/>
          <w:lang w:val="nl-NL"/>
        </w:rPr>
      </w:pPr>
    </w:p>
    <w:p w:rsidR="003C0BF3" w:rsidRPr="00FA4C6D" w:rsidRDefault="003C0BF3" w:rsidP="00FA4C6D">
      <w:pPr>
        <w:pStyle w:val="NoSpacing"/>
        <w:spacing w:line="276" w:lineRule="auto"/>
        <w:rPr>
          <w:sz w:val="22"/>
          <w:szCs w:val="22"/>
          <w:lang w:val="nl-NL"/>
        </w:rPr>
      </w:pPr>
    </w:p>
    <w:p w:rsidR="003C0BF3" w:rsidRPr="00FA4C6D" w:rsidRDefault="003C0BF3" w:rsidP="00FA4C6D">
      <w:pPr>
        <w:pStyle w:val="NoSpacing"/>
        <w:spacing w:line="276" w:lineRule="auto"/>
        <w:rPr>
          <w:sz w:val="22"/>
          <w:szCs w:val="22"/>
          <w:lang w:val="nl-NL"/>
        </w:rPr>
      </w:pPr>
    </w:p>
    <w:p w:rsidR="003C0BF3" w:rsidRPr="004F32D2" w:rsidRDefault="003C0BF3" w:rsidP="00964681">
      <w:pPr>
        <w:pStyle w:val="Heading1"/>
        <w:jc w:val="both"/>
        <w:rPr>
          <w:lang w:val="nl-NL"/>
        </w:rPr>
      </w:pPr>
      <w:bookmarkStart w:id="59" w:name="_Toc265698771"/>
      <w:r>
        <w:rPr>
          <w:lang w:val="nl-NL"/>
        </w:rPr>
        <w:t>2. M</w:t>
      </w:r>
      <w:r w:rsidRPr="004F32D2">
        <w:rPr>
          <w:lang w:val="nl-NL"/>
        </w:rPr>
        <w:t>ethodologie</w:t>
      </w:r>
      <w:r>
        <w:rPr>
          <w:lang w:val="nl-NL"/>
        </w:rPr>
        <w:t xml:space="preserve"> en theoretisch raamwerk</w:t>
      </w:r>
      <w:bookmarkEnd w:id="59"/>
    </w:p>
    <w:p w:rsidR="003C0BF3" w:rsidRDefault="003C0BF3" w:rsidP="007A3BD5">
      <w:pPr>
        <w:pStyle w:val="Heading2"/>
        <w:rPr>
          <w:lang w:val="nl-NL"/>
        </w:rPr>
      </w:pPr>
      <w:bookmarkStart w:id="60" w:name="_Toc265698772"/>
      <w:r>
        <w:rPr>
          <w:lang w:val="nl-NL"/>
        </w:rPr>
        <w:t>2.1 Methodologie</w:t>
      </w:r>
      <w:bookmarkEnd w:id="60"/>
    </w:p>
    <w:p w:rsidR="003C0BF3" w:rsidRDefault="003C0BF3" w:rsidP="00964681">
      <w:pPr>
        <w:pStyle w:val="NoSpacing"/>
        <w:jc w:val="both"/>
        <w:rPr>
          <w:sz w:val="22"/>
          <w:szCs w:val="22"/>
          <w:lang w:val="nl-NL"/>
        </w:rPr>
      </w:pPr>
    </w:p>
    <w:p w:rsidR="003C0BF3" w:rsidRDefault="003C0BF3" w:rsidP="00964681">
      <w:pPr>
        <w:pStyle w:val="NoSpacing"/>
        <w:jc w:val="both"/>
        <w:rPr>
          <w:sz w:val="22"/>
          <w:szCs w:val="22"/>
          <w:lang w:val="nl-NL"/>
        </w:rPr>
      </w:pPr>
      <w:r>
        <w:rPr>
          <w:sz w:val="22"/>
          <w:szCs w:val="22"/>
          <w:lang w:val="nl-NL"/>
        </w:rPr>
        <w:t>Hieronder zijn de methoden die gebruikt worden voor dit onderzoek per deelvraag uitgewerkt. In dit onderzoek wordt voornamelijk gebruik gemaakt van kwalitatief onderzoek.</w:t>
      </w:r>
    </w:p>
    <w:p w:rsidR="003C0BF3" w:rsidRDefault="003C0BF3" w:rsidP="00DE507D">
      <w:pPr>
        <w:pStyle w:val="Heading6"/>
        <w:rPr>
          <w:lang w:val="nl-NL"/>
        </w:rPr>
      </w:pPr>
      <w:r w:rsidRPr="00E06584">
        <w:rPr>
          <w:lang w:val="nl-NL"/>
        </w:rPr>
        <w:t>Wat zijn de doelgroepen van de theatersector?</w:t>
      </w:r>
    </w:p>
    <w:p w:rsidR="003C0BF3" w:rsidRPr="00742236" w:rsidRDefault="003C0BF3" w:rsidP="00FA4C6D">
      <w:pPr>
        <w:pStyle w:val="NoSpacing"/>
        <w:spacing w:line="276" w:lineRule="auto"/>
        <w:jc w:val="both"/>
        <w:rPr>
          <w:i/>
          <w:sz w:val="22"/>
          <w:szCs w:val="22"/>
          <w:lang w:val="nl-NL"/>
        </w:rPr>
      </w:pPr>
      <w:r w:rsidRPr="00742236">
        <w:rPr>
          <w:i/>
          <w:sz w:val="22"/>
          <w:szCs w:val="22"/>
          <w:lang w:val="nl-NL"/>
        </w:rPr>
        <w:t>Deskresearch en fieldresearch</w:t>
      </w:r>
    </w:p>
    <w:p w:rsidR="003C0BF3" w:rsidRPr="00E06584" w:rsidRDefault="003C0BF3" w:rsidP="00FA4C6D">
      <w:pPr>
        <w:pStyle w:val="NoSpacing"/>
        <w:spacing w:line="276" w:lineRule="auto"/>
        <w:jc w:val="both"/>
        <w:rPr>
          <w:sz w:val="22"/>
          <w:szCs w:val="22"/>
          <w:lang w:val="nl-NL"/>
        </w:rPr>
      </w:pPr>
      <w:r>
        <w:rPr>
          <w:sz w:val="22"/>
          <w:szCs w:val="22"/>
          <w:lang w:val="nl-NL"/>
        </w:rPr>
        <w:t>Voor het beantwoorden van deze vraag zal literatuur worden geraadpleegd als onderzoeksartikelen en boeken. Ook zal er door middel van de interviews informatie over de verschillende doelgroepen, hun wensen en manieren van benaderen verzameld worden.</w:t>
      </w:r>
    </w:p>
    <w:p w:rsidR="003C0BF3" w:rsidRDefault="003C0BF3" w:rsidP="00DE507D">
      <w:pPr>
        <w:pStyle w:val="Heading6"/>
        <w:rPr>
          <w:lang w:val="nl-NL"/>
        </w:rPr>
      </w:pPr>
      <w:r w:rsidRPr="00E06584">
        <w:rPr>
          <w:lang w:val="nl-NL"/>
        </w:rPr>
        <w:t>Wat zijn de huidige promotiekanalen/middelen die er gebruikt worden?</w:t>
      </w:r>
    </w:p>
    <w:p w:rsidR="003C0BF3" w:rsidRDefault="003C0BF3" w:rsidP="00EE783D">
      <w:pPr>
        <w:pStyle w:val="NoSpacing"/>
        <w:tabs>
          <w:tab w:val="left" w:pos="3045"/>
        </w:tabs>
        <w:spacing w:line="276" w:lineRule="auto"/>
        <w:jc w:val="both"/>
        <w:rPr>
          <w:i/>
          <w:sz w:val="22"/>
          <w:szCs w:val="22"/>
          <w:lang w:val="nl-NL"/>
        </w:rPr>
      </w:pPr>
      <w:r w:rsidRPr="00742236">
        <w:rPr>
          <w:i/>
          <w:sz w:val="22"/>
          <w:szCs w:val="22"/>
          <w:lang w:val="nl-NL"/>
        </w:rPr>
        <w:t>Deskresearch en fieldresearch</w:t>
      </w:r>
    </w:p>
    <w:p w:rsidR="003C0BF3" w:rsidRPr="00742236" w:rsidRDefault="003C0BF3" w:rsidP="00EE783D">
      <w:pPr>
        <w:pStyle w:val="NoSpacing"/>
        <w:tabs>
          <w:tab w:val="left" w:pos="3045"/>
        </w:tabs>
        <w:spacing w:line="276" w:lineRule="auto"/>
        <w:jc w:val="both"/>
        <w:rPr>
          <w:lang w:val="nl-NL"/>
        </w:rPr>
      </w:pPr>
      <w:r>
        <w:rPr>
          <w:sz w:val="22"/>
          <w:szCs w:val="22"/>
          <w:lang w:val="nl-NL"/>
        </w:rPr>
        <w:t>De huidige promotiekanalen worden voornamelijk in kaart gebracht door het lezen van literatuur als onderzoeksartikelen en boeken. Echter kan er ook aanvullende informatie verschaft worden uit de interviews.</w:t>
      </w:r>
    </w:p>
    <w:p w:rsidR="003C0BF3" w:rsidRDefault="003C0BF3" w:rsidP="00DE507D">
      <w:pPr>
        <w:pStyle w:val="Heading6"/>
        <w:rPr>
          <w:lang w:val="nl-NL"/>
        </w:rPr>
      </w:pPr>
      <w:r w:rsidRPr="00E06584">
        <w:rPr>
          <w:lang w:val="nl-NL"/>
        </w:rPr>
        <w:t>Wat zijn de trends in de huidige media?</w:t>
      </w:r>
    </w:p>
    <w:p w:rsidR="003C0BF3" w:rsidRDefault="003C0BF3" w:rsidP="00FA4C6D">
      <w:pPr>
        <w:pStyle w:val="NoSpacing"/>
        <w:spacing w:line="276" w:lineRule="auto"/>
        <w:jc w:val="both"/>
        <w:rPr>
          <w:i/>
          <w:sz w:val="22"/>
          <w:szCs w:val="22"/>
          <w:lang w:val="nl-NL"/>
        </w:rPr>
      </w:pPr>
      <w:r w:rsidRPr="00742236">
        <w:rPr>
          <w:i/>
          <w:sz w:val="22"/>
          <w:szCs w:val="22"/>
          <w:lang w:val="nl-NL"/>
        </w:rPr>
        <w:t>Deskresearch en fieldresearch</w:t>
      </w:r>
    </w:p>
    <w:p w:rsidR="003C0BF3" w:rsidRPr="00742236" w:rsidRDefault="003C0BF3" w:rsidP="00FA4C6D">
      <w:pPr>
        <w:pStyle w:val="NoSpacing"/>
        <w:spacing w:line="276" w:lineRule="auto"/>
        <w:jc w:val="both"/>
        <w:rPr>
          <w:sz w:val="22"/>
          <w:szCs w:val="22"/>
          <w:lang w:val="nl-NL"/>
        </w:rPr>
      </w:pPr>
      <w:r>
        <w:rPr>
          <w:sz w:val="22"/>
          <w:szCs w:val="22"/>
          <w:lang w:val="nl-NL"/>
        </w:rPr>
        <w:t>Ook voor de beantwoording van deze vraag wordt de eerder genoemde literatuur geraadpleegd. Er zijn voldoende artikelen te vinden die de huidige trends uitgebreid beschrijven. Ook boeken over voornamelijk social media horen hierbij. Daarnaast zal in de interviews met experts ook gevraagd worden naar de trends die zij waarnemen.</w:t>
      </w:r>
    </w:p>
    <w:p w:rsidR="003C0BF3" w:rsidRDefault="003C0BF3" w:rsidP="00DE507D">
      <w:pPr>
        <w:pStyle w:val="Heading6"/>
        <w:rPr>
          <w:lang w:val="nl-NL"/>
        </w:rPr>
      </w:pPr>
      <w:r w:rsidRPr="00E06584">
        <w:rPr>
          <w:lang w:val="nl-NL"/>
        </w:rPr>
        <w:t>Welke nieuwe relevante en financieel realiseerbare promotiemogelijkheden zijn er te bedenken?</w:t>
      </w:r>
    </w:p>
    <w:p w:rsidR="003C0BF3" w:rsidRDefault="003C0BF3" w:rsidP="00FA4C6D">
      <w:pPr>
        <w:pStyle w:val="NoSpacing"/>
        <w:spacing w:line="276" w:lineRule="auto"/>
        <w:jc w:val="both"/>
        <w:rPr>
          <w:i/>
          <w:sz w:val="22"/>
          <w:szCs w:val="22"/>
          <w:lang w:val="nl-NL"/>
        </w:rPr>
      </w:pPr>
      <w:r>
        <w:rPr>
          <w:i/>
          <w:sz w:val="22"/>
          <w:szCs w:val="22"/>
          <w:lang w:val="nl-NL"/>
        </w:rPr>
        <w:t>D</w:t>
      </w:r>
      <w:r w:rsidRPr="00742236">
        <w:rPr>
          <w:i/>
          <w:sz w:val="22"/>
          <w:szCs w:val="22"/>
          <w:lang w:val="nl-NL"/>
        </w:rPr>
        <w:t xml:space="preserve">eskresearch </w:t>
      </w:r>
      <w:r>
        <w:rPr>
          <w:i/>
          <w:sz w:val="22"/>
          <w:szCs w:val="22"/>
          <w:lang w:val="nl-NL"/>
        </w:rPr>
        <w:t>en fieldresearch</w:t>
      </w:r>
    </w:p>
    <w:p w:rsidR="003C0BF3" w:rsidRPr="00742236" w:rsidRDefault="003C0BF3" w:rsidP="00FA4C6D">
      <w:pPr>
        <w:pStyle w:val="NoSpacing"/>
        <w:spacing w:line="276" w:lineRule="auto"/>
        <w:jc w:val="both"/>
        <w:rPr>
          <w:sz w:val="22"/>
          <w:szCs w:val="22"/>
          <w:lang w:val="nl-NL"/>
        </w:rPr>
      </w:pPr>
      <w:r>
        <w:rPr>
          <w:sz w:val="22"/>
          <w:szCs w:val="22"/>
          <w:lang w:val="nl-NL"/>
        </w:rPr>
        <w:t>Uit het beantwoorden van de eerdere drie vragen zullen een aantal nieuwe promotiemogelijkheden voortvloeien. Echter wordt er in de literatuur ook expliciet gezocht naar aangedragen tips en aanbevelingen op dit gebied.</w:t>
      </w:r>
    </w:p>
    <w:p w:rsidR="003C0BF3" w:rsidRDefault="003C0BF3" w:rsidP="00FA4C6D">
      <w:pPr>
        <w:pStyle w:val="NoSpacing"/>
        <w:spacing w:line="276" w:lineRule="auto"/>
        <w:jc w:val="both"/>
        <w:rPr>
          <w:sz w:val="22"/>
          <w:szCs w:val="22"/>
          <w:lang w:val="nl-NL"/>
        </w:rPr>
      </w:pPr>
    </w:p>
    <w:p w:rsidR="003C0BF3" w:rsidRDefault="003C0BF3" w:rsidP="00FA4C6D">
      <w:pPr>
        <w:pStyle w:val="NoSpacing"/>
        <w:spacing w:line="276" w:lineRule="auto"/>
        <w:jc w:val="both"/>
        <w:rPr>
          <w:sz w:val="22"/>
          <w:szCs w:val="22"/>
          <w:lang w:val="nl-NL"/>
        </w:rPr>
      </w:pPr>
      <w:r>
        <w:rPr>
          <w:sz w:val="22"/>
          <w:szCs w:val="22"/>
          <w:lang w:val="nl-NL"/>
        </w:rPr>
        <w:t>De literatuur is gecodeerd op bovengenoemde punten die vervolgens in een coderingsschema zijn samengebracht. Dit schema is als volgt opgebouwd:</w:t>
      </w:r>
    </w:p>
    <w:p w:rsidR="003C0BF3" w:rsidRDefault="003C0BF3" w:rsidP="002A19FE">
      <w:pPr>
        <w:pStyle w:val="NoSpacing"/>
        <w:jc w:val="both"/>
        <w:rPr>
          <w:sz w:val="22"/>
          <w:szCs w:val="22"/>
          <w:lang w:val="nl-NL"/>
        </w:rPr>
      </w:pPr>
    </w:p>
    <w:tbl>
      <w:tblPr>
        <w:tblW w:w="10456" w:type="dxa"/>
        <w:tblInd w:w="-684"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1493"/>
        <w:gridCol w:w="1494"/>
        <w:gridCol w:w="1494"/>
        <w:gridCol w:w="1493"/>
        <w:gridCol w:w="1494"/>
        <w:gridCol w:w="1494"/>
        <w:gridCol w:w="1494"/>
      </w:tblGrid>
      <w:tr w:rsidR="003C0BF3" w:rsidRPr="004B088E" w:rsidTr="004B088E">
        <w:tc>
          <w:tcPr>
            <w:tcW w:w="1493" w:type="dxa"/>
            <w:tcBorders>
              <w:top w:val="single" w:sz="8" w:space="0" w:color="FFFFFF"/>
              <w:bottom w:val="single" w:sz="24" w:space="0" w:color="FFFFFF"/>
              <w:right w:val="single" w:sz="8" w:space="0" w:color="FFFFFF"/>
            </w:tcBorders>
            <w:shd w:val="clear" w:color="auto" w:fill="266D7E"/>
          </w:tcPr>
          <w:p w:rsidR="003C0BF3" w:rsidRPr="004B088E" w:rsidRDefault="003C0BF3" w:rsidP="004B088E">
            <w:pPr>
              <w:spacing w:before="0" w:after="0" w:line="240" w:lineRule="auto"/>
              <w:rPr>
                <w:b/>
                <w:bCs/>
                <w:color w:val="FFFFFF"/>
              </w:rPr>
            </w:pPr>
            <w:r w:rsidRPr="004B088E">
              <w:rPr>
                <w:b/>
                <w:bCs/>
                <w:color w:val="FFFFFF"/>
              </w:rPr>
              <w:t>Auteur artikel</w:t>
            </w:r>
          </w:p>
        </w:tc>
        <w:tc>
          <w:tcPr>
            <w:tcW w:w="1494" w:type="dxa"/>
            <w:tcBorders>
              <w:top w:val="single" w:sz="8" w:space="0" w:color="FFFFFF"/>
              <w:left w:val="single" w:sz="8" w:space="0" w:color="FFFFFF"/>
              <w:bottom w:val="single" w:sz="24" w:space="0" w:color="FFFFFF"/>
              <w:right w:val="single" w:sz="8" w:space="0" w:color="FFFFFF"/>
            </w:tcBorders>
            <w:shd w:val="clear" w:color="auto" w:fill="266D7E"/>
          </w:tcPr>
          <w:p w:rsidR="003C0BF3" w:rsidRPr="004B088E" w:rsidRDefault="003C0BF3" w:rsidP="004B088E">
            <w:pPr>
              <w:spacing w:before="0" w:after="0" w:line="240" w:lineRule="auto"/>
              <w:jc w:val="center"/>
              <w:rPr>
                <w:b/>
                <w:bCs/>
                <w:color w:val="FFFFFF"/>
              </w:rPr>
            </w:pPr>
            <w:r w:rsidRPr="004B088E">
              <w:rPr>
                <w:b/>
                <w:bCs/>
                <w:color w:val="FFFFFF"/>
              </w:rPr>
              <w:t>Doelgroepen</w:t>
            </w:r>
          </w:p>
        </w:tc>
        <w:tc>
          <w:tcPr>
            <w:tcW w:w="1494" w:type="dxa"/>
            <w:tcBorders>
              <w:top w:val="single" w:sz="8" w:space="0" w:color="FFFFFF"/>
              <w:left w:val="single" w:sz="8" w:space="0" w:color="FFFFFF"/>
              <w:bottom w:val="single" w:sz="24" w:space="0" w:color="FFFFFF"/>
              <w:right w:val="single" w:sz="8" w:space="0" w:color="FFFFFF"/>
            </w:tcBorders>
            <w:shd w:val="clear" w:color="auto" w:fill="266D7E"/>
          </w:tcPr>
          <w:p w:rsidR="003C0BF3" w:rsidRPr="004B088E" w:rsidRDefault="003C0BF3" w:rsidP="004B088E">
            <w:pPr>
              <w:spacing w:before="0" w:after="0" w:line="240" w:lineRule="auto"/>
              <w:jc w:val="center"/>
              <w:rPr>
                <w:b/>
                <w:bCs/>
                <w:color w:val="FFFFFF"/>
              </w:rPr>
            </w:pPr>
            <w:r w:rsidRPr="004B088E">
              <w:rPr>
                <w:b/>
                <w:bCs/>
                <w:color w:val="FFFFFF"/>
              </w:rPr>
              <w:t>Huidige promotie</w:t>
            </w:r>
          </w:p>
        </w:tc>
        <w:tc>
          <w:tcPr>
            <w:tcW w:w="1493" w:type="dxa"/>
            <w:tcBorders>
              <w:top w:val="single" w:sz="8" w:space="0" w:color="FFFFFF"/>
              <w:left w:val="single" w:sz="8" w:space="0" w:color="FFFFFF"/>
              <w:bottom w:val="single" w:sz="24" w:space="0" w:color="FFFFFF"/>
              <w:right w:val="single" w:sz="8" w:space="0" w:color="FFFFFF"/>
            </w:tcBorders>
            <w:shd w:val="clear" w:color="auto" w:fill="266D7E"/>
          </w:tcPr>
          <w:p w:rsidR="003C0BF3" w:rsidRPr="004B088E" w:rsidRDefault="003C0BF3" w:rsidP="004B088E">
            <w:pPr>
              <w:spacing w:before="0" w:after="0" w:line="240" w:lineRule="auto"/>
              <w:jc w:val="center"/>
              <w:rPr>
                <w:b/>
                <w:bCs/>
                <w:color w:val="FFFFFF"/>
              </w:rPr>
            </w:pPr>
            <w:r w:rsidRPr="004B088E">
              <w:rPr>
                <w:b/>
                <w:bCs/>
                <w:color w:val="FFFFFF"/>
              </w:rPr>
              <w:t>Huidige problematiek</w:t>
            </w:r>
          </w:p>
        </w:tc>
        <w:tc>
          <w:tcPr>
            <w:tcW w:w="1494" w:type="dxa"/>
            <w:tcBorders>
              <w:top w:val="single" w:sz="8" w:space="0" w:color="FFFFFF"/>
              <w:left w:val="single" w:sz="8" w:space="0" w:color="FFFFFF"/>
              <w:bottom w:val="single" w:sz="24" w:space="0" w:color="FFFFFF"/>
              <w:right w:val="single" w:sz="8" w:space="0" w:color="FFFFFF"/>
            </w:tcBorders>
            <w:shd w:val="clear" w:color="auto" w:fill="266D7E"/>
          </w:tcPr>
          <w:p w:rsidR="003C0BF3" w:rsidRPr="004B088E" w:rsidRDefault="003C0BF3" w:rsidP="004B088E">
            <w:pPr>
              <w:spacing w:before="0" w:after="0" w:line="240" w:lineRule="auto"/>
              <w:jc w:val="center"/>
              <w:rPr>
                <w:b/>
                <w:bCs/>
                <w:color w:val="FFFFFF"/>
              </w:rPr>
            </w:pPr>
            <w:r w:rsidRPr="004B088E">
              <w:rPr>
                <w:b/>
                <w:bCs/>
                <w:color w:val="FFFFFF"/>
              </w:rPr>
              <w:t>Trends</w:t>
            </w:r>
          </w:p>
        </w:tc>
        <w:tc>
          <w:tcPr>
            <w:tcW w:w="1494" w:type="dxa"/>
            <w:tcBorders>
              <w:top w:val="single" w:sz="8" w:space="0" w:color="FFFFFF"/>
              <w:left w:val="single" w:sz="8" w:space="0" w:color="FFFFFF"/>
              <w:bottom w:val="single" w:sz="24" w:space="0" w:color="FFFFFF"/>
              <w:right w:val="single" w:sz="8" w:space="0" w:color="FFFFFF"/>
            </w:tcBorders>
            <w:shd w:val="clear" w:color="auto" w:fill="266D7E"/>
          </w:tcPr>
          <w:p w:rsidR="003C0BF3" w:rsidRPr="004B088E" w:rsidRDefault="003C0BF3" w:rsidP="004B088E">
            <w:pPr>
              <w:spacing w:before="0" w:after="0" w:line="240" w:lineRule="auto"/>
              <w:jc w:val="center"/>
              <w:rPr>
                <w:b/>
                <w:bCs/>
                <w:color w:val="FFFFFF"/>
              </w:rPr>
            </w:pPr>
            <w:r w:rsidRPr="004B088E">
              <w:rPr>
                <w:b/>
                <w:bCs/>
                <w:color w:val="FFFFFF"/>
              </w:rPr>
              <w:t>Nieuwe promo mogelijkheden</w:t>
            </w:r>
          </w:p>
        </w:tc>
        <w:tc>
          <w:tcPr>
            <w:tcW w:w="1494" w:type="dxa"/>
            <w:tcBorders>
              <w:top w:val="single" w:sz="8" w:space="0" w:color="FFFFFF"/>
              <w:left w:val="single" w:sz="8" w:space="0" w:color="FFFFFF"/>
              <w:bottom w:val="single" w:sz="24" w:space="0" w:color="FFFFFF"/>
            </w:tcBorders>
            <w:shd w:val="clear" w:color="auto" w:fill="266D7E"/>
          </w:tcPr>
          <w:p w:rsidR="003C0BF3" w:rsidRPr="004B088E" w:rsidRDefault="003C0BF3" w:rsidP="004B088E">
            <w:pPr>
              <w:spacing w:before="0" w:after="0" w:line="240" w:lineRule="auto"/>
              <w:jc w:val="center"/>
              <w:rPr>
                <w:b/>
                <w:bCs/>
                <w:color w:val="FFFFFF"/>
              </w:rPr>
            </w:pPr>
            <w:r w:rsidRPr="004B088E">
              <w:rPr>
                <w:b/>
                <w:bCs/>
                <w:color w:val="FFFFFF"/>
              </w:rPr>
              <w:t>Overig</w:t>
            </w:r>
          </w:p>
        </w:tc>
      </w:tr>
      <w:tr w:rsidR="003C0BF3" w:rsidRPr="004B088E" w:rsidTr="004B088E">
        <w:tc>
          <w:tcPr>
            <w:tcW w:w="1493" w:type="dxa"/>
            <w:tcBorders>
              <w:top w:val="single" w:sz="8" w:space="0" w:color="FFFFFF"/>
              <w:bottom w:val="nil"/>
              <w:right w:val="single" w:sz="24" w:space="0" w:color="FFFFFF"/>
            </w:tcBorders>
            <w:shd w:val="clear" w:color="auto" w:fill="266D7E"/>
          </w:tcPr>
          <w:p w:rsidR="003C0BF3" w:rsidRPr="004B088E" w:rsidRDefault="003C0BF3" w:rsidP="004B088E">
            <w:pPr>
              <w:spacing w:before="0" w:after="0" w:line="240" w:lineRule="auto"/>
              <w:rPr>
                <w:b/>
                <w:bCs/>
                <w:color w:val="FFFFFF"/>
              </w:rPr>
            </w:pPr>
          </w:p>
        </w:tc>
        <w:tc>
          <w:tcPr>
            <w:tcW w:w="1494" w:type="dxa"/>
            <w:tcBorders>
              <w:top w:val="single" w:sz="8" w:space="0" w:color="FFFFFF"/>
              <w:left w:val="single" w:sz="8" w:space="0" w:color="FFFFFF"/>
              <w:bottom w:val="single" w:sz="8" w:space="0" w:color="FFFFFF"/>
              <w:right w:val="single" w:sz="8" w:space="0" w:color="FFFFFF"/>
            </w:tcBorders>
            <w:shd w:val="clear" w:color="auto" w:fill="7AC4D7"/>
          </w:tcPr>
          <w:p w:rsidR="003C0BF3" w:rsidRPr="004B088E" w:rsidRDefault="003C0BF3" w:rsidP="004B088E">
            <w:pPr>
              <w:spacing w:before="0" w:after="0" w:line="240" w:lineRule="auto"/>
              <w:rPr>
                <w:lang w:val="nl-NL"/>
              </w:rPr>
            </w:pPr>
          </w:p>
        </w:tc>
        <w:tc>
          <w:tcPr>
            <w:tcW w:w="1494" w:type="dxa"/>
            <w:tcBorders>
              <w:top w:val="single" w:sz="8" w:space="0" w:color="FFFFFF"/>
              <w:left w:val="single" w:sz="8" w:space="0" w:color="FFFFFF"/>
              <w:bottom w:val="single" w:sz="8" w:space="0" w:color="FFFFFF"/>
              <w:right w:val="single" w:sz="8" w:space="0" w:color="FFFFFF"/>
            </w:tcBorders>
            <w:shd w:val="clear" w:color="auto" w:fill="7AC4D7"/>
          </w:tcPr>
          <w:p w:rsidR="003C0BF3" w:rsidRPr="004B088E" w:rsidRDefault="003C0BF3" w:rsidP="004B088E">
            <w:pPr>
              <w:spacing w:before="0" w:after="0" w:line="240" w:lineRule="auto"/>
            </w:pPr>
          </w:p>
        </w:tc>
        <w:tc>
          <w:tcPr>
            <w:tcW w:w="1493" w:type="dxa"/>
            <w:tcBorders>
              <w:top w:val="single" w:sz="8" w:space="0" w:color="FFFFFF"/>
              <w:left w:val="single" w:sz="8" w:space="0" w:color="FFFFFF"/>
              <w:bottom w:val="single" w:sz="8" w:space="0" w:color="FFFFFF"/>
              <w:right w:val="single" w:sz="8" w:space="0" w:color="FFFFFF"/>
            </w:tcBorders>
            <w:shd w:val="clear" w:color="auto" w:fill="7AC4D7"/>
          </w:tcPr>
          <w:p w:rsidR="003C0BF3" w:rsidRPr="004B088E" w:rsidRDefault="003C0BF3" w:rsidP="004B088E">
            <w:pPr>
              <w:spacing w:before="0" w:after="0" w:line="240" w:lineRule="auto"/>
              <w:rPr>
                <w:lang w:val="nl-NL"/>
              </w:rPr>
            </w:pPr>
          </w:p>
        </w:tc>
        <w:tc>
          <w:tcPr>
            <w:tcW w:w="1494" w:type="dxa"/>
            <w:tcBorders>
              <w:top w:val="single" w:sz="8" w:space="0" w:color="FFFFFF"/>
              <w:left w:val="single" w:sz="8" w:space="0" w:color="FFFFFF"/>
              <w:bottom w:val="single" w:sz="8" w:space="0" w:color="FFFFFF"/>
              <w:right w:val="single" w:sz="8" w:space="0" w:color="FFFFFF"/>
            </w:tcBorders>
            <w:shd w:val="clear" w:color="auto" w:fill="7AC4D7"/>
          </w:tcPr>
          <w:p w:rsidR="003C0BF3" w:rsidRPr="004B088E" w:rsidRDefault="003C0BF3" w:rsidP="004B088E">
            <w:pPr>
              <w:spacing w:before="0" w:after="0" w:line="240" w:lineRule="auto"/>
            </w:pPr>
          </w:p>
        </w:tc>
        <w:tc>
          <w:tcPr>
            <w:tcW w:w="1494" w:type="dxa"/>
            <w:tcBorders>
              <w:top w:val="single" w:sz="8" w:space="0" w:color="FFFFFF"/>
              <w:left w:val="single" w:sz="8" w:space="0" w:color="FFFFFF"/>
              <w:bottom w:val="single" w:sz="8" w:space="0" w:color="FFFFFF"/>
              <w:right w:val="single" w:sz="8" w:space="0" w:color="FFFFFF"/>
            </w:tcBorders>
            <w:shd w:val="clear" w:color="auto" w:fill="7AC4D7"/>
          </w:tcPr>
          <w:p w:rsidR="003C0BF3" w:rsidRPr="004B088E" w:rsidRDefault="003C0BF3" w:rsidP="004B088E">
            <w:pPr>
              <w:spacing w:before="0" w:after="0" w:line="240" w:lineRule="auto"/>
              <w:rPr>
                <w:lang w:val="nl-NL"/>
              </w:rPr>
            </w:pPr>
          </w:p>
        </w:tc>
        <w:tc>
          <w:tcPr>
            <w:tcW w:w="1494" w:type="dxa"/>
            <w:tcBorders>
              <w:top w:val="single" w:sz="8" w:space="0" w:color="FFFFFF"/>
              <w:left w:val="single" w:sz="8" w:space="0" w:color="FFFFFF"/>
              <w:bottom w:val="single" w:sz="8" w:space="0" w:color="FFFFFF"/>
            </w:tcBorders>
            <w:shd w:val="clear" w:color="auto" w:fill="7AC4D7"/>
          </w:tcPr>
          <w:p w:rsidR="003C0BF3" w:rsidRPr="004B088E" w:rsidRDefault="003C0BF3" w:rsidP="004B088E">
            <w:pPr>
              <w:spacing w:before="0" w:after="0" w:line="240" w:lineRule="auto"/>
              <w:rPr>
                <w:lang w:val="nl-NL"/>
              </w:rPr>
            </w:pPr>
          </w:p>
        </w:tc>
      </w:tr>
      <w:tr w:rsidR="003C0BF3" w:rsidRPr="004B088E" w:rsidTr="004B088E">
        <w:tc>
          <w:tcPr>
            <w:tcW w:w="1493" w:type="dxa"/>
            <w:tcBorders>
              <w:bottom w:val="nil"/>
              <w:right w:val="single" w:sz="24" w:space="0" w:color="FFFFFF"/>
            </w:tcBorders>
            <w:shd w:val="clear" w:color="auto" w:fill="266D7E"/>
          </w:tcPr>
          <w:p w:rsidR="003C0BF3" w:rsidRPr="004B088E" w:rsidRDefault="003C0BF3" w:rsidP="004B088E">
            <w:pPr>
              <w:spacing w:before="0" w:after="0" w:line="240" w:lineRule="auto"/>
              <w:rPr>
                <w:b/>
                <w:bCs/>
                <w:color w:val="FFFFFF"/>
                <w:lang w:val="nl-NL"/>
              </w:rPr>
            </w:pPr>
          </w:p>
        </w:tc>
        <w:tc>
          <w:tcPr>
            <w:tcW w:w="1494" w:type="dxa"/>
            <w:shd w:val="clear" w:color="auto" w:fill="BDE2EB"/>
          </w:tcPr>
          <w:p w:rsidR="003C0BF3" w:rsidRPr="004B088E" w:rsidRDefault="003C0BF3" w:rsidP="004B088E">
            <w:pPr>
              <w:spacing w:before="0" w:after="0" w:line="240" w:lineRule="auto"/>
              <w:rPr>
                <w:lang w:val="nl-NL"/>
              </w:rPr>
            </w:pPr>
          </w:p>
        </w:tc>
        <w:tc>
          <w:tcPr>
            <w:tcW w:w="1494" w:type="dxa"/>
            <w:shd w:val="clear" w:color="auto" w:fill="BDE2EB"/>
          </w:tcPr>
          <w:p w:rsidR="003C0BF3" w:rsidRPr="004B088E" w:rsidRDefault="003C0BF3" w:rsidP="004B088E">
            <w:pPr>
              <w:spacing w:before="0" w:after="0" w:line="240" w:lineRule="auto"/>
              <w:rPr>
                <w:lang w:val="nl-NL"/>
              </w:rPr>
            </w:pPr>
          </w:p>
        </w:tc>
        <w:tc>
          <w:tcPr>
            <w:tcW w:w="1493" w:type="dxa"/>
            <w:shd w:val="clear" w:color="auto" w:fill="BDE2EB"/>
          </w:tcPr>
          <w:p w:rsidR="003C0BF3" w:rsidRPr="004B088E" w:rsidRDefault="003C0BF3" w:rsidP="004B088E">
            <w:pPr>
              <w:spacing w:before="0" w:after="0" w:line="240" w:lineRule="auto"/>
              <w:rPr>
                <w:lang w:val="nl-NL"/>
              </w:rPr>
            </w:pPr>
          </w:p>
        </w:tc>
        <w:tc>
          <w:tcPr>
            <w:tcW w:w="1494" w:type="dxa"/>
            <w:shd w:val="clear" w:color="auto" w:fill="BDE2EB"/>
          </w:tcPr>
          <w:p w:rsidR="003C0BF3" w:rsidRPr="004B088E" w:rsidRDefault="003C0BF3" w:rsidP="004B088E">
            <w:pPr>
              <w:spacing w:before="0" w:after="0" w:line="240" w:lineRule="auto"/>
              <w:rPr>
                <w:lang w:val="nl-NL"/>
              </w:rPr>
            </w:pPr>
          </w:p>
        </w:tc>
        <w:tc>
          <w:tcPr>
            <w:tcW w:w="1494" w:type="dxa"/>
            <w:shd w:val="clear" w:color="auto" w:fill="BDE2EB"/>
          </w:tcPr>
          <w:p w:rsidR="003C0BF3" w:rsidRPr="004B088E" w:rsidRDefault="003C0BF3" w:rsidP="004B088E">
            <w:pPr>
              <w:spacing w:before="0" w:after="0" w:line="240" w:lineRule="auto"/>
              <w:rPr>
                <w:lang w:val="nl-NL"/>
              </w:rPr>
            </w:pPr>
          </w:p>
        </w:tc>
        <w:tc>
          <w:tcPr>
            <w:tcW w:w="1494" w:type="dxa"/>
            <w:shd w:val="clear" w:color="auto" w:fill="BDE2EB"/>
          </w:tcPr>
          <w:p w:rsidR="003C0BF3" w:rsidRPr="004B088E" w:rsidRDefault="003C0BF3" w:rsidP="004B088E">
            <w:pPr>
              <w:spacing w:before="0" w:after="0" w:line="240" w:lineRule="auto"/>
              <w:rPr>
                <w:lang w:val="nl-NL"/>
              </w:rPr>
            </w:pPr>
          </w:p>
        </w:tc>
      </w:tr>
      <w:tr w:rsidR="003C0BF3" w:rsidRPr="004B088E" w:rsidTr="004B088E">
        <w:tc>
          <w:tcPr>
            <w:tcW w:w="1493" w:type="dxa"/>
            <w:tcBorders>
              <w:top w:val="single" w:sz="8" w:space="0" w:color="FFFFFF"/>
              <w:bottom w:val="nil"/>
              <w:right w:val="single" w:sz="24" w:space="0" w:color="FFFFFF"/>
            </w:tcBorders>
            <w:shd w:val="clear" w:color="auto" w:fill="266D7E"/>
          </w:tcPr>
          <w:p w:rsidR="003C0BF3" w:rsidRPr="004B088E" w:rsidRDefault="003C0BF3" w:rsidP="004B088E">
            <w:pPr>
              <w:spacing w:before="0" w:after="0" w:line="240" w:lineRule="auto"/>
              <w:rPr>
                <w:b/>
                <w:bCs/>
                <w:color w:val="FFFFFF"/>
                <w:lang w:val="nl-NL"/>
              </w:rPr>
            </w:pPr>
          </w:p>
        </w:tc>
        <w:tc>
          <w:tcPr>
            <w:tcW w:w="1494" w:type="dxa"/>
            <w:tcBorders>
              <w:top w:val="single" w:sz="8" w:space="0" w:color="FFFFFF"/>
              <w:left w:val="single" w:sz="8" w:space="0" w:color="FFFFFF"/>
              <w:bottom w:val="single" w:sz="8" w:space="0" w:color="FFFFFF"/>
              <w:right w:val="single" w:sz="8" w:space="0" w:color="FFFFFF"/>
            </w:tcBorders>
            <w:shd w:val="clear" w:color="auto" w:fill="7AC4D7"/>
          </w:tcPr>
          <w:p w:rsidR="003C0BF3" w:rsidRPr="004B088E" w:rsidRDefault="003C0BF3" w:rsidP="004B088E">
            <w:pPr>
              <w:spacing w:before="0" w:after="0" w:line="240" w:lineRule="auto"/>
              <w:rPr>
                <w:lang w:val="nl-NL"/>
              </w:rPr>
            </w:pPr>
          </w:p>
        </w:tc>
        <w:tc>
          <w:tcPr>
            <w:tcW w:w="1494" w:type="dxa"/>
            <w:tcBorders>
              <w:top w:val="single" w:sz="8" w:space="0" w:color="FFFFFF"/>
              <w:left w:val="single" w:sz="8" w:space="0" w:color="FFFFFF"/>
              <w:bottom w:val="single" w:sz="8" w:space="0" w:color="FFFFFF"/>
              <w:right w:val="single" w:sz="8" w:space="0" w:color="FFFFFF"/>
            </w:tcBorders>
            <w:shd w:val="clear" w:color="auto" w:fill="7AC4D7"/>
          </w:tcPr>
          <w:p w:rsidR="003C0BF3" w:rsidRPr="004B088E" w:rsidRDefault="003C0BF3" w:rsidP="004B088E">
            <w:pPr>
              <w:spacing w:before="0" w:after="0" w:line="240" w:lineRule="auto"/>
              <w:rPr>
                <w:lang w:val="nl-NL"/>
              </w:rPr>
            </w:pPr>
          </w:p>
        </w:tc>
        <w:tc>
          <w:tcPr>
            <w:tcW w:w="1493" w:type="dxa"/>
            <w:tcBorders>
              <w:top w:val="single" w:sz="8" w:space="0" w:color="FFFFFF"/>
              <w:left w:val="single" w:sz="8" w:space="0" w:color="FFFFFF"/>
              <w:bottom w:val="single" w:sz="8" w:space="0" w:color="FFFFFF"/>
              <w:right w:val="single" w:sz="8" w:space="0" w:color="FFFFFF"/>
            </w:tcBorders>
            <w:shd w:val="clear" w:color="auto" w:fill="7AC4D7"/>
          </w:tcPr>
          <w:p w:rsidR="003C0BF3" w:rsidRPr="004B088E" w:rsidRDefault="003C0BF3" w:rsidP="004B088E">
            <w:pPr>
              <w:spacing w:before="0" w:after="0" w:line="240" w:lineRule="auto"/>
              <w:rPr>
                <w:lang w:val="nl-NL"/>
              </w:rPr>
            </w:pPr>
          </w:p>
        </w:tc>
        <w:tc>
          <w:tcPr>
            <w:tcW w:w="1494" w:type="dxa"/>
            <w:tcBorders>
              <w:top w:val="single" w:sz="8" w:space="0" w:color="FFFFFF"/>
              <w:left w:val="single" w:sz="8" w:space="0" w:color="FFFFFF"/>
              <w:bottom w:val="single" w:sz="8" w:space="0" w:color="FFFFFF"/>
              <w:right w:val="single" w:sz="8" w:space="0" w:color="FFFFFF"/>
            </w:tcBorders>
            <w:shd w:val="clear" w:color="auto" w:fill="7AC4D7"/>
          </w:tcPr>
          <w:p w:rsidR="003C0BF3" w:rsidRPr="004B088E" w:rsidRDefault="003C0BF3" w:rsidP="004B088E">
            <w:pPr>
              <w:spacing w:before="0" w:after="0" w:line="240" w:lineRule="auto"/>
              <w:rPr>
                <w:lang w:val="nl-NL"/>
              </w:rPr>
            </w:pPr>
          </w:p>
        </w:tc>
        <w:tc>
          <w:tcPr>
            <w:tcW w:w="1494" w:type="dxa"/>
            <w:tcBorders>
              <w:top w:val="single" w:sz="8" w:space="0" w:color="FFFFFF"/>
              <w:left w:val="single" w:sz="8" w:space="0" w:color="FFFFFF"/>
              <w:bottom w:val="single" w:sz="8" w:space="0" w:color="FFFFFF"/>
              <w:right w:val="single" w:sz="8" w:space="0" w:color="FFFFFF"/>
            </w:tcBorders>
            <w:shd w:val="clear" w:color="auto" w:fill="7AC4D7"/>
          </w:tcPr>
          <w:p w:rsidR="003C0BF3" w:rsidRPr="004B088E" w:rsidRDefault="003C0BF3" w:rsidP="004B088E">
            <w:pPr>
              <w:spacing w:before="0" w:after="0" w:line="240" w:lineRule="auto"/>
              <w:rPr>
                <w:lang w:val="nl-NL"/>
              </w:rPr>
            </w:pPr>
          </w:p>
        </w:tc>
        <w:tc>
          <w:tcPr>
            <w:tcW w:w="1494" w:type="dxa"/>
            <w:tcBorders>
              <w:top w:val="single" w:sz="8" w:space="0" w:color="FFFFFF"/>
              <w:left w:val="single" w:sz="8" w:space="0" w:color="FFFFFF"/>
              <w:bottom w:val="single" w:sz="8" w:space="0" w:color="FFFFFF"/>
            </w:tcBorders>
            <w:shd w:val="clear" w:color="auto" w:fill="7AC4D7"/>
          </w:tcPr>
          <w:p w:rsidR="003C0BF3" w:rsidRPr="004B088E" w:rsidRDefault="003C0BF3" w:rsidP="004B088E">
            <w:pPr>
              <w:spacing w:before="0" w:after="0" w:line="240" w:lineRule="auto"/>
              <w:rPr>
                <w:lang w:val="nl-NL"/>
              </w:rPr>
            </w:pPr>
          </w:p>
        </w:tc>
      </w:tr>
      <w:tr w:rsidR="003C0BF3" w:rsidRPr="004B088E" w:rsidTr="004B088E">
        <w:tc>
          <w:tcPr>
            <w:tcW w:w="1493" w:type="dxa"/>
            <w:tcBorders>
              <w:bottom w:val="nil"/>
              <w:right w:val="single" w:sz="24" w:space="0" w:color="FFFFFF"/>
            </w:tcBorders>
            <w:shd w:val="clear" w:color="auto" w:fill="266D7E"/>
          </w:tcPr>
          <w:p w:rsidR="003C0BF3" w:rsidRPr="004B088E" w:rsidRDefault="003C0BF3" w:rsidP="004B088E">
            <w:pPr>
              <w:spacing w:before="0" w:after="0" w:line="240" w:lineRule="auto"/>
              <w:rPr>
                <w:b/>
                <w:bCs/>
                <w:color w:val="FFFFFF"/>
                <w:lang w:val="nl-NL"/>
              </w:rPr>
            </w:pPr>
          </w:p>
        </w:tc>
        <w:tc>
          <w:tcPr>
            <w:tcW w:w="1494" w:type="dxa"/>
            <w:shd w:val="clear" w:color="auto" w:fill="BDE2EB"/>
          </w:tcPr>
          <w:p w:rsidR="003C0BF3" w:rsidRPr="004B088E" w:rsidRDefault="003C0BF3" w:rsidP="004B088E">
            <w:pPr>
              <w:spacing w:before="0" w:after="0" w:line="240" w:lineRule="auto"/>
              <w:rPr>
                <w:lang w:val="nl-NL"/>
              </w:rPr>
            </w:pPr>
          </w:p>
        </w:tc>
        <w:tc>
          <w:tcPr>
            <w:tcW w:w="1494" w:type="dxa"/>
            <w:shd w:val="clear" w:color="auto" w:fill="BDE2EB"/>
          </w:tcPr>
          <w:p w:rsidR="003C0BF3" w:rsidRPr="004B088E" w:rsidRDefault="003C0BF3" w:rsidP="004B088E">
            <w:pPr>
              <w:spacing w:before="0" w:after="0" w:line="240" w:lineRule="auto"/>
              <w:rPr>
                <w:lang w:val="nl-NL"/>
              </w:rPr>
            </w:pPr>
          </w:p>
        </w:tc>
        <w:tc>
          <w:tcPr>
            <w:tcW w:w="1493" w:type="dxa"/>
            <w:shd w:val="clear" w:color="auto" w:fill="BDE2EB"/>
          </w:tcPr>
          <w:p w:rsidR="003C0BF3" w:rsidRPr="004B088E" w:rsidRDefault="003C0BF3" w:rsidP="004B088E">
            <w:pPr>
              <w:spacing w:before="0" w:after="0" w:line="240" w:lineRule="auto"/>
              <w:rPr>
                <w:lang w:val="nl-NL"/>
              </w:rPr>
            </w:pPr>
          </w:p>
        </w:tc>
        <w:tc>
          <w:tcPr>
            <w:tcW w:w="1494" w:type="dxa"/>
            <w:shd w:val="clear" w:color="auto" w:fill="BDE2EB"/>
          </w:tcPr>
          <w:p w:rsidR="003C0BF3" w:rsidRPr="004B088E" w:rsidRDefault="003C0BF3" w:rsidP="004B088E">
            <w:pPr>
              <w:spacing w:before="0" w:after="0" w:line="240" w:lineRule="auto"/>
              <w:rPr>
                <w:lang w:val="nl-NL"/>
              </w:rPr>
            </w:pPr>
          </w:p>
        </w:tc>
        <w:tc>
          <w:tcPr>
            <w:tcW w:w="1494" w:type="dxa"/>
            <w:shd w:val="clear" w:color="auto" w:fill="BDE2EB"/>
          </w:tcPr>
          <w:p w:rsidR="003C0BF3" w:rsidRPr="004B088E" w:rsidRDefault="003C0BF3" w:rsidP="004B088E">
            <w:pPr>
              <w:spacing w:before="0" w:after="0" w:line="240" w:lineRule="auto"/>
              <w:rPr>
                <w:lang w:val="nl-NL"/>
              </w:rPr>
            </w:pPr>
          </w:p>
        </w:tc>
        <w:tc>
          <w:tcPr>
            <w:tcW w:w="1494" w:type="dxa"/>
            <w:shd w:val="clear" w:color="auto" w:fill="BDE2EB"/>
          </w:tcPr>
          <w:p w:rsidR="003C0BF3" w:rsidRPr="004B088E" w:rsidRDefault="003C0BF3" w:rsidP="004B088E">
            <w:pPr>
              <w:spacing w:before="0" w:after="0" w:line="240" w:lineRule="auto"/>
              <w:rPr>
                <w:lang w:val="nl-NL"/>
              </w:rPr>
            </w:pPr>
          </w:p>
        </w:tc>
      </w:tr>
      <w:tr w:rsidR="003C0BF3" w:rsidRPr="004B088E" w:rsidTr="004B088E">
        <w:tc>
          <w:tcPr>
            <w:tcW w:w="1493" w:type="dxa"/>
            <w:tcBorders>
              <w:top w:val="single" w:sz="8" w:space="0" w:color="FFFFFF"/>
              <w:bottom w:val="nil"/>
              <w:right w:val="single" w:sz="24" w:space="0" w:color="FFFFFF"/>
            </w:tcBorders>
            <w:shd w:val="clear" w:color="auto" w:fill="266D7E"/>
          </w:tcPr>
          <w:p w:rsidR="003C0BF3" w:rsidRPr="004B088E" w:rsidRDefault="003C0BF3" w:rsidP="004B088E">
            <w:pPr>
              <w:spacing w:before="0" w:after="0" w:line="240" w:lineRule="auto"/>
              <w:rPr>
                <w:b/>
                <w:bCs/>
                <w:color w:val="FFFFFF"/>
                <w:lang w:val="nl-NL"/>
              </w:rPr>
            </w:pPr>
          </w:p>
        </w:tc>
        <w:tc>
          <w:tcPr>
            <w:tcW w:w="1494" w:type="dxa"/>
            <w:tcBorders>
              <w:top w:val="single" w:sz="8" w:space="0" w:color="FFFFFF"/>
              <w:left w:val="single" w:sz="8" w:space="0" w:color="FFFFFF"/>
              <w:bottom w:val="single" w:sz="8" w:space="0" w:color="FFFFFF"/>
              <w:right w:val="single" w:sz="8" w:space="0" w:color="FFFFFF"/>
            </w:tcBorders>
            <w:shd w:val="clear" w:color="auto" w:fill="7AC4D7"/>
          </w:tcPr>
          <w:p w:rsidR="003C0BF3" w:rsidRPr="004B088E" w:rsidRDefault="003C0BF3" w:rsidP="004B088E">
            <w:pPr>
              <w:spacing w:before="0" w:after="0" w:line="240" w:lineRule="auto"/>
              <w:rPr>
                <w:lang w:val="nl-NL"/>
              </w:rPr>
            </w:pPr>
          </w:p>
        </w:tc>
        <w:tc>
          <w:tcPr>
            <w:tcW w:w="1494" w:type="dxa"/>
            <w:tcBorders>
              <w:top w:val="single" w:sz="8" w:space="0" w:color="FFFFFF"/>
              <w:left w:val="single" w:sz="8" w:space="0" w:color="FFFFFF"/>
              <w:bottom w:val="single" w:sz="8" w:space="0" w:color="FFFFFF"/>
              <w:right w:val="single" w:sz="8" w:space="0" w:color="FFFFFF"/>
            </w:tcBorders>
            <w:shd w:val="clear" w:color="auto" w:fill="7AC4D7"/>
          </w:tcPr>
          <w:p w:rsidR="003C0BF3" w:rsidRPr="004B088E" w:rsidRDefault="003C0BF3" w:rsidP="004B088E">
            <w:pPr>
              <w:spacing w:before="0" w:after="0" w:line="240" w:lineRule="auto"/>
              <w:rPr>
                <w:lang w:val="nl-NL"/>
              </w:rPr>
            </w:pPr>
          </w:p>
        </w:tc>
        <w:tc>
          <w:tcPr>
            <w:tcW w:w="1493" w:type="dxa"/>
            <w:tcBorders>
              <w:top w:val="single" w:sz="8" w:space="0" w:color="FFFFFF"/>
              <w:left w:val="single" w:sz="8" w:space="0" w:color="FFFFFF"/>
              <w:bottom w:val="single" w:sz="8" w:space="0" w:color="FFFFFF"/>
              <w:right w:val="single" w:sz="8" w:space="0" w:color="FFFFFF"/>
            </w:tcBorders>
            <w:shd w:val="clear" w:color="auto" w:fill="7AC4D7"/>
          </w:tcPr>
          <w:p w:rsidR="003C0BF3" w:rsidRPr="004B088E" w:rsidRDefault="003C0BF3" w:rsidP="004B088E">
            <w:pPr>
              <w:spacing w:before="0" w:after="0" w:line="240" w:lineRule="auto"/>
              <w:rPr>
                <w:lang w:val="nl-NL"/>
              </w:rPr>
            </w:pPr>
          </w:p>
        </w:tc>
        <w:tc>
          <w:tcPr>
            <w:tcW w:w="1494" w:type="dxa"/>
            <w:tcBorders>
              <w:top w:val="single" w:sz="8" w:space="0" w:color="FFFFFF"/>
              <w:left w:val="single" w:sz="8" w:space="0" w:color="FFFFFF"/>
              <w:bottom w:val="single" w:sz="8" w:space="0" w:color="FFFFFF"/>
              <w:right w:val="single" w:sz="8" w:space="0" w:color="FFFFFF"/>
            </w:tcBorders>
            <w:shd w:val="clear" w:color="auto" w:fill="7AC4D7"/>
          </w:tcPr>
          <w:p w:rsidR="003C0BF3" w:rsidRPr="004B088E" w:rsidRDefault="003C0BF3" w:rsidP="004B088E">
            <w:pPr>
              <w:spacing w:before="0" w:after="0" w:line="240" w:lineRule="auto"/>
              <w:rPr>
                <w:lang w:val="nl-NL"/>
              </w:rPr>
            </w:pPr>
          </w:p>
        </w:tc>
        <w:tc>
          <w:tcPr>
            <w:tcW w:w="1494" w:type="dxa"/>
            <w:tcBorders>
              <w:top w:val="single" w:sz="8" w:space="0" w:color="FFFFFF"/>
              <w:left w:val="single" w:sz="8" w:space="0" w:color="FFFFFF"/>
              <w:bottom w:val="single" w:sz="8" w:space="0" w:color="FFFFFF"/>
              <w:right w:val="single" w:sz="8" w:space="0" w:color="FFFFFF"/>
            </w:tcBorders>
            <w:shd w:val="clear" w:color="auto" w:fill="7AC4D7"/>
          </w:tcPr>
          <w:p w:rsidR="003C0BF3" w:rsidRPr="004B088E" w:rsidRDefault="003C0BF3" w:rsidP="004B088E">
            <w:pPr>
              <w:spacing w:before="0" w:after="0" w:line="240" w:lineRule="auto"/>
              <w:rPr>
                <w:lang w:val="nl-NL"/>
              </w:rPr>
            </w:pPr>
          </w:p>
        </w:tc>
        <w:tc>
          <w:tcPr>
            <w:tcW w:w="1494" w:type="dxa"/>
            <w:tcBorders>
              <w:top w:val="single" w:sz="8" w:space="0" w:color="FFFFFF"/>
              <w:left w:val="single" w:sz="8" w:space="0" w:color="FFFFFF"/>
              <w:bottom w:val="single" w:sz="8" w:space="0" w:color="FFFFFF"/>
            </w:tcBorders>
            <w:shd w:val="clear" w:color="auto" w:fill="7AC4D7"/>
          </w:tcPr>
          <w:p w:rsidR="003C0BF3" w:rsidRPr="004B088E" w:rsidRDefault="003C0BF3" w:rsidP="004B088E">
            <w:pPr>
              <w:spacing w:before="0" w:after="0" w:line="240" w:lineRule="auto"/>
              <w:rPr>
                <w:lang w:val="nl-NL"/>
              </w:rPr>
            </w:pPr>
          </w:p>
        </w:tc>
      </w:tr>
      <w:tr w:rsidR="003C0BF3" w:rsidRPr="004B088E" w:rsidTr="004B088E">
        <w:tc>
          <w:tcPr>
            <w:tcW w:w="1493" w:type="dxa"/>
            <w:tcBorders>
              <w:bottom w:val="single" w:sz="8" w:space="0" w:color="FFFFFF"/>
              <w:right w:val="single" w:sz="24" w:space="0" w:color="FFFFFF"/>
            </w:tcBorders>
            <w:shd w:val="clear" w:color="auto" w:fill="266D7E"/>
          </w:tcPr>
          <w:p w:rsidR="003C0BF3" w:rsidRPr="004B088E" w:rsidRDefault="003C0BF3" w:rsidP="004B088E">
            <w:pPr>
              <w:spacing w:before="0" w:after="0" w:line="240" w:lineRule="auto"/>
              <w:rPr>
                <w:b/>
                <w:bCs/>
                <w:color w:val="FFFFFF"/>
                <w:lang w:val="nl-NL"/>
              </w:rPr>
            </w:pPr>
          </w:p>
        </w:tc>
        <w:tc>
          <w:tcPr>
            <w:tcW w:w="1494" w:type="dxa"/>
            <w:tcBorders>
              <w:bottom w:val="single" w:sz="8" w:space="0" w:color="FFFFFF"/>
            </w:tcBorders>
            <w:shd w:val="clear" w:color="auto" w:fill="BDE2EB"/>
          </w:tcPr>
          <w:p w:rsidR="003C0BF3" w:rsidRPr="004B088E" w:rsidRDefault="003C0BF3" w:rsidP="004B088E">
            <w:pPr>
              <w:spacing w:before="0" w:after="0" w:line="240" w:lineRule="auto"/>
              <w:rPr>
                <w:lang w:val="nl-NL"/>
              </w:rPr>
            </w:pPr>
          </w:p>
        </w:tc>
        <w:tc>
          <w:tcPr>
            <w:tcW w:w="1494" w:type="dxa"/>
            <w:tcBorders>
              <w:bottom w:val="single" w:sz="8" w:space="0" w:color="FFFFFF"/>
            </w:tcBorders>
            <w:shd w:val="clear" w:color="auto" w:fill="BDE2EB"/>
          </w:tcPr>
          <w:p w:rsidR="003C0BF3" w:rsidRPr="004B088E" w:rsidRDefault="003C0BF3" w:rsidP="004B088E">
            <w:pPr>
              <w:spacing w:before="0" w:after="0" w:line="240" w:lineRule="auto"/>
              <w:rPr>
                <w:lang w:val="nl-NL"/>
              </w:rPr>
            </w:pPr>
          </w:p>
        </w:tc>
        <w:tc>
          <w:tcPr>
            <w:tcW w:w="1493" w:type="dxa"/>
            <w:tcBorders>
              <w:bottom w:val="single" w:sz="8" w:space="0" w:color="FFFFFF"/>
            </w:tcBorders>
            <w:shd w:val="clear" w:color="auto" w:fill="BDE2EB"/>
          </w:tcPr>
          <w:p w:rsidR="003C0BF3" w:rsidRPr="004B088E" w:rsidRDefault="003C0BF3" w:rsidP="004B088E">
            <w:pPr>
              <w:spacing w:before="0" w:after="0" w:line="240" w:lineRule="auto"/>
              <w:rPr>
                <w:lang w:val="nl-NL"/>
              </w:rPr>
            </w:pPr>
          </w:p>
        </w:tc>
        <w:tc>
          <w:tcPr>
            <w:tcW w:w="1494" w:type="dxa"/>
            <w:tcBorders>
              <w:bottom w:val="single" w:sz="8" w:space="0" w:color="FFFFFF"/>
            </w:tcBorders>
            <w:shd w:val="clear" w:color="auto" w:fill="BDE2EB"/>
          </w:tcPr>
          <w:p w:rsidR="003C0BF3" w:rsidRPr="004B088E" w:rsidRDefault="003C0BF3" w:rsidP="004B088E">
            <w:pPr>
              <w:spacing w:before="0" w:after="0" w:line="240" w:lineRule="auto"/>
              <w:rPr>
                <w:lang w:val="nl-NL"/>
              </w:rPr>
            </w:pPr>
          </w:p>
        </w:tc>
        <w:tc>
          <w:tcPr>
            <w:tcW w:w="1494" w:type="dxa"/>
            <w:tcBorders>
              <w:bottom w:val="single" w:sz="8" w:space="0" w:color="FFFFFF"/>
            </w:tcBorders>
            <w:shd w:val="clear" w:color="auto" w:fill="BDE2EB"/>
          </w:tcPr>
          <w:p w:rsidR="003C0BF3" w:rsidRPr="004B088E" w:rsidRDefault="003C0BF3" w:rsidP="004B088E">
            <w:pPr>
              <w:spacing w:before="0" w:after="0" w:line="240" w:lineRule="auto"/>
              <w:rPr>
                <w:lang w:val="nl-NL"/>
              </w:rPr>
            </w:pPr>
          </w:p>
        </w:tc>
        <w:tc>
          <w:tcPr>
            <w:tcW w:w="1494" w:type="dxa"/>
            <w:tcBorders>
              <w:bottom w:val="single" w:sz="8" w:space="0" w:color="FFFFFF"/>
            </w:tcBorders>
            <w:shd w:val="clear" w:color="auto" w:fill="BDE2EB"/>
          </w:tcPr>
          <w:p w:rsidR="003C0BF3" w:rsidRPr="004B088E" w:rsidRDefault="003C0BF3" w:rsidP="004B088E">
            <w:pPr>
              <w:keepNext/>
              <w:spacing w:before="0" w:after="0" w:line="240" w:lineRule="auto"/>
              <w:rPr>
                <w:lang w:val="nl-NL"/>
              </w:rPr>
            </w:pPr>
          </w:p>
        </w:tc>
      </w:tr>
    </w:tbl>
    <w:p w:rsidR="003C0BF3" w:rsidRDefault="003C0BF3" w:rsidP="007D6B5A">
      <w:pPr>
        <w:pStyle w:val="Caption"/>
        <w:jc w:val="right"/>
        <w:rPr>
          <w:sz w:val="22"/>
          <w:szCs w:val="22"/>
          <w:lang w:val="nl-NL"/>
        </w:rPr>
      </w:pPr>
      <w:r>
        <w:t xml:space="preserve">Figuur </w:t>
      </w:r>
      <w:fldSimple w:instr=" SEQ Figuur \* ARABIC ">
        <w:r>
          <w:rPr>
            <w:noProof/>
          </w:rPr>
          <w:t>1</w:t>
        </w:r>
      </w:fldSimple>
    </w:p>
    <w:p w:rsidR="003C0BF3" w:rsidRDefault="003C0BF3" w:rsidP="00FA4C6D">
      <w:pPr>
        <w:pStyle w:val="NoSpacing"/>
        <w:spacing w:line="276" w:lineRule="auto"/>
        <w:jc w:val="both"/>
        <w:rPr>
          <w:sz w:val="22"/>
          <w:szCs w:val="22"/>
          <w:lang w:val="nl-NL"/>
        </w:rPr>
      </w:pPr>
      <w:r>
        <w:rPr>
          <w:sz w:val="22"/>
          <w:szCs w:val="22"/>
          <w:lang w:val="nl-NL"/>
        </w:rPr>
        <w:t xml:space="preserve">Verder zal deze vraag beantwoordt worden door middel van </w:t>
      </w:r>
      <w:r w:rsidRPr="00742236">
        <w:rPr>
          <w:sz w:val="22"/>
          <w:szCs w:val="22"/>
          <w:lang w:val="nl-NL"/>
        </w:rPr>
        <w:t>diepte-interviews</w:t>
      </w:r>
      <w:r>
        <w:rPr>
          <w:sz w:val="22"/>
          <w:szCs w:val="22"/>
          <w:lang w:val="nl-NL"/>
        </w:rPr>
        <w:t xml:space="preserve"> die worden afgenomen met een taperecorder. Later worden de interviews uitgewerkt op papier en als bijlage aan dit verslag toegevoegd. </w:t>
      </w:r>
    </w:p>
    <w:p w:rsidR="003C0BF3" w:rsidRDefault="003C0BF3" w:rsidP="00FA4C6D">
      <w:pPr>
        <w:pStyle w:val="NoSpacing"/>
        <w:spacing w:line="276" w:lineRule="auto"/>
        <w:jc w:val="both"/>
        <w:rPr>
          <w:sz w:val="22"/>
          <w:szCs w:val="22"/>
          <w:lang w:val="nl-NL"/>
        </w:rPr>
      </w:pPr>
    </w:p>
    <w:p w:rsidR="003C0BF3" w:rsidRDefault="003C0BF3" w:rsidP="00FA4C6D">
      <w:pPr>
        <w:pStyle w:val="NoSpacing"/>
        <w:spacing w:line="276" w:lineRule="auto"/>
        <w:jc w:val="both"/>
        <w:rPr>
          <w:sz w:val="22"/>
          <w:szCs w:val="22"/>
          <w:lang w:val="nl-NL"/>
        </w:rPr>
      </w:pPr>
      <w:r>
        <w:rPr>
          <w:sz w:val="22"/>
          <w:szCs w:val="22"/>
          <w:lang w:val="nl-NL"/>
        </w:rPr>
        <w:t>Hiervoor zijn uitgekozen:</w:t>
      </w:r>
    </w:p>
    <w:p w:rsidR="003C0BF3" w:rsidRPr="007B73B0" w:rsidRDefault="003C0BF3" w:rsidP="00FA4C6D">
      <w:pPr>
        <w:pStyle w:val="NoSpacing"/>
        <w:spacing w:line="276" w:lineRule="auto"/>
        <w:jc w:val="both"/>
        <w:rPr>
          <w:sz w:val="22"/>
          <w:szCs w:val="22"/>
          <w:u w:val="single"/>
          <w:lang w:val="nl-NL"/>
        </w:rPr>
      </w:pPr>
    </w:p>
    <w:p w:rsidR="003C0BF3" w:rsidRPr="00E50B62" w:rsidRDefault="003C0BF3" w:rsidP="00FA4C6D">
      <w:pPr>
        <w:pStyle w:val="NoSpacing"/>
        <w:numPr>
          <w:ilvl w:val="0"/>
          <w:numId w:val="2"/>
        </w:numPr>
        <w:spacing w:line="276" w:lineRule="auto"/>
        <w:jc w:val="both"/>
        <w:rPr>
          <w:color w:val="287284"/>
          <w:sz w:val="22"/>
          <w:szCs w:val="22"/>
          <w:lang w:val="nl-NL"/>
        </w:rPr>
      </w:pPr>
      <w:r w:rsidRPr="00E50B62">
        <w:rPr>
          <w:b/>
          <w:color w:val="287284"/>
          <w:sz w:val="22"/>
          <w:szCs w:val="22"/>
          <w:lang w:val="nl-NL"/>
        </w:rPr>
        <w:t>Ruben Israel</w:t>
      </w:r>
    </w:p>
    <w:p w:rsidR="003C0BF3" w:rsidRPr="00230945" w:rsidRDefault="003C0BF3" w:rsidP="00FA4C6D">
      <w:pPr>
        <w:pStyle w:val="NoSpacing"/>
        <w:spacing w:line="276" w:lineRule="auto"/>
        <w:ind w:left="720"/>
        <w:jc w:val="both"/>
        <w:rPr>
          <w:i/>
          <w:color w:val="287284"/>
          <w:sz w:val="22"/>
          <w:szCs w:val="22"/>
          <w:lang w:val="nl-NL"/>
        </w:rPr>
      </w:pPr>
      <w:r w:rsidRPr="00230945">
        <w:rPr>
          <w:i/>
          <w:color w:val="287284"/>
          <w:sz w:val="22"/>
          <w:szCs w:val="22"/>
          <w:lang w:val="nl-NL"/>
        </w:rPr>
        <w:t>Hoofd marketing van de Rotterdamse Schouwburg</w:t>
      </w:r>
    </w:p>
    <w:p w:rsidR="003C0BF3" w:rsidRDefault="003C0BF3" w:rsidP="00FA4C6D">
      <w:pPr>
        <w:pStyle w:val="NoSpacing"/>
        <w:spacing w:line="276" w:lineRule="auto"/>
        <w:ind w:left="705"/>
        <w:jc w:val="both"/>
        <w:rPr>
          <w:sz w:val="22"/>
          <w:szCs w:val="22"/>
          <w:lang w:val="nl-NL"/>
        </w:rPr>
      </w:pPr>
      <w:r>
        <w:rPr>
          <w:sz w:val="22"/>
          <w:szCs w:val="22"/>
          <w:lang w:val="nl-NL"/>
        </w:rPr>
        <w:t>In het interview zal onder andere ingegaan worden op aspecten als de verschillende doegroepen en hoe zij geïdentificeerd en benaderd worden, de gangbare promotieprocedure van de marketingafdeling, het subsidiegeld en het behalen van omzetten, de huidige trends en hoe zij hierop inspelen, social media en het gebruik van het klantenbestand. Verder zullen de nieuwe marketingmogelijkheden aan de heer Israel voorgelegd worden om zo zijn mening ten opzichte van deze ideeën te peilen.</w:t>
      </w:r>
    </w:p>
    <w:p w:rsidR="003C0BF3" w:rsidRDefault="003C0BF3" w:rsidP="00FA4C6D">
      <w:pPr>
        <w:pStyle w:val="NoSpacing"/>
        <w:spacing w:line="276" w:lineRule="auto"/>
        <w:jc w:val="both"/>
        <w:rPr>
          <w:sz w:val="22"/>
          <w:szCs w:val="22"/>
          <w:lang w:val="nl-NL"/>
        </w:rPr>
      </w:pPr>
    </w:p>
    <w:p w:rsidR="003C0BF3" w:rsidRPr="00E50B62" w:rsidRDefault="003C0BF3" w:rsidP="00FA4C6D">
      <w:pPr>
        <w:pStyle w:val="NoSpacing"/>
        <w:numPr>
          <w:ilvl w:val="0"/>
          <w:numId w:val="2"/>
        </w:numPr>
        <w:spacing w:line="276" w:lineRule="auto"/>
        <w:jc w:val="both"/>
        <w:rPr>
          <w:color w:val="287284"/>
          <w:sz w:val="22"/>
          <w:szCs w:val="22"/>
          <w:lang w:val="nl-NL"/>
        </w:rPr>
      </w:pPr>
      <w:r w:rsidRPr="00E50B62">
        <w:rPr>
          <w:b/>
          <w:color w:val="287284"/>
          <w:sz w:val="22"/>
          <w:szCs w:val="22"/>
          <w:lang w:val="nl-NL"/>
        </w:rPr>
        <w:t>Femke Lokhoff</w:t>
      </w:r>
    </w:p>
    <w:p w:rsidR="003C0BF3" w:rsidRPr="00230945" w:rsidRDefault="003C0BF3" w:rsidP="00FA4C6D">
      <w:pPr>
        <w:pStyle w:val="NoSpacing"/>
        <w:spacing w:line="276" w:lineRule="auto"/>
        <w:ind w:left="720"/>
        <w:jc w:val="both"/>
        <w:rPr>
          <w:i/>
          <w:color w:val="287284"/>
          <w:sz w:val="22"/>
          <w:szCs w:val="22"/>
          <w:lang w:val="nl-NL"/>
        </w:rPr>
      </w:pPr>
      <w:r w:rsidRPr="00230945">
        <w:rPr>
          <w:i/>
          <w:color w:val="287284"/>
          <w:sz w:val="22"/>
          <w:szCs w:val="22"/>
          <w:lang w:val="nl-NL"/>
        </w:rPr>
        <w:t>Marketingmedewerker van Concertgebouw De Doelen in Rotterdam</w:t>
      </w:r>
    </w:p>
    <w:p w:rsidR="003C0BF3" w:rsidRDefault="003C0BF3" w:rsidP="00FA4C6D">
      <w:pPr>
        <w:pStyle w:val="NoSpacing"/>
        <w:spacing w:line="276" w:lineRule="auto"/>
        <w:ind w:left="705"/>
        <w:jc w:val="both"/>
        <w:rPr>
          <w:sz w:val="22"/>
          <w:szCs w:val="22"/>
          <w:lang w:val="nl-NL"/>
        </w:rPr>
      </w:pPr>
      <w:r>
        <w:rPr>
          <w:sz w:val="22"/>
          <w:szCs w:val="22"/>
          <w:lang w:val="nl-NL"/>
        </w:rPr>
        <w:t>Dit interview zal in grote lijnen identiek zijn aan het interview met het andere theater. Echter zal er net als in dit interview met de Rotterdamse Schouwburg ruimte zijn voor inhoudelijke vragen die speciaal op dit theater slaan.</w:t>
      </w:r>
    </w:p>
    <w:p w:rsidR="003C0BF3" w:rsidRDefault="003C0BF3" w:rsidP="00FA4C6D">
      <w:pPr>
        <w:pStyle w:val="NoSpacing"/>
        <w:spacing w:line="276" w:lineRule="auto"/>
        <w:ind w:left="705"/>
        <w:jc w:val="both"/>
        <w:rPr>
          <w:sz w:val="22"/>
          <w:szCs w:val="22"/>
          <w:lang w:val="nl-NL"/>
        </w:rPr>
      </w:pPr>
    </w:p>
    <w:p w:rsidR="003C0BF3" w:rsidRPr="00E50B62" w:rsidRDefault="003C0BF3" w:rsidP="00FA4C6D">
      <w:pPr>
        <w:pStyle w:val="NoSpacing"/>
        <w:numPr>
          <w:ilvl w:val="0"/>
          <w:numId w:val="2"/>
        </w:numPr>
        <w:spacing w:line="276" w:lineRule="auto"/>
        <w:jc w:val="both"/>
        <w:rPr>
          <w:color w:val="287284"/>
          <w:sz w:val="22"/>
          <w:szCs w:val="22"/>
          <w:u w:val="single"/>
          <w:lang w:val="nl-NL"/>
        </w:rPr>
      </w:pPr>
      <w:r w:rsidRPr="00E50B62">
        <w:rPr>
          <w:b/>
          <w:color w:val="287284"/>
          <w:sz w:val="22"/>
          <w:szCs w:val="22"/>
          <w:lang w:val="nl-NL"/>
        </w:rPr>
        <w:t>Dr. Th.B.J. Noordman</w:t>
      </w:r>
    </w:p>
    <w:p w:rsidR="003C0BF3" w:rsidRPr="00230945" w:rsidRDefault="003C0BF3" w:rsidP="00FA4C6D">
      <w:pPr>
        <w:pStyle w:val="NoSpacing"/>
        <w:spacing w:line="276" w:lineRule="auto"/>
        <w:ind w:left="708"/>
        <w:jc w:val="both"/>
        <w:rPr>
          <w:i/>
          <w:color w:val="287284"/>
          <w:sz w:val="22"/>
          <w:szCs w:val="22"/>
          <w:lang w:val="nl-NL"/>
        </w:rPr>
      </w:pPr>
      <w:r w:rsidRPr="00230945">
        <w:rPr>
          <w:i/>
          <w:color w:val="287284"/>
          <w:sz w:val="22"/>
          <w:szCs w:val="22"/>
          <w:lang w:val="nl-NL"/>
        </w:rPr>
        <w:t>Docent cultuur en citymarketing aan de Universiteit van Maastricht en de Bestuursacademie en schrijver van het boek ‘Cultuurmarketing’ dat ook voor deze scriptie gebruikt is</w:t>
      </w:r>
    </w:p>
    <w:p w:rsidR="003C0BF3" w:rsidRPr="007B73B0" w:rsidRDefault="003C0BF3" w:rsidP="00FA4C6D">
      <w:pPr>
        <w:pStyle w:val="NoSpacing"/>
        <w:spacing w:line="276" w:lineRule="auto"/>
        <w:ind w:left="708"/>
        <w:jc w:val="both"/>
        <w:rPr>
          <w:sz w:val="22"/>
          <w:szCs w:val="22"/>
          <w:u w:val="single"/>
          <w:lang w:val="nl-NL"/>
        </w:rPr>
      </w:pPr>
      <w:r>
        <w:rPr>
          <w:sz w:val="22"/>
          <w:szCs w:val="22"/>
          <w:lang w:val="nl-NL"/>
        </w:rPr>
        <w:t xml:space="preserve">In dit interview zullen er vooral vragen gesteld worden over de visie van de heer Noordman betreffende zaken als de economische crisis, de uitslag van de Tweede Kamerverkiezingen, de gevreesde bezuinigingen en de gevolgen daarvan en de manieren die hij ziet om deze problemen op te lossen. Ook zal er ruimte zijn om de nieuwe marketingmogelijkheden te bespreken. </w:t>
      </w:r>
    </w:p>
    <w:p w:rsidR="003C0BF3" w:rsidRDefault="003C0BF3" w:rsidP="00FA4C6D">
      <w:pPr>
        <w:pStyle w:val="NoSpacing"/>
        <w:spacing w:line="276" w:lineRule="auto"/>
        <w:jc w:val="both"/>
        <w:rPr>
          <w:sz w:val="22"/>
          <w:szCs w:val="22"/>
          <w:lang w:val="nl-NL"/>
        </w:rPr>
      </w:pPr>
    </w:p>
    <w:p w:rsidR="003C0BF3" w:rsidRDefault="003C0BF3" w:rsidP="00FA4C6D">
      <w:pPr>
        <w:pStyle w:val="NoSpacing"/>
        <w:spacing w:line="276" w:lineRule="auto"/>
        <w:jc w:val="both"/>
        <w:rPr>
          <w:sz w:val="22"/>
          <w:szCs w:val="22"/>
          <w:lang w:val="nl-NL"/>
        </w:rPr>
      </w:pPr>
    </w:p>
    <w:p w:rsidR="003C0BF3" w:rsidRPr="00E06584" w:rsidRDefault="003C0BF3" w:rsidP="00FA4C6D">
      <w:pPr>
        <w:pStyle w:val="NoSpacing"/>
        <w:spacing w:line="276" w:lineRule="auto"/>
        <w:jc w:val="both"/>
        <w:rPr>
          <w:sz w:val="22"/>
          <w:szCs w:val="22"/>
          <w:lang w:val="nl-NL"/>
        </w:rPr>
      </w:pPr>
    </w:p>
    <w:p w:rsidR="003C0BF3" w:rsidRDefault="003C0BF3" w:rsidP="00964681">
      <w:pPr>
        <w:pStyle w:val="NoSpacing"/>
        <w:jc w:val="both"/>
        <w:rPr>
          <w:sz w:val="22"/>
          <w:szCs w:val="22"/>
          <w:lang w:val="nl-NL"/>
        </w:rPr>
      </w:pPr>
    </w:p>
    <w:p w:rsidR="003C0BF3" w:rsidRDefault="003C0BF3" w:rsidP="00964681">
      <w:pPr>
        <w:pStyle w:val="NoSpacing"/>
        <w:jc w:val="both"/>
        <w:rPr>
          <w:sz w:val="22"/>
          <w:szCs w:val="22"/>
          <w:lang w:val="nl-NL"/>
        </w:rPr>
      </w:pPr>
    </w:p>
    <w:p w:rsidR="003C0BF3" w:rsidRDefault="003C0BF3" w:rsidP="00E06584">
      <w:pPr>
        <w:pStyle w:val="NoSpacing"/>
        <w:jc w:val="both"/>
        <w:rPr>
          <w:sz w:val="22"/>
          <w:szCs w:val="22"/>
          <w:lang w:val="nl-NL"/>
        </w:rPr>
      </w:pPr>
    </w:p>
    <w:p w:rsidR="003C0BF3" w:rsidRDefault="003C0BF3" w:rsidP="00E06584">
      <w:pPr>
        <w:pStyle w:val="NoSpacing"/>
        <w:jc w:val="both"/>
        <w:rPr>
          <w:sz w:val="22"/>
          <w:szCs w:val="22"/>
          <w:lang w:val="nl-NL"/>
        </w:rPr>
      </w:pPr>
    </w:p>
    <w:p w:rsidR="003C0BF3" w:rsidRDefault="003C0BF3" w:rsidP="008434A7">
      <w:pPr>
        <w:pStyle w:val="NoSpacing"/>
        <w:ind w:left="720"/>
        <w:jc w:val="both"/>
        <w:rPr>
          <w:sz w:val="22"/>
          <w:szCs w:val="22"/>
          <w:lang w:val="nl-NL"/>
        </w:rPr>
      </w:pPr>
    </w:p>
    <w:p w:rsidR="003C0BF3" w:rsidRDefault="003C0BF3" w:rsidP="008434A7">
      <w:pPr>
        <w:pStyle w:val="NoSpacing"/>
        <w:ind w:left="720"/>
        <w:jc w:val="both"/>
        <w:rPr>
          <w:sz w:val="22"/>
          <w:szCs w:val="22"/>
          <w:u w:val="single"/>
          <w:lang w:val="nl-NL"/>
        </w:rPr>
      </w:pPr>
    </w:p>
    <w:p w:rsidR="003C0BF3" w:rsidRDefault="003C0BF3" w:rsidP="00964681">
      <w:pPr>
        <w:pStyle w:val="NoSpacing"/>
        <w:jc w:val="both"/>
        <w:rPr>
          <w:sz w:val="22"/>
          <w:szCs w:val="22"/>
          <w:lang w:val="nl-NL"/>
        </w:rPr>
      </w:pPr>
    </w:p>
    <w:p w:rsidR="003C0BF3" w:rsidRDefault="003C0BF3" w:rsidP="00F34F5A">
      <w:pPr>
        <w:pStyle w:val="NoSpacing"/>
        <w:ind w:left="1068"/>
        <w:jc w:val="both"/>
        <w:rPr>
          <w:sz w:val="22"/>
          <w:szCs w:val="22"/>
          <w:lang w:val="nl-NL"/>
        </w:rPr>
      </w:pPr>
    </w:p>
    <w:p w:rsidR="003C0BF3" w:rsidRDefault="003C0BF3" w:rsidP="00964681">
      <w:pPr>
        <w:pStyle w:val="NoSpacing"/>
        <w:jc w:val="both"/>
        <w:rPr>
          <w:sz w:val="22"/>
          <w:szCs w:val="22"/>
          <w:lang w:val="nl-NL"/>
        </w:rPr>
      </w:pPr>
    </w:p>
    <w:p w:rsidR="003C0BF3" w:rsidRDefault="003C0BF3" w:rsidP="00964681">
      <w:pPr>
        <w:pStyle w:val="NoSpacing"/>
        <w:jc w:val="both"/>
        <w:rPr>
          <w:sz w:val="22"/>
          <w:szCs w:val="22"/>
          <w:lang w:val="nl-NL"/>
        </w:rPr>
      </w:pPr>
    </w:p>
    <w:p w:rsidR="003C0BF3" w:rsidRDefault="003C0BF3" w:rsidP="00964681">
      <w:pPr>
        <w:pStyle w:val="NoSpacing"/>
        <w:jc w:val="both"/>
        <w:rPr>
          <w:sz w:val="22"/>
          <w:szCs w:val="22"/>
          <w:lang w:val="nl-NL"/>
        </w:rPr>
      </w:pPr>
    </w:p>
    <w:p w:rsidR="003C0BF3" w:rsidRDefault="003C0BF3" w:rsidP="00964681">
      <w:pPr>
        <w:pStyle w:val="NoSpacing"/>
        <w:jc w:val="both"/>
        <w:rPr>
          <w:sz w:val="22"/>
          <w:szCs w:val="22"/>
          <w:lang w:val="nl-NL"/>
        </w:rPr>
      </w:pPr>
    </w:p>
    <w:p w:rsidR="003C0BF3" w:rsidRDefault="003C0BF3" w:rsidP="00964681">
      <w:pPr>
        <w:pStyle w:val="NoSpacing"/>
        <w:jc w:val="both"/>
        <w:rPr>
          <w:sz w:val="22"/>
          <w:szCs w:val="22"/>
          <w:lang w:val="nl-NL"/>
        </w:rPr>
      </w:pPr>
    </w:p>
    <w:p w:rsidR="003C0BF3" w:rsidRDefault="003C0BF3" w:rsidP="00964681">
      <w:pPr>
        <w:pStyle w:val="NoSpacing"/>
        <w:jc w:val="both"/>
        <w:rPr>
          <w:sz w:val="22"/>
          <w:szCs w:val="22"/>
          <w:lang w:val="nl-NL"/>
        </w:rPr>
      </w:pPr>
    </w:p>
    <w:p w:rsidR="003C0BF3" w:rsidRPr="004F32D2" w:rsidRDefault="003C0BF3" w:rsidP="007A3BD5">
      <w:pPr>
        <w:pStyle w:val="Heading2"/>
        <w:rPr>
          <w:lang w:val="nl-NL"/>
        </w:rPr>
      </w:pPr>
      <w:bookmarkStart w:id="61" w:name="_Toc265698773"/>
      <w:r>
        <w:rPr>
          <w:lang w:val="nl-NL"/>
        </w:rPr>
        <w:t xml:space="preserve">2.2 </w:t>
      </w:r>
      <w:r w:rsidRPr="004F32D2">
        <w:rPr>
          <w:lang w:val="nl-NL"/>
        </w:rPr>
        <w:t>Het theoretisch raamwerk</w:t>
      </w:r>
      <w:bookmarkEnd w:id="61"/>
    </w:p>
    <w:p w:rsidR="003C0BF3" w:rsidRDefault="003C0BF3" w:rsidP="00964681">
      <w:pPr>
        <w:pStyle w:val="NoSpacing"/>
        <w:jc w:val="both"/>
        <w:rPr>
          <w:sz w:val="22"/>
          <w:szCs w:val="22"/>
          <w:lang w:val="nl-NL"/>
        </w:rPr>
      </w:pPr>
    </w:p>
    <w:p w:rsidR="003C0BF3" w:rsidRDefault="003C0BF3" w:rsidP="00FA4C6D">
      <w:pPr>
        <w:pStyle w:val="NoSpacing"/>
        <w:spacing w:line="276" w:lineRule="auto"/>
        <w:jc w:val="both"/>
        <w:rPr>
          <w:sz w:val="22"/>
          <w:szCs w:val="22"/>
          <w:lang w:val="nl-NL"/>
        </w:rPr>
      </w:pPr>
      <w:r>
        <w:rPr>
          <w:sz w:val="22"/>
          <w:szCs w:val="22"/>
          <w:lang w:val="nl-NL"/>
        </w:rPr>
        <w:t>In deze paragraaf zijn de verschillende modellen weergegeven die gebruikt zijn bij het beantwoorden van de probleemstelling. Verder zijn enkele belangrijke begrippen uitgelegd die frequent terug zullen komen in deze scriptie. Dit om de leesbaarheid en begrijpelijkheid van het onderzoek en de uitkomsten te vergroten.</w:t>
      </w:r>
    </w:p>
    <w:p w:rsidR="003C0BF3" w:rsidRDefault="003C0BF3" w:rsidP="007A3BD5">
      <w:pPr>
        <w:pStyle w:val="Heading3"/>
        <w:rPr>
          <w:lang w:val="nl-NL"/>
        </w:rPr>
      </w:pPr>
      <w:bookmarkStart w:id="62" w:name="_Toc265099644"/>
      <w:bookmarkStart w:id="63" w:name="_Toc265151221"/>
      <w:bookmarkStart w:id="64" w:name="_Toc265697445"/>
      <w:r>
        <w:rPr>
          <w:lang w:val="nl-NL"/>
        </w:rPr>
        <w:t xml:space="preserve">Definities en </w:t>
      </w:r>
      <w:r w:rsidRPr="00EB42E6">
        <w:rPr>
          <w:lang w:val="nl-NL"/>
        </w:rPr>
        <w:t>Terminologie</w:t>
      </w:r>
      <w:bookmarkEnd w:id="62"/>
      <w:bookmarkEnd w:id="63"/>
      <w:bookmarkEnd w:id="64"/>
    </w:p>
    <w:p w:rsidR="003C0BF3" w:rsidRPr="00432A9A" w:rsidRDefault="003C0BF3" w:rsidP="00432A9A">
      <w:pPr>
        <w:pStyle w:val="NoSpacing"/>
        <w:tabs>
          <w:tab w:val="left" w:pos="7350"/>
        </w:tabs>
        <w:rPr>
          <w:lang w:val="nl-NL"/>
        </w:rPr>
      </w:pPr>
      <w:r>
        <w:rPr>
          <w:lang w:val="nl-NL"/>
        </w:rPr>
        <w:tab/>
      </w:r>
    </w:p>
    <w:p w:rsidR="003C0BF3" w:rsidRPr="002D4DD2" w:rsidRDefault="003C0BF3" w:rsidP="00432A9A">
      <w:pPr>
        <w:pStyle w:val="NoSpacing"/>
        <w:pBdr>
          <w:top w:val="double" w:sz="4" w:space="1" w:color="287284"/>
          <w:left w:val="double" w:sz="4" w:space="4" w:color="287284"/>
          <w:bottom w:val="double" w:sz="4" w:space="1" w:color="287284"/>
          <w:right w:val="double" w:sz="4" w:space="4" w:color="287284"/>
        </w:pBdr>
        <w:jc w:val="both"/>
        <w:rPr>
          <w:rStyle w:val="pnn4webd"/>
          <w:b/>
          <w:color w:val="226170"/>
          <w:sz w:val="22"/>
          <w:szCs w:val="22"/>
          <w:lang w:val="nl-NL"/>
        </w:rPr>
      </w:pPr>
      <w:r w:rsidRPr="002D4DD2">
        <w:rPr>
          <w:rStyle w:val="pnn4webd"/>
          <w:b/>
          <w:color w:val="226170"/>
          <w:sz w:val="22"/>
          <w:szCs w:val="22"/>
          <w:lang w:val="nl-NL"/>
        </w:rPr>
        <w:t>Volgens de Van Dale:</w:t>
      </w:r>
    </w:p>
    <w:p w:rsidR="003C0BF3" w:rsidRPr="00FA4C6D" w:rsidRDefault="003C0BF3" w:rsidP="00432A9A">
      <w:pPr>
        <w:pStyle w:val="NoSpacing"/>
        <w:pBdr>
          <w:top w:val="double" w:sz="4" w:space="1" w:color="287284"/>
          <w:left w:val="double" w:sz="4" w:space="4" w:color="287284"/>
          <w:bottom w:val="double" w:sz="4" w:space="1" w:color="287284"/>
          <w:right w:val="double" w:sz="4" w:space="4" w:color="287284"/>
        </w:pBdr>
        <w:jc w:val="both"/>
        <w:rPr>
          <w:rStyle w:val="pnn4webk"/>
          <w:sz w:val="22"/>
          <w:szCs w:val="22"/>
          <w:lang w:val="nl-NL"/>
        </w:rPr>
      </w:pPr>
      <w:r w:rsidRPr="00FA4C6D">
        <w:rPr>
          <w:rStyle w:val="pnn4webd"/>
          <w:b/>
          <w:sz w:val="22"/>
          <w:szCs w:val="22"/>
          <w:lang w:val="nl-NL"/>
        </w:rPr>
        <w:t>the·</w:t>
      </w:r>
      <w:r w:rsidRPr="00FA4C6D">
        <w:rPr>
          <w:rStyle w:val="pnn4webm"/>
          <w:b/>
          <w:sz w:val="22"/>
          <w:szCs w:val="22"/>
          <w:lang w:val="nl-NL"/>
        </w:rPr>
        <w:t>a</w:t>
      </w:r>
      <w:r w:rsidRPr="00FA4C6D">
        <w:rPr>
          <w:rStyle w:val="pnn4webd"/>
          <w:b/>
          <w:sz w:val="22"/>
          <w:szCs w:val="22"/>
          <w:lang w:val="nl-NL"/>
        </w:rPr>
        <w:t>·ter</w:t>
      </w:r>
      <w:r w:rsidRPr="00FA4C6D">
        <w:rPr>
          <w:rStyle w:val="pnn4webd"/>
          <w:sz w:val="22"/>
          <w:szCs w:val="22"/>
          <w:lang w:val="nl-NL"/>
        </w:rPr>
        <w:t xml:space="preserve"> (</w:t>
      </w:r>
      <w:r w:rsidRPr="00FA4C6D">
        <w:rPr>
          <w:rStyle w:val="pnn4webk"/>
          <w:sz w:val="22"/>
          <w:szCs w:val="22"/>
          <w:lang w:val="nl-NL"/>
        </w:rPr>
        <w:t xml:space="preserve">het; o ~s) </w:t>
      </w:r>
    </w:p>
    <w:p w:rsidR="003C0BF3" w:rsidRPr="00FA4C6D" w:rsidRDefault="003C0BF3" w:rsidP="00432A9A">
      <w:pPr>
        <w:pStyle w:val="NoSpacing"/>
        <w:pBdr>
          <w:top w:val="double" w:sz="4" w:space="1" w:color="287284"/>
          <w:left w:val="double" w:sz="4" w:space="4" w:color="287284"/>
          <w:bottom w:val="double" w:sz="4" w:space="1" w:color="287284"/>
          <w:right w:val="double" w:sz="4" w:space="4" w:color="287284"/>
        </w:pBdr>
        <w:jc w:val="both"/>
        <w:rPr>
          <w:sz w:val="22"/>
          <w:szCs w:val="22"/>
          <w:lang w:val="nl-NL"/>
        </w:rPr>
      </w:pPr>
      <w:r w:rsidRPr="00FA4C6D">
        <w:rPr>
          <w:rStyle w:val="pnn4webe"/>
          <w:sz w:val="22"/>
          <w:szCs w:val="22"/>
          <w:lang w:val="nl-NL"/>
        </w:rPr>
        <w:t xml:space="preserve">1 </w:t>
      </w:r>
      <w:r w:rsidRPr="00FA4C6D">
        <w:rPr>
          <w:sz w:val="22"/>
          <w:szCs w:val="22"/>
          <w:lang w:val="nl-NL"/>
        </w:rPr>
        <w:t xml:space="preserve">schouwburg </w:t>
      </w:r>
    </w:p>
    <w:p w:rsidR="003C0BF3" w:rsidRPr="00FA4C6D" w:rsidRDefault="003C0BF3" w:rsidP="00432A9A">
      <w:pPr>
        <w:pStyle w:val="NoSpacing"/>
        <w:pBdr>
          <w:top w:val="double" w:sz="4" w:space="1" w:color="287284"/>
          <w:left w:val="double" w:sz="4" w:space="4" w:color="287284"/>
          <w:bottom w:val="double" w:sz="4" w:space="1" w:color="287284"/>
          <w:right w:val="double" w:sz="4" w:space="4" w:color="287284"/>
        </w:pBdr>
        <w:jc w:val="both"/>
        <w:rPr>
          <w:sz w:val="22"/>
          <w:szCs w:val="22"/>
          <w:lang w:val="nl-NL"/>
        </w:rPr>
      </w:pPr>
      <w:r w:rsidRPr="00FA4C6D">
        <w:rPr>
          <w:rStyle w:val="pnn4webe"/>
          <w:sz w:val="22"/>
          <w:szCs w:val="22"/>
          <w:lang w:val="nl-NL"/>
        </w:rPr>
        <w:t xml:space="preserve">2 </w:t>
      </w:r>
      <w:r w:rsidRPr="00FA4C6D">
        <w:rPr>
          <w:sz w:val="22"/>
          <w:szCs w:val="22"/>
          <w:lang w:val="nl-NL"/>
        </w:rPr>
        <w:t xml:space="preserve">toneel, toneelspel; publieke vertoning van dans, mime, muziek enz. </w:t>
      </w:r>
    </w:p>
    <w:p w:rsidR="003C0BF3" w:rsidRPr="00FA4C6D" w:rsidRDefault="003C0BF3" w:rsidP="00432A9A">
      <w:pPr>
        <w:pStyle w:val="NoSpacing"/>
        <w:pBdr>
          <w:top w:val="double" w:sz="4" w:space="1" w:color="287284"/>
          <w:left w:val="double" w:sz="4" w:space="4" w:color="287284"/>
          <w:bottom w:val="double" w:sz="4" w:space="1" w:color="287284"/>
          <w:right w:val="double" w:sz="4" w:space="4" w:color="287284"/>
        </w:pBdr>
        <w:jc w:val="both"/>
        <w:rPr>
          <w:sz w:val="22"/>
          <w:szCs w:val="22"/>
          <w:lang w:val="nl-NL"/>
        </w:rPr>
      </w:pPr>
      <w:r w:rsidRPr="00FA4C6D">
        <w:rPr>
          <w:rStyle w:val="pnn4webe"/>
          <w:sz w:val="22"/>
          <w:szCs w:val="22"/>
          <w:lang w:val="nl-NL"/>
        </w:rPr>
        <w:t xml:space="preserve">3 </w:t>
      </w:r>
      <w:r w:rsidRPr="00FA4C6D">
        <w:rPr>
          <w:sz w:val="22"/>
          <w:szCs w:val="22"/>
          <w:lang w:val="nl-NL"/>
        </w:rPr>
        <w:t>komedie, aanstellerij</w:t>
      </w:r>
    </w:p>
    <w:p w:rsidR="003C0BF3" w:rsidRPr="00FA4C6D" w:rsidRDefault="003C0BF3" w:rsidP="00FA4C6D">
      <w:pPr>
        <w:pStyle w:val="NoSpacing"/>
        <w:jc w:val="both"/>
        <w:rPr>
          <w:sz w:val="22"/>
          <w:szCs w:val="22"/>
          <w:u w:val="single"/>
          <w:lang w:val="nl-NL"/>
        </w:rPr>
      </w:pPr>
    </w:p>
    <w:p w:rsidR="003C0BF3" w:rsidRPr="00B21C74" w:rsidRDefault="003C0BF3" w:rsidP="00FA4C6D">
      <w:pPr>
        <w:pStyle w:val="NoSpacing"/>
        <w:jc w:val="both"/>
        <w:rPr>
          <w:rStyle w:val="IntenseReference"/>
          <w:bCs/>
          <w:iCs/>
          <w:lang w:val="nl-NL"/>
        </w:rPr>
      </w:pPr>
      <w:r w:rsidRPr="00B21C74">
        <w:rPr>
          <w:rStyle w:val="IntenseReference"/>
          <w:bCs/>
          <w:iCs/>
          <w:lang w:val="nl-NL"/>
        </w:rPr>
        <w:t>Brand awareness</w:t>
      </w:r>
    </w:p>
    <w:p w:rsidR="003C0BF3" w:rsidRPr="00FA4C6D" w:rsidRDefault="003C0BF3" w:rsidP="00FA4C6D">
      <w:pPr>
        <w:pStyle w:val="NoSpacing"/>
        <w:jc w:val="both"/>
        <w:rPr>
          <w:sz w:val="22"/>
          <w:szCs w:val="22"/>
          <w:lang w:val="nl-NL"/>
        </w:rPr>
      </w:pPr>
      <w:r w:rsidRPr="00FA4C6D">
        <w:rPr>
          <w:sz w:val="22"/>
          <w:szCs w:val="22"/>
          <w:lang w:val="nl-NL"/>
        </w:rPr>
        <w:t>Dit is een marketingconcept dat de bekendheid van een merk bij de consument meet. (Blackwell, Miniard, Engel, 2006)</w:t>
      </w:r>
    </w:p>
    <w:p w:rsidR="003C0BF3" w:rsidRPr="00FA4C6D" w:rsidRDefault="003C0BF3" w:rsidP="00FA4C6D">
      <w:pPr>
        <w:pStyle w:val="NoSpacing"/>
        <w:jc w:val="both"/>
        <w:rPr>
          <w:sz w:val="22"/>
          <w:szCs w:val="22"/>
          <w:lang w:val="nl-NL"/>
        </w:rPr>
      </w:pPr>
    </w:p>
    <w:p w:rsidR="003C0BF3" w:rsidRPr="00B21C74" w:rsidRDefault="003C0BF3" w:rsidP="00FA4C6D">
      <w:pPr>
        <w:pStyle w:val="NoSpacing"/>
        <w:jc w:val="both"/>
        <w:rPr>
          <w:rStyle w:val="IntenseReference"/>
          <w:bCs/>
          <w:iCs/>
          <w:lang w:val="nl-NL"/>
        </w:rPr>
      </w:pPr>
      <w:r w:rsidRPr="00B21C74">
        <w:rPr>
          <w:rStyle w:val="IntenseReference"/>
          <w:bCs/>
          <w:iCs/>
          <w:lang w:val="nl-NL"/>
        </w:rPr>
        <w:t>Cultureel ondernemerschap</w:t>
      </w:r>
    </w:p>
    <w:p w:rsidR="003C0BF3" w:rsidRPr="00FA4C6D" w:rsidRDefault="003C0BF3" w:rsidP="00FA4C6D">
      <w:pPr>
        <w:pStyle w:val="NoSpacing"/>
        <w:jc w:val="both"/>
        <w:rPr>
          <w:sz w:val="22"/>
          <w:szCs w:val="22"/>
          <w:lang w:val="nl-NL"/>
        </w:rPr>
      </w:pPr>
      <w:r w:rsidRPr="00FA4C6D">
        <w:rPr>
          <w:sz w:val="22"/>
          <w:szCs w:val="22"/>
          <w:lang w:val="nl-NL"/>
        </w:rPr>
        <w:t>In dit onderzoek wordt met cultureel ondernemerschap de initiatieven die Nederlandse theaters zelf nemen om nieuwe bezoekers te werven en bestaande bezoekers te binden naast de promotie van de producties zelf. Een cultureel ondernemer is er op uit om zo veel mogelijk betalend publiek te werven tegen zo laag mogelijk kosten voor omzet en winst, maar tegelijkertijd niet de waarde van het product wil beschadigen.</w:t>
      </w:r>
    </w:p>
    <w:p w:rsidR="003C0BF3" w:rsidRPr="00FA4C6D" w:rsidRDefault="003C0BF3" w:rsidP="00FA4C6D">
      <w:pPr>
        <w:pStyle w:val="NoSpacing"/>
        <w:jc w:val="both"/>
        <w:rPr>
          <w:sz w:val="22"/>
          <w:szCs w:val="22"/>
          <w:lang w:val="nl-NL"/>
        </w:rPr>
      </w:pPr>
    </w:p>
    <w:p w:rsidR="003C0BF3" w:rsidRPr="00432A9A" w:rsidRDefault="003C0BF3" w:rsidP="00FA4C6D">
      <w:pPr>
        <w:pStyle w:val="NoSpacing"/>
        <w:jc w:val="both"/>
        <w:rPr>
          <w:rStyle w:val="IntenseReference"/>
          <w:bCs/>
          <w:iCs/>
          <w:lang w:val="nl-NL"/>
        </w:rPr>
      </w:pPr>
      <w:r w:rsidRPr="00432A9A">
        <w:rPr>
          <w:rStyle w:val="IntenseReference"/>
          <w:bCs/>
          <w:iCs/>
          <w:lang w:val="nl-NL"/>
        </w:rPr>
        <w:t>FTE’s</w:t>
      </w:r>
    </w:p>
    <w:p w:rsidR="003C0BF3" w:rsidRPr="00432A9A" w:rsidRDefault="003C0BF3" w:rsidP="00432A9A">
      <w:pPr>
        <w:pStyle w:val="NoSpacing"/>
        <w:spacing w:line="276" w:lineRule="auto"/>
        <w:jc w:val="both"/>
        <w:rPr>
          <w:rStyle w:val="IntenseReference"/>
          <w:b w:val="0"/>
          <w:bCs/>
          <w:iCs/>
          <w:color w:val="auto"/>
          <w:sz w:val="22"/>
          <w:szCs w:val="22"/>
          <w:lang w:val="nl-NL"/>
        </w:rPr>
      </w:pPr>
      <w:r w:rsidRPr="003533F0">
        <w:rPr>
          <w:sz w:val="22"/>
          <w:szCs w:val="22"/>
          <w:lang w:val="nl-NL"/>
        </w:rPr>
        <w:t>Fulltime</w:t>
      </w:r>
      <w:r>
        <w:rPr>
          <w:sz w:val="22"/>
          <w:szCs w:val="22"/>
          <w:lang w:val="nl-NL"/>
        </w:rPr>
        <w:t>-</w:t>
      </w:r>
      <w:r w:rsidRPr="003533F0">
        <w:rPr>
          <w:sz w:val="22"/>
          <w:szCs w:val="22"/>
          <w:lang w:val="nl-NL"/>
        </w:rPr>
        <w:t>equivalent</w:t>
      </w:r>
      <w:r w:rsidRPr="00432A9A">
        <w:rPr>
          <w:iCs/>
          <w:sz w:val="22"/>
          <w:szCs w:val="22"/>
          <w:lang w:val="nl-NL"/>
        </w:rPr>
        <w:t xml:space="preserve">, ofwel een FTE, </w:t>
      </w:r>
      <w:r w:rsidRPr="00432A9A">
        <w:rPr>
          <w:sz w:val="22"/>
          <w:szCs w:val="22"/>
          <w:lang w:val="nl-NL"/>
        </w:rPr>
        <w:t xml:space="preserve">is een rekeneenheid waarmee de omvang van een dienstverband of de </w:t>
      </w:r>
      <w:hyperlink r:id="rId8" w:tooltip="Personeel" w:history="1">
        <w:r w:rsidRPr="00432A9A">
          <w:rPr>
            <w:rStyle w:val="Hyperlink"/>
            <w:color w:val="auto"/>
            <w:sz w:val="22"/>
            <w:szCs w:val="22"/>
            <w:u w:val="none"/>
            <w:lang w:val="nl-NL"/>
          </w:rPr>
          <w:t>personeelssterkte</w:t>
        </w:r>
      </w:hyperlink>
      <w:r w:rsidRPr="00432A9A">
        <w:rPr>
          <w:sz w:val="22"/>
          <w:szCs w:val="22"/>
          <w:lang w:val="nl-NL"/>
        </w:rPr>
        <w:t xml:space="preserve"> kan worden uitgedrukt</w:t>
      </w:r>
      <w:r>
        <w:rPr>
          <w:sz w:val="22"/>
          <w:szCs w:val="22"/>
          <w:lang w:val="nl-NL"/>
        </w:rPr>
        <w:t>, één FTE is één volle werkweek van bijvoorbeeld 40 uur.</w:t>
      </w:r>
    </w:p>
    <w:p w:rsidR="003C0BF3" w:rsidRPr="00432A9A" w:rsidRDefault="003C0BF3" w:rsidP="00FA4C6D">
      <w:pPr>
        <w:pStyle w:val="NoSpacing"/>
        <w:jc w:val="both"/>
        <w:rPr>
          <w:rStyle w:val="IntenseReference"/>
          <w:bCs/>
          <w:iCs/>
          <w:lang w:val="nl-NL"/>
        </w:rPr>
      </w:pPr>
    </w:p>
    <w:p w:rsidR="003C0BF3" w:rsidRPr="00B21C74" w:rsidRDefault="003C0BF3" w:rsidP="00FA4C6D">
      <w:pPr>
        <w:pStyle w:val="NoSpacing"/>
        <w:jc w:val="both"/>
        <w:rPr>
          <w:rStyle w:val="IntenseReference"/>
          <w:bCs/>
          <w:iCs/>
          <w:lang w:val="nl-NL"/>
        </w:rPr>
      </w:pPr>
      <w:r w:rsidRPr="00B21C74">
        <w:rPr>
          <w:rStyle w:val="IntenseReference"/>
          <w:bCs/>
          <w:iCs/>
          <w:lang w:val="nl-NL"/>
        </w:rPr>
        <w:t>Marketingcommunicatiestrategieën</w:t>
      </w:r>
    </w:p>
    <w:p w:rsidR="003C0BF3" w:rsidRPr="00FA4C6D" w:rsidRDefault="003C0BF3" w:rsidP="00FA4C6D">
      <w:pPr>
        <w:pStyle w:val="NoSpacing"/>
        <w:jc w:val="both"/>
        <w:rPr>
          <w:sz w:val="22"/>
          <w:szCs w:val="22"/>
          <w:lang w:val="nl-NL"/>
        </w:rPr>
      </w:pPr>
      <w:r w:rsidRPr="00FA4C6D">
        <w:rPr>
          <w:sz w:val="22"/>
          <w:szCs w:val="22"/>
          <w:lang w:val="nl-NL"/>
        </w:rPr>
        <w:t>Dit zijn de daadwerkelijke initiatieven die theaters zelf nemen op het gebied van marketing en promotie om hun bezoekersaantallen te vergroten.</w:t>
      </w:r>
    </w:p>
    <w:p w:rsidR="003C0BF3" w:rsidRPr="00FA4C6D" w:rsidRDefault="003C0BF3" w:rsidP="00FA4C6D">
      <w:pPr>
        <w:pStyle w:val="NoSpacing"/>
        <w:jc w:val="both"/>
        <w:rPr>
          <w:sz w:val="22"/>
          <w:szCs w:val="22"/>
          <w:u w:val="single"/>
          <w:lang w:val="nl-NL"/>
        </w:rPr>
      </w:pPr>
    </w:p>
    <w:p w:rsidR="003C0BF3" w:rsidRPr="00B21C74" w:rsidRDefault="003C0BF3" w:rsidP="00432A9A">
      <w:pPr>
        <w:pStyle w:val="NoSpacing"/>
        <w:jc w:val="both"/>
        <w:rPr>
          <w:rStyle w:val="IntenseReference"/>
          <w:bCs/>
          <w:iCs/>
          <w:lang w:val="nl-NL"/>
        </w:rPr>
      </w:pPr>
      <w:r w:rsidRPr="00B21C74">
        <w:rPr>
          <w:rStyle w:val="IntenseReference"/>
          <w:bCs/>
          <w:iCs/>
          <w:lang w:val="nl-NL"/>
        </w:rPr>
        <w:t>Merk loyaliteit</w:t>
      </w:r>
    </w:p>
    <w:p w:rsidR="003C0BF3" w:rsidRPr="00FA4C6D" w:rsidRDefault="003C0BF3" w:rsidP="00432A9A">
      <w:pPr>
        <w:pStyle w:val="NoSpacing"/>
        <w:jc w:val="both"/>
        <w:rPr>
          <w:sz w:val="22"/>
          <w:szCs w:val="22"/>
          <w:lang w:val="nl-NL"/>
        </w:rPr>
      </w:pPr>
      <w:r w:rsidRPr="00FA4C6D">
        <w:rPr>
          <w:sz w:val="22"/>
          <w:szCs w:val="22"/>
          <w:lang w:val="nl-NL"/>
        </w:rPr>
        <w:t>Deze meet de mate van loyaliteit die een consument voor een bepaald merk heeft. (Blackwell, Miniard, Engel, 2006)</w:t>
      </w:r>
    </w:p>
    <w:p w:rsidR="003C0BF3" w:rsidRDefault="003C0BF3" w:rsidP="00FA4C6D">
      <w:pPr>
        <w:pStyle w:val="NoSpacing"/>
        <w:jc w:val="both"/>
        <w:rPr>
          <w:sz w:val="22"/>
          <w:szCs w:val="22"/>
          <w:u w:val="single"/>
          <w:lang w:val="nl-NL"/>
        </w:rPr>
      </w:pPr>
    </w:p>
    <w:p w:rsidR="003C0BF3" w:rsidRPr="00B21C74" w:rsidRDefault="003C0BF3" w:rsidP="00FA4C6D">
      <w:pPr>
        <w:pStyle w:val="NoSpacing"/>
        <w:jc w:val="both"/>
        <w:rPr>
          <w:rStyle w:val="IntenseReference"/>
          <w:bCs/>
          <w:iCs/>
          <w:lang w:val="nl-NL"/>
        </w:rPr>
      </w:pPr>
      <w:r w:rsidRPr="00B21C74">
        <w:rPr>
          <w:rStyle w:val="IntenseReference"/>
          <w:bCs/>
          <w:iCs/>
          <w:lang w:val="nl-NL"/>
        </w:rPr>
        <w:t>Social media</w:t>
      </w:r>
    </w:p>
    <w:p w:rsidR="003C0BF3" w:rsidRPr="00FA4C6D" w:rsidRDefault="003C0BF3" w:rsidP="00FA4C6D">
      <w:pPr>
        <w:pStyle w:val="NoSpacing"/>
        <w:jc w:val="both"/>
        <w:rPr>
          <w:sz w:val="22"/>
          <w:szCs w:val="22"/>
          <w:lang w:val="nl-NL"/>
        </w:rPr>
      </w:pPr>
      <w:r w:rsidRPr="00FA4C6D">
        <w:rPr>
          <w:sz w:val="22"/>
          <w:szCs w:val="22"/>
          <w:lang w:val="nl-NL"/>
        </w:rPr>
        <w:t>Social media is een verzamelnaam voor alle interactieve mogelijkheden om informatie met elkaar te delen, zoals fora, weblogs en sociale netwerken als Hyves, Facebook, Twitter en LinkdIn (Kennisplatform voor social media marketing).</w:t>
      </w:r>
    </w:p>
    <w:p w:rsidR="003C0BF3" w:rsidRPr="00FA4C6D" w:rsidRDefault="003C0BF3" w:rsidP="00FA4C6D">
      <w:pPr>
        <w:pStyle w:val="NoSpacing"/>
        <w:jc w:val="both"/>
        <w:rPr>
          <w:sz w:val="22"/>
          <w:szCs w:val="22"/>
          <w:lang w:val="nl-NL"/>
        </w:rPr>
      </w:pPr>
    </w:p>
    <w:p w:rsidR="003C0BF3" w:rsidRPr="00B21C74" w:rsidRDefault="003C0BF3" w:rsidP="00FA4C6D">
      <w:pPr>
        <w:pStyle w:val="NoSpacing"/>
        <w:jc w:val="both"/>
        <w:rPr>
          <w:rStyle w:val="IntenseReference"/>
          <w:bCs/>
          <w:iCs/>
          <w:lang w:val="nl-NL"/>
        </w:rPr>
      </w:pPr>
      <w:r>
        <w:rPr>
          <w:rStyle w:val="IntenseReference"/>
          <w:bCs/>
          <w:iCs/>
          <w:lang w:val="nl-NL"/>
        </w:rPr>
        <w:t xml:space="preserve">(social) </w:t>
      </w:r>
      <w:r w:rsidRPr="00B21C74">
        <w:rPr>
          <w:rStyle w:val="IntenseReference"/>
          <w:bCs/>
          <w:iCs/>
          <w:lang w:val="nl-NL"/>
        </w:rPr>
        <w:t>CRM</w:t>
      </w:r>
    </w:p>
    <w:p w:rsidR="003C0BF3" w:rsidRPr="00FA4C6D" w:rsidRDefault="003C0BF3" w:rsidP="00FA4C6D">
      <w:pPr>
        <w:pStyle w:val="NoSpacing"/>
        <w:jc w:val="both"/>
        <w:rPr>
          <w:sz w:val="22"/>
          <w:szCs w:val="22"/>
          <w:lang w:val="nl-NL"/>
        </w:rPr>
      </w:pPr>
      <w:r w:rsidRPr="00FA4C6D">
        <w:rPr>
          <w:sz w:val="22"/>
          <w:szCs w:val="22"/>
          <w:lang w:val="nl-NL"/>
        </w:rPr>
        <w:t>CRM staat voor Consumer Relation Management. Dit houdt in dat er een overzicht gemaakt wordt van onder andere de contactpersonen, klanten, leads, pa</w:t>
      </w:r>
      <w:r>
        <w:rPr>
          <w:sz w:val="22"/>
          <w:szCs w:val="22"/>
          <w:lang w:val="nl-NL"/>
        </w:rPr>
        <w:t>rtners en</w:t>
      </w:r>
      <w:r w:rsidRPr="00FA4C6D">
        <w:rPr>
          <w:sz w:val="22"/>
          <w:szCs w:val="22"/>
          <w:lang w:val="nl-NL"/>
        </w:rPr>
        <w:t xml:space="preserve"> convers</w:t>
      </w:r>
      <w:r>
        <w:rPr>
          <w:sz w:val="22"/>
          <w:szCs w:val="22"/>
          <w:lang w:val="nl-NL"/>
        </w:rPr>
        <w:t>aties met stakeholders</w:t>
      </w:r>
      <w:r w:rsidRPr="00FA4C6D">
        <w:rPr>
          <w:sz w:val="22"/>
          <w:szCs w:val="22"/>
          <w:lang w:val="nl-NL"/>
        </w:rPr>
        <w:t xml:space="preserve">. Hieruit volgt dat social CRM staat voor het gebruik van social media voor het onderhouden van deze </w:t>
      </w:r>
      <w:r>
        <w:rPr>
          <w:sz w:val="22"/>
          <w:szCs w:val="22"/>
          <w:lang w:val="nl-NL"/>
        </w:rPr>
        <w:t>relaties</w:t>
      </w:r>
      <w:r w:rsidRPr="00FA4C6D">
        <w:rPr>
          <w:sz w:val="22"/>
          <w:szCs w:val="22"/>
          <w:lang w:val="nl-NL"/>
        </w:rPr>
        <w:t xml:space="preserve"> (Kennisplatform voor social media marketing)</w:t>
      </w:r>
      <w:r>
        <w:rPr>
          <w:sz w:val="22"/>
          <w:szCs w:val="22"/>
          <w:lang w:val="nl-NL"/>
        </w:rPr>
        <w:t>.</w:t>
      </w:r>
    </w:p>
    <w:p w:rsidR="003C0BF3" w:rsidRDefault="003C0BF3" w:rsidP="007A3BD5">
      <w:pPr>
        <w:pStyle w:val="Heading3"/>
        <w:rPr>
          <w:lang w:val="nl-NL"/>
        </w:rPr>
      </w:pPr>
      <w:bookmarkStart w:id="65" w:name="_Toc265099645"/>
      <w:bookmarkStart w:id="66" w:name="_Toc265151222"/>
      <w:bookmarkStart w:id="67" w:name="_Toc265697446"/>
      <w:r>
        <w:rPr>
          <w:lang w:val="nl-NL"/>
        </w:rPr>
        <w:t>Modellen</w:t>
      </w:r>
      <w:bookmarkEnd w:id="65"/>
      <w:bookmarkEnd w:id="66"/>
      <w:bookmarkEnd w:id="67"/>
    </w:p>
    <w:p w:rsidR="003C0BF3" w:rsidRDefault="003C0BF3" w:rsidP="00964681">
      <w:pPr>
        <w:pStyle w:val="NoSpacing"/>
        <w:jc w:val="both"/>
        <w:rPr>
          <w:sz w:val="22"/>
          <w:szCs w:val="22"/>
          <w:u w:val="single"/>
          <w:lang w:val="nl-NL"/>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iagram 6" o:spid="_x0000_s1026" type="#_x0000_t75" style="position:absolute;left:0;text-align:left;margin-left:299.75pt;margin-top:.15pt;width:146.9pt;height:145.9pt;z-index:-251662848;visibility:visible;mso-wrap-distance-left:71.4pt;mso-wrap-distance-right:71.97pt;mso-wrap-distance-bottom:.33pt" wrapcoords="10580 0 8816 1772 3196 1772 1653 2105 1653 8862 0 10634 0 10855 1212 12406 1653 14178 1653 17945 2204 19495 2314 19717 10469 21489 11131 21489 19176 19717 19396 19495 19947 18277 20167 12406 21600 10745 21600 10634 19837 8862 20057 2215 18294 1772 12784 1772 11020 0 10580 0" o:gfxdata="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">
            <v:imagedata r:id="rId9" o:title=""/>
            <o:lock v:ext="edit" aspectratio="f"/>
            <w10:wrap type="tight"/>
          </v:shape>
        </w:pict>
      </w:r>
    </w:p>
    <w:p w:rsidR="003C0BF3" w:rsidRPr="00B21C74" w:rsidRDefault="003C0BF3" w:rsidP="00EE783D">
      <w:pPr>
        <w:pStyle w:val="NoSpacing"/>
        <w:jc w:val="both"/>
        <w:rPr>
          <w:rStyle w:val="IntenseReference"/>
          <w:bCs/>
          <w:iCs/>
          <w:lang w:val="nl-NL"/>
        </w:rPr>
      </w:pPr>
      <w:r w:rsidRPr="00B21C74">
        <w:rPr>
          <w:rStyle w:val="IntenseReference"/>
          <w:bCs/>
          <w:iCs/>
          <w:lang w:val="nl-NL"/>
        </w:rPr>
        <w:t>SWOT-analyse</w:t>
      </w:r>
    </w:p>
    <w:p w:rsidR="003C0BF3" w:rsidRDefault="003C0BF3" w:rsidP="00FA4C6D">
      <w:pPr>
        <w:pStyle w:val="NoSpacing"/>
        <w:spacing w:line="276" w:lineRule="auto"/>
        <w:jc w:val="both"/>
        <w:rPr>
          <w:sz w:val="22"/>
          <w:szCs w:val="22"/>
          <w:lang w:val="nl-NL"/>
        </w:rPr>
      </w:pPr>
      <w:r>
        <w:rPr>
          <w:sz w:val="22"/>
          <w:szCs w:val="22"/>
          <w:lang w:val="nl-NL"/>
        </w:rPr>
        <w:t xml:space="preserve">Dit is een algehele analyse van de sterktes, zwaktes, </w:t>
      </w:r>
    </w:p>
    <w:p w:rsidR="003C0BF3" w:rsidRDefault="003C0BF3" w:rsidP="00FA4C6D">
      <w:pPr>
        <w:pStyle w:val="NoSpacing"/>
        <w:spacing w:line="276" w:lineRule="auto"/>
        <w:jc w:val="both"/>
        <w:rPr>
          <w:sz w:val="22"/>
          <w:szCs w:val="22"/>
          <w:lang w:val="nl-NL"/>
        </w:rPr>
      </w:pPr>
      <w:r>
        <w:rPr>
          <w:sz w:val="22"/>
          <w:szCs w:val="22"/>
          <w:lang w:val="nl-NL"/>
        </w:rPr>
        <w:t xml:space="preserve">kansen en bedreigingen van een onderneming, in dit </w:t>
      </w:r>
    </w:p>
    <w:p w:rsidR="003C0BF3" w:rsidRDefault="003C0BF3" w:rsidP="00FA4C6D">
      <w:pPr>
        <w:pStyle w:val="NoSpacing"/>
        <w:spacing w:line="276" w:lineRule="auto"/>
        <w:jc w:val="both"/>
        <w:rPr>
          <w:sz w:val="22"/>
          <w:szCs w:val="22"/>
          <w:lang w:val="nl-NL"/>
        </w:rPr>
      </w:pPr>
      <w:r>
        <w:rPr>
          <w:sz w:val="22"/>
          <w:szCs w:val="22"/>
          <w:lang w:val="nl-NL"/>
        </w:rPr>
        <w:t xml:space="preserve">geval de theaterbranche. De sterktes en zwaktes zullen </w:t>
      </w:r>
    </w:p>
    <w:p w:rsidR="003C0BF3" w:rsidRDefault="003C0BF3" w:rsidP="00FA4C6D">
      <w:pPr>
        <w:pStyle w:val="NoSpacing"/>
        <w:spacing w:line="276" w:lineRule="auto"/>
        <w:jc w:val="both"/>
        <w:rPr>
          <w:sz w:val="22"/>
          <w:szCs w:val="22"/>
          <w:lang w:val="nl-NL"/>
        </w:rPr>
      </w:pPr>
      <w:r>
        <w:rPr>
          <w:sz w:val="22"/>
          <w:szCs w:val="22"/>
          <w:lang w:val="nl-NL"/>
        </w:rPr>
        <w:t xml:space="preserve">vanuit een intern analyseniveau bekeken worden en </w:t>
      </w:r>
    </w:p>
    <w:p w:rsidR="003C0BF3" w:rsidRDefault="003C0BF3" w:rsidP="00FA4C6D">
      <w:pPr>
        <w:pStyle w:val="NoSpacing"/>
        <w:spacing w:line="276" w:lineRule="auto"/>
        <w:jc w:val="both"/>
        <w:rPr>
          <w:sz w:val="22"/>
          <w:szCs w:val="22"/>
          <w:lang w:val="nl-NL"/>
        </w:rPr>
      </w:pPr>
      <w:r>
        <w:rPr>
          <w:sz w:val="22"/>
          <w:szCs w:val="22"/>
          <w:lang w:val="nl-NL"/>
        </w:rPr>
        <w:t>de kansen en bedreigingen vanuit een extern analyse-</w:t>
      </w:r>
    </w:p>
    <w:p w:rsidR="003C0BF3" w:rsidRDefault="003C0BF3" w:rsidP="00FA4C6D">
      <w:pPr>
        <w:pStyle w:val="NoSpacing"/>
        <w:spacing w:line="276" w:lineRule="auto"/>
        <w:jc w:val="both"/>
        <w:rPr>
          <w:sz w:val="22"/>
          <w:szCs w:val="22"/>
          <w:lang w:val="nl-NL"/>
        </w:rPr>
      </w:pPr>
      <w:r>
        <w:rPr>
          <w:sz w:val="22"/>
          <w:szCs w:val="22"/>
          <w:lang w:val="nl-NL"/>
        </w:rPr>
        <w:t xml:space="preserve">niveau.(Kotler &amp; Keller, 2006)                                                     </w:t>
      </w:r>
      <w:r>
        <w:rPr>
          <w:sz w:val="22"/>
          <w:szCs w:val="22"/>
          <w:lang w:val="nl-NL"/>
        </w:rPr>
        <w:tab/>
      </w:r>
      <w:r>
        <w:rPr>
          <w:sz w:val="22"/>
          <w:szCs w:val="22"/>
          <w:lang w:val="nl-NL"/>
        </w:rPr>
        <w:tab/>
        <w:t xml:space="preserve">                                                                                    </w:t>
      </w:r>
    </w:p>
    <w:p w:rsidR="003C0BF3" w:rsidRPr="00B21C74" w:rsidRDefault="003C0BF3" w:rsidP="00FA4C6D">
      <w:pPr>
        <w:pStyle w:val="NoSpacing"/>
        <w:spacing w:line="276" w:lineRule="auto"/>
        <w:jc w:val="both"/>
        <w:rPr>
          <w:rStyle w:val="IntenseReference"/>
          <w:bCs/>
          <w:iCs/>
          <w:lang w:val="nl-NL"/>
        </w:rPr>
      </w:pPr>
      <w:r w:rsidRPr="00B21C74">
        <w:rPr>
          <w:rStyle w:val="IntenseReference"/>
          <w:bCs/>
          <w:iCs/>
          <w:lang w:val="nl-NL"/>
        </w:rPr>
        <w:t>Confrontatiematrix die volgt uit de SWOT-analyse</w:t>
      </w:r>
    </w:p>
    <w:p w:rsidR="003C0BF3" w:rsidRDefault="003C0BF3" w:rsidP="00FA4C6D">
      <w:pPr>
        <w:pStyle w:val="NoSpacing"/>
        <w:spacing w:line="276" w:lineRule="auto"/>
        <w:jc w:val="both"/>
        <w:rPr>
          <w:sz w:val="22"/>
          <w:szCs w:val="22"/>
          <w:lang w:val="nl-NL"/>
        </w:rPr>
      </w:pPr>
      <w:r>
        <w:rPr>
          <w:sz w:val="22"/>
          <w:szCs w:val="22"/>
          <w:lang w:val="nl-NL"/>
        </w:rPr>
        <w:t>Hierin worden de vier verschillende elementen van de SWOT analyse individueel tegenover elkaar gezet. Dus de sterktes en zwaktes tegenover de kansen en bedreigingen.</w:t>
      </w:r>
    </w:p>
    <w:p w:rsidR="003C0BF3" w:rsidRDefault="003C0BF3" w:rsidP="00FA4C6D">
      <w:pPr>
        <w:pStyle w:val="NoSpacing"/>
        <w:spacing w:line="276" w:lineRule="auto"/>
        <w:jc w:val="both"/>
        <w:rPr>
          <w:sz w:val="22"/>
          <w:szCs w:val="22"/>
          <w:u w:val="single"/>
          <w:lang w:val="nl-NL"/>
        </w:rPr>
      </w:pPr>
    </w:p>
    <w:p w:rsidR="003C0BF3" w:rsidRPr="00B21C74" w:rsidRDefault="003C0BF3" w:rsidP="00FA4C6D">
      <w:pPr>
        <w:pStyle w:val="NoSpacing"/>
        <w:spacing w:line="276" w:lineRule="auto"/>
        <w:jc w:val="both"/>
        <w:rPr>
          <w:rStyle w:val="IntenseReference"/>
          <w:bCs/>
          <w:iCs/>
          <w:lang w:val="nl-NL"/>
        </w:rPr>
      </w:pPr>
      <w:r w:rsidRPr="00B21C74">
        <w:rPr>
          <w:rStyle w:val="IntenseReference"/>
          <w:bCs/>
          <w:iCs/>
          <w:lang w:val="nl-NL"/>
        </w:rPr>
        <w:t>5 krachtenmodel van Michael E. Porter</w:t>
      </w:r>
    </w:p>
    <w:p w:rsidR="003C0BF3" w:rsidRDefault="003C0BF3" w:rsidP="00FA4C6D">
      <w:pPr>
        <w:pStyle w:val="NoSpacing"/>
        <w:spacing w:line="276" w:lineRule="auto"/>
        <w:jc w:val="both"/>
        <w:rPr>
          <w:sz w:val="22"/>
          <w:szCs w:val="22"/>
          <w:lang w:val="nl-NL"/>
        </w:rPr>
      </w:pPr>
      <w:r>
        <w:rPr>
          <w:noProof/>
        </w:rPr>
        <w:pict>
          <v:shape id="Diagram 3" o:spid="_x0000_s1027" type="#_x0000_t75" style="position:absolute;left:0;text-align:left;margin-left:248.8pt;margin-top:-1.75pt;width:259.7pt;height:109.45pt;z-index:-251661824;visibility:visible" wrapcoords="874 148 499 296 125 1627 125 19529 624 20860 749 20860 10987 20860 20227 20860 21538 20712 21475 1775 21101 592 20726 148 874 148" o:gfxdata="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">
            <v:imagedata r:id="rId10" o:title=""/>
            <o:lock v:ext="edit" aspectratio="f"/>
            <w10:wrap type="tight"/>
          </v:shape>
        </w:pict>
      </w:r>
      <w:r>
        <w:rPr>
          <w:sz w:val="22"/>
          <w:szCs w:val="22"/>
          <w:lang w:val="nl-NL"/>
        </w:rPr>
        <w:t>In dit model zijn de vijf verschillende krachten weergegeven die de intrinsieke langetermijn-attractiviteit van een markt weergeven.</w:t>
      </w:r>
    </w:p>
    <w:p w:rsidR="003C0BF3" w:rsidRDefault="003C0BF3" w:rsidP="00FA4C6D">
      <w:pPr>
        <w:pStyle w:val="NoSpacing"/>
        <w:spacing w:line="276" w:lineRule="auto"/>
        <w:jc w:val="both"/>
        <w:rPr>
          <w:sz w:val="22"/>
          <w:szCs w:val="22"/>
          <w:lang w:val="nl-NL"/>
        </w:rPr>
      </w:pPr>
      <w:r>
        <w:rPr>
          <w:sz w:val="22"/>
          <w:szCs w:val="22"/>
          <w:lang w:val="nl-NL"/>
        </w:rPr>
        <w:t>In het geval van de theaterbranche zijn de interne concurrentie en het gevaar van nieuwe toetreders niet zo van belang. De macht van leveranciers en afnemers is echter hoog, net als de substituten voor bezoekers.</w:t>
      </w:r>
    </w:p>
    <w:p w:rsidR="003C0BF3" w:rsidRDefault="003C0BF3" w:rsidP="00FA4C6D">
      <w:pPr>
        <w:pStyle w:val="NoSpacing"/>
        <w:spacing w:line="276" w:lineRule="auto"/>
        <w:jc w:val="both"/>
        <w:rPr>
          <w:sz w:val="22"/>
          <w:szCs w:val="22"/>
          <w:lang w:val="nl-NL"/>
        </w:rPr>
      </w:pPr>
      <w:r>
        <w:rPr>
          <w:noProof/>
        </w:rPr>
        <w:pict>
          <v:shape id="Diagram 5" o:spid="_x0000_s1028" type="#_x0000_t75" style="position:absolute;left:0;text-align:left;margin-left:300.05pt;margin-top:1.75pt;width:157.45pt;height:156pt;z-index:-251654656;visibility:visible;mso-wrap-distance-left:76.2pt;mso-wrap-distance-top:1.44pt;mso-wrap-distance-right:76.11pt;mso-wrap-distance-bottom:2.31pt" wrapcoords="9669 104 8846 208 6480 1454 6069 2388 5451 3427 4937 5088 3497 5504 1646 6438 1029 7581 514 8308 0 10073 0 11735 514 13396 1851 15265 4629 16719 5040 16719 5554 18381 6789 20250 9154 21496 9669 21496 11726 21496 12343 21496 14709 20354 14811 20042 15943 18381 16457 16719 16869 16719 19749 15265 20983 13396 21497 11735 21497 10073 21189 8412 20263 7269 19954 6542 17691 5400 16457 5088 16046 3427 15223 2181 14914 1454 12549 208 11726 104 9669 104" o:gfxdata="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">
            <v:imagedata r:id="rId11" o:title=""/>
            <o:lock v:ext="edit" aspectratio="f"/>
            <w10:wrap type="tight"/>
          </v:shape>
        </w:pict>
      </w:r>
      <w:r>
        <w:rPr>
          <w:sz w:val="22"/>
          <w:szCs w:val="22"/>
          <w:lang w:val="nl-NL"/>
        </w:rPr>
        <w:t>(Kotler &amp; Keller, 2006)</w:t>
      </w:r>
    </w:p>
    <w:p w:rsidR="003C0BF3" w:rsidRDefault="003C0BF3" w:rsidP="00FA4C6D">
      <w:pPr>
        <w:pStyle w:val="NoSpacing"/>
        <w:spacing w:line="276" w:lineRule="auto"/>
        <w:jc w:val="both"/>
        <w:rPr>
          <w:sz w:val="22"/>
          <w:szCs w:val="22"/>
          <w:lang w:val="nl-NL"/>
        </w:rPr>
      </w:pPr>
    </w:p>
    <w:p w:rsidR="003C0BF3" w:rsidRPr="00B21C74" w:rsidRDefault="003C0BF3" w:rsidP="005230B8">
      <w:pPr>
        <w:pStyle w:val="NoSpacing"/>
        <w:jc w:val="both"/>
        <w:rPr>
          <w:rStyle w:val="IntenseReference"/>
          <w:bCs/>
          <w:iCs/>
          <w:lang w:val="nl-NL"/>
        </w:rPr>
      </w:pPr>
      <w:r w:rsidRPr="00B21C74">
        <w:rPr>
          <w:rStyle w:val="IntenseReference"/>
          <w:bCs/>
          <w:iCs/>
          <w:lang w:val="nl-NL"/>
        </w:rPr>
        <w:t xml:space="preserve">Marketingmix met de 4 P’s </w:t>
      </w:r>
    </w:p>
    <w:p w:rsidR="003C0BF3" w:rsidRDefault="003C0BF3" w:rsidP="00A72D6D">
      <w:pPr>
        <w:pStyle w:val="NoSpacing"/>
        <w:spacing w:line="276" w:lineRule="auto"/>
        <w:rPr>
          <w:sz w:val="22"/>
          <w:szCs w:val="22"/>
          <w:lang w:val="nl-NL"/>
        </w:rPr>
      </w:pPr>
      <w:r>
        <w:rPr>
          <w:sz w:val="22"/>
          <w:szCs w:val="22"/>
          <w:lang w:val="nl-NL"/>
        </w:rPr>
        <w:t xml:space="preserve">In deze mix worden de 4 marketing P’s uitgewerkt. </w:t>
      </w:r>
    </w:p>
    <w:p w:rsidR="003C0BF3" w:rsidRDefault="003C0BF3" w:rsidP="00A72D6D">
      <w:pPr>
        <w:pStyle w:val="NoSpacing"/>
        <w:spacing w:line="276" w:lineRule="auto"/>
        <w:rPr>
          <w:sz w:val="22"/>
          <w:szCs w:val="22"/>
          <w:lang w:val="nl-NL"/>
        </w:rPr>
      </w:pPr>
      <w:r>
        <w:rPr>
          <w:noProof/>
        </w:rPr>
        <w:pict>
          <v:shapetype id="_x0000_t120" coordsize="21600,21600" o:spt="120" path="m10800,qx,10800,10800,21600,21600,10800,10800,xe">
            <v:path gradientshapeok="t" o:connecttype="custom" o:connectlocs="10800,0;3163,3163;0,10800;3163,18437;10800,21600;18437,18437;21600,10800;18437,3163" textboxrect="3163,3163,18437,18437"/>
          </v:shapetype>
          <v:shape id="_x0000_s1029" type="#_x0000_t120" style="position:absolute;margin-left:370.15pt;margin-top:11.8pt;width:16.5pt;height:18pt;z-index:251660800" fillcolor="#a5a5a5" strokecolor="#7f7f7f"/>
        </w:pict>
      </w:r>
      <w:r w:rsidRPr="002B70A5">
        <w:rPr>
          <w:sz w:val="22"/>
          <w:szCs w:val="22"/>
          <w:lang w:val="nl-NL"/>
        </w:rPr>
        <w:t xml:space="preserve">Het gebied waar de 4 </w:t>
      </w:r>
      <w:r>
        <w:rPr>
          <w:sz w:val="22"/>
          <w:szCs w:val="22"/>
          <w:lang w:val="nl-NL"/>
        </w:rPr>
        <w:t xml:space="preserve">elementen </w:t>
      </w:r>
      <w:r w:rsidRPr="002B70A5">
        <w:rPr>
          <w:sz w:val="22"/>
          <w:szCs w:val="22"/>
          <w:lang w:val="nl-NL"/>
        </w:rPr>
        <w:t>overlappen</w:t>
      </w:r>
      <w:r>
        <w:rPr>
          <w:sz w:val="22"/>
          <w:szCs w:val="22"/>
          <w:lang w:val="nl-NL"/>
        </w:rPr>
        <w:t xml:space="preserve"> i</w:t>
      </w:r>
      <w:r w:rsidRPr="002B70A5">
        <w:rPr>
          <w:sz w:val="22"/>
          <w:szCs w:val="22"/>
          <w:lang w:val="nl-NL"/>
        </w:rPr>
        <w:t xml:space="preserve">s de </w:t>
      </w:r>
    </w:p>
    <w:p w:rsidR="003C0BF3" w:rsidRDefault="003C0BF3" w:rsidP="00A72D6D">
      <w:pPr>
        <w:pStyle w:val="NoSpacing"/>
        <w:spacing w:line="276" w:lineRule="auto"/>
        <w:rPr>
          <w:sz w:val="22"/>
          <w:szCs w:val="22"/>
          <w:lang w:val="nl-NL"/>
        </w:rPr>
      </w:pPr>
      <w:r>
        <w:rPr>
          <w:sz w:val="22"/>
          <w:szCs w:val="22"/>
          <w:lang w:val="nl-NL"/>
        </w:rPr>
        <w:t>doelmarkt, hier in het figuur aangegeven met de grijs-</w:t>
      </w:r>
    </w:p>
    <w:p w:rsidR="003C0BF3" w:rsidRDefault="003C0BF3" w:rsidP="00A72D6D">
      <w:pPr>
        <w:pStyle w:val="NoSpacing"/>
        <w:spacing w:line="276" w:lineRule="auto"/>
        <w:rPr>
          <w:sz w:val="22"/>
          <w:szCs w:val="22"/>
          <w:lang w:val="nl-NL"/>
        </w:rPr>
      </w:pPr>
      <w:r>
        <w:rPr>
          <w:sz w:val="22"/>
          <w:szCs w:val="22"/>
          <w:lang w:val="nl-NL"/>
        </w:rPr>
        <w:t>gekleurde cirkel.</w:t>
      </w:r>
    </w:p>
    <w:p w:rsidR="003C0BF3" w:rsidRDefault="003C0BF3" w:rsidP="00A72D6D">
      <w:pPr>
        <w:pStyle w:val="NoSpacing"/>
        <w:spacing w:line="276" w:lineRule="auto"/>
        <w:rPr>
          <w:sz w:val="22"/>
          <w:szCs w:val="22"/>
          <w:lang w:val="nl-NL"/>
        </w:rPr>
      </w:pPr>
      <w:r>
        <w:rPr>
          <w:sz w:val="22"/>
          <w:szCs w:val="22"/>
          <w:lang w:val="nl-NL"/>
        </w:rPr>
        <w:t>Soms wordt er nog een 5</w:t>
      </w:r>
      <w:r w:rsidRPr="00777671">
        <w:rPr>
          <w:sz w:val="22"/>
          <w:szCs w:val="22"/>
          <w:vertAlign w:val="superscript"/>
          <w:lang w:val="nl-NL"/>
        </w:rPr>
        <w:t>e</w:t>
      </w:r>
      <w:r>
        <w:rPr>
          <w:sz w:val="22"/>
          <w:szCs w:val="22"/>
          <w:lang w:val="nl-NL"/>
        </w:rPr>
        <w:t xml:space="preserve">  P aan de marketingmix</w:t>
      </w:r>
    </w:p>
    <w:p w:rsidR="003C0BF3" w:rsidRDefault="003C0BF3" w:rsidP="00A72D6D">
      <w:pPr>
        <w:pStyle w:val="NoSpacing"/>
        <w:spacing w:line="276" w:lineRule="auto"/>
        <w:rPr>
          <w:sz w:val="22"/>
          <w:szCs w:val="22"/>
          <w:lang w:val="nl-NL"/>
        </w:rPr>
      </w:pPr>
      <w:r>
        <w:rPr>
          <w:sz w:val="22"/>
          <w:szCs w:val="22"/>
          <w:lang w:val="nl-NL"/>
        </w:rPr>
        <w:t>toegevoegd, zoals Packaging, Presentatie of Personeel.</w:t>
      </w:r>
    </w:p>
    <w:p w:rsidR="003C0BF3" w:rsidRDefault="003C0BF3" w:rsidP="00A72D6D">
      <w:pPr>
        <w:pStyle w:val="NoSpacing"/>
        <w:spacing w:line="276" w:lineRule="auto"/>
        <w:rPr>
          <w:sz w:val="22"/>
          <w:szCs w:val="22"/>
          <w:lang w:val="nl-NL"/>
        </w:rPr>
      </w:pPr>
      <w:r>
        <w:rPr>
          <w:sz w:val="22"/>
          <w:szCs w:val="22"/>
          <w:lang w:val="nl-NL"/>
        </w:rPr>
        <w:t xml:space="preserve">Voor dit onderzoek over de theaterbranche zijn de </w:t>
      </w:r>
    </w:p>
    <w:p w:rsidR="003C0BF3" w:rsidRPr="002B70A5" w:rsidRDefault="003C0BF3" w:rsidP="00A72D6D">
      <w:pPr>
        <w:pStyle w:val="NoSpacing"/>
        <w:spacing w:line="276" w:lineRule="auto"/>
        <w:rPr>
          <w:sz w:val="22"/>
          <w:szCs w:val="22"/>
          <w:lang w:val="nl-NL"/>
        </w:rPr>
      </w:pPr>
      <w:r>
        <w:rPr>
          <w:sz w:val="22"/>
          <w:szCs w:val="22"/>
          <w:lang w:val="nl-NL"/>
        </w:rPr>
        <w:t>ouderwetse 4 P’s echter genoeg.</w:t>
      </w:r>
    </w:p>
    <w:p w:rsidR="003C0BF3" w:rsidRPr="002B70A5" w:rsidRDefault="003C0BF3" w:rsidP="00A72D6D">
      <w:pPr>
        <w:pStyle w:val="NoSpacing"/>
        <w:spacing w:line="276" w:lineRule="auto"/>
        <w:jc w:val="both"/>
        <w:rPr>
          <w:sz w:val="22"/>
          <w:szCs w:val="22"/>
          <w:lang w:val="nl-NL"/>
        </w:rPr>
      </w:pPr>
      <w:r w:rsidRPr="002B70A5">
        <w:rPr>
          <w:sz w:val="22"/>
          <w:szCs w:val="22"/>
          <w:lang w:val="nl-NL"/>
        </w:rPr>
        <w:t>(Mullins, Walker, 2010)</w:t>
      </w:r>
    </w:p>
    <w:p w:rsidR="003C0BF3" w:rsidRDefault="003C0BF3" w:rsidP="00FA4C6D">
      <w:pPr>
        <w:pStyle w:val="NoSpacing"/>
        <w:spacing w:line="276" w:lineRule="auto"/>
        <w:jc w:val="both"/>
        <w:rPr>
          <w:b/>
          <w:color w:val="226170"/>
          <w:sz w:val="22"/>
          <w:szCs w:val="22"/>
          <w:lang w:val="nl-NL"/>
        </w:rPr>
      </w:pPr>
      <w:r>
        <w:rPr>
          <w:noProof/>
        </w:rPr>
        <w:pict>
          <v:shape id="Diagram 2" o:spid="_x0000_s1030" type="#_x0000_t75" style="position:absolute;left:0;text-align:left;margin-left:255.4pt;margin-top:2.25pt;width:250.1pt;height:153.6pt;z-index:-251660800;visibility:visible" wrapcoords="10638 0 9730 1686 8886 2634 -65 21495 21600 21495 21600 21389 12584 2634 11805 1686 10962 0 10638 0" o:gfxdata="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">
            <v:imagedata r:id="rId12" o:title=""/>
            <o:lock v:ext="edit" aspectratio="f"/>
            <w10:wrap type="tight"/>
          </v:shape>
        </w:pict>
      </w:r>
    </w:p>
    <w:p w:rsidR="003C0BF3" w:rsidRPr="00B21C74" w:rsidRDefault="003C0BF3" w:rsidP="00FA4C6D">
      <w:pPr>
        <w:pStyle w:val="NoSpacing"/>
        <w:spacing w:line="276" w:lineRule="auto"/>
        <w:jc w:val="both"/>
        <w:rPr>
          <w:rStyle w:val="IntenseReference"/>
          <w:bCs/>
          <w:iCs/>
          <w:lang w:val="nl-NL"/>
        </w:rPr>
      </w:pPr>
      <w:r w:rsidRPr="00B21C74">
        <w:rPr>
          <w:rStyle w:val="IntenseReference"/>
          <w:bCs/>
          <w:iCs/>
          <w:lang w:val="nl-NL"/>
        </w:rPr>
        <w:t>Behoeftepiramide van Maslow</w:t>
      </w:r>
    </w:p>
    <w:p w:rsidR="003C0BF3" w:rsidRDefault="003C0BF3" w:rsidP="00FA4C6D">
      <w:pPr>
        <w:pStyle w:val="NoSpacing"/>
        <w:spacing w:line="276" w:lineRule="auto"/>
        <w:jc w:val="both"/>
        <w:rPr>
          <w:sz w:val="22"/>
          <w:szCs w:val="22"/>
          <w:lang w:val="nl-NL"/>
        </w:rPr>
      </w:pPr>
      <w:r>
        <w:rPr>
          <w:sz w:val="22"/>
          <w:szCs w:val="22"/>
          <w:lang w:val="nl-NL"/>
        </w:rPr>
        <w:t xml:space="preserve">In deze figuur is weergegeven hoe de basisbehoeften </w:t>
      </w:r>
    </w:p>
    <w:p w:rsidR="003C0BF3" w:rsidRDefault="003C0BF3" w:rsidP="00FA4C6D">
      <w:pPr>
        <w:pStyle w:val="NoSpacing"/>
        <w:spacing w:line="276" w:lineRule="auto"/>
        <w:jc w:val="both"/>
        <w:rPr>
          <w:sz w:val="22"/>
          <w:szCs w:val="22"/>
          <w:lang w:val="nl-NL"/>
        </w:rPr>
      </w:pPr>
      <w:r>
        <w:rPr>
          <w:sz w:val="22"/>
          <w:szCs w:val="22"/>
          <w:lang w:val="nl-NL"/>
        </w:rPr>
        <w:t xml:space="preserve">van de mens zijn opgebouwd. Dit is interessant omdat </w:t>
      </w:r>
    </w:p>
    <w:p w:rsidR="003C0BF3" w:rsidRDefault="003C0BF3" w:rsidP="00FA4C6D">
      <w:pPr>
        <w:pStyle w:val="NoSpacing"/>
        <w:spacing w:line="276" w:lineRule="auto"/>
        <w:jc w:val="both"/>
        <w:rPr>
          <w:sz w:val="22"/>
          <w:szCs w:val="22"/>
          <w:lang w:val="nl-NL"/>
        </w:rPr>
      </w:pPr>
      <w:r>
        <w:rPr>
          <w:sz w:val="22"/>
          <w:szCs w:val="22"/>
          <w:lang w:val="nl-NL"/>
        </w:rPr>
        <w:t>men hierdoor marketing op een effectieve wijze toe</w:t>
      </w:r>
    </w:p>
    <w:p w:rsidR="003C0BF3" w:rsidRDefault="003C0BF3" w:rsidP="00FA4C6D">
      <w:pPr>
        <w:pStyle w:val="NoSpacing"/>
        <w:spacing w:line="276" w:lineRule="auto"/>
        <w:jc w:val="both"/>
        <w:rPr>
          <w:i/>
          <w:sz w:val="22"/>
          <w:szCs w:val="22"/>
          <w:lang w:val="nl-NL"/>
        </w:rPr>
      </w:pPr>
      <w:r>
        <w:rPr>
          <w:sz w:val="22"/>
          <w:szCs w:val="22"/>
          <w:lang w:val="nl-NL"/>
        </w:rPr>
        <w:t xml:space="preserve">kan passen. Bepaalde </w:t>
      </w:r>
      <w:r w:rsidRPr="001928DD">
        <w:rPr>
          <w:i/>
          <w:sz w:val="22"/>
          <w:szCs w:val="22"/>
          <w:lang w:val="nl-NL"/>
        </w:rPr>
        <w:t>needs</w:t>
      </w:r>
      <w:r>
        <w:rPr>
          <w:sz w:val="22"/>
          <w:szCs w:val="22"/>
          <w:lang w:val="nl-NL"/>
        </w:rPr>
        <w:t xml:space="preserve"> staan vast, maar de </w:t>
      </w:r>
      <w:r w:rsidRPr="001928DD">
        <w:rPr>
          <w:i/>
          <w:sz w:val="22"/>
          <w:szCs w:val="22"/>
          <w:lang w:val="nl-NL"/>
        </w:rPr>
        <w:t>wants</w:t>
      </w:r>
    </w:p>
    <w:p w:rsidR="003C0BF3" w:rsidRDefault="003C0BF3" w:rsidP="00FA4C6D">
      <w:pPr>
        <w:pStyle w:val="NoSpacing"/>
        <w:spacing w:line="276" w:lineRule="auto"/>
        <w:jc w:val="both"/>
        <w:rPr>
          <w:sz w:val="22"/>
          <w:szCs w:val="22"/>
          <w:lang w:val="nl-NL"/>
        </w:rPr>
      </w:pPr>
      <w:r>
        <w:rPr>
          <w:sz w:val="22"/>
          <w:szCs w:val="22"/>
          <w:lang w:val="nl-NL"/>
        </w:rPr>
        <w:t xml:space="preserve">kunnen door marketing beïnvloed worden. </w:t>
      </w:r>
    </w:p>
    <w:p w:rsidR="003C0BF3" w:rsidRDefault="003C0BF3" w:rsidP="00FA4C6D">
      <w:pPr>
        <w:pStyle w:val="NoSpacing"/>
        <w:spacing w:line="276" w:lineRule="auto"/>
        <w:jc w:val="both"/>
        <w:rPr>
          <w:sz w:val="22"/>
          <w:szCs w:val="22"/>
          <w:lang w:val="nl-NL"/>
        </w:rPr>
      </w:pPr>
      <w:r>
        <w:rPr>
          <w:sz w:val="22"/>
          <w:szCs w:val="22"/>
          <w:lang w:val="nl-NL"/>
        </w:rPr>
        <w:t xml:space="preserve">In de theatersector dient men vooral te kijken naar de </w:t>
      </w:r>
    </w:p>
    <w:p w:rsidR="003C0BF3" w:rsidRDefault="003C0BF3" w:rsidP="00FA4C6D">
      <w:pPr>
        <w:pStyle w:val="NoSpacing"/>
        <w:spacing w:line="276" w:lineRule="auto"/>
        <w:jc w:val="both"/>
        <w:rPr>
          <w:sz w:val="22"/>
          <w:szCs w:val="22"/>
          <w:lang w:val="nl-NL"/>
        </w:rPr>
      </w:pPr>
      <w:r>
        <w:rPr>
          <w:sz w:val="22"/>
          <w:szCs w:val="22"/>
          <w:lang w:val="nl-NL"/>
        </w:rPr>
        <w:t>lagen van veiligheid en zekerheid, sociaal contact en</w:t>
      </w:r>
    </w:p>
    <w:p w:rsidR="003C0BF3" w:rsidRPr="001928DD" w:rsidRDefault="003C0BF3" w:rsidP="00FA4C6D">
      <w:pPr>
        <w:pStyle w:val="NoSpacing"/>
        <w:spacing w:line="276" w:lineRule="auto"/>
        <w:jc w:val="both"/>
        <w:rPr>
          <w:sz w:val="22"/>
          <w:szCs w:val="22"/>
          <w:lang w:val="nl-NL"/>
        </w:rPr>
      </w:pPr>
      <w:r>
        <w:rPr>
          <w:sz w:val="22"/>
          <w:szCs w:val="22"/>
          <w:lang w:val="nl-NL"/>
        </w:rPr>
        <w:t>zelfontplooiing.  (Blackwell, Miniard, Engel, 2006)</w:t>
      </w:r>
    </w:p>
    <w:p w:rsidR="003C0BF3" w:rsidRDefault="003C0BF3" w:rsidP="00964681">
      <w:pPr>
        <w:pStyle w:val="Heading1"/>
        <w:jc w:val="both"/>
        <w:rPr>
          <w:lang w:val="nl-NL"/>
        </w:rPr>
      </w:pPr>
      <w:bookmarkStart w:id="68" w:name="_Toc265698774"/>
      <w:r>
        <w:rPr>
          <w:lang w:val="nl-NL"/>
        </w:rPr>
        <w:t>3. Onderzoeksresultaten</w:t>
      </w:r>
      <w:bookmarkEnd w:id="68"/>
    </w:p>
    <w:p w:rsidR="003C0BF3" w:rsidRDefault="003C0BF3" w:rsidP="00FA4C6D">
      <w:pPr>
        <w:pStyle w:val="NoSpacing"/>
        <w:spacing w:line="276" w:lineRule="auto"/>
        <w:rPr>
          <w:sz w:val="22"/>
          <w:szCs w:val="22"/>
          <w:lang w:val="nl-NL"/>
        </w:rPr>
      </w:pPr>
    </w:p>
    <w:p w:rsidR="003C0BF3" w:rsidRPr="00FA4C6D" w:rsidRDefault="003C0BF3" w:rsidP="00FA4C6D">
      <w:pPr>
        <w:pStyle w:val="NoSpacing"/>
        <w:spacing w:line="276" w:lineRule="auto"/>
        <w:rPr>
          <w:sz w:val="22"/>
          <w:szCs w:val="22"/>
          <w:lang w:val="nl-NL"/>
        </w:rPr>
      </w:pPr>
      <w:r w:rsidRPr="00FA4C6D">
        <w:rPr>
          <w:sz w:val="22"/>
          <w:szCs w:val="22"/>
          <w:lang w:val="nl-NL"/>
        </w:rPr>
        <w:t xml:space="preserve">De onderzoeksresultaten </w:t>
      </w:r>
      <w:r>
        <w:rPr>
          <w:sz w:val="22"/>
          <w:szCs w:val="22"/>
          <w:lang w:val="nl-NL"/>
        </w:rPr>
        <w:t xml:space="preserve">die zijn verkregen uit deskresearch en fieldresearch </w:t>
      </w:r>
      <w:r w:rsidRPr="00FA4C6D">
        <w:rPr>
          <w:sz w:val="22"/>
          <w:szCs w:val="22"/>
          <w:lang w:val="nl-NL"/>
        </w:rPr>
        <w:t xml:space="preserve">zijn </w:t>
      </w:r>
      <w:r>
        <w:rPr>
          <w:sz w:val="22"/>
          <w:szCs w:val="22"/>
          <w:lang w:val="nl-NL"/>
        </w:rPr>
        <w:t xml:space="preserve">samengevoegd en </w:t>
      </w:r>
      <w:r w:rsidRPr="00FA4C6D">
        <w:rPr>
          <w:sz w:val="22"/>
          <w:szCs w:val="22"/>
          <w:lang w:val="nl-NL"/>
        </w:rPr>
        <w:t>hieronder per deelvraag weergegeven.</w:t>
      </w:r>
    </w:p>
    <w:p w:rsidR="003C0BF3" w:rsidRDefault="003C0BF3" w:rsidP="005A1B61">
      <w:pPr>
        <w:pStyle w:val="Heading2"/>
        <w:rPr>
          <w:lang w:val="nl-NL"/>
        </w:rPr>
      </w:pPr>
      <w:bookmarkStart w:id="69" w:name="_Toc265698775"/>
      <w:r>
        <w:rPr>
          <w:lang w:val="nl-NL"/>
        </w:rPr>
        <w:t>3.1 Doelgroep</w:t>
      </w:r>
      <w:bookmarkEnd w:id="69"/>
    </w:p>
    <w:p w:rsidR="003C0BF3" w:rsidRDefault="003C0BF3" w:rsidP="00FA4C6D">
      <w:pPr>
        <w:pStyle w:val="NoSpacing"/>
        <w:spacing w:line="276" w:lineRule="auto"/>
        <w:jc w:val="both"/>
        <w:rPr>
          <w:sz w:val="22"/>
          <w:szCs w:val="22"/>
          <w:lang w:val="nl-NL"/>
        </w:rPr>
      </w:pPr>
    </w:p>
    <w:p w:rsidR="003C0BF3" w:rsidRDefault="003C0BF3" w:rsidP="00FA4C6D">
      <w:pPr>
        <w:pStyle w:val="NoSpacing"/>
        <w:spacing w:line="276" w:lineRule="auto"/>
        <w:jc w:val="both"/>
        <w:rPr>
          <w:sz w:val="22"/>
          <w:szCs w:val="22"/>
          <w:lang w:val="nl-NL"/>
        </w:rPr>
      </w:pPr>
      <w:r w:rsidRPr="00FA4C6D">
        <w:rPr>
          <w:sz w:val="22"/>
          <w:szCs w:val="22"/>
          <w:lang w:val="nl-NL"/>
        </w:rPr>
        <w:t xml:space="preserve">De doelgroep van </w:t>
      </w:r>
      <w:r>
        <w:rPr>
          <w:sz w:val="22"/>
          <w:szCs w:val="22"/>
          <w:lang w:val="nl-NL"/>
        </w:rPr>
        <w:t xml:space="preserve">de </w:t>
      </w:r>
      <w:r w:rsidRPr="00FA4C6D">
        <w:rPr>
          <w:sz w:val="22"/>
          <w:szCs w:val="22"/>
          <w:lang w:val="nl-NL"/>
        </w:rPr>
        <w:t>theater</w:t>
      </w:r>
      <w:r>
        <w:rPr>
          <w:sz w:val="22"/>
          <w:szCs w:val="22"/>
          <w:lang w:val="nl-NL"/>
        </w:rPr>
        <w:t>sector</w:t>
      </w:r>
      <w:r w:rsidRPr="00FA4C6D">
        <w:rPr>
          <w:sz w:val="22"/>
          <w:szCs w:val="22"/>
          <w:lang w:val="nl-NL"/>
        </w:rPr>
        <w:t xml:space="preserve"> is erg groot, of zou dit moeten zijn. Voor bijna iedereen is er wel iets in het theater te vinden wat hem of haar aan zal spreken. Het is dus belangrijk dat het theater al deze groepen weet te identificeren om zo een goede marketingstrategie toe te kunnen passen</w:t>
      </w:r>
      <w:r>
        <w:rPr>
          <w:sz w:val="22"/>
          <w:szCs w:val="22"/>
          <w:lang w:val="nl-NL"/>
        </w:rPr>
        <w:t xml:space="preserve"> die</w:t>
      </w:r>
      <w:r w:rsidRPr="00FA4C6D">
        <w:rPr>
          <w:sz w:val="22"/>
          <w:szCs w:val="22"/>
          <w:lang w:val="nl-NL"/>
        </w:rPr>
        <w:t xml:space="preserve"> de groepen elk een passende benadering </w:t>
      </w:r>
      <w:r>
        <w:rPr>
          <w:sz w:val="22"/>
          <w:szCs w:val="22"/>
          <w:lang w:val="nl-NL"/>
        </w:rPr>
        <w:t>geeft</w:t>
      </w:r>
      <w:r w:rsidRPr="00FA4C6D">
        <w:rPr>
          <w:sz w:val="22"/>
          <w:szCs w:val="22"/>
          <w:lang w:val="nl-NL"/>
        </w:rPr>
        <w:t>.</w:t>
      </w:r>
      <w:r>
        <w:rPr>
          <w:sz w:val="22"/>
          <w:szCs w:val="22"/>
          <w:lang w:val="nl-NL"/>
        </w:rPr>
        <w:t xml:space="preserve"> Uit onderzoek is gebleken dat een Nederlander binnen een straal van 30 kilometer zijn of haar recreatie zoekt (Israel 2010). Dit is een erg kleine afstand in vergelijking met de rest van de wereld. Een theater dient zijn doelgroep dus ook vooral te bereiken binnen deze radius, daarbuiten is het effect minimaal.</w:t>
      </w:r>
    </w:p>
    <w:p w:rsidR="003C0BF3" w:rsidRDefault="003C0BF3" w:rsidP="00FA4C6D">
      <w:pPr>
        <w:pStyle w:val="NoSpacing"/>
        <w:spacing w:line="276" w:lineRule="auto"/>
        <w:jc w:val="both"/>
        <w:rPr>
          <w:sz w:val="22"/>
          <w:szCs w:val="22"/>
          <w:lang w:val="nl-NL"/>
        </w:rPr>
      </w:pPr>
      <w:r>
        <w:rPr>
          <w:sz w:val="22"/>
          <w:szCs w:val="22"/>
          <w:lang w:val="nl-NL"/>
        </w:rPr>
        <w:t>De doelgroepen kunnen op verschillende manier worden gesegmenteerd: demografisch, cultureel, financieel of naar bepaalde needs. In deze deelvraag zullen de doelgroepen op de, voor deze sector, meest logische wijzen uiteengezet worden.</w:t>
      </w:r>
    </w:p>
    <w:p w:rsidR="003C0BF3" w:rsidRDefault="003C0BF3" w:rsidP="00FA4C6D">
      <w:pPr>
        <w:pStyle w:val="NoSpacing"/>
        <w:spacing w:line="276" w:lineRule="auto"/>
        <w:jc w:val="both"/>
        <w:rPr>
          <w:sz w:val="22"/>
          <w:szCs w:val="22"/>
          <w:lang w:val="nl-NL"/>
        </w:rPr>
      </w:pPr>
    </w:p>
    <w:p w:rsidR="003C0BF3" w:rsidRDefault="003C0BF3" w:rsidP="005A1B61">
      <w:pPr>
        <w:pStyle w:val="Heading3"/>
        <w:rPr>
          <w:lang w:val="nl-NL"/>
        </w:rPr>
      </w:pPr>
      <w:bookmarkStart w:id="70" w:name="_Toc265099648"/>
      <w:bookmarkStart w:id="71" w:name="_Toc265151225"/>
      <w:bookmarkStart w:id="72" w:name="_Toc265697449"/>
      <w:r>
        <w:rPr>
          <w:lang w:val="nl-NL"/>
        </w:rPr>
        <w:t>Vaste- en nieuwe bezoekers</w:t>
      </w:r>
      <w:bookmarkEnd w:id="70"/>
      <w:bookmarkEnd w:id="71"/>
      <w:bookmarkEnd w:id="72"/>
    </w:p>
    <w:p w:rsidR="003C0BF3" w:rsidRDefault="003C0BF3" w:rsidP="00FA4C6D">
      <w:pPr>
        <w:pStyle w:val="NoSpacing"/>
        <w:spacing w:line="276" w:lineRule="auto"/>
        <w:jc w:val="both"/>
        <w:rPr>
          <w:sz w:val="22"/>
          <w:szCs w:val="22"/>
          <w:lang w:val="nl-NL"/>
        </w:rPr>
      </w:pPr>
      <w:r w:rsidRPr="00FA4C6D">
        <w:rPr>
          <w:sz w:val="22"/>
          <w:szCs w:val="22"/>
          <w:lang w:val="nl-NL"/>
        </w:rPr>
        <w:t>Allereerst zijn er de vaste bezoekers. Deze personen zijn vaak abonnee, goldmember of vriend van het theater. Zij komen regelmatig naar een voorstell</w:t>
      </w:r>
      <w:r>
        <w:rPr>
          <w:sz w:val="22"/>
          <w:szCs w:val="22"/>
          <w:lang w:val="nl-NL"/>
        </w:rPr>
        <w:t>ing</w:t>
      </w:r>
      <w:r w:rsidRPr="00FA4C6D">
        <w:rPr>
          <w:sz w:val="22"/>
          <w:szCs w:val="22"/>
          <w:lang w:val="nl-NL"/>
        </w:rPr>
        <w:t xml:space="preserve"> en kopen de kaarten al aan het begin van het seizoen. Veel promotie is voor deze bezoekers niet nodig, vriendelijke communicatie en een programmaboekje is genoeg. Vaak hebben deze kostbare klanten extra privileges als voorverkoop.</w:t>
      </w:r>
    </w:p>
    <w:p w:rsidR="003C0BF3" w:rsidRPr="00FA4C6D" w:rsidRDefault="003C0BF3" w:rsidP="00FA4C6D">
      <w:pPr>
        <w:pStyle w:val="NoSpacing"/>
        <w:spacing w:line="276" w:lineRule="auto"/>
        <w:jc w:val="both"/>
        <w:rPr>
          <w:sz w:val="22"/>
          <w:szCs w:val="22"/>
          <w:lang w:val="nl-NL"/>
        </w:rPr>
      </w:pPr>
      <w:r>
        <w:rPr>
          <w:sz w:val="22"/>
          <w:szCs w:val="22"/>
          <w:lang w:val="nl-NL"/>
        </w:rPr>
        <w:t xml:space="preserve">Er is sprake van enige polarisatie in deze groep: de liefhebbers van klassieke voorstellingen zijn veelal hoogopgeleid, terwijl de bezoekers van zogenaamde populaire voorstellingen minder hoog zijn opgeleid (Colbert 2001). </w:t>
      </w:r>
    </w:p>
    <w:p w:rsidR="003C0BF3" w:rsidRDefault="003C0BF3" w:rsidP="00210DB3">
      <w:pPr>
        <w:pStyle w:val="NoSpacing"/>
        <w:spacing w:line="276" w:lineRule="auto"/>
        <w:jc w:val="both"/>
        <w:rPr>
          <w:sz w:val="22"/>
          <w:szCs w:val="22"/>
          <w:lang w:val="nl-NL"/>
        </w:rPr>
      </w:pPr>
    </w:p>
    <w:p w:rsidR="003C0BF3" w:rsidRPr="00FA4C6D" w:rsidRDefault="003C0BF3" w:rsidP="00210DB3">
      <w:pPr>
        <w:pStyle w:val="NoSpacing"/>
        <w:spacing w:line="276" w:lineRule="auto"/>
        <w:jc w:val="both"/>
        <w:rPr>
          <w:caps/>
          <w:color w:val="13363E"/>
          <w:spacing w:val="5"/>
          <w:sz w:val="22"/>
          <w:szCs w:val="22"/>
          <w:lang w:val="nl-NL"/>
        </w:rPr>
      </w:pPr>
      <w:r w:rsidRPr="00FA4C6D">
        <w:rPr>
          <w:sz w:val="22"/>
          <w:szCs w:val="22"/>
          <w:lang w:val="nl-NL"/>
        </w:rPr>
        <w:t xml:space="preserve">De rest van de bezoekers dient getrokken te worden via marketing. Belangrijke groepen hierin zijn gezinnen, jongeren, allochtonen en studenten. Voor elk van deze groepen dient een passend marketingconcept gemaakt te worden om zo een efficiënt promotiebeleid te voeren. Er is in de markt veel concurrentie om deze </w:t>
      </w:r>
      <w:r>
        <w:rPr>
          <w:sz w:val="22"/>
          <w:szCs w:val="22"/>
          <w:lang w:val="nl-NL"/>
        </w:rPr>
        <w:t>nieuwe(re) bezoekers</w:t>
      </w:r>
      <w:r w:rsidRPr="00FA4C6D">
        <w:rPr>
          <w:sz w:val="22"/>
          <w:szCs w:val="22"/>
          <w:lang w:val="nl-NL"/>
        </w:rPr>
        <w:t xml:space="preserve"> naar jouw theater te krijgen en daar te houden. Deze personen hebben vaak geen of weinig ervaring met theater en zijn daardoor (nog) niet loyaal. </w:t>
      </w:r>
    </w:p>
    <w:p w:rsidR="003C0BF3" w:rsidRDefault="003C0BF3" w:rsidP="005A1B61">
      <w:pPr>
        <w:pStyle w:val="Heading3"/>
        <w:rPr>
          <w:rStyle w:val="SubtleEmphasis"/>
          <w:i w:val="0"/>
          <w:iCs/>
          <w:color w:val="auto"/>
          <w:lang w:val="nl-NL"/>
        </w:rPr>
      </w:pPr>
      <w:bookmarkStart w:id="73" w:name="_Toc265099650"/>
      <w:bookmarkStart w:id="74" w:name="_Toc265151227"/>
      <w:bookmarkStart w:id="75" w:name="_Toc265697451"/>
      <w:r>
        <w:rPr>
          <w:lang w:val="nl-NL"/>
        </w:rPr>
        <w:t>Klantenbestand</w:t>
      </w:r>
      <w:bookmarkEnd w:id="73"/>
      <w:bookmarkEnd w:id="74"/>
      <w:bookmarkEnd w:id="75"/>
    </w:p>
    <w:p w:rsidR="003C0BF3" w:rsidRDefault="003C0BF3" w:rsidP="00FA4C6D">
      <w:pPr>
        <w:pStyle w:val="NoSpacing"/>
        <w:spacing w:line="276" w:lineRule="auto"/>
        <w:jc w:val="both"/>
        <w:rPr>
          <w:rStyle w:val="SubtleEmphasis"/>
          <w:i w:val="0"/>
          <w:color w:val="auto"/>
          <w:sz w:val="22"/>
          <w:szCs w:val="22"/>
          <w:lang w:val="nl-NL"/>
        </w:rPr>
      </w:pPr>
      <w:r w:rsidRPr="00094424">
        <w:rPr>
          <w:rStyle w:val="SubtleEmphasis"/>
          <w:i w:val="0"/>
          <w:color w:val="auto"/>
          <w:sz w:val="22"/>
          <w:szCs w:val="22"/>
          <w:lang w:val="nl-NL"/>
        </w:rPr>
        <w:t>Het klantenbestand van de kassa bezit een schat aan informatie en het is van groot belang dat er effectief gebruik gemaakt wordt van deze gegevens.</w:t>
      </w:r>
      <w:r>
        <w:rPr>
          <w:rStyle w:val="SubtleEmphasis"/>
          <w:i w:val="0"/>
          <w:color w:val="auto"/>
          <w:sz w:val="22"/>
          <w:szCs w:val="22"/>
          <w:lang w:val="nl-NL"/>
        </w:rPr>
        <w:t xml:space="preserve"> Niet alleen de naam en het adres van een bezoeker is bekend, maar er kan ook terug gekeken worden in de geschiedenis van een bepaalde klant. </w:t>
      </w:r>
      <w:r w:rsidRPr="00FA4C6D">
        <w:rPr>
          <w:rStyle w:val="SubtleEmphasis"/>
          <w:i w:val="0"/>
          <w:color w:val="auto"/>
          <w:sz w:val="22"/>
          <w:szCs w:val="22"/>
          <w:lang w:val="nl-NL"/>
        </w:rPr>
        <w:t xml:space="preserve">Zo kan er gericht gepromoot worden en kan de service en communicatie op de verschillende doelgroepen worden aangepast. </w:t>
      </w:r>
      <w:r w:rsidRPr="00094424">
        <w:rPr>
          <w:rStyle w:val="SubtleEmphasis"/>
          <w:i w:val="0"/>
          <w:color w:val="auto"/>
          <w:sz w:val="22"/>
          <w:szCs w:val="22"/>
          <w:lang w:val="nl-NL"/>
        </w:rPr>
        <w:t xml:space="preserve">Dit </w:t>
      </w:r>
      <w:r w:rsidRPr="00FA4C6D">
        <w:rPr>
          <w:sz w:val="22"/>
          <w:szCs w:val="22"/>
          <w:lang w:val="nl-NL"/>
        </w:rPr>
        <w:t>Consumer Relation Management</w:t>
      </w:r>
      <w:r w:rsidRPr="00094424">
        <w:rPr>
          <w:rStyle w:val="SubtleEmphasis"/>
          <w:i w:val="0"/>
          <w:color w:val="auto"/>
          <w:sz w:val="22"/>
          <w:szCs w:val="22"/>
          <w:lang w:val="nl-NL"/>
        </w:rPr>
        <w:t xml:space="preserve"> gebeurt al in enige mate, maar kan altijd beter.</w:t>
      </w:r>
      <w:r>
        <w:rPr>
          <w:rStyle w:val="SubtleEmphasis"/>
          <w:i w:val="0"/>
          <w:color w:val="auto"/>
          <w:sz w:val="22"/>
          <w:szCs w:val="22"/>
          <w:lang w:val="nl-NL"/>
        </w:rPr>
        <w:t xml:space="preserve"> </w:t>
      </w:r>
    </w:p>
    <w:p w:rsidR="003C0BF3" w:rsidRDefault="003C0BF3" w:rsidP="00FA4C6D">
      <w:pPr>
        <w:pStyle w:val="NoSpacing"/>
        <w:spacing w:line="276" w:lineRule="auto"/>
        <w:jc w:val="both"/>
        <w:rPr>
          <w:rStyle w:val="SubtleEmphasis"/>
          <w:i w:val="0"/>
          <w:color w:val="auto"/>
          <w:sz w:val="22"/>
          <w:szCs w:val="22"/>
          <w:lang w:val="nl-NL"/>
        </w:rPr>
      </w:pPr>
    </w:p>
    <w:p w:rsidR="003C0BF3" w:rsidRDefault="003C0BF3" w:rsidP="00FA4C6D">
      <w:pPr>
        <w:pStyle w:val="NoSpacing"/>
        <w:spacing w:line="276" w:lineRule="auto"/>
        <w:jc w:val="both"/>
        <w:rPr>
          <w:rStyle w:val="IntenseReference"/>
          <w:bCs/>
          <w:iCs/>
          <w:lang w:val="nl-NL"/>
        </w:rPr>
      </w:pPr>
    </w:p>
    <w:p w:rsidR="003C0BF3" w:rsidRDefault="003C0BF3" w:rsidP="00FA4C6D">
      <w:pPr>
        <w:pStyle w:val="NoSpacing"/>
        <w:spacing w:line="276" w:lineRule="auto"/>
        <w:jc w:val="both"/>
        <w:rPr>
          <w:rStyle w:val="IntenseReference"/>
          <w:bCs/>
          <w:iCs/>
          <w:lang w:val="nl-NL"/>
        </w:rPr>
      </w:pPr>
    </w:p>
    <w:p w:rsidR="003C0BF3" w:rsidRDefault="003C0BF3" w:rsidP="00FA4C6D">
      <w:pPr>
        <w:pStyle w:val="NoSpacing"/>
        <w:spacing w:line="276" w:lineRule="auto"/>
        <w:jc w:val="both"/>
        <w:rPr>
          <w:rStyle w:val="IntenseReference"/>
          <w:bCs/>
          <w:iCs/>
          <w:lang w:val="nl-NL"/>
        </w:rPr>
      </w:pPr>
    </w:p>
    <w:p w:rsidR="003C0BF3" w:rsidRPr="00796851" w:rsidRDefault="003C0BF3" w:rsidP="00FA4C6D">
      <w:pPr>
        <w:pStyle w:val="NoSpacing"/>
        <w:spacing w:line="276" w:lineRule="auto"/>
        <w:jc w:val="both"/>
        <w:rPr>
          <w:rStyle w:val="IntenseReference"/>
          <w:bCs/>
          <w:iCs/>
          <w:lang w:val="nl-NL"/>
        </w:rPr>
      </w:pPr>
      <w:r w:rsidRPr="00796851">
        <w:rPr>
          <w:rStyle w:val="IntenseReference"/>
          <w:bCs/>
          <w:iCs/>
          <w:lang w:val="nl-NL"/>
        </w:rPr>
        <w:t>Veranderingen</w:t>
      </w:r>
    </w:p>
    <w:p w:rsidR="003C0BF3" w:rsidRDefault="003C0BF3" w:rsidP="00FA4C6D">
      <w:pPr>
        <w:pStyle w:val="NoSpacing"/>
        <w:spacing w:line="276" w:lineRule="auto"/>
        <w:jc w:val="both"/>
        <w:rPr>
          <w:rStyle w:val="SubtleEmphasis"/>
          <w:i w:val="0"/>
          <w:color w:val="auto"/>
          <w:sz w:val="22"/>
          <w:szCs w:val="22"/>
          <w:lang w:val="nl-NL"/>
        </w:rPr>
      </w:pPr>
      <w:r>
        <w:rPr>
          <w:rStyle w:val="SubtleEmphasis"/>
          <w:i w:val="0"/>
          <w:color w:val="auto"/>
          <w:sz w:val="22"/>
          <w:szCs w:val="22"/>
          <w:lang w:val="nl-NL"/>
        </w:rPr>
        <w:t xml:space="preserve">Wel dient er rekening gehouden te worden met veranderingen in het klantenbestand, niets is zo vervelend als reclame krijgen voor iets wat niet voor jou geschikt is. Dit kan een enorm slecht effect hebben op het imago van een theater. Dus niet alleen adreswijzigingen dienen goed bijgehouden te worden, ook dingen als het ouder worden van kinderen in gezinnen is van belang. Je kunt een bepaald adres niet vijf jaar lang kindervoorstellingen voor een heel lage leeftijd sturen, die kinderen zijn daar dan al te groot voor. </w:t>
      </w:r>
    </w:p>
    <w:p w:rsidR="003C0BF3" w:rsidRDefault="003C0BF3" w:rsidP="00FA4C6D">
      <w:pPr>
        <w:pStyle w:val="NoSpacing"/>
        <w:spacing w:line="276" w:lineRule="auto"/>
        <w:jc w:val="both"/>
        <w:rPr>
          <w:rStyle w:val="SubtleEmphasis"/>
          <w:i w:val="0"/>
          <w:color w:val="auto"/>
          <w:sz w:val="22"/>
          <w:szCs w:val="22"/>
          <w:lang w:val="nl-NL"/>
        </w:rPr>
      </w:pPr>
    </w:p>
    <w:p w:rsidR="003C0BF3" w:rsidRPr="00796851" w:rsidRDefault="003C0BF3" w:rsidP="00FA4C6D">
      <w:pPr>
        <w:pStyle w:val="NoSpacing"/>
        <w:spacing w:line="276" w:lineRule="auto"/>
        <w:jc w:val="both"/>
        <w:rPr>
          <w:rStyle w:val="IntenseReference"/>
          <w:bCs/>
          <w:iCs/>
          <w:lang w:val="nl-NL"/>
        </w:rPr>
      </w:pPr>
      <w:r w:rsidRPr="00796851">
        <w:rPr>
          <w:rStyle w:val="IntenseReference"/>
          <w:bCs/>
          <w:iCs/>
          <w:lang w:val="nl-NL"/>
        </w:rPr>
        <w:t>Programmering</w:t>
      </w:r>
    </w:p>
    <w:p w:rsidR="003C0BF3" w:rsidRPr="00094424" w:rsidRDefault="003C0BF3" w:rsidP="00FA4C6D">
      <w:pPr>
        <w:pStyle w:val="NoSpacing"/>
        <w:spacing w:line="276" w:lineRule="auto"/>
        <w:jc w:val="both"/>
        <w:rPr>
          <w:rStyle w:val="SubtleEmphasis"/>
          <w:i w:val="0"/>
          <w:color w:val="auto"/>
          <w:sz w:val="22"/>
          <w:szCs w:val="22"/>
          <w:lang w:val="nl-NL"/>
        </w:rPr>
      </w:pPr>
      <w:r w:rsidRPr="00094424">
        <w:rPr>
          <w:rStyle w:val="SubtleEmphasis"/>
          <w:i w:val="0"/>
          <w:color w:val="auto"/>
          <w:sz w:val="22"/>
          <w:szCs w:val="22"/>
          <w:lang w:val="nl-NL"/>
        </w:rPr>
        <w:t>Wat belangrijk is om te beseffen is dat dit klantenbestand ook van grote waarde kan zijn voor de afdeling die de voorstellin</w:t>
      </w:r>
      <w:r>
        <w:rPr>
          <w:rStyle w:val="SubtleEmphasis"/>
          <w:i w:val="0"/>
          <w:color w:val="auto"/>
          <w:sz w:val="22"/>
          <w:szCs w:val="22"/>
          <w:lang w:val="nl-NL"/>
        </w:rPr>
        <w:t xml:space="preserve">gen boekt. Deze afdeling is nu </w:t>
      </w:r>
      <w:r w:rsidRPr="00094424">
        <w:rPr>
          <w:rStyle w:val="SubtleEmphasis"/>
          <w:i w:val="0"/>
          <w:color w:val="auto"/>
          <w:sz w:val="22"/>
          <w:szCs w:val="22"/>
          <w:lang w:val="nl-NL"/>
        </w:rPr>
        <w:t>vooral productgericht, maar een meer marktgerichte visie zou het gehele theater en haar omzetten ten goede komen. Als er bij het boeken van de voorstellingen beter wordt ingespeeld op de behoefte van de omwonende klant zullen er meer kaarten verkocht worden en is er meer kans om deze bezoekers door middel van een unieke ervaring aan zich te binden.</w:t>
      </w:r>
      <w:r>
        <w:rPr>
          <w:rStyle w:val="SubtleEmphasis"/>
          <w:i w:val="0"/>
          <w:color w:val="auto"/>
          <w:sz w:val="22"/>
          <w:szCs w:val="22"/>
          <w:lang w:val="nl-NL"/>
        </w:rPr>
        <w:t xml:space="preserve"> Hier zal in een volgende deelvraag verder op ingegaan worden.</w:t>
      </w:r>
    </w:p>
    <w:p w:rsidR="003C0BF3" w:rsidRDefault="003C0BF3" w:rsidP="00FA4C6D">
      <w:pPr>
        <w:pStyle w:val="NoSpacing"/>
        <w:spacing w:line="276" w:lineRule="auto"/>
        <w:jc w:val="both"/>
        <w:rPr>
          <w:rStyle w:val="SubtleEmphasis"/>
          <w:i w:val="0"/>
          <w:color w:val="auto"/>
          <w:sz w:val="22"/>
          <w:szCs w:val="22"/>
          <w:lang w:val="nl-NL"/>
        </w:rPr>
      </w:pPr>
    </w:p>
    <w:p w:rsidR="003C0BF3" w:rsidRPr="00796851" w:rsidRDefault="003C0BF3" w:rsidP="00FA4C6D">
      <w:pPr>
        <w:pStyle w:val="NoSpacing"/>
        <w:spacing w:line="276" w:lineRule="auto"/>
        <w:jc w:val="both"/>
        <w:rPr>
          <w:rStyle w:val="IntenseReference"/>
          <w:bCs/>
          <w:iCs/>
          <w:lang w:val="nl-NL"/>
        </w:rPr>
      </w:pPr>
      <w:r w:rsidRPr="00796851">
        <w:rPr>
          <w:rStyle w:val="IntenseReference"/>
          <w:bCs/>
          <w:iCs/>
          <w:lang w:val="nl-NL"/>
        </w:rPr>
        <w:t>Efficientie en samenwerking</w:t>
      </w:r>
    </w:p>
    <w:p w:rsidR="003C0BF3" w:rsidRDefault="003C0BF3" w:rsidP="00FA4C6D">
      <w:pPr>
        <w:pStyle w:val="NoSpacing"/>
        <w:spacing w:line="276" w:lineRule="auto"/>
        <w:jc w:val="both"/>
        <w:rPr>
          <w:rStyle w:val="SubtleEmphasis"/>
          <w:i w:val="0"/>
          <w:color w:val="auto"/>
          <w:sz w:val="22"/>
          <w:szCs w:val="22"/>
          <w:lang w:val="nl-NL"/>
        </w:rPr>
      </w:pPr>
      <w:r w:rsidRPr="00FA4C6D">
        <w:rPr>
          <w:rStyle w:val="SubtleEmphasis"/>
          <w:i w:val="0"/>
          <w:color w:val="auto"/>
          <w:sz w:val="22"/>
          <w:szCs w:val="22"/>
          <w:lang w:val="nl-NL"/>
        </w:rPr>
        <w:t xml:space="preserve">Als er efficiënt gebruik wordt gemaakt van dit kassasysteem, dus bij zowel het schrijven van het programma, als het invoeren en uitlezen, hoeft dit niet </w:t>
      </w:r>
      <w:r>
        <w:rPr>
          <w:rStyle w:val="SubtleEmphasis"/>
          <w:i w:val="0"/>
          <w:color w:val="auto"/>
          <w:sz w:val="22"/>
          <w:szCs w:val="22"/>
          <w:lang w:val="nl-NL"/>
        </w:rPr>
        <w:t>per sé</w:t>
      </w:r>
      <w:r w:rsidRPr="00FA4C6D">
        <w:rPr>
          <w:rStyle w:val="SubtleEmphasis"/>
          <w:i w:val="0"/>
          <w:color w:val="auto"/>
          <w:sz w:val="22"/>
          <w:szCs w:val="22"/>
          <w:lang w:val="nl-NL"/>
        </w:rPr>
        <w:t xml:space="preserve"> een duur of tijdrovend werkje te zijn, maar kan dit wel veel opleveren.</w:t>
      </w:r>
      <w:r>
        <w:rPr>
          <w:rStyle w:val="SubtleEmphasis"/>
          <w:i w:val="0"/>
          <w:color w:val="auto"/>
          <w:sz w:val="22"/>
          <w:szCs w:val="22"/>
          <w:lang w:val="nl-NL"/>
        </w:rPr>
        <w:t xml:space="preserve"> Bij het efficiënt gebruik maken van klantensystemen hoort ook het samenwerken met andere theaters in de buurt. In veel gevallen zijn dit geen directe concurrenten door het verschillende aanbod, maar in het geval van interesseoverlapping in de programmering zou een klantenbestand van een ander theater geraadpleegd kunnen worden. </w:t>
      </w:r>
    </w:p>
    <w:p w:rsidR="003C0BF3" w:rsidRDefault="003C0BF3" w:rsidP="00FA4C6D">
      <w:pPr>
        <w:pStyle w:val="NoSpacing"/>
        <w:spacing w:line="276" w:lineRule="auto"/>
        <w:jc w:val="both"/>
        <w:rPr>
          <w:rStyle w:val="SubtleEmphasis"/>
          <w:i w:val="0"/>
          <w:color w:val="auto"/>
          <w:sz w:val="22"/>
          <w:szCs w:val="22"/>
          <w:lang w:val="nl-NL"/>
        </w:rPr>
      </w:pPr>
    </w:p>
    <w:p w:rsidR="003C0BF3" w:rsidRDefault="003C0BF3">
      <w:pPr>
        <w:rPr>
          <w:caps/>
          <w:color w:val="13363E"/>
          <w:spacing w:val="15"/>
          <w:sz w:val="22"/>
          <w:szCs w:val="22"/>
          <w:lang w:val="nl-NL"/>
        </w:rPr>
      </w:pPr>
      <w:bookmarkStart w:id="76" w:name="_Toc265099651"/>
      <w:bookmarkStart w:id="77" w:name="_Toc265151228"/>
      <w:bookmarkStart w:id="78" w:name="_Toc265697452"/>
      <w:r>
        <w:rPr>
          <w:lang w:val="nl-NL"/>
        </w:rPr>
        <w:br w:type="page"/>
      </w:r>
    </w:p>
    <w:p w:rsidR="003C0BF3" w:rsidRDefault="003C0BF3" w:rsidP="005A1B61">
      <w:pPr>
        <w:pStyle w:val="Heading3"/>
        <w:rPr>
          <w:lang w:val="nl-NL"/>
        </w:rPr>
      </w:pPr>
      <w:r>
        <w:rPr>
          <w:lang w:val="nl-NL"/>
        </w:rPr>
        <w:t>Verschillende doelgroepen en hun wensen</w:t>
      </w:r>
      <w:bookmarkEnd w:id="76"/>
      <w:bookmarkEnd w:id="77"/>
      <w:bookmarkEnd w:id="78"/>
    </w:p>
    <w:p w:rsidR="003C0BF3" w:rsidRDefault="003C0BF3" w:rsidP="00FA4C6D">
      <w:pPr>
        <w:pStyle w:val="NoSpacing"/>
        <w:spacing w:line="276" w:lineRule="auto"/>
        <w:jc w:val="both"/>
        <w:rPr>
          <w:sz w:val="22"/>
          <w:szCs w:val="22"/>
          <w:lang w:val="nl-NL"/>
        </w:rPr>
      </w:pPr>
    </w:p>
    <w:p w:rsidR="003C0BF3" w:rsidRDefault="003C0BF3" w:rsidP="00FA4C6D">
      <w:pPr>
        <w:pStyle w:val="NoSpacing"/>
        <w:spacing w:line="276" w:lineRule="auto"/>
        <w:jc w:val="both"/>
        <w:rPr>
          <w:sz w:val="22"/>
          <w:szCs w:val="22"/>
          <w:lang w:val="nl-NL"/>
        </w:rPr>
      </w:pPr>
      <w:r>
        <w:rPr>
          <w:sz w:val="22"/>
          <w:szCs w:val="22"/>
          <w:lang w:val="nl-NL"/>
        </w:rPr>
        <w:t xml:space="preserve">Alle mensen hebben dezelfde basisbehoeften; ten eerste de lichamelijke behoeften als eten en drinken en een dak boven het hoofd. Daarna komt de behoefte aan veiligheid en zekerheid, de behoefte aan sociaal contact, de behoefte aan waardering en erkenning en als laatste de behoefte aan zelfontplooiing (Maslow). In Nederland zijn we gelukkig welvarend genoeg om al deze behoeftes te kunnen vervullen. </w:t>
      </w:r>
    </w:p>
    <w:p w:rsidR="003C0BF3" w:rsidRDefault="003C0BF3" w:rsidP="00FA4C6D">
      <w:pPr>
        <w:pStyle w:val="NoSpacing"/>
        <w:spacing w:line="276" w:lineRule="auto"/>
        <w:jc w:val="both"/>
        <w:rPr>
          <w:sz w:val="22"/>
          <w:szCs w:val="22"/>
          <w:lang w:val="nl-NL"/>
        </w:rPr>
      </w:pPr>
      <w:r>
        <w:rPr>
          <w:sz w:val="22"/>
          <w:szCs w:val="22"/>
          <w:lang w:val="nl-NL"/>
        </w:rPr>
        <w:t xml:space="preserve">De theatersector heeft met zijn recreatieve karakter ook de taak bepaalde behoeftes te vervullen. Ten eerste de behoefte aan veiligheid en zekerheid, welke vervuld kan worden door een veilige locatie op zowel bouwtechnisch als sociaal vlak, maar ook door de zekerheid te bieden dat een voorstelling ook echt van goede kwaliteit is en door zal gaan als er een kaartje gekocht is. </w:t>
      </w:r>
    </w:p>
    <w:p w:rsidR="003C0BF3" w:rsidRDefault="003C0BF3" w:rsidP="00FA4C6D">
      <w:pPr>
        <w:pStyle w:val="NoSpacing"/>
        <w:spacing w:line="276" w:lineRule="auto"/>
        <w:jc w:val="both"/>
        <w:rPr>
          <w:sz w:val="22"/>
          <w:szCs w:val="22"/>
          <w:lang w:val="nl-NL"/>
        </w:rPr>
      </w:pPr>
      <w:r>
        <w:rPr>
          <w:sz w:val="22"/>
          <w:szCs w:val="22"/>
          <w:lang w:val="nl-NL"/>
        </w:rPr>
        <w:t xml:space="preserve">Maar misschien wel belangrijker is de vervulling van de behoefte aan sociaal contact. Het theater is een plek om een gezellige of romantische avond te hebben met vrienden of geliefden. Maar het kan ook een plek zijn ook nieuwe mensen te ontmoeten, of mensen beter te leren kennen. Het is belangrijk dat het theater de faciliteiten biedt om in deze behoefte te voorzien. </w:t>
      </w:r>
    </w:p>
    <w:p w:rsidR="003C0BF3" w:rsidRDefault="003C0BF3" w:rsidP="00FA4C6D">
      <w:pPr>
        <w:pStyle w:val="NoSpacing"/>
        <w:spacing w:line="276" w:lineRule="auto"/>
        <w:jc w:val="both"/>
        <w:rPr>
          <w:sz w:val="22"/>
          <w:szCs w:val="22"/>
          <w:lang w:val="nl-NL"/>
        </w:rPr>
      </w:pPr>
      <w:r>
        <w:rPr>
          <w:sz w:val="22"/>
          <w:szCs w:val="22"/>
          <w:lang w:val="nl-NL"/>
        </w:rPr>
        <w:t xml:space="preserve">Als laatste is de theatersector een belangrijke spil in de behoefte van zelfontplooiing. Het is belangrijk dat er een breed aanbod in de theaterwereld is om zowel de beoefenaars van theater als de liefhebbers ervan het gevoel te geven dat zij hun ei kwijt kunnen en zich kunnen ontplooien op de manier dat zij dit willen. Er dient dus telkens gekeken te worden naar nieuwe vormen van theater en na te gaan of deze in het huidige programma opgenomen dienen te worden. Natuurlijk hoeft niet elk theater een volledig scala van theatersoorten te programmeren, maar het is belangrijk dat er bijvoorbeeld in een gemeente wel alle theateruitingen te vinden zijn. Dit is voor zowel de theaters zelf als voor de gemeente een taak om in de gaten te houden. </w:t>
      </w:r>
    </w:p>
    <w:p w:rsidR="003C0BF3" w:rsidRDefault="003C0BF3" w:rsidP="005A1B61">
      <w:pPr>
        <w:pStyle w:val="Heading6"/>
        <w:rPr>
          <w:lang w:val="nl-NL"/>
        </w:rPr>
      </w:pPr>
      <w:r>
        <w:rPr>
          <w:lang w:val="nl-NL"/>
        </w:rPr>
        <w:t>Jongeren en studenten</w:t>
      </w:r>
    </w:p>
    <w:p w:rsidR="003C0BF3" w:rsidRDefault="003C0BF3" w:rsidP="00FA4C6D">
      <w:pPr>
        <w:pStyle w:val="NoSpacing"/>
        <w:spacing w:line="276" w:lineRule="auto"/>
        <w:jc w:val="both"/>
        <w:rPr>
          <w:sz w:val="22"/>
          <w:szCs w:val="22"/>
          <w:lang w:val="nl-NL"/>
        </w:rPr>
      </w:pPr>
      <w:r>
        <w:rPr>
          <w:sz w:val="22"/>
          <w:szCs w:val="22"/>
          <w:lang w:val="nl-NL"/>
        </w:rPr>
        <w:t>Een van de meest leuke maar moeilijk te bereiken groepen is deze van jongeren en studenten. Deze groep is enorm groot, ideaal voor de theaterbranche om binnen te halen dus. Maar deze groep lijkt voor velen onbereikbaar, het is niet geheel duidelijk hoe dit kan, maar het is nog minder duidelijk hoe men dit kan veranderen. Wat we wel weten van deze groep is dat ze avontuurlijk zijn, in voor iets nieuws en hips, maar wel redelijk prijsbewust. Ze hebben niet veel geld te besteden, dus de prijs voor een kaartje mag niet te hoog zijn. Aan de andere kant hebben ze een totaal ander bestedingspatroon dan alle andere groepen en geven ze procentueel erg veel uit aan recreatie, eten en drinken. Het is dus niet de prijs die hen over zal halen naar het theater te gaan, maar het aanbod: dit moet trendy en avontuurlijk zijn.</w:t>
      </w:r>
    </w:p>
    <w:p w:rsidR="003C0BF3" w:rsidRDefault="003C0BF3" w:rsidP="005A1B61">
      <w:pPr>
        <w:pStyle w:val="Heading6"/>
        <w:rPr>
          <w:lang w:val="nl-NL"/>
        </w:rPr>
      </w:pPr>
      <w:r>
        <w:rPr>
          <w:lang w:val="nl-NL"/>
        </w:rPr>
        <w:t>Gezinnen</w:t>
      </w:r>
    </w:p>
    <w:p w:rsidR="003C0BF3" w:rsidRDefault="003C0BF3" w:rsidP="00FA4C6D">
      <w:pPr>
        <w:pStyle w:val="NoSpacing"/>
        <w:spacing w:line="276" w:lineRule="auto"/>
        <w:jc w:val="both"/>
        <w:rPr>
          <w:sz w:val="22"/>
          <w:szCs w:val="22"/>
          <w:lang w:val="nl-NL"/>
        </w:rPr>
      </w:pPr>
      <w:r>
        <w:rPr>
          <w:sz w:val="22"/>
          <w:szCs w:val="22"/>
          <w:lang w:val="nl-NL"/>
        </w:rPr>
        <w:t xml:space="preserve">Een groot gedeelte van de theaters in Nederland heeft kinderproducties in het programma. De doelgroep hiervoor zijn gezinnen bestaande uit ouders en kinderen of grootouders en kleinkinderen. Vooral de groep van de ouders met kinderen is erg prijsbewust. Een uitje naar het theater met alle kinderen kan een dure aangelegenheid worden. </w:t>
      </w:r>
    </w:p>
    <w:p w:rsidR="003C0BF3" w:rsidRPr="005A1B61" w:rsidRDefault="003C0BF3" w:rsidP="00FA4C6D">
      <w:pPr>
        <w:pStyle w:val="NoSpacing"/>
        <w:spacing w:line="276" w:lineRule="auto"/>
        <w:jc w:val="both"/>
        <w:rPr>
          <w:sz w:val="22"/>
          <w:szCs w:val="22"/>
          <w:u w:val="single"/>
          <w:lang w:val="nl-NL"/>
        </w:rPr>
      </w:pPr>
      <w:r>
        <w:rPr>
          <w:sz w:val="22"/>
          <w:szCs w:val="22"/>
          <w:lang w:val="nl-NL"/>
        </w:rPr>
        <w:t>Ouders willen altijd het beste voor hun kinderen en ze breed opvoeden, vaak hoort cultuur hierbij. Aan het aanbod van de kindervoorstellingen ligt het naar mijn idee niet, er zijn erg veel leuke en educatieve kindervoorstellingen. Maar vaak moeten deze voorstellingen het afleggen tegen alle andere (dure) kinderrecreatie als pretparken en bioscoopbezoekjes. Meer dan elke andere groep is deze doelgroep dus over te halen door kortingen, aangezien dit vaak hun drempel blijkt te zijn.</w:t>
      </w:r>
    </w:p>
    <w:p w:rsidR="003C0BF3" w:rsidRDefault="003C0BF3" w:rsidP="005A1B61">
      <w:pPr>
        <w:pStyle w:val="Heading6"/>
        <w:rPr>
          <w:lang w:val="nl-NL"/>
        </w:rPr>
      </w:pPr>
      <w:r>
        <w:rPr>
          <w:lang w:val="nl-NL"/>
        </w:rPr>
        <w:t>Hoog opgeleiden</w:t>
      </w:r>
    </w:p>
    <w:p w:rsidR="003C0BF3" w:rsidRPr="005A1B61" w:rsidRDefault="003C0BF3" w:rsidP="0024004D">
      <w:pPr>
        <w:pStyle w:val="NoSpacing"/>
        <w:spacing w:line="276" w:lineRule="auto"/>
        <w:jc w:val="both"/>
        <w:rPr>
          <w:sz w:val="22"/>
          <w:szCs w:val="22"/>
          <w:lang w:val="nl-NL"/>
        </w:rPr>
      </w:pPr>
      <w:r>
        <w:rPr>
          <w:sz w:val="22"/>
          <w:szCs w:val="22"/>
          <w:lang w:val="nl-NL"/>
        </w:rPr>
        <w:t xml:space="preserve">De traditionele groep bezoekers bestaat grotendeels uit hoog opgeleiden. Deze groep is vaak opgegroeid met theater en weet de etiquette die hier (vanaf de twintigste eeuw) gelden. Prijs is voor hen een secundair punt, maar in ruil daarvoor verwachten ze wel hoge service. Mensen komen naar het theater voor een goede avond uit, en willen in de watten gelegd worden. Service is een belangrijk punt bij deze groep. Het is voor deze groep mensen dus van belang dat zowel de locatie als het programma van goede kwaliteit is. Ook de communicatie met deze doelgroep dient meer dan bij andere groepen vriendelijk, net en discreet te verlopen. </w:t>
      </w:r>
    </w:p>
    <w:p w:rsidR="003C0BF3" w:rsidRDefault="003C0BF3" w:rsidP="005A1B61">
      <w:pPr>
        <w:pStyle w:val="Heading6"/>
        <w:rPr>
          <w:lang w:val="nl-NL"/>
        </w:rPr>
      </w:pPr>
      <w:r>
        <w:rPr>
          <w:lang w:val="nl-NL"/>
        </w:rPr>
        <w:t>Laag opgeleiden</w:t>
      </w:r>
    </w:p>
    <w:p w:rsidR="003C0BF3" w:rsidRDefault="003C0BF3" w:rsidP="00FA4C6D">
      <w:pPr>
        <w:pStyle w:val="NoSpacing"/>
        <w:spacing w:line="276" w:lineRule="auto"/>
        <w:jc w:val="both"/>
        <w:rPr>
          <w:sz w:val="22"/>
          <w:szCs w:val="22"/>
          <w:lang w:val="nl-NL"/>
        </w:rPr>
      </w:pPr>
      <w:r>
        <w:rPr>
          <w:sz w:val="22"/>
          <w:szCs w:val="22"/>
          <w:lang w:val="nl-NL"/>
        </w:rPr>
        <w:t xml:space="preserve">Een grote groep mensen is niet bekend met het theater, veel daarvan vallen onder de categorie ‘laag opgeleiden’. Deze groep is veelal niet opgegroeid met theater en heeft het vooroordeel dat dit voor snobs is. Ze zullen niet snel denken aan het theater als ze een avondje uit willen. Deze drempel kan grofweg om twee redenen bestaan; 1. Men is bang uit de toon te vallen tussen het theaterpubliek, of 2. Men denkt dat het aanbod niet overeenkomt met hun smaak. </w:t>
      </w:r>
    </w:p>
    <w:p w:rsidR="003C0BF3" w:rsidRDefault="003C0BF3" w:rsidP="00FA4C6D">
      <w:pPr>
        <w:pStyle w:val="NoSpacing"/>
        <w:spacing w:line="276" w:lineRule="auto"/>
        <w:jc w:val="both"/>
        <w:rPr>
          <w:sz w:val="22"/>
          <w:szCs w:val="22"/>
          <w:lang w:val="nl-NL"/>
        </w:rPr>
      </w:pPr>
      <w:r>
        <w:rPr>
          <w:sz w:val="22"/>
          <w:szCs w:val="22"/>
          <w:lang w:val="nl-NL"/>
        </w:rPr>
        <w:t>Dit is echter een misvatting, theater is voor iedereen. Voor deze groep is het belangrijk dat ze het idee krijgen dat ze welkom zijn, dat ze in het theater thuishoren. Veel theaters hebben al lang niet meer de gangbare dresscode om in jurk of pak in de zaal te zitten, dan is meer iets van de premières op televisie. Maar mensen maken veelal keuzes aan de hand van de keuzes van hun omgeving (Caves 2000). Als in die omgeving geen personen zitten die wel eens een theater bezoeken is de barriere om dit als enige wel te doen groot.</w:t>
      </w:r>
    </w:p>
    <w:p w:rsidR="003C0BF3" w:rsidRDefault="003C0BF3" w:rsidP="00FA4C6D">
      <w:pPr>
        <w:pStyle w:val="NoSpacing"/>
        <w:spacing w:line="276" w:lineRule="auto"/>
        <w:jc w:val="both"/>
        <w:rPr>
          <w:sz w:val="22"/>
          <w:szCs w:val="22"/>
          <w:lang w:val="nl-NL"/>
        </w:rPr>
      </w:pPr>
      <w:r>
        <w:rPr>
          <w:sz w:val="22"/>
          <w:szCs w:val="22"/>
          <w:lang w:val="nl-NL"/>
        </w:rPr>
        <w:t xml:space="preserve">Verder is het belangrijk dat het programma duidelijk uitgelegd wordt in de programmaboekjes. Vaak zegt een titel van een voorstelling of een naam van een gezelschap niet veel, en is het van belang in een kort stukje tekst de essentie van een voorstelling duidelijk te maken. Zo weten mensen of het iets voor hen is. </w:t>
      </w:r>
    </w:p>
    <w:p w:rsidR="003C0BF3" w:rsidRPr="00491320" w:rsidRDefault="003C0BF3" w:rsidP="00FA4C6D">
      <w:pPr>
        <w:pStyle w:val="NoSpacing"/>
        <w:spacing w:line="276" w:lineRule="auto"/>
        <w:jc w:val="both"/>
        <w:rPr>
          <w:sz w:val="22"/>
          <w:szCs w:val="22"/>
          <w:lang w:val="nl-NL"/>
        </w:rPr>
      </w:pPr>
      <w:r>
        <w:rPr>
          <w:sz w:val="22"/>
          <w:szCs w:val="22"/>
          <w:lang w:val="nl-NL"/>
        </w:rPr>
        <w:t xml:space="preserve">Deze groep is verder niet heel prijsbewust, een kaartje is niet enorm duur en kan je al snel betalen als je er echt heen wil. Daar zit dus ook de sleutel: door goede informatie en marketingcampagnes kan deze groep getriggert worden naar het theater te gaan. Dit zie je al veel veel gebeuren bij de commerciële musicals van onder andere Joop van den Ende. </w:t>
      </w:r>
    </w:p>
    <w:p w:rsidR="003C0BF3" w:rsidRDefault="003C0BF3" w:rsidP="005A1B61">
      <w:pPr>
        <w:pStyle w:val="Heading6"/>
        <w:rPr>
          <w:lang w:val="nl-NL"/>
        </w:rPr>
      </w:pPr>
      <w:r>
        <w:rPr>
          <w:lang w:val="nl-NL"/>
        </w:rPr>
        <w:t>Allochtonen</w:t>
      </w:r>
    </w:p>
    <w:p w:rsidR="003C0BF3" w:rsidRDefault="003C0BF3" w:rsidP="00FA4C6D">
      <w:pPr>
        <w:pStyle w:val="NoSpacing"/>
        <w:spacing w:line="276" w:lineRule="auto"/>
        <w:jc w:val="both"/>
        <w:rPr>
          <w:sz w:val="22"/>
          <w:szCs w:val="22"/>
          <w:lang w:val="nl-NL"/>
        </w:rPr>
      </w:pPr>
      <w:r>
        <w:rPr>
          <w:sz w:val="22"/>
          <w:szCs w:val="22"/>
          <w:lang w:val="nl-NL"/>
        </w:rPr>
        <w:t xml:space="preserve">Misschien wel de moeilijkste groep is die van de allochtonen. Deze groep kent van huis uit een andere cultuur en daarom is de drempel groot om in het theater de Nederlandse cultuur te proeven. Vaak hebben ze het idee dat er niets voor hen is, maar dat is niet waar. Steeds meer worden er Marokkaanse of Antilliaanse muziekconcerten of cabaretiers geboekt. </w:t>
      </w:r>
    </w:p>
    <w:p w:rsidR="003C0BF3" w:rsidRDefault="003C0BF3" w:rsidP="00FA4C6D">
      <w:pPr>
        <w:pStyle w:val="NoSpacing"/>
        <w:spacing w:line="276" w:lineRule="auto"/>
        <w:jc w:val="both"/>
        <w:rPr>
          <w:sz w:val="22"/>
          <w:szCs w:val="22"/>
          <w:lang w:val="nl-NL"/>
        </w:rPr>
      </w:pPr>
    </w:p>
    <w:p w:rsidR="003C0BF3" w:rsidRDefault="003C0BF3" w:rsidP="00FA4C6D">
      <w:pPr>
        <w:pStyle w:val="NoSpacing"/>
        <w:spacing w:line="276" w:lineRule="auto"/>
        <w:jc w:val="both"/>
        <w:rPr>
          <w:sz w:val="22"/>
          <w:szCs w:val="22"/>
          <w:lang w:val="nl-NL"/>
        </w:rPr>
      </w:pPr>
    </w:p>
    <w:p w:rsidR="003C0BF3" w:rsidRDefault="003C0BF3">
      <w:pPr>
        <w:rPr>
          <w:caps/>
          <w:color w:val="13363E"/>
          <w:spacing w:val="15"/>
          <w:sz w:val="22"/>
          <w:szCs w:val="22"/>
          <w:lang w:val="nl-NL"/>
        </w:rPr>
      </w:pPr>
      <w:bookmarkStart w:id="79" w:name="_Toc265099652"/>
      <w:bookmarkStart w:id="80" w:name="_Toc265151229"/>
      <w:r>
        <w:rPr>
          <w:lang w:val="nl-NL"/>
        </w:rPr>
        <w:br w:type="page"/>
      </w:r>
    </w:p>
    <w:p w:rsidR="003C0BF3" w:rsidRDefault="003C0BF3" w:rsidP="00C0185B">
      <w:pPr>
        <w:pStyle w:val="Heading3"/>
        <w:rPr>
          <w:lang w:val="nl-NL"/>
        </w:rPr>
      </w:pPr>
      <w:bookmarkStart w:id="81" w:name="_Toc265697453"/>
      <w:r>
        <w:rPr>
          <w:lang w:val="nl-NL"/>
        </w:rPr>
        <w:t>De weg naar de zaal</w:t>
      </w:r>
      <w:bookmarkEnd w:id="79"/>
      <w:bookmarkEnd w:id="80"/>
      <w:bookmarkEnd w:id="81"/>
    </w:p>
    <w:p w:rsidR="003C0BF3" w:rsidRDefault="003C0BF3" w:rsidP="00063180">
      <w:pPr>
        <w:jc w:val="both"/>
        <w:rPr>
          <w:sz w:val="22"/>
          <w:szCs w:val="22"/>
          <w:lang w:val="nl-NL"/>
        </w:rPr>
      </w:pPr>
      <w:r>
        <w:rPr>
          <w:sz w:val="22"/>
          <w:szCs w:val="22"/>
          <w:lang w:val="nl-NL"/>
        </w:rPr>
        <w:t>Er zijn verschillende manier waarop mensen in een theaterzaal belanden. Het is belangrijk dit te weten om zo op de juiste wijze deze mensen te kunnen bereiken. Grofweg kan je de theaterbezoeker in één van de volgende twee groepen opdelen:</w:t>
      </w:r>
    </w:p>
    <w:p w:rsidR="003C0BF3" w:rsidRDefault="003C0BF3" w:rsidP="00C0185B">
      <w:pPr>
        <w:pStyle w:val="Heading6"/>
        <w:rPr>
          <w:lang w:val="nl-NL"/>
        </w:rPr>
      </w:pPr>
      <w:r>
        <w:rPr>
          <w:lang w:val="nl-NL"/>
        </w:rPr>
        <w:t>De fan</w:t>
      </w:r>
    </w:p>
    <w:p w:rsidR="003C0BF3" w:rsidRPr="00E05998" w:rsidRDefault="003C0BF3" w:rsidP="00E05998">
      <w:pPr>
        <w:pStyle w:val="NoSpacing"/>
        <w:spacing w:line="276" w:lineRule="auto"/>
        <w:jc w:val="both"/>
        <w:rPr>
          <w:sz w:val="22"/>
          <w:szCs w:val="22"/>
          <w:lang w:val="nl-NL"/>
        </w:rPr>
      </w:pPr>
      <w:r>
        <w:rPr>
          <w:noProof/>
        </w:rPr>
        <w:pict>
          <v:shape id="Diagram 4" o:spid="_x0000_s1031" type="#_x0000_t75" style="position:absolute;left:0;text-align:left;margin-left:29.5pt;margin-top:147.7pt;width:346.55pt;height:74.4pt;z-index:-251659776;visibility:visible;mso-wrap-distance-top:20.64pt;mso-wrap-distance-bottom:18.21pt" wrapcoords="5891 218 5844 655 5797 3055 888 5236 140 5673 140 15055 5797 18327 5891 20509 5938 20509 9912 20509 9958 20509 10052 18109 10145 11127 16784 10691 21460 9818 21366 655 21319 218 5891 218" o:gfxdata="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">
            <v:imagedata r:id="rId13" o:title=""/>
            <o:lock v:ext="edit" aspectratio="f"/>
            <w10:wrap type="tight"/>
          </v:shape>
        </w:pict>
      </w:r>
      <w:r w:rsidRPr="00E05998">
        <w:rPr>
          <w:sz w:val="22"/>
          <w:szCs w:val="22"/>
          <w:lang w:val="nl-NL"/>
        </w:rPr>
        <w:t>De meeste mensen hebben één of meerdere favoriete artiesten, of het nu muzikanten, acteurs of schrijvers zijn. Via verschillende wegen in de media kan een bepaalde voorstelling, concert of stuk onder hun aandacht komen. Als ze er vervolgens voor kiezen om naar deze voorstelling te gaan er hier een kaartje voor te kopen</w:t>
      </w:r>
      <w:r>
        <w:rPr>
          <w:sz w:val="22"/>
          <w:szCs w:val="22"/>
          <w:lang w:val="nl-NL"/>
        </w:rPr>
        <w:t>,</w:t>
      </w:r>
      <w:r w:rsidRPr="00E05998">
        <w:rPr>
          <w:sz w:val="22"/>
          <w:szCs w:val="22"/>
          <w:lang w:val="nl-NL"/>
        </w:rPr>
        <w:t xml:space="preserve"> belanden ze in de zaal. Het is hen niet om de zaal te doen, en ook niet essentieel om de ervaring van het theaterbezoek, maar om de artiest. Deze bezoekers kunnen vanuit het gehele land komen, en met echt grote namen zelfs van buiten de landsgrenzen. Deze bezoekers zijn te benaderen via de weg van voorstellingpromotie: mooie posters over het programma wat zij te bieden hebben.</w:t>
      </w:r>
    </w:p>
    <w:p w:rsidR="003C0BF3" w:rsidRDefault="003C0BF3" w:rsidP="00C0185B">
      <w:pPr>
        <w:jc w:val="both"/>
        <w:rPr>
          <w:sz w:val="22"/>
          <w:szCs w:val="22"/>
          <w:lang w:val="nl-NL"/>
        </w:rPr>
      </w:pPr>
    </w:p>
    <w:p w:rsidR="003C0BF3" w:rsidRDefault="003C0BF3" w:rsidP="00C0185B">
      <w:pPr>
        <w:jc w:val="both"/>
        <w:rPr>
          <w:sz w:val="22"/>
          <w:szCs w:val="22"/>
          <w:lang w:val="nl-NL"/>
        </w:rPr>
      </w:pPr>
    </w:p>
    <w:p w:rsidR="003C0BF3" w:rsidRDefault="003C0BF3" w:rsidP="00C0185B">
      <w:pPr>
        <w:jc w:val="both"/>
        <w:rPr>
          <w:sz w:val="22"/>
          <w:szCs w:val="22"/>
          <w:lang w:val="nl-NL"/>
        </w:rPr>
      </w:pPr>
      <w:r>
        <w:rPr>
          <w:noProof/>
        </w:rPr>
        <w:pict>
          <v:shapetype id="_x0000_t202" coordsize="21600,21600" o:spt="202" path="m,l,21600r21600,l21600,xe">
            <v:stroke joinstyle="miter"/>
            <v:path gradientshapeok="t" o:connecttype="rect"/>
          </v:shapetype>
          <v:shape id="_x0000_s1032" type="#_x0000_t202" style="position:absolute;left:0;text-align:left;margin-left:327.35pt;margin-top:17pt;width:38.25pt;height:19.2pt;z-index:251658752" wrapcoords="-424 0 -424 20769 21600 20769 21600 0 -424 0" stroked="f">
            <v:textbox style="mso-next-textbox:#_x0000_s1032" inset="0,0,0,0">
              <w:txbxContent>
                <w:p w:rsidR="003C0BF3" w:rsidRDefault="003C0BF3" w:rsidP="008A14F1">
                  <w:pPr>
                    <w:pStyle w:val="Caption"/>
                    <w:spacing w:line="240" w:lineRule="auto"/>
                    <w:jc w:val="right"/>
                    <w:rPr>
                      <w:noProof/>
                    </w:rPr>
                  </w:pPr>
                  <w:r>
                    <w:t xml:space="preserve">Figuur </w:t>
                  </w:r>
                  <w:fldSimple w:instr=" SEQ Figuur \* ARABIC ">
                    <w:r>
                      <w:rPr>
                        <w:noProof/>
                      </w:rPr>
                      <w:t>2</w:t>
                    </w:r>
                  </w:fldSimple>
                </w:p>
              </w:txbxContent>
            </v:textbox>
            <w10:wrap type="tight"/>
          </v:shape>
        </w:pict>
      </w:r>
    </w:p>
    <w:p w:rsidR="003C0BF3" w:rsidRDefault="003C0BF3" w:rsidP="00C0185B">
      <w:pPr>
        <w:jc w:val="both"/>
        <w:rPr>
          <w:sz w:val="22"/>
          <w:szCs w:val="22"/>
          <w:lang w:val="nl-NL"/>
        </w:rPr>
      </w:pPr>
    </w:p>
    <w:p w:rsidR="003C0BF3" w:rsidRDefault="003C0BF3" w:rsidP="008A14F1">
      <w:pPr>
        <w:jc w:val="both"/>
        <w:rPr>
          <w:sz w:val="22"/>
          <w:szCs w:val="22"/>
          <w:lang w:val="nl-NL"/>
        </w:rPr>
      </w:pPr>
    </w:p>
    <w:p w:rsidR="003C0BF3" w:rsidRDefault="003C0BF3" w:rsidP="008A14F1">
      <w:pPr>
        <w:jc w:val="both"/>
        <w:rPr>
          <w:caps/>
          <w:color w:val="1C515E"/>
          <w:spacing w:val="10"/>
          <w:sz w:val="22"/>
          <w:szCs w:val="22"/>
          <w:lang w:val="nl-NL"/>
        </w:rPr>
      </w:pPr>
      <w:r>
        <w:rPr>
          <w:sz w:val="22"/>
          <w:szCs w:val="22"/>
          <w:lang w:val="nl-NL"/>
        </w:rPr>
        <w:t>Het is belangrijk deze bezoekers tijdens hun bezoek op een of andere manier aan het theater te proberen te binden, zodat zij niet alleen de voorstelling en hun favoriet onthouden, maar ook de locatie. Zo kan deze bezoeker de volgende keer een andere weg naar de zaal afleggen, die van de tweede groep:</w:t>
      </w:r>
    </w:p>
    <w:p w:rsidR="003C0BF3" w:rsidRDefault="003C0BF3" w:rsidP="00C0185B">
      <w:pPr>
        <w:pStyle w:val="Heading6"/>
        <w:rPr>
          <w:lang w:val="nl-NL"/>
        </w:rPr>
      </w:pPr>
      <w:r>
        <w:rPr>
          <w:lang w:val="nl-NL"/>
        </w:rPr>
        <w:t>De theaterliefhebber</w:t>
      </w:r>
    </w:p>
    <w:p w:rsidR="003C0BF3" w:rsidRDefault="003C0BF3" w:rsidP="001D7E60">
      <w:pPr>
        <w:pStyle w:val="NoSpacing"/>
        <w:spacing w:line="276" w:lineRule="auto"/>
        <w:jc w:val="both"/>
        <w:rPr>
          <w:sz w:val="22"/>
          <w:szCs w:val="22"/>
          <w:lang w:val="nl-NL"/>
        </w:rPr>
      </w:pPr>
      <w:r w:rsidRPr="001D7E60">
        <w:rPr>
          <w:sz w:val="22"/>
          <w:szCs w:val="22"/>
          <w:lang w:val="nl-NL"/>
        </w:rPr>
        <w:t xml:space="preserve">Deze groep mensen loopt een andere weg af als de eerste. Zij verkiezen allereerst het theater boven </w:t>
      </w:r>
      <w:r>
        <w:rPr>
          <w:sz w:val="22"/>
          <w:szCs w:val="22"/>
          <w:lang w:val="nl-NL"/>
        </w:rPr>
        <w:t>a</w:t>
      </w:r>
      <w:r w:rsidRPr="001D7E60">
        <w:rPr>
          <w:sz w:val="22"/>
          <w:szCs w:val="22"/>
          <w:lang w:val="nl-NL"/>
        </w:rPr>
        <w:t>ndere mogelijkheden om de avond te vullen. Dit hoeft niet per se op de avond zelf te gebeu</w:t>
      </w:r>
      <w:r>
        <w:rPr>
          <w:sz w:val="22"/>
          <w:szCs w:val="22"/>
          <w:lang w:val="nl-NL"/>
        </w:rPr>
        <w:t>ren, dit kan ook over een</w:t>
      </w:r>
      <w:r w:rsidRPr="001D7E60">
        <w:rPr>
          <w:sz w:val="22"/>
          <w:szCs w:val="22"/>
          <w:lang w:val="nl-NL"/>
        </w:rPr>
        <w:t xml:space="preserve"> avond in de toekomst gaan. Zodra de</w:t>
      </w:r>
      <w:r>
        <w:rPr>
          <w:sz w:val="22"/>
          <w:szCs w:val="22"/>
          <w:lang w:val="nl-NL"/>
        </w:rPr>
        <w:t xml:space="preserve"> keuze voor ‘theater’ gemaakt is,</w:t>
      </w:r>
      <w:r w:rsidRPr="001D7E60">
        <w:rPr>
          <w:sz w:val="22"/>
          <w:szCs w:val="22"/>
          <w:lang w:val="nl-NL"/>
        </w:rPr>
        <w:t xml:space="preserve"> wordt er meestal gekozen voor één of meerdere theaters in de regio. Vervolgens wordt het programma van deze/dit theater(s) bekeken, voor de komende maand of bijvoorbeeld voor een heel seizoen. Als laatste wordt de keuze voor een bepaalde voorstelling gemaakt en worden de kaarten aangeschaft. </w:t>
      </w:r>
    </w:p>
    <w:p w:rsidR="003C0BF3" w:rsidRDefault="003C0BF3" w:rsidP="001D7E60">
      <w:pPr>
        <w:pStyle w:val="NoSpacing"/>
        <w:spacing w:line="276" w:lineRule="auto"/>
        <w:jc w:val="both"/>
        <w:rPr>
          <w:sz w:val="22"/>
          <w:szCs w:val="22"/>
          <w:lang w:val="nl-NL"/>
        </w:rPr>
      </w:pPr>
      <w:r>
        <w:rPr>
          <w:sz w:val="22"/>
          <w:szCs w:val="22"/>
          <w:lang w:val="nl-NL"/>
        </w:rPr>
        <w:t xml:space="preserve">Het is belangrijk om als theater in de gedachtestroom van mensen te zitten als ze aan ‘theater’ denken. De concurrentie ligt hier dan ook in de regio en het is belangrijk je te onderscheiden van de andere theaters in de buurt, maar ook van de overige avondrecreatie. </w:t>
      </w:r>
    </w:p>
    <w:p w:rsidR="003C0BF3" w:rsidRDefault="003C0BF3" w:rsidP="00B070BA">
      <w:pPr>
        <w:pStyle w:val="NoSpacing"/>
        <w:spacing w:line="276" w:lineRule="auto"/>
        <w:jc w:val="both"/>
        <w:rPr>
          <w:sz w:val="22"/>
          <w:szCs w:val="22"/>
          <w:lang w:val="nl-NL"/>
        </w:rPr>
      </w:pPr>
    </w:p>
    <w:p w:rsidR="003C0BF3" w:rsidRDefault="003C0BF3" w:rsidP="00B070BA">
      <w:pPr>
        <w:pStyle w:val="NoSpacing"/>
        <w:spacing w:line="276" w:lineRule="auto"/>
        <w:jc w:val="both"/>
        <w:rPr>
          <w:sz w:val="22"/>
          <w:szCs w:val="22"/>
          <w:lang w:val="nl-NL"/>
        </w:rPr>
      </w:pPr>
      <w:r>
        <w:rPr>
          <w:sz w:val="22"/>
          <w:szCs w:val="22"/>
          <w:lang w:val="nl-NL"/>
        </w:rPr>
        <w:t>Een theater onderscheidt zich, samen met de rest van de culturele sector, van de andere vormen van avondrecreatie doordat in het theater de productie bepald is voor de uitgaansbelevenis. Liefhebbers van theater komen naar een voorstelling omdat zij dan zes mogelijkheden krijgen om te genieten (Falk 1992): 1. door te leren; 2. door sociale interactie; 3. door uitdagende nieuwe ervaringen; 4. door actrieve deelname;  5. door schoonheidervaringen en 6. door zich comfortabel te voelen.</w:t>
      </w:r>
    </w:p>
    <w:p w:rsidR="003C0BF3" w:rsidRDefault="003C0BF3" w:rsidP="00FA4C6D">
      <w:pPr>
        <w:pStyle w:val="NoSpacing"/>
        <w:spacing w:line="276" w:lineRule="auto"/>
        <w:jc w:val="both"/>
        <w:rPr>
          <w:sz w:val="22"/>
          <w:szCs w:val="22"/>
          <w:lang w:val="nl-NL"/>
        </w:rPr>
      </w:pPr>
    </w:p>
    <w:p w:rsidR="003C0BF3" w:rsidRDefault="003C0BF3" w:rsidP="00FA4C6D">
      <w:pPr>
        <w:pStyle w:val="NoSpacing"/>
        <w:spacing w:line="276" w:lineRule="auto"/>
        <w:jc w:val="both"/>
        <w:rPr>
          <w:sz w:val="22"/>
          <w:szCs w:val="22"/>
          <w:lang w:val="nl-NL"/>
        </w:rPr>
      </w:pPr>
      <w:r>
        <w:rPr>
          <w:noProof/>
        </w:rPr>
        <w:pict>
          <v:shape id="_x0000_s1033" type="#_x0000_t75" style="position:absolute;left:0;text-align:left;margin-left:23.55pt;margin-top:-12.6pt;width:354.7pt;height:152.65pt;z-index:-251658752;visibility:visible;mso-wrap-distance-left:10.44pt;mso-wrap-distance-right:10.59pt" wrapcoords="11599 106 11508 529 11462 1800 11234 3494 10595 6882 7581 7729 5800 8259 5800 10271 868 10694 91 10906 137 15671 4886 17047 5800 17047 5800 18318 7215 18741 11462 18741 11508 20435 11599 21071 15618 21071 15709 20435 15709 11329 15435 10271 15618 10271 15800 9318 15846 5506 15389 5400 21509 4871 21372 318 21326 106 11599 106" o:gfxdata="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">
            <v:imagedata r:id="rId14" o:title=""/>
            <o:lock v:ext="edit" aspectratio="f"/>
            <w10:wrap type="tight"/>
          </v:shape>
        </w:pict>
      </w:r>
    </w:p>
    <w:p w:rsidR="003C0BF3" w:rsidRDefault="003C0BF3" w:rsidP="00FA4C6D">
      <w:pPr>
        <w:pStyle w:val="NoSpacing"/>
        <w:spacing w:line="276" w:lineRule="auto"/>
        <w:jc w:val="both"/>
        <w:rPr>
          <w:sz w:val="22"/>
          <w:szCs w:val="22"/>
          <w:lang w:val="nl-NL"/>
        </w:rPr>
      </w:pPr>
    </w:p>
    <w:p w:rsidR="003C0BF3" w:rsidRDefault="003C0BF3" w:rsidP="00FA4C6D">
      <w:pPr>
        <w:pStyle w:val="NoSpacing"/>
        <w:spacing w:line="276" w:lineRule="auto"/>
        <w:jc w:val="both"/>
        <w:rPr>
          <w:sz w:val="22"/>
          <w:szCs w:val="22"/>
          <w:lang w:val="nl-NL"/>
        </w:rPr>
      </w:pPr>
    </w:p>
    <w:p w:rsidR="003C0BF3" w:rsidRDefault="003C0BF3" w:rsidP="00FA4C6D">
      <w:pPr>
        <w:pStyle w:val="NoSpacing"/>
        <w:spacing w:line="276" w:lineRule="auto"/>
        <w:jc w:val="both"/>
        <w:rPr>
          <w:sz w:val="22"/>
          <w:szCs w:val="22"/>
          <w:lang w:val="nl-NL"/>
        </w:rPr>
      </w:pPr>
    </w:p>
    <w:p w:rsidR="003C0BF3" w:rsidRDefault="003C0BF3" w:rsidP="00FA4C6D">
      <w:pPr>
        <w:pStyle w:val="NoSpacing"/>
        <w:spacing w:line="276" w:lineRule="auto"/>
        <w:jc w:val="both"/>
        <w:rPr>
          <w:sz w:val="22"/>
          <w:szCs w:val="22"/>
          <w:lang w:val="nl-NL"/>
        </w:rPr>
      </w:pPr>
    </w:p>
    <w:p w:rsidR="003C0BF3" w:rsidRDefault="003C0BF3" w:rsidP="00FA4C6D">
      <w:pPr>
        <w:pStyle w:val="NoSpacing"/>
        <w:spacing w:line="276" w:lineRule="auto"/>
        <w:jc w:val="both"/>
        <w:rPr>
          <w:sz w:val="22"/>
          <w:szCs w:val="22"/>
          <w:lang w:val="nl-NL"/>
        </w:rPr>
      </w:pPr>
    </w:p>
    <w:p w:rsidR="003C0BF3" w:rsidRDefault="003C0BF3" w:rsidP="00FA4C6D">
      <w:pPr>
        <w:pStyle w:val="NoSpacing"/>
        <w:spacing w:line="276" w:lineRule="auto"/>
        <w:jc w:val="both"/>
        <w:rPr>
          <w:sz w:val="22"/>
          <w:szCs w:val="22"/>
          <w:lang w:val="nl-NL"/>
        </w:rPr>
      </w:pPr>
    </w:p>
    <w:p w:rsidR="003C0BF3" w:rsidRDefault="003C0BF3" w:rsidP="00FA4C6D">
      <w:pPr>
        <w:pStyle w:val="NoSpacing"/>
        <w:spacing w:line="276" w:lineRule="auto"/>
        <w:jc w:val="both"/>
        <w:rPr>
          <w:sz w:val="22"/>
          <w:szCs w:val="22"/>
          <w:lang w:val="nl-NL"/>
        </w:rPr>
      </w:pPr>
      <w:r>
        <w:rPr>
          <w:noProof/>
        </w:rPr>
        <w:pict>
          <v:shape id="_x0000_s1034" type="#_x0000_t202" style="position:absolute;left:0;text-align:left;margin-left:326.6pt;margin-top:6.25pt;width:43.5pt;height:20pt;z-index:251659776" wrapcoords="-372 0 -372 20800 21600 20800 21600 0 -372 0" stroked="f">
            <v:textbox style="mso-next-textbox:#_x0000_s1034" inset="0,0,0,0">
              <w:txbxContent>
                <w:p w:rsidR="003C0BF3" w:rsidRDefault="003C0BF3" w:rsidP="007D6B5A">
                  <w:pPr>
                    <w:pStyle w:val="Caption"/>
                    <w:jc w:val="right"/>
                    <w:rPr>
                      <w:noProof/>
                    </w:rPr>
                  </w:pPr>
                  <w:r>
                    <w:t xml:space="preserve">Figuur </w:t>
                  </w:r>
                  <w:fldSimple w:instr=" SEQ Figuur \* ARABIC ">
                    <w:r>
                      <w:rPr>
                        <w:noProof/>
                      </w:rPr>
                      <w:t>3</w:t>
                    </w:r>
                  </w:fldSimple>
                </w:p>
              </w:txbxContent>
            </v:textbox>
            <w10:wrap type="tight"/>
          </v:shape>
        </w:pict>
      </w:r>
    </w:p>
    <w:p w:rsidR="003C0BF3" w:rsidRDefault="003C0BF3" w:rsidP="00FA4C6D">
      <w:pPr>
        <w:pStyle w:val="NoSpacing"/>
        <w:spacing w:line="276" w:lineRule="auto"/>
        <w:jc w:val="both"/>
        <w:rPr>
          <w:sz w:val="22"/>
          <w:szCs w:val="22"/>
          <w:lang w:val="nl-NL"/>
        </w:rPr>
      </w:pPr>
    </w:p>
    <w:p w:rsidR="003C0BF3" w:rsidRDefault="003C0BF3" w:rsidP="00FA4C6D">
      <w:pPr>
        <w:pStyle w:val="NoSpacing"/>
        <w:spacing w:line="276" w:lineRule="auto"/>
        <w:jc w:val="both"/>
        <w:rPr>
          <w:sz w:val="22"/>
          <w:szCs w:val="22"/>
          <w:lang w:val="nl-NL"/>
        </w:rPr>
      </w:pPr>
    </w:p>
    <w:p w:rsidR="003C0BF3" w:rsidRDefault="003C0BF3" w:rsidP="00FA4C6D">
      <w:pPr>
        <w:pStyle w:val="NoSpacing"/>
        <w:spacing w:line="276" w:lineRule="auto"/>
        <w:jc w:val="both"/>
        <w:rPr>
          <w:sz w:val="22"/>
          <w:szCs w:val="22"/>
          <w:lang w:val="nl-NL"/>
        </w:rPr>
      </w:pPr>
    </w:p>
    <w:p w:rsidR="003C0BF3" w:rsidRDefault="003C0BF3" w:rsidP="005A1B61">
      <w:pPr>
        <w:pStyle w:val="Heading3"/>
        <w:rPr>
          <w:lang w:val="nl-NL"/>
        </w:rPr>
      </w:pPr>
      <w:bookmarkStart w:id="82" w:name="_Toc265099653"/>
      <w:bookmarkStart w:id="83" w:name="_Toc265151230"/>
      <w:bookmarkStart w:id="84" w:name="_Toc265697454"/>
      <w:r>
        <w:rPr>
          <w:lang w:val="nl-NL"/>
        </w:rPr>
        <w:t>Koopgedrag</w:t>
      </w:r>
      <w:bookmarkEnd w:id="82"/>
      <w:bookmarkEnd w:id="83"/>
      <w:bookmarkEnd w:id="84"/>
    </w:p>
    <w:p w:rsidR="003C0BF3" w:rsidRDefault="003C0BF3" w:rsidP="00FA4C6D">
      <w:pPr>
        <w:pStyle w:val="NoSpacing"/>
        <w:spacing w:line="276" w:lineRule="auto"/>
        <w:jc w:val="both"/>
        <w:rPr>
          <w:sz w:val="22"/>
          <w:szCs w:val="22"/>
          <w:lang w:val="nl-NL"/>
        </w:rPr>
      </w:pPr>
      <w:r>
        <w:rPr>
          <w:sz w:val="22"/>
          <w:szCs w:val="22"/>
          <w:lang w:val="nl-NL"/>
        </w:rPr>
        <w:t xml:space="preserve">Het koopgedrag van de theaterbezoeker is de afgelopen jaren veranderd. Waar tien jaar geleden een groot deel van de kaartverkoop ver van tevoren, via onder andere abonnement verkoop, verliep is dit nu nog maar een heel klein deel. Doordat het leven steeds drukker wordt plannen mensen niet graag meer te ver vooruit en pinnen zich niet graag vast op dingen in de toekomst. De onzekerheid dat een afspraak uiteindelijk in de knel komt met andere verplichtingen is groot. Voor de theaterbranche betekent dit dat een groot deel van de kaarten in de weken voor de voorstelling verkocht wordt, en ook een significant aantal op de dag zelf. Hierdoor is het moeilijk van tevoren te bepalen wat de bezetting van de zaal zal zijn op de avond van een bepaalde voorstelling. Heeft een voorstelling meer aandacht nodig via marketing of lost het zichzelf op in de dagen ervoor? Het kan hierdoor gemakkelijk voorkomen dat er teveel of juist te weinig budget en/of aandacht besteed wordt aan de marketing van een bepaalde show. </w:t>
      </w:r>
    </w:p>
    <w:p w:rsidR="003C0BF3" w:rsidRDefault="003C0BF3" w:rsidP="00FA4C6D">
      <w:pPr>
        <w:pStyle w:val="NoSpacing"/>
        <w:spacing w:line="276" w:lineRule="auto"/>
        <w:jc w:val="both"/>
        <w:rPr>
          <w:sz w:val="22"/>
          <w:szCs w:val="22"/>
          <w:lang w:val="nl-NL"/>
        </w:rPr>
      </w:pPr>
    </w:p>
    <w:p w:rsidR="003C0BF3" w:rsidRDefault="003C0BF3" w:rsidP="005A1B61">
      <w:pPr>
        <w:pStyle w:val="Heading3"/>
        <w:rPr>
          <w:lang w:val="nl-NL"/>
        </w:rPr>
      </w:pPr>
      <w:bookmarkStart w:id="85" w:name="_Toc265099654"/>
      <w:bookmarkStart w:id="86" w:name="_Toc265151231"/>
      <w:bookmarkStart w:id="87" w:name="_Toc265697455"/>
      <w:r>
        <w:rPr>
          <w:lang w:val="nl-NL"/>
        </w:rPr>
        <w:t>Nieuwe vraag of verschuiving?</w:t>
      </w:r>
      <w:bookmarkEnd w:id="85"/>
      <w:bookmarkEnd w:id="86"/>
      <w:bookmarkEnd w:id="87"/>
    </w:p>
    <w:p w:rsidR="003C0BF3" w:rsidRDefault="003C0BF3" w:rsidP="00FA4C6D">
      <w:pPr>
        <w:pStyle w:val="NoSpacing"/>
        <w:spacing w:line="276" w:lineRule="auto"/>
        <w:jc w:val="both"/>
        <w:rPr>
          <w:sz w:val="22"/>
          <w:szCs w:val="22"/>
          <w:lang w:val="nl-NL"/>
        </w:rPr>
      </w:pPr>
      <w:r>
        <w:rPr>
          <w:sz w:val="22"/>
          <w:szCs w:val="22"/>
          <w:lang w:val="nl-NL"/>
        </w:rPr>
        <w:t xml:space="preserve">De vraag die rest is of het werkelijk mogelijk is om nieuwe doelgroepen aan te boren. Is het echt mogelijk om nieuwe vraag te creëren? Uit verschillende onderzoeken en pogingen blijkt dat het erg moeilijk is en het enorm veel tijd en geld kost om nieuwe mensen naar het theater te krijgen (Israel 2010). Deze mensen dienen van enorm ver overgehaald te worden, iets wat niet in één dag kan gebeuren. Dit is dan wellicht ook meer een taak van de overheid dan van de theaters zelf. Het gevaar is ook dat als dure campagnes worden ingezet om nieuwe doelgroepen te bereiken dit geen nieuwe mensen bereikt, maar alleen een verschuiving teweegbrengt van de huidige bezoekers. Deze gingen eerst naar de ene voorstelling en gaan na een prijzige marketingcampagne naar die andere. Dit resulteert niet in extra bezoekers en inkomsten voor het theater, maar alleen in een enorme kostenpost van de campagne. </w:t>
      </w:r>
    </w:p>
    <w:p w:rsidR="003C0BF3" w:rsidRPr="00FA4C6D" w:rsidRDefault="003C0BF3" w:rsidP="00FA4C6D">
      <w:pPr>
        <w:pStyle w:val="NoSpacing"/>
        <w:spacing w:line="276" w:lineRule="auto"/>
        <w:jc w:val="both"/>
        <w:rPr>
          <w:sz w:val="22"/>
          <w:szCs w:val="22"/>
          <w:lang w:val="nl-NL"/>
        </w:rPr>
      </w:pPr>
      <w:r>
        <w:rPr>
          <w:sz w:val="22"/>
          <w:szCs w:val="22"/>
          <w:lang w:val="nl-NL"/>
        </w:rPr>
        <w:t>Voor de theatersector is het naar mijn idee haalbaarder om bij de mensen die nu al wel naar het theater gaan de frequentie op te voeren van bijvoorbeeld één of twee keer per jaar naar drie keer. Dit is het overgrote deel van de theaterbezoekers en deze zijn gemakkelijk te bereiken doordat zij al bekend zijn in het klantenbestand. Bovendien zijn zij al bekend met het theater, wat veel promotie scheelt.</w:t>
      </w:r>
    </w:p>
    <w:p w:rsidR="003C0BF3" w:rsidRDefault="003C0BF3">
      <w:pPr>
        <w:rPr>
          <w:caps/>
          <w:spacing w:val="15"/>
          <w:sz w:val="22"/>
          <w:szCs w:val="22"/>
          <w:lang w:val="nl-NL"/>
        </w:rPr>
      </w:pPr>
      <w:bookmarkStart w:id="88" w:name="_Toc265698776"/>
      <w:r>
        <w:rPr>
          <w:lang w:val="nl-NL"/>
        </w:rPr>
        <w:br w:type="page"/>
      </w:r>
    </w:p>
    <w:p w:rsidR="003C0BF3" w:rsidRDefault="003C0BF3" w:rsidP="005A1B61">
      <w:pPr>
        <w:pStyle w:val="Heading2"/>
        <w:rPr>
          <w:lang w:val="nl-NL"/>
        </w:rPr>
      </w:pPr>
      <w:r>
        <w:rPr>
          <w:lang w:val="nl-NL"/>
        </w:rPr>
        <w:t>3.2 Huidige markt en promotiekanalen</w:t>
      </w:r>
      <w:bookmarkEnd w:id="88"/>
    </w:p>
    <w:p w:rsidR="003C0BF3" w:rsidRPr="005230B8" w:rsidRDefault="003C0BF3" w:rsidP="005230B8">
      <w:pPr>
        <w:pStyle w:val="Heading3"/>
        <w:rPr>
          <w:rStyle w:val="IntenseReference"/>
          <w:bCs/>
          <w:iCs/>
          <w:lang w:val="nl-NL"/>
        </w:rPr>
      </w:pPr>
      <w:bookmarkStart w:id="89" w:name="_Toc265697457"/>
      <w:r>
        <w:rPr>
          <w:lang w:val="nl-NL"/>
        </w:rPr>
        <w:t>De markt</w:t>
      </w:r>
      <w:bookmarkEnd w:id="89"/>
    </w:p>
    <w:p w:rsidR="003C0BF3" w:rsidRDefault="003C0BF3" w:rsidP="005230B8">
      <w:pPr>
        <w:pStyle w:val="NoSpacing"/>
        <w:spacing w:line="276" w:lineRule="auto"/>
        <w:jc w:val="both"/>
        <w:rPr>
          <w:rStyle w:val="IntenseReference"/>
          <w:b w:val="0"/>
          <w:i w:val="0"/>
          <w:caps w:val="0"/>
          <w:color w:val="auto"/>
          <w:sz w:val="22"/>
          <w:szCs w:val="22"/>
          <w:lang w:val="nl-NL"/>
        </w:rPr>
      </w:pPr>
      <w:r w:rsidRPr="005230B8">
        <w:rPr>
          <w:rStyle w:val="IntenseReference"/>
          <w:b w:val="0"/>
          <w:i w:val="0"/>
          <w:caps w:val="0"/>
          <w:color w:val="auto"/>
          <w:sz w:val="22"/>
          <w:szCs w:val="22"/>
          <w:lang w:val="nl-NL"/>
        </w:rPr>
        <w:t>Vergelijkbaar met elke andere</w:t>
      </w:r>
      <w:r>
        <w:rPr>
          <w:rStyle w:val="IntenseReference"/>
          <w:b w:val="0"/>
          <w:i w:val="0"/>
          <w:caps w:val="0"/>
          <w:color w:val="auto"/>
          <w:sz w:val="22"/>
          <w:szCs w:val="22"/>
          <w:lang w:val="nl-NL"/>
        </w:rPr>
        <w:t xml:space="preserve"> culturele onderneming heeft een</w:t>
      </w:r>
      <w:r w:rsidRPr="005230B8">
        <w:rPr>
          <w:rStyle w:val="IntenseReference"/>
          <w:b w:val="0"/>
          <w:i w:val="0"/>
          <w:caps w:val="0"/>
          <w:color w:val="auto"/>
          <w:sz w:val="22"/>
          <w:szCs w:val="22"/>
          <w:lang w:val="nl-NL"/>
        </w:rPr>
        <w:t xml:space="preserve"> theater grofweg vier groepen te bevredigingen: de overheid,</w:t>
      </w:r>
      <w:r>
        <w:rPr>
          <w:rStyle w:val="IntenseReference"/>
          <w:b w:val="0"/>
          <w:i w:val="0"/>
          <w:caps w:val="0"/>
          <w:color w:val="auto"/>
          <w:sz w:val="22"/>
          <w:szCs w:val="22"/>
          <w:lang w:val="nl-NL"/>
        </w:rPr>
        <w:t xml:space="preserve"> sponsors, distributie-agentschappen</w:t>
      </w:r>
      <w:r w:rsidRPr="005230B8">
        <w:rPr>
          <w:rStyle w:val="IntenseReference"/>
          <w:b w:val="0"/>
          <w:i w:val="0"/>
          <w:caps w:val="0"/>
          <w:color w:val="auto"/>
          <w:sz w:val="22"/>
          <w:szCs w:val="22"/>
          <w:lang w:val="nl-NL"/>
        </w:rPr>
        <w:t xml:space="preserve"> en natuurlijk de </w:t>
      </w:r>
      <w:r>
        <w:rPr>
          <w:rStyle w:val="IntenseReference"/>
          <w:b w:val="0"/>
          <w:i w:val="0"/>
          <w:caps w:val="0"/>
          <w:color w:val="auto"/>
          <w:sz w:val="22"/>
          <w:szCs w:val="22"/>
          <w:lang w:val="nl-NL"/>
        </w:rPr>
        <w:t>c</w:t>
      </w:r>
      <w:r w:rsidRPr="005230B8">
        <w:rPr>
          <w:rStyle w:val="IntenseReference"/>
          <w:b w:val="0"/>
          <w:i w:val="0"/>
          <w:caps w:val="0"/>
          <w:color w:val="auto"/>
          <w:sz w:val="22"/>
          <w:szCs w:val="22"/>
          <w:lang w:val="nl-NL"/>
        </w:rPr>
        <w:t>onsument</w:t>
      </w:r>
      <w:r>
        <w:rPr>
          <w:rStyle w:val="IntenseReference"/>
          <w:b w:val="0"/>
          <w:i w:val="0"/>
          <w:caps w:val="0"/>
          <w:color w:val="auto"/>
          <w:sz w:val="22"/>
          <w:szCs w:val="22"/>
          <w:lang w:val="nl-NL"/>
        </w:rPr>
        <w:t>en</w:t>
      </w:r>
      <w:r w:rsidRPr="005230B8">
        <w:rPr>
          <w:rStyle w:val="IntenseReference"/>
          <w:b w:val="0"/>
          <w:i w:val="0"/>
          <w:caps w:val="0"/>
          <w:color w:val="auto"/>
          <w:sz w:val="22"/>
          <w:szCs w:val="22"/>
          <w:lang w:val="nl-NL"/>
        </w:rPr>
        <w:t xml:space="preserve">. </w:t>
      </w:r>
      <w:r>
        <w:rPr>
          <w:rStyle w:val="IntenseReference"/>
          <w:b w:val="0"/>
          <w:i w:val="0"/>
          <w:caps w:val="0"/>
          <w:color w:val="auto"/>
          <w:sz w:val="22"/>
          <w:szCs w:val="22"/>
          <w:lang w:val="nl-NL"/>
        </w:rPr>
        <w:t>De overheid, en met name de gemeente, legt veelal regels op betreffende het aanbod. Sponsors leggen niet zo zeer regels op, maar willen in ruil voor hun diensten wel publiciteit en adverteringsmogelijkheden. Dit zijn zaken om rekening mee te houden. De zogenaamde ‘product-naar-client’ benadering van de theatersector is typisch voor non-profit organisaties. (Colbert 2001)</w:t>
      </w:r>
    </w:p>
    <w:p w:rsidR="003C0BF3" w:rsidRDefault="003C0BF3" w:rsidP="00210DB3">
      <w:pPr>
        <w:pStyle w:val="Heading6"/>
        <w:rPr>
          <w:lang w:val="nl-NL"/>
        </w:rPr>
      </w:pPr>
      <w:r>
        <w:rPr>
          <w:lang w:val="nl-NL"/>
        </w:rPr>
        <w:t>SWOT-analyse</w:t>
      </w:r>
    </w:p>
    <w:p w:rsidR="003C0BF3" w:rsidRDefault="003C0BF3" w:rsidP="00210DB3">
      <w:pPr>
        <w:pStyle w:val="NoSpacing"/>
        <w:spacing w:line="276" w:lineRule="auto"/>
        <w:jc w:val="both"/>
        <w:rPr>
          <w:rStyle w:val="IntenseQuoteChar"/>
          <w:i w:val="0"/>
          <w:color w:val="auto"/>
          <w:sz w:val="22"/>
          <w:szCs w:val="22"/>
          <w:lang w:val="nl-NL"/>
        </w:rPr>
      </w:pPr>
      <w:r w:rsidRPr="00210DB3">
        <w:rPr>
          <w:rStyle w:val="IntenseQuoteChar"/>
          <w:i w:val="0"/>
          <w:color w:val="auto"/>
          <w:sz w:val="22"/>
          <w:szCs w:val="22"/>
          <w:lang w:val="nl-NL"/>
        </w:rPr>
        <w:t>Aan</w:t>
      </w:r>
      <w:r>
        <w:rPr>
          <w:rStyle w:val="IntenseQuoteChar"/>
          <w:i w:val="0"/>
          <w:color w:val="auto"/>
          <w:sz w:val="22"/>
          <w:szCs w:val="22"/>
          <w:lang w:val="nl-NL"/>
        </w:rPr>
        <w:t xml:space="preserve"> de hand van een SWOT-analyse kan de markt voor de theatersector in kaart worden gebracht.</w:t>
      </w:r>
    </w:p>
    <w:p w:rsidR="003C0BF3" w:rsidRPr="00210DB3" w:rsidRDefault="003C0BF3" w:rsidP="00210DB3">
      <w:pPr>
        <w:jc w:val="both"/>
        <w:rPr>
          <w:rStyle w:val="NoSpacingChar"/>
          <w:b/>
          <w:bCs/>
          <w:i/>
          <w:iCs/>
          <w:caps/>
          <w:color w:val="266D7E"/>
          <w:lang w:val="nl-NL"/>
        </w:rPr>
      </w:pPr>
      <w:r w:rsidRPr="00703342">
        <w:rPr>
          <w:rStyle w:val="IntenseReference"/>
          <w:bCs/>
          <w:iCs/>
        </w:rPr>
        <w:t>Kansen</w:t>
      </w:r>
      <w:r>
        <w:rPr>
          <w:rStyle w:val="SubtleEmphasis"/>
          <w:iCs/>
          <w:lang w:val="nl-NL"/>
        </w:rPr>
        <w:br/>
      </w:r>
      <w:r w:rsidRPr="00094424">
        <w:rPr>
          <w:rStyle w:val="NoSpacingChar"/>
          <w:sz w:val="22"/>
          <w:szCs w:val="22"/>
          <w:lang w:val="nl-NL"/>
        </w:rPr>
        <w:t xml:space="preserve">De algemene tendens in onze rijke, welvarende maatschappij is dat theater voor een zeer grote groep bereikbaar </w:t>
      </w:r>
      <w:r>
        <w:rPr>
          <w:rStyle w:val="NoSpacingChar"/>
          <w:sz w:val="22"/>
          <w:szCs w:val="22"/>
          <w:lang w:val="nl-NL"/>
        </w:rPr>
        <w:t>is</w:t>
      </w:r>
      <w:r w:rsidRPr="00094424">
        <w:rPr>
          <w:rStyle w:val="NoSpacingChar"/>
          <w:sz w:val="22"/>
          <w:szCs w:val="22"/>
          <w:lang w:val="nl-NL"/>
        </w:rPr>
        <w:t>. Een kaartje voor een voorstelling is niet onbetaalbaar en eigenlijk elke Nederlander zou zo nu en dan een voorstelling kunnen bezoeken. De doelgroep van de theatersector is dus enorm breed en hoeft zich niet toe te spitsen op een bepaald inkomensniveau. Bijkomende kans is dat veel doelgroepen nog niet goed bereikt worden. Dit kan liggen aan het imago dat theater bij bepaalde groepen heeft, maar dit kan ook liggen aan de onjuiste manier van benaderen. Hier is dus nog veel in te winnen. Ook zijn veel klanten nog niet loyaal gebonden aan een bepaald theater, men komt voor de voorstelling, niet voor het theater. Hier kan nog veel in veranderen door de belevenis van mensen meer te koppelen aan de locatie waar zij zich op dat moment begeven.</w:t>
      </w:r>
      <w:r>
        <w:rPr>
          <w:rStyle w:val="NoSpacingChar"/>
          <w:sz w:val="22"/>
          <w:szCs w:val="22"/>
          <w:lang w:val="nl-NL"/>
        </w:rPr>
        <w:t xml:space="preserve"> Als laatste kans kan de huidige trend van social media op het internet worden aangemerkt, hier wordt in de theaterwereld nog weinig mee gedaan en er is dus veel marktaandeel in te winnen.</w:t>
      </w:r>
    </w:p>
    <w:p w:rsidR="003C0BF3" w:rsidRPr="00D82988" w:rsidRDefault="003C0BF3" w:rsidP="00210DB3">
      <w:pPr>
        <w:jc w:val="both"/>
        <w:rPr>
          <w:rStyle w:val="SubtleEmphasis"/>
          <w:i w:val="0"/>
          <w:iCs/>
          <w:color w:val="auto"/>
          <w:sz w:val="22"/>
          <w:szCs w:val="22"/>
          <w:lang w:val="nl-NL"/>
        </w:rPr>
      </w:pPr>
      <w:r w:rsidRPr="00703342">
        <w:rPr>
          <w:rStyle w:val="IntenseReference"/>
          <w:bCs/>
          <w:iCs/>
        </w:rPr>
        <w:t>Bedreigingen</w:t>
      </w:r>
      <w:r>
        <w:rPr>
          <w:rStyle w:val="SubtleEmphasis"/>
          <w:iCs/>
          <w:lang w:val="nl-NL"/>
        </w:rPr>
        <w:br/>
      </w:r>
      <w:r>
        <w:rPr>
          <w:rStyle w:val="SubtleEmphasis"/>
          <w:i w:val="0"/>
          <w:iCs/>
          <w:color w:val="auto"/>
          <w:sz w:val="22"/>
          <w:szCs w:val="22"/>
          <w:lang w:val="nl-NL"/>
        </w:rPr>
        <w:t>Er is v</w:t>
      </w:r>
      <w:r w:rsidRPr="0051751B">
        <w:rPr>
          <w:rStyle w:val="SubtleEmphasis"/>
          <w:i w:val="0"/>
          <w:iCs/>
          <w:color w:val="auto"/>
          <w:sz w:val="22"/>
          <w:szCs w:val="22"/>
          <w:lang w:val="nl-NL"/>
        </w:rPr>
        <w:t>eel concurrentie tussen de verschillende theaters. Vaak kan een bezoeker een bepaalde voorstelling in meerdere theaters in de buurt zien.</w:t>
      </w:r>
      <w:r>
        <w:rPr>
          <w:rStyle w:val="SubtleEmphasis"/>
          <w:i w:val="0"/>
          <w:iCs/>
          <w:color w:val="auto"/>
          <w:sz w:val="22"/>
          <w:szCs w:val="22"/>
          <w:lang w:val="nl-NL"/>
        </w:rPr>
        <w:t xml:space="preserve"> Het is dus belangrijk dat je je als theater weet te onderscheiden van anderen. Verder is de economische crisis een bedreiging voor de theatersector. De klant heeft minder te besteden en t</w:t>
      </w:r>
      <w:r w:rsidRPr="00D82988">
        <w:rPr>
          <w:rStyle w:val="SubtleEmphasis"/>
          <w:i w:val="0"/>
          <w:iCs/>
          <w:color w:val="auto"/>
          <w:sz w:val="22"/>
          <w:szCs w:val="22"/>
          <w:lang w:val="nl-NL"/>
        </w:rPr>
        <w:t xml:space="preserve">heater </w:t>
      </w:r>
      <w:r>
        <w:rPr>
          <w:rStyle w:val="SubtleEmphasis"/>
          <w:i w:val="0"/>
          <w:iCs/>
          <w:color w:val="auto"/>
          <w:sz w:val="22"/>
          <w:szCs w:val="22"/>
          <w:lang w:val="nl-NL"/>
        </w:rPr>
        <w:t xml:space="preserve">wordt vaak gezien als </w:t>
      </w:r>
      <w:r w:rsidRPr="00D82988">
        <w:rPr>
          <w:rStyle w:val="SubtleEmphasis"/>
          <w:i w:val="0"/>
          <w:iCs/>
          <w:color w:val="auto"/>
          <w:sz w:val="22"/>
          <w:szCs w:val="22"/>
          <w:lang w:val="nl-NL"/>
        </w:rPr>
        <w:t>een luxegoed waar in de huishoudelijke portemonnee snel op gekort wordt</w:t>
      </w:r>
      <w:r>
        <w:rPr>
          <w:rStyle w:val="SubtleEmphasis"/>
          <w:i w:val="0"/>
          <w:iCs/>
          <w:color w:val="auto"/>
          <w:sz w:val="22"/>
          <w:szCs w:val="22"/>
          <w:lang w:val="nl-NL"/>
        </w:rPr>
        <w:t>. Ook gebeurd een steeds groter deel van de kaartverkoop op het laatste moment, er is dus moeilijk inzicht te krijgen in het verloop hiervan.</w:t>
      </w:r>
    </w:p>
    <w:p w:rsidR="003C0BF3" w:rsidRPr="00703342" w:rsidRDefault="003C0BF3" w:rsidP="00210DB3">
      <w:pPr>
        <w:pStyle w:val="NoSpacing"/>
        <w:spacing w:line="276" w:lineRule="auto"/>
        <w:jc w:val="both"/>
        <w:rPr>
          <w:rStyle w:val="IntenseReference"/>
          <w:bCs/>
          <w:iCs/>
        </w:rPr>
      </w:pPr>
      <w:r w:rsidRPr="00703342">
        <w:rPr>
          <w:rStyle w:val="IntenseReference"/>
          <w:bCs/>
          <w:iCs/>
        </w:rPr>
        <w:t>Sterkte</w:t>
      </w:r>
      <w:r>
        <w:rPr>
          <w:rStyle w:val="IntenseReference"/>
          <w:bCs/>
          <w:iCs/>
        </w:rPr>
        <w:t>s</w:t>
      </w:r>
    </w:p>
    <w:p w:rsidR="003C0BF3" w:rsidRDefault="003C0BF3" w:rsidP="00210DB3">
      <w:pPr>
        <w:pStyle w:val="NoSpacing"/>
        <w:spacing w:line="276" w:lineRule="auto"/>
        <w:jc w:val="both"/>
        <w:rPr>
          <w:rStyle w:val="SubtleEmphasis"/>
          <w:i w:val="0"/>
          <w:iCs/>
          <w:color w:val="auto"/>
          <w:sz w:val="22"/>
          <w:szCs w:val="22"/>
          <w:lang w:val="nl-NL"/>
        </w:rPr>
      </w:pPr>
      <w:r w:rsidRPr="0051751B">
        <w:rPr>
          <w:rStyle w:val="SubtleEmphasis"/>
          <w:i w:val="0"/>
          <w:iCs/>
          <w:color w:val="auto"/>
          <w:sz w:val="22"/>
          <w:szCs w:val="22"/>
          <w:lang w:val="nl-NL"/>
        </w:rPr>
        <w:t>Alle voorstellingen liggen aan het begin van het seizoen al vast en er is dan al een duidelijke marketingstrategie die gevolgd zal worden</w:t>
      </w:r>
      <w:r>
        <w:rPr>
          <w:rStyle w:val="SubtleEmphasis"/>
          <w:i w:val="0"/>
          <w:iCs/>
          <w:color w:val="auto"/>
          <w:sz w:val="22"/>
          <w:szCs w:val="22"/>
          <w:lang w:val="nl-NL"/>
        </w:rPr>
        <w:t>. Dit zorgt voor veel duidelijkheid en overzicht waardoor successen gemakkelijk herhaald kunnen worden. Door evaluatiegesprekken kunnen bepaalde goede dan wel slechte marketingacties uit het verleden uitgelicht worden om zo een goede leercurve te ontwikkelen.</w:t>
      </w:r>
    </w:p>
    <w:p w:rsidR="003C0BF3" w:rsidRDefault="003C0BF3" w:rsidP="00210DB3">
      <w:pPr>
        <w:pStyle w:val="NoSpacing"/>
        <w:spacing w:line="276" w:lineRule="auto"/>
        <w:rPr>
          <w:rStyle w:val="SubtleEmphasis"/>
          <w:i w:val="0"/>
          <w:iCs/>
          <w:color w:val="auto"/>
          <w:sz w:val="22"/>
          <w:szCs w:val="22"/>
          <w:lang w:val="nl-NL"/>
        </w:rPr>
      </w:pPr>
    </w:p>
    <w:p w:rsidR="003C0BF3" w:rsidRPr="00703342" w:rsidRDefault="003C0BF3" w:rsidP="00210DB3">
      <w:pPr>
        <w:pStyle w:val="NoSpacing"/>
        <w:spacing w:line="276" w:lineRule="auto"/>
        <w:rPr>
          <w:rStyle w:val="IntenseReference"/>
          <w:bCs/>
          <w:iCs/>
        </w:rPr>
      </w:pPr>
      <w:r w:rsidRPr="00703342">
        <w:rPr>
          <w:rStyle w:val="IntenseReference"/>
          <w:bCs/>
          <w:iCs/>
        </w:rPr>
        <w:t>Zwaktes</w:t>
      </w:r>
    </w:p>
    <w:p w:rsidR="003C0BF3" w:rsidRDefault="003C0BF3" w:rsidP="00210DB3">
      <w:pPr>
        <w:pStyle w:val="NoSpacing"/>
        <w:spacing w:line="276" w:lineRule="auto"/>
        <w:jc w:val="both"/>
        <w:rPr>
          <w:rStyle w:val="SubtleEmphasis"/>
          <w:i w:val="0"/>
          <w:iCs/>
          <w:color w:val="auto"/>
          <w:sz w:val="22"/>
          <w:szCs w:val="22"/>
          <w:lang w:val="nl-NL"/>
        </w:rPr>
      </w:pPr>
      <w:r>
        <w:rPr>
          <w:rStyle w:val="SubtleEmphasis"/>
          <w:i w:val="0"/>
          <w:iCs/>
          <w:color w:val="auto"/>
          <w:sz w:val="22"/>
          <w:szCs w:val="22"/>
          <w:lang w:val="nl-NL"/>
        </w:rPr>
        <w:t>Er is vaak w</w:t>
      </w:r>
      <w:r w:rsidRPr="0051751B">
        <w:rPr>
          <w:rStyle w:val="SubtleEmphasis"/>
          <w:i w:val="0"/>
          <w:iCs/>
          <w:color w:val="auto"/>
          <w:sz w:val="22"/>
          <w:szCs w:val="22"/>
          <w:lang w:val="nl-NL"/>
        </w:rPr>
        <w:t>einig budget voor ad hoc acties bij tegenvallende kaartverkopen</w:t>
      </w:r>
      <w:r>
        <w:rPr>
          <w:rStyle w:val="SubtleEmphasis"/>
          <w:i w:val="0"/>
          <w:iCs/>
          <w:color w:val="auto"/>
          <w:sz w:val="22"/>
          <w:szCs w:val="22"/>
          <w:lang w:val="nl-NL"/>
        </w:rPr>
        <w:t>, waardoor voorstellingen die wat extra aandacht nodig hebben dit vaak niet kunnen krijgen. Ook gebeuren de boekingen van voorstellingen vaak niet marktgericht. Deze boekingen vinden al ver van tevoren plaats met weinig inzicht in de markt.</w:t>
      </w:r>
    </w:p>
    <w:p w:rsidR="003C0BF3" w:rsidRDefault="003C0BF3" w:rsidP="00210DB3">
      <w:pPr>
        <w:pStyle w:val="Heading6"/>
        <w:rPr>
          <w:lang w:val="nl-NL"/>
        </w:rPr>
      </w:pPr>
      <w:r>
        <w:rPr>
          <w:lang w:val="nl-NL"/>
        </w:rPr>
        <w:t>Confrontatie</w:t>
      </w:r>
    </w:p>
    <w:p w:rsidR="003C0BF3" w:rsidRPr="00210DB3" w:rsidRDefault="003C0BF3" w:rsidP="00D37C40">
      <w:pPr>
        <w:pStyle w:val="NoSpacing"/>
        <w:spacing w:line="276" w:lineRule="auto"/>
        <w:jc w:val="both"/>
        <w:rPr>
          <w:rStyle w:val="SubtleEmphasis"/>
          <w:i w:val="0"/>
          <w:color w:val="auto"/>
          <w:sz w:val="22"/>
          <w:szCs w:val="22"/>
          <w:lang w:val="nl-NL"/>
        </w:rPr>
      </w:pPr>
      <w:r w:rsidRPr="00210DB3">
        <w:rPr>
          <w:rStyle w:val="SubtleEmphasis"/>
          <w:i w:val="0"/>
          <w:color w:val="auto"/>
          <w:sz w:val="22"/>
          <w:szCs w:val="22"/>
          <w:lang w:val="nl-NL"/>
        </w:rPr>
        <w:t xml:space="preserve">In een zogenaamde confrontatiematrix worden de sterktes en zwaktes tegenover de kansen en bedreigingen gezet. </w:t>
      </w:r>
      <w:r>
        <w:rPr>
          <w:rStyle w:val="SubtleEmphasis"/>
          <w:i w:val="0"/>
          <w:color w:val="auto"/>
          <w:sz w:val="22"/>
          <w:szCs w:val="22"/>
          <w:lang w:val="nl-NL"/>
        </w:rPr>
        <w:t>Zo kan men met een sterkte op een kans inspelen of juist een bedreiging verkleinen. Ook kunnen de zwaktes aangetoond worden aan de hand van de kansen en bedreigingen om deze effectief te verkleinen of weg te nemen.</w:t>
      </w:r>
    </w:p>
    <w:p w:rsidR="003C0BF3" w:rsidRDefault="003C0BF3" w:rsidP="00210DB3">
      <w:pPr>
        <w:pStyle w:val="NoSpacing"/>
        <w:spacing w:line="276" w:lineRule="auto"/>
        <w:rPr>
          <w:rStyle w:val="SubtleEmphasis"/>
          <w:lang w:val="nl-NL"/>
        </w:rPr>
      </w:pPr>
    </w:p>
    <w:p w:rsidR="003C0BF3" w:rsidRPr="00703342" w:rsidRDefault="003C0BF3" w:rsidP="00210DB3">
      <w:pPr>
        <w:pStyle w:val="NoSpacing"/>
        <w:spacing w:line="276" w:lineRule="auto"/>
        <w:rPr>
          <w:rStyle w:val="IntenseReference"/>
          <w:bCs/>
          <w:iCs/>
        </w:rPr>
      </w:pPr>
      <w:r w:rsidRPr="00703342">
        <w:rPr>
          <w:rStyle w:val="IntenseReference"/>
          <w:bCs/>
          <w:iCs/>
        </w:rPr>
        <w:t>Sterktes en kansen</w:t>
      </w:r>
    </w:p>
    <w:p w:rsidR="003C0BF3" w:rsidRPr="00B02642" w:rsidRDefault="003C0BF3" w:rsidP="00210DB3">
      <w:pPr>
        <w:pStyle w:val="NoSpacing"/>
        <w:spacing w:line="276" w:lineRule="auto"/>
        <w:jc w:val="both"/>
        <w:rPr>
          <w:rStyle w:val="SubtleEmphasis"/>
          <w:i w:val="0"/>
          <w:color w:val="auto"/>
          <w:sz w:val="22"/>
          <w:szCs w:val="22"/>
          <w:lang w:val="nl-NL"/>
        </w:rPr>
      </w:pPr>
      <w:r>
        <w:rPr>
          <w:rStyle w:val="SubtleEmphasis"/>
          <w:i w:val="0"/>
          <w:color w:val="auto"/>
          <w:sz w:val="22"/>
          <w:szCs w:val="22"/>
          <w:lang w:val="nl-NL"/>
        </w:rPr>
        <w:t>Doordat voorstellingen al lang van tevoren bekend zijn is er alle tijd om een marketingplan te bedenken om de doelgroepen goed te bereiken. Ook is er voldoende tijd voor het plannen van bepaalde thema-avonden. Doordat voorstellingen ver van tevoren in de agenda gezet worden dient er wel rekening gehouden te worden met de dag waarop deze voorstelling zal staan. Dit kan van essentieel belang zijn voor de marketing.</w:t>
      </w:r>
    </w:p>
    <w:p w:rsidR="003C0BF3" w:rsidRPr="00B02642" w:rsidRDefault="003C0BF3" w:rsidP="00210DB3">
      <w:pPr>
        <w:pStyle w:val="NoSpacing"/>
        <w:spacing w:line="276" w:lineRule="auto"/>
        <w:rPr>
          <w:rStyle w:val="SubtleEmphasis"/>
          <w:i w:val="0"/>
          <w:iCs/>
          <w:color w:val="auto"/>
          <w:sz w:val="22"/>
          <w:szCs w:val="22"/>
          <w:lang w:val="nl-NL"/>
        </w:rPr>
      </w:pPr>
    </w:p>
    <w:p w:rsidR="003C0BF3" w:rsidRPr="00703342" w:rsidRDefault="003C0BF3" w:rsidP="00210DB3">
      <w:pPr>
        <w:pStyle w:val="NoSpacing"/>
        <w:spacing w:line="276" w:lineRule="auto"/>
        <w:rPr>
          <w:rStyle w:val="IntenseReference"/>
          <w:bCs/>
          <w:iCs/>
        </w:rPr>
      </w:pPr>
      <w:r w:rsidRPr="00703342">
        <w:rPr>
          <w:rStyle w:val="IntenseReference"/>
          <w:bCs/>
          <w:iCs/>
        </w:rPr>
        <w:t>Sterktes en bedreigingen</w:t>
      </w:r>
    </w:p>
    <w:p w:rsidR="003C0BF3" w:rsidRDefault="003C0BF3" w:rsidP="00210DB3">
      <w:pPr>
        <w:pStyle w:val="NoSpacing"/>
        <w:spacing w:line="276" w:lineRule="auto"/>
        <w:jc w:val="both"/>
        <w:rPr>
          <w:rStyle w:val="SubtleEmphasis"/>
          <w:i w:val="0"/>
          <w:iCs/>
          <w:color w:val="auto"/>
          <w:sz w:val="22"/>
          <w:szCs w:val="22"/>
          <w:lang w:val="nl-NL"/>
        </w:rPr>
      </w:pPr>
      <w:r>
        <w:rPr>
          <w:rStyle w:val="SubtleEmphasis"/>
          <w:i w:val="0"/>
          <w:iCs/>
          <w:color w:val="auto"/>
          <w:sz w:val="22"/>
          <w:szCs w:val="22"/>
          <w:lang w:val="nl-NL"/>
        </w:rPr>
        <w:t>Doordat voorstellingen al lang van tevoren bekend zijn kan er vroeg worden begonnen met het promoten van duurdere shows. Op deze manier zou de consument eventueel kunnen sparen voor een kaartje. Een goede marketingcampagne kan ook leiden tot meer vroege verkoop, hierbij is het belangrijkste dat het idee dat een voorstelling aan het einde in de uitverkoop gaat niet gewekt wordt. Men moet het idee hebben er snel bij te moeten zijn omdat het anders uitverkocht is.</w:t>
      </w:r>
    </w:p>
    <w:p w:rsidR="003C0BF3" w:rsidRPr="00B02642" w:rsidRDefault="003C0BF3" w:rsidP="00210DB3">
      <w:pPr>
        <w:pStyle w:val="NoSpacing"/>
        <w:spacing w:line="276" w:lineRule="auto"/>
        <w:rPr>
          <w:rStyle w:val="SubtleEmphasis"/>
          <w:i w:val="0"/>
          <w:iCs/>
          <w:color w:val="auto"/>
          <w:sz w:val="22"/>
          <w:szCs w:val="22"/>
          <w:lang w:val="nl-NL"/>
        </w:rPr>
      </w:pPr>
    </w:p>
    <w:p w:rsidR="003C0BF3" w:rsidRPr="00703342" w:rsidRDefault="003C0BF3" w:rsidP="00210DB3">
      <w:pPr>
        <w:pStyle w:val="NoSpacing"/>
        <w:spacing w:line="276" w:lineRule="auto"/>
        <w:rPr>
          <w:rStyle w:val="IntenseReference"/>
          <w:bCs/>
          <w:iCs/>
        </w:rPr>
      </w:pPr>
      <w:r w:rsidRPr="00703342">
        <w:rPr>
          <w:rStyle w:val="IntenseReference"/>
          <w:bCs/>
          <w:iCs/>
        </w:rPr>
        <w:t>Zwaktes en kansen</w:t>
      </w:r>
    </w:p>
    <w:p w:rsidR="003C0BF3" w:rsidRPr="00B02642" w:rsidRDefault="003C0BF3" w:rsidP="00210DB3">
      <w:pPr>
        <w:pStyle w:val="NoSpacing"/>
        <w:spacing w:line="276" w:lineRule="auto"/>
        <w:jc w:val="both"/>
        <w:rPr>
          <w:rStyle w:val="SubtleEmphasis"/>
          <w:i w:val="0"/>
          <w:iCs/>
          <w:color w:val="auto"/>
          <w:sz w:val="22"/>
          <w:szCs w:val="22"/>
          <w:lang w:val="nl-NL"/>
        </w:rPr>
      </w:pPr>
      <w:r w:rsidRPr="00B02642">
        <w:rPr>
          <w:rStyle w:val="SubtleEmphasis"/>
          <w:i w:val="0"/>
          <w:iCs/>
          <w:color w:val="auto"/>
          <w:sz w:val="22"/>
          <w:szCs w:val="22"/>
          <w:lang w:val="nl-NL"/>
        </w:rPr>
        <w:t xml:space="preserve">De zwaktes van de theaterbranche zouden weggenomen kunnen worden door samen te werken met </w:t>
      </w:r>
      <w:r>
        <w:rPr>
          <w:rStyle w:val="SubtleEmphasis"/>
          <w:i w:val="0"/>
          <w:iCs/>
          <w:color w:val="auto"/>
          <w:sz w:val="22"/>
          <w:szCs w:val="22"/>
          <w:lang w:val="nl-NL"/>
        </w:rPr>
        <w:t>andere theaters. Op deze manier kunnende kosten gedeeld worden en profiteert iedereen van het positieve effect. Het doel is om meer bezoekers te krijgen, als men dit met zijn allen doet kan dit ook echt haalbaar zijn, in plaats van dat je bezoekers van de ander afpakt. Ook is het gebruik van social media vaak erg goedkoop, alleen de arbeidsuren dienen te worden betaald. Dit kan dus een goede oplossing zijn voor het geringe budget.</w:t>
      </w:r>
    </w:p>
    <w:p w:rsidR="003C0BF3" w:rsidRPr="00B02642" w:rsidRDefault="003C0BF3" w:rsidP="00210DB3">
      <w:pPr>
        <w:pStyle w:val="NoSpacing"/>
        <w:spacing w:line="276" w:lineRule="auto"/>
        <w:rPr>
          <w:rStyle w:val="SubtleEmphasis"/>
          <w:i w:val="0"/>
          <w:iCs/>
          <w:color w:val="auto"/>
          <w:sz w:val="22"/>
          <w:szCs w:val="22"/>
          <w:lang w:val="nl-NL"/>
        </w:rPr>
      </w:pPr>
    </w:p>
    <w:p w:rsidR="003C0BF3" w:rsidRPr="00703342" w:rsidRDefault="003C0BF3" w:rsidP="00210DB3">
      <w:pPr>
        <w:pStyle w:val="NoSpacing"/>
        <w:spacing w:line="276" w:lineRule="auto"/>
        <w:rPr>
          <w:rStyle w:val="IntenseReference"/>
          <w:bCs/>
          <w:iCs/>
        </w:rPr>
      </w:pPr>
      <w:r w:rsidRPr="00703342">
        <w:rPr>
          <w:rStyle w:val="IntenseReference"/>
          <w:bCs/>
          <w:iCs/>
        </w:rPr>
        <w:t>Zwakten en bedreigingen</w:t>
      </w:r>
    </w:p>
    <w:p w:rsidR="003C0BF3" w:rsidRDefault="003C0BF3" w:rsidP="00210DB3">
      <w:pPr>
        <w:pStyle w:val="NoSpacing"/>
        <w:spacing w:line="276" w:lineRule="auto"/>
        <w:jc w:val="both"/>
        <w:rPr>
          <w:rStyle w:val="IntenseEmphasis"/>
          <w:b w:val="0"/>
          <w:caps w:val="0"/>
          <w:color w:val="auto"/>
          <w:spacing w:val="0"/>
          <w:sz w:val="22"/>
          <w:szCs w:val="22"/>
          <w:lang w:val="nl-NL"/>
        </w:rPr>
      </w:pPr>
      <w:r>
        <w:rPr>
          <w:rStyle w:val="IntenseEmphasis"/>
          <w:b w:val="0"/>
          <w:caps w:val="0"/>
          <w:color w:val="auto"/>
          <w:spacing w:val="0"/>
          <w:sz w:val="22"/>
          <w:szCs w:val="22"/>
          <w:lang w:val="nl-NL"/>
        </w:rPr>
        <w:t xml:space="preserve">Er zou een manier gevonden moeten worden om je op een goedkope manier te onderscheiden van de rest. Dit zou je kunnen doen door middel van ludieke acties. Maar ook hierin zouden theaters samen kunnen werken om zo gezamenlijk de concurrentie met de andere uitgaansmogelijkheden aan te gaan. </w:t>
      </w:r>
    </w:p>
    <w:p w:rsidR="003C0BF3" w:rsidRDefault="003C0BF3" w:rsidP="00210DB3">
      <w:pPr>
        <w:pStyle w:val="NoSpacing"/>
        <w:spacing w:line="276" w:lineRule="auto"/>
        <w:jc w:val="both"/>
        <w:rPr>
          <w:rStyle w:val="IntenseEmphasis"/>
          <w:b w:val="0"/>
          <w:caps w:val="0"/>
          <w:color w:val="auto"/>
          <w:spacing w:val="0"/>
          <w:sz w:val="22"/>
          <w:szCs w:val="22"/>
          <w:lang w:val="nl-NL"/>
        </w:rPr>
      </w:pPr>
    </w:p>
    <w:p w:rsidR="003C0BF3" w:rsidRDefault="003C0BF3">
      <w:pPr>
        <w:rPr>
          <w:rStyle w:val="IntenseReference"/>
          <w:b w:val="0"/>
          <w:i w:val="0"/>
          <w:color w:val="1C515E"/>
          <w:spacing w:val="10"/>
          <w:sz w:val="22"/>
          <w:szCs w:val="22"/>
          <w:lang w:val="nl-NL"/>
        </w:rPr>
      </w:pPr>
      <w:r>
        <w:rPr>
          <w:rStyle w:val="IntenseReference"/>
          <w:b w:val="0"/>
          <w:i w:val="0"/>
          <w:caps w:val="0"/>
          <w:color w:val="1C515E"/>
          <w:lang w:val="nl-NL"/>
        </w:rPr>
        <w:br w:type="page"/>
      </w:r>
    </w:p>
    <w:p w:rsidR="003C0BF3" w:rsidRPr="003F6B1A" w:rsidRDefault="003C0BF3" w:rsidP="008A14F1">
      <w:pPr>
        <w:pStyle w:val="Heading6"/>
        <w:rPr>
          <w:rStyle w:val="IntenseReference"/>
          <w:b w:val="0"/>
          <w:i w:val="0"/>
          <w:caps/>
          <w:color w:val="1C515E"/>
          <w:lang w:val="nl-NL"/>
        </w:rPr>
      </w:pPr>
      <w:r w:rsidRPr="003F6B1A">
        <w:rPr>
          <w:rStyle w:val="IntenseReference"/>
          <w:b w:val="0"/>
          <w:i w:val="0"/>
          <w:caps/>
          <w:color w:val="1C515E"/>
          <w:lang w:val="nl-NL"/>
        </w:rPr>
        <w:t>Marketingmix</w:t>
      </w:r>
    </w:p>
    <w:p w:rsidR="003C0BF3" w:rsidRPr="00B360E6" w:rsidRDefault="003C0BF3" w:rsidP="00B360E6">
      <w:pPr>
        <w:pStyle w:val="NoSpacing"/>
        <w:spacing w:line="276" w:lineRule="auto"/>
        <w:jc w:val="both"/>
        <w:rPr>
          <w:rStyle w:val="SubtleEmphasis"/>
          <w:i w:val="0"/>
          <w:color w:val="auto"/>
          <w:sz w:val="22"/>
          <w:szCs w:val="22"/>
          <w:lang w:val="nl-NL"/>
        </w:rPr>
      </w:pPr>
      <w:r w:rsidRPr="00B360E6">
        <w:rPr>
          <w:rStyle w:val="SubtleEmphasis"/>
          <w:i w:val="0"/>
          <w:color w:val="auto"/>
          <w:sz w:val="22"/>
          <w:szCs w:val="22"/>
          <w:lang w:val="nl-NL"/>
        </w:rPr>
        <w:t xml:space="preserve">Voor een succesvolle marketingstrategie is het belangrijk dat de vier elementen; product, prijs, plaats en promotie in een juiste verhouding tot elkaar staan. </w:t>
      </w:r>
    </w:p>
    <w:p w:rsidR="003C0BF3" w:rsidRDefault="003C0BF3" w:rsidP="005230B8">
      <w:pPr>
        <w:pStyle w:val="NoSpacing"/>
        <w:spacing w:line="276" w:lineRule="auto"/>
        <w:jc w:val="both"/>
        <w:rPr>
          <w:rStyle w:val="SubtleEmphasis"/>
          <w:iCs/>
          <w:lang w:val="nl-NL"/>
        </w:rPr>
      </w:pPr>
    </w:p>
    <w:p w:rsidR="003C0BF3" w:rsidRPr="003F6B1A" w:rsidRDefault="003C0BF3" w:rsidP="005230B8">
      <w:pPr>
        <w:pStyle w:val="NoSpacing"/>
        <w:spacing w:line="276" w:lineRule="auto"/>
        <w:jc w:val="both"/>
        <w:rPr>
          <w:rStyle w:val="IntenseReference"/>
          <w:bCs/>
          <w:iCs/>
          <w:lang w:val="nl-NL"/>
        </w:rPr>
      </w:pPr>
      <w:r w:rsidRPr="003F6B1A">
        <w:rPr>
          <w:rStyle w:val="IntenseReference"/>
          <w:bCs/>
          <w:iCs/>
          <w:lang w:val="nl-NL"/>
        </w:rPr>
        <w:t>Product</w:t>
      </w:r>
    </w:p>
    <w:p w:rsidR="003C0BF3" w:rsidRDefault="003C0BF3" w:rsidP="005230B8">
      <w:pPr>
        <w:pStyle w:val="NoSpacing"/>
        <w:spacing w:line="276" w:lineRule="auto"/>
        <w:jc w:val="both"/>
        <w:rPr>
          <w:rStyle w:val="IntenseEmphasis"/>
          <w:b w:val="0"/>
          <w:caps w:val="0"/>
          <w:color w:val="auto"/>
          <w:spacing w:val="0"/>
          <w:sz w:val="22"/>
          <w:szCs w:val="22"/>
          <w:lang w:val="nl-NL"/>
        </w:rPr>
      </w:pPr>
      <w:r>
        <w:rPr>
          <w:rStyle w:val="IntenseEmphasis"/>
          <w:b w:val="0"/>
          <w:caps w:val="0"/>
          <w:color w:val="auto"/>
          <w:spacing w:val="0"/>
          <w:sz w:val="22"/>
          <w:szCs w:val="22"/>
          <w:lang w:val="nl-NL"/>
        </w:rPr>
        <w:t xml:space="preserve">Juist in de theatersector (en elke andere culturele sector) is het product de basis van een marketingstrategie. Het product is iets waar de distributeur, het theater, weinig over te zeggen heeft. Wel kan het, binnen de regels van bijvoorbeeld de gemeente, kiezen welke producten het aanbiedt. In veel gevallen kan een theater zijn producten niet van tevoren testen, wat een groot risico met zich meebrengt. Natuurlijk kan het ervoor kiezen klassieke stukken in het programma op te nemen, welke een lager risico hebben, maar een gedeelte van de onzekerheid blijft. Voor nieuwere stukken als modern toneel is het risico veel groter, echter is het van cultureel belang dat ook deze voorstellingen getoond worden. </w:t>
      </w:r>
    </w:p>
    <w:p w:rsidR="003C0BF3" w:rsidRDefault="003C0BF3" w:rsidP="005230B8">
      <w:pPr>
        <w:pStyle w:val="NoSpacing"/>
        <w:spacing w:line="276" w:lineRule="auto"/>
        <w:jc w:val="both"/>
        <w:rPr>
          <w:rStyle w:val="IntenseEmphasis"/>
          <w:b w:val="0"/>
          <w:caps w:val="0"/>
          <w:color w:val="auto"/>
          <w:spacing w:val="0"/>
          <w:sz w:val="22"/>
          <w:szCs w:val="22"/>
          <w:lang w:val="nl-NL"/>
        </w:rPr>
      </w:pPr>
    </w:p>
    <w:p w:rsidR="003C0BF3" w:rsidRPr="003F6B1A" w:rsidRDefault="003C0BF3" w:rsidP="005230B8">
      <w:pPr>
        <w:pStyle w:val="NoSpacing"/>
        <w:spacing w:line="276" w:lineRule="auto"/>
        <w:jc w:val="both"/>
        <w:rPr>
          <w:rStyle w:val="IntenseReference"/>
          <w:bCs/>
          <w:iCs/>
          <w:lang w:val="nl-NL"/>
        </w:rPr>
      </w:pPr>
      <w:r w:rsidRPr="003F6B1A">
        <w:rPr>
          <w:rStyle w:val="IntenseReference"/>
          <w:bCs/>
          <w:iCs/>
          <w:lang w:val="nl-NL"/>
        </w:rPr>
        <w:t>Prijs</w:t>
      </w:r>
    </w:p>
    <w:p w:rsidR="003C0BF3" w:rsidRDefault="003C0BF3" w:rsidP="005230B8">
      <w:pPr>
        <w:pStyle w:val="NoSpacing"/>
        <w:spacing w:line="276" w:lineRule="auto"/>
        <w:jc w:val="both"/>
        <w:rPr>
          <w:rStyle w:val="IntenseEmphasis"/>
          <w:b w:val="0"/>
          <w:caps w:val="0"/>
          <w:color w:val="auto"/>
          <w:spacing w:val="0"/>
          <w:sz w:val="22"/>
          <w:szCs w:val="22"/>
          <w:lang w:val="nl-NL"/>
        </w:rPr>
      </w:pPr>
      <w:r>
        <w:rPr>
          <w:rStyle w:val="IntenseEmphasis"/>
          <w:b w:val="0"/>
          <w:caps w:val="0"/>
          <w:color w:val="auto"/>
          <w:spacing w:val="0"/>
          <w:sz w:val="22"/>
          <w:szCs w:val="22"/>
          <w:lang w:val="nl-NL"/>
        </w:rPr>
        <w:t>In het geval van de theatersector dient onder prijs niet alleen de liquide middelen van een persoon te vallen maar ook de tijd. Een voorstelling bezoeken duurt natuurlijk langer dan het kopen van een product in de winkel. In de huidige maatschappij waarin mensen zich voortdurend bezighouden met werk, familie, sport, hobby’s et cetera is tijd een schaars goed. Het is dus belangrijk te beseffen dat het een utopische gedachte is iedereen naar het theater te kunnen krijgen. Er zit een limiet aan de tijd en het is dan ook niet verstandig enorm te gaan stunten met de prijzen, aangezien dit niet meer bezoekers zal genereren. Voor de mensen met weinig geld zijn er natuurlijk wel kortingen.</w:t>
      </w:r>
    </w:p>
    <w:p w:rsidR="003C0BF3" w:rsidRPr="00DB437B" w:rsidRDefault="003C0BF3" w:rsidP="005230B8">
      <w:pPr>
        <w:pStyle w:val="NoSpacing"/>
        <w:spacing w:line="276" w:lineRule="auto"/>
        <w:jc w:val="both"/>
        <w:rPr>
          <w:rStyle w:val="IntenseReference"/>
          <w:bCs/>
          <w:iCs/>
          <w:lang w:val="nl-NL"/>
        </w:rPr>
      </w:pPr>
    </w:p>
    <w:p w:rsidR="003C0BF3" w:rsidRPr="00DB437B" w:rsidRDefault="003C0BF3" w:rsidP="005230B8">
      <w:pPr>
        <w:pStyle w:val="NoSpacing"/>
        <w:spacing w:line="276" w:lineRule="auto"/>
        <w:jc w:val="both"/>
        <w:rPr>
          <w:rStyle w:val="IntenseReference"/>
          <w:bCs/>
          <w:iCs/>
          <w:lang w:val="nl-NL"/>
        </w:rPr>
      </w:pPr>
      <w:r w:rsidRPr="00DB437B">
        <w:rPr>
          <w:rStyle w:val="IntenseReference"/>
          <w:bCs/>
          <w:iCs/>
          <w:lang w:val="nl-NL"/>
        </w:rPr>
        <w:t>Plaats</w:t>
      </w:r>
    </w:p>
    <w:p w:rsidR="003C0BF3" w:rsidRDefault="003C0BF3" w:rsidP="005230B8">
      <w:pPr>
        <w:pStyle w:val="NoSpacing"/>
        <w:spacing w:line="276" w:lineRule="auto"/>
        <w:jc w:val="both"/>
        <w:rPr>
          <w:rStyle w:val="IntenseEmphasis"/>
          <w:b w:val="0"/>
          <w:caps w:val="0"/>
          <w:color w:val="auto"/>
          <w:spacing w:val="0"/>
          <w:sz w:val="22"/>
          <w:szCs w:val="22"/>
          <w:lang w:val="nl-NL"/>
        </w:rPr>
      </w:pPr>
      <w:r>
        <w:rPr>
          <w:rStyle w:val="IntenseEmphasis"/>
          <w:b w:val="0"/>
          <w:caps w:val="0"/>
          <w:color w:val="auto"/>
          <w:spacing w:val="0"/>
          <w:sz w:val="22"/>
          <w:szCs w:val="22"/>
          <w:lang w:val="nl-NL"/>
        </w:rPr>
        <w:t xml:space="preserve">De plaats in deze marketingmix staat natuurlijk vast, dat is het theater. Wel kan er, indien een theater over meerdere zalen beschikt, een keuze gemaakt worden in welke zaal de voorstelling plaats zal vinden. Vaak hebben de zalen een verschillend aantal stoelen, en een volle zaal is het beste. Echter wil een theater geen nee verkopen, het is dus belangrijk van tevoren in te kunnen schatten hoeveel bezoekers een voorstelling zal trekken en daar de zaal op uit te kiezen. </w:t>
      </w:r>
    </w:p>
    <w:p w:rsidR="003C0BF3" w:rsidRDefault="003C0BF3" w:rsidP="005230B8">
      <w:pPr>
        <w:pStyle w:val="NoSpacing"/>
        <w:spacing w:line="276" w:lineRule="auto"/>
        <w:jc w:val="both"/>
        <w:rPr>
          <w:rStyle w:val="IntenseEmphasis"/>
          <w:b w:val="0"/>
          <w:caps w:val="0"/>
          <w:color w:val="auto"/>
          <w:spacing w:val="0"/>
          <w:sz w:val="22"/>
          <w:szCs w:val="22"/>
          <w:lang w:val="nl-NL"/>
        </w:rPr>
      </w:pPr>
    </w:p>
    <w:p w:rsidR="003C0BF3" w:rsidRPr="003F6B1A" w:rsidRDefault="003C0BF3" w:rsidP="005230B8">
      <w:pPr>
        <w:pStyle w:val="NoSpacing"/>
        <w:spacing w:line="276" w:lineRule="auto"/>
        <w:jc w:val="both"/>
        <w:rPr>
          <w:rStyle w:val="IntenseReference"/>
          <w:bCs/>
          <w:iCs/>
          <w:lang w:val="nl-NL"/>
        </w:rPr>
      </w:pPr>
      <w:r w:rsidRPr="003F6B1A">
        <w:rPr>
          <w:rStyle w:val="IntenseReference"/>
          <w:bCs/>
          <w:iCs/>
          <w:lang w:val="nl-NL"/>
        </w:rPr>
        <w:t>Promotie</w:t>
      </w:r>
    </w:p>
    <w:p w:rsidR="003C0BF3" w:rsidRPr="00B21C74" w:rsidRDefault="003C0BF3" w:rsidP="00B21C74">
      <w:pPr>
        <w:pStyle w:val="NoSpacing"/>
        <w:spacing w:line="276" w:lineRule="auto"/>
        <w:jc w:val="both"/>
        <w:rPr>
          <w:rStyle w:val="SubtleEmphasis"/>
          <w:i w:val="0"/>
          <w:color w:val="auto"/>
          <w:sz w:val="22"/>
          <w:szCs w:val="22"/>
          <w:lang w:val="nl-NL"/>
        </w:rPr>
      </w:pPr>
      <w:r>
        <w:rPr>
          <w:rStyle w:val="SubtleEmphasis"/>
          <w:i w:val="0"/>
          <w:color w:val="auto"/>
          <w:sz w:val="22"/>
          <w:szCs w:val="22"/>
          <w:lang w:val="nl-NL"/>
        </w:rPr>
        <w:t xml:space="preserve">Als product, prijs en plaats bekend zijn kan de promotie bepaald worden. Hierbij dient de doelmarkt te worden gesegmenteerd en een passend promotieplan gevormd te worden. Dit kan voor zowel het theater en voor het programma als voor de verschillende voorstellingen apart. De doelgroepen kunnen per voorstelling verschillen, en het is in dat geval slim om de aanpak hierop aan te passen. </w:t>
      </w:r>
    </w:p>
    <w:p w:rsidR="003C0BF3" w:rsidRDefault="003C0BF3">
      <w:pPr>
        <w:rPr>
          <w:caps/>
          <w:color w:val="13363E"/>
          <w:spacing w:val="15"/>
          <w:sz w:val="22"/>
          <w:szCs w:val="22"/>
          <w:lang w:val="nl-NL"/>
        </w:rPr>
      </w:pPr>
      <w:bookmarkStart w:id="90" w:name="_Toc265099656"/>
      <w:bookmarkStart w:id="91" w:name="_Toc265151233"/>
      <w:bookmarkStart w:id="92" w:name="_Toc265697458"/>
      <w:r>
        <w:rPr>
          <w:lang w:val="nl-NL"/>
        </w:rPr>
        <w:br w:type="page"/>
      </w:r>
    </w:p>
    <w:p w:rsidR="003C0BF3" w:rsidRDefault="003C0BF3" w:rsidP="005A1B61">
      <w:pPr>
        <w:pStyle w:val="Heading3"/>
        <w:rPr>
          <w:lang w:val="nl-NL"/>
        </w:rPr>
      </w:pPr>
      <w:r>
        <w:rPr>
          <w:lang w:val="nl-NL"/>
        </w:rPr>
        <w:t>Traditionele promotie</w:t>
      </w:r>
      <w:bookmarkEnd w:id="90"/>
      <w:bookmarkEnd w:id="91"/>
      <w:bookmarkEnd w:id="92"/>
    </w:p>
    <w:p w:rsidR="003C0BF3" w:rsidRPr="00FA4C6D" w:rsidRDefault="003C0BF3" w:rsidP="00FA4C6D">
      <w:pPr>
        <w:pStyle w:val="NoSpacing"/>
        <w:spacing w:line="276" w:lineRule="auto"/>
        <w:jc w:val="both"/>
        <w:rPr>
          <w:sz w:val="22"/>
          <w:szCs w:val="22"/>
          <w:lang w:val="nl-NL"/>
        </w:rPr>
      </w:pPr>
      <w:r w:rsidRPr="00FA4C6D">
        <w:rPr>
          <w:sz w:val="22"/>
          <w:szCs w:val="22"/>
          <w:lang w:val="nl-NL"/>
        </w:rPr>
        <w:t>Veel van de promotiemogelijkheden die door theaters gebruikt worden zijn er al jaren en worden daarom in deze scriptie aangeduid als zogenaamde ‘traditionele promotie’.</w:t>
      </w:r>
    </w:p>
    <w:p w:rsidR="003C0BF3" w:rsidRDefault="003C0BF3" w:rsidP="004F64F2">
      <w:pPr>
        <w:pStyle w:val="NoSpacing"/>
        <w:rPr>
          <w:lang w:val="nl-NL"/>
        </w:rPr>
      </w:pPr>
    </w:p>
    <w:tbl>
      <w:tblPr>
        <w:tblW w:w="0" w:type="auto"/>
        <w:tblLook w:val="00A0"/>
      </w:tblPr>
      <w:tblGrid>
        <w:gridCol w:w="3070"/>
        <w:gridCol w:w="3071"/>
        <w:gridCol w:w="3071"/>
      </w:tblGrid>
      <w:tr w:rsidR="003C0BF3" w:rsidRPr="004B088E" w:rsidTr="004B088E">
        <w:tc>
          <w:tcPr>
            <w:tcW w:w="3070" w:type="dxa"/>
            <w:tcBorders>
              <w:bottom w:val="single" w:sz="12" w:space="0" w:color="FFFFFF"/>
            </w:tcBorders>
            <w:shd w:val="clear" w:color="auto" w:fill="205A69"/>
          </w:tcPr>
          <w:p w:rsidR="003C0BF3" w:rsidRPr="004B088E" w:rsidRDefault="003C0BF3" w:rsidP="004B088E">
            <w:pPr>
              <w:spacing w:before="0" w:after="0" w:line="240" w:lineRule="auto"/>
              <w:rPr>
                <w:b/>
                <w:bCs/>
                <w:color w:val="FFFFFF"/>
                <w:sz w:val="22"/>
                <w:szCs w:val="22"/>
                <w:lang w:val="nl-NL"/>
              </w:rPr>
            </w:pPr>
            <w:r w:rsidRPr="004B088E">
              <w:rPr>
                <w:b/>
                <w:bCs/>
                <w:color w:val="FFFFFF"/>
                <w:sz w:val="22"/>
                <w:szCs w:val="22"/>
                <w:lang w:val="nl-NL"/>
              </w:rPr>
              <w:t>Wat</w:t>
            </w:r>
          </w:p>
        </w:tc>
        <w:tc>
          <w:tcPr>
            <w:tcW w:w="3071" w:type="dxa"/>
            <w:tcBorders>
              <w:bottom w:val="single" w:sz="12" w:space="0" w:color="FFFFFF"/>
            </w:tcBorders>
            <w:shd w:val="clear" w:color="auto" w:fill="205A69"/>
          </w:tcPr>
          <w:p w:rsidR="003C0BF3" w:rsidRPr="004B088E" w:rsidRDefault="003C0BF3" w:rsidP="004B088E">
            <w:pPr>
              <w:spacing w:before="0" w:after="0" w:line="240" w:lineRule="auto"/>
              <w:rPr>
                <w:b/>
                <w:bCs/>
                <w:color w:val="FFFFFF"/>
                <w:sz w:val="22"/>
                <w:szCs w:val="22"/>
                <w:lang w:val="nl-NL"/>
              </w:rPr>
            </w:pPr>
            <w:r w:rsidRPr="004B088E">
              <w:rPr>
                <w:b/>
                <w:bCs/>
                <w:color w:val="FFFFFF"/>
                <w:sz w:val="22"/>
                <w:szCs w:val="22"/>
                <w:lang w:val="nl-NL"/>
              </w:rPr>
              <w:t>Waar</w:t>
            </w:r>
          </w:p>
        </w:tc>
        <w:tc>
          <w:tcPr>
            <w:tcW w:w="3071" w:type="dxa"/>
            <w:tcBorders>
              <w:bottom w:val="single" w:sz="12" w:space="0" w:color="FFFFFF"/>
            </w:tcBorders>
            <w:shd w:val="clear" w:color="auto" w:fill="205A69"/>
          </w:tcPr>
          <w:p w:rsidR="003C0BF3" w:rsidRPr="004B088E" w:rsidRDefault="003C0BF3" w:rsidP="004B088E">
            <w:pPr>
              <w:spacing w:before="0" w:after="0" w:line="240" w:lineRule="auto"/>
              <w:rPr>
                <w:b/>
                <w:bCs/>
                <w:color w:val="FFFFFF"/>
                <w:sz w:val="22"/>
                <w:szCs w:val="22"/>
                <w:lang w:val="nl-NL"/>
              </w:rPr>
            </w:pPr>
            <w:r w:rsidRPr="004B088E">
              <w:rPr>
                <w:b/>
                <w:bCs/>
                <w:color w:val="FFFFFF"/>
                <w:sz w:val="22"/>
                <w:szCs w:val="22"/>
                <w:lang w:val="nl-NL"/>
              </w:rPr>
              <w:t>Waarom</w:t>
            </w:r>
          </w:p>
        </w:tc>
      </w:tr>
      <w:tr w:rsidR="003C0BF3" w:rsidRPr="004B088E" w:rsidTr="004B088E">
        <w:tc>
          <w:tcPr>
            <w:tcW w:w="3070" w:type="dxa"/>
            <w:shd w:val="clear" w:color="auto" w:fill="CBE8EF"/>
          </w:tcPr>
          <w:p w:rsidR="003C0BF3" w:rsidRPr="004B088E" w:rsidRDefault="003C0BF3" w:rsidP="004B088E">
            <w:pPr>
              <w:spacing w:before="0" w:after="0" w:line="240" w:lineRule="auto"/>
              <w:rPr>
                <w:b/>
                <w:bCs/>
                <w:color w:val="000000"/>
                <w:sz w:val="22"/>
                <w:szCs w:val="22"/>
                <w:lang w:val="nl-NL"/>
              </w:rPr>
            </w:pPr>
            <w:r w:rsidRPr="004B088E">
              <w:rPr>
                <w:b/>
                <w:bCs/>
                <w:color w:val="000000"/>
                <w:sz w:val="22"/>
                <w:szCs w:val="22"/>
                <w:lang w:val="nl-NL"/>
              </w:rPr>
              <w:t>Posters</w:t>
            </w:r>
          </w:p>
        </w:tc>
        <w:tc>
          <w:tcPr>
            <w:tcW w:w="3071" w:type="dxa"/>
            <w:shd w:val="clear" w:color="auto" w:fill="CBE8EF"/>
          </w:tcPr>
          <w:p w:rsidR="003C0BF3" w:rsidRPr="004B088E" w:rsidRDefault="003C0BF3" w:rsidP="004B088E">
            <w:pPr>
              <w:spacing w:before="0" w:after="0" w:line="240" w:lineRule="auto"/>
              <w:rPr>
                <w:color w:val="000000"/>
                <w:sz w:val="22"/>
                <w:szCs w:val="22"/>
                <w:lang w:val="nl-NL"/>
              </w:rPr>
            </w:pPr>
            <w:r w:rsidRPr="004B088E">
              <w:rPr>
                <w:color w:val="000000"/>
                <w:sz w:val="22"/>
                <w:szCs w:val="22"/>
                <w:lang w:val="nl-NL"/>
              </w:rPr>
              <w:t>Bij metrostations, treinstations en enkele andere door de gemeente daarvoor aangewezen aanplakplekken</w:t>
            </w:r>
          </w:p>
        </w:tc>
        <w:tc>
          <w:tcPr>
            <w:tcW w:w="3071" w:type="dxa"/>
            <w:shd w:val="clear" w:color="auto" w:fill="CBE8EF"/>
          </w:tcPr>
          <w:p w:rsidR="003C0BF3" w:rsidRPr="004B088E" w:rsidRDefault="003C0BF3" w:rsidP="004B088E">
            <w:pPr>
              <w:spacing w:before="0" w:after="0" w:line="240" w:lineRule="auto"/>
              <w:rPr>
                <w:color w:val="000000"/>
                <w:sz w:val="22"/>
                <w:szCs w:val="22"/>
                <w:lang w:val="nl-NL"/>
              </w:rPr>
            </w:pPr>
            <w:r w:rsidRPr="004B088E">
              <w:rPr>
                <w:color w:val="000000"/>
                <w:sz w:val="22"/>
                <w:szCs w:val="22"/>
                <w:lang w:val="nl-NL"/>
              </w:rPr>
              <w:t>Promotie van voorstellingen</w:t>
            </w:r>
          </w:p>
        </w:tc>
      </w:tr>
      <w:tr w:rsidR="003C0BF3" w:rsidRPr="004B088E" w:rsidTr="004B088E">
        <w:tc>
          <w:tcPr>
            <w:tcW w:w="3070" w:type="dxa"/>
            <w:shd w:val="clear" w:color="auto" w:fill="E5F3F7"/>
          </w:tcPr>
          <w:p w:rsidR="003C0BF3" w:rsidRPr="004B088E" w:rsidRDefault="003C0BF3" w:rsidP="004B088E">
            <w:pPr>
              <w:spacing w:before="0" w:after="0" w:line="240" w:lineRule="auto"/>
              <w:rPr>
                <w:b/>
                <w:bCs/>
                <w:color w:val="000000"/>
                <w:sz w:val="22"/>
                <w:szCs w:val="22"/>
                <w:lang w:val="nl-NL"/>
              </w:rPr>
            </w:pPr>
            <w:r w:rsidRPr="004B088E">
              <w:rPr>
                <w:b/>
                <w:bCs/>
                <w:color w:val="000000"/>
                <w:sz w:val="22"/>
                <w:szCs w:val="22"/>
                <w:lang w:val="nl-NL"/>
              </w:rPr>
              <w:t>Flyers</w:t>
            </w:r>
          </w:p>
        </w:tc>
        <w:tc>
          <w:tcPr>
            <w:tcW w:w="3071" w:type="dxa"/>
            <w:shd w:val="clear" w:color="auto" w:fill="E5F3F7"/>
          </w:tcPr>
          <w:p w:rsidR="003C0BF3" w:rsidRPr="004B088E" w:rsidRDefault="003C0BF3" w:rsidP="004B088E">
            <w:pPr>
              <w:spacing w:before="0" w:after="0" w:line="240" w:lineRule="auto"/>
              <w:rPr>
                <w:color w:val="000000"/>
                <w:sz w:val="22"/>
                <w:szCs w:val="22"/>
                <w:lang w:val="nl-NL"/>
              </w:rPr>
            </w:pPr>
            <w:r w:rsidRPr="004B088E">
              <w:rPr>
                <w:color w:val="000000"/>
                <w:sz w:val="22"/>
                <w:szCs w:val="22"/>
                <w:lang w:val="nl-NL"/>
              </w:rPr>
              <w:t>In VVV, cafés, hotels, etc.</w:t>
            </w:r>
          </w:p>
        </w:tc>
        <w:tc>
          <w:tcPr>
            <w:tcW w:w="3071" w:type="dxa"/>
            <w:shd w:val="clear" w:color="auto" w:fill="E5F3F7"/>
          </w:tcPr>
          <w:p w:rsidR="003C0BF3" w:rsidRPr="004B088E" w:rsidRDefault="003C0BF3" w:rsidP="004B088E">
            <w:pPr>
              <w:spacing w:before="0" w:after="0" w:line="240" w:lineRule="auto"/>
              <w:rPr>
                <w:color w:val="000000"/>
                <w:sz w:val="22"/>
                <w:szCs w:val="22"/>
                <w:lang w:val="nl-NL"/>
              </w:rPr>
            </w:pPr>
            <w:r w:rsidRPr="004B088E">
              <w:rPr>
                <w:color w:val="000000"/>
                <w:sz w:val="22"/>
                <w:szCs w:val="22"/>
                <w:lang w:val="nl-NL"/>
              </w:rPr>
              <w:t>Promotie van voorstellingen</w:t>
            </w:r>
          </w:p>
        </w:tc>
      </w:tr>
      <w:tr w:rsidR="003C0BF3" w:rsidRPr="004B088E" w:rsidTr="004B088E">
        <w:tc>
          <w:tcPr>
            <w:tcW w:w="3070" w:type="dxa"/>
            <w:shd w:val="clear" w:color="auto" w:fill="CBE8EF"/>
          </w:tcPr>
          <w:p w:rsidR="003C0BF3" w:rsidRPr="004B088E" w:rsidRDefault="003C0BF3" w:rsidP="004B088E">
            <w:pPr>
              <w:spacing w:before="0" w:after="0" w:line="240" w:lineRule="auto"/>
              <w:rPr>
                <w:b/>
                <w:bCs/>
                <w:color w:val="000000"/>
                <w:sz w:val="22"/>
                <w:szCs w:val="22"/>
                <w:lang w:val="nl-NL"/>
              </w:rPr>
            </w:pPr>
            <w:r w:rsidRPr="004B088E">
              <w:rPr>
                <w:b/>
                <w:bCs/>
                <w:color w:val="000000"/>
                <w:sz w:val="22"/>
                <w:szCs w:val="22"/>
                <w:lang w:val="nl-NL"/>
              </w:rPr>
              <w:t>Driehoeksborden</w:t>
            </w:r>
          </w:p>
        </w:tc>
        <w:tc>
          <w:tcPr>
            <w:tcW w:w="3071" w:type="dxa"/>
            <w:shd w:val="clear" w:color="auto" w:fill="CBE8EF"/>
          </w:tcPr>
          <w:p w:rsidR="003C0BF3" w:rsidRPr="004B088E" w:rsidRDefault="003C0BF3" w:rsidP="004B088E">
            <w:pPr>
              <w:spacing w:before="0" w:after="0" w:line="240" w:lineRule="auto"/>
              <w:rPr>
                <w:color w:val="000000"/>
                <w:sz w:val="22"/>
                <w:szCs w:val="22"/>
                <w:lang w:val="nl-NL"/>
              </w:rPr>
            </w:pPr>
            <w:r w:rsidRPr="004B088E">
              <w:rPr>
                <w:color w:val="000000"/>
                <w:sz w:val="22"/>
                <w:szCs w:val="22"/>
                <w:lang w:val="nl-NL"/>
              </w:rPr>
              <w:t>In de stad langs de weg en in winkelgebieden</w:t>
            </w:r>
          </w:p>
        </w:tc>
        <w:tc>
          <w:tcPr>
            <w:tcW w:w="3071" w:type="dxa"/>
            <w:shd w:val="clear" w:color="auto" w:fill="CBE8EF"/>
          </w:tcPr>
          <w:p w:rsidR="003C0BF3" w:rsidRPr="004B088E" w:rsidRDefault="003C0BF3" w:rsidP="004B088E">
            <w:pPr>
              <w:spacing w:before="0" w:after="0" w:line="240" w:lineRule="auto"/>
              <w:rPr>
                <w:color w:val="000000"/>
                <w:sz w:val="22"/>
                <w:szCs w:val="22"/>
                <w:lang w:val="nl-NL"/>
              </w:rPr>
            </w:pPr>
            <w:r w:rsidRPr="004B088E">
              <w:rPr>
                <w:color w:val="000000"/>
                <w:sz w:val="22"/>
                <w:szCs w:val="22"/>
                <w:lang w:val="nl-NL"/>
              </w:rPr>
              <w:t>Voor voorstellingen waar veel budget voor is</w:t>
            </w:r>
          </w:p>
        </w:tc>
      </w:tr>
      <w:tr w:rsidR="003C0BF3" w:rsidRPr="004B088E" w:rsidTr="004B088E">
        <w:tc>
          <w:tcPr>
            <w:tcW w:w="3070" w:type="dxa"/>
            <w:shd w:val="clear" w:color="auto" w:fill="E5F3F7"/>
          </w:tcPr>
          <w:p w:rsidR="003C0BF3" w:rsidRPr="004B088E" w:rsidRDefault="003C0BF3" w:rsidP="004B088E">
            <w:pPr>
              <w:spacing w:before="0" w:after="0" w:line="240" w:lineRule="auto"/>
              <w:rPr>
                <w:b/>
                <w:bCs/>
                <w:color w:val="000000"/>
                <w:sz w:val="22"/>
                <w:szCs w:val="22"/>
                <w:lang w:val="nl-NL"/>
              </w:rPr>
            </w:pPr>
            <w:r w:rsidRPr="004B088E">
              <w:rPr>
                <w:b/>
                <w:bCs/>
                <w:color w:val="000000"/>
                <w:sz w:val="22"/>
                <w:szCs w:val="22"/>
                <w:lang w:val="nl-NL"/>
              </w:rPr>
              <w:t>Programmaboekje</w:t>
            </w:r>
          </w:p>
        </w:tc>
        <w:tc>
          <w:tcPr>
            <w:tcW w:w="3071" w:type="dxa"/>
            <w:shd w:val="clear" w:color="auto" w:fill="E5F3F7"/>
          </w:tcPr>
          <w:p w:rsidR="003C0BF3" w:rsidRPr="004B088E" w:rsidRDefault="003C0BF3" w:rsidP="004B088E">
            <w:pPr>
              <w:spacing w:before="0" w:after="0" w:line="240" w:lineRule="auto"/>
              <w:rPr>
                <w:color w:val="000000"/>
                <w:sz w:val="22"/>
                <w:szCs w:val="22"/>
                <w:lang w:val="nl-NL"/>
              </w:rPr>
            </w:pPr>
            <w:r w:rsidRPr="004B088E">
              <w:rPr>
                <w:color w:val="000000"/>
                <w:sz w:val="22"/>
                <w:szCs w:val="22"/>
                <w:lang w:val="nl-NL"/>
              </w:rPr>
              <w:t>In het theater en via de post voor al bestaande klanten (via het klantenbestand)</w:t>
            </w:r>
          </w:p>
        </w:tc>
        <w:tc>
          <w:tcPr>
            <w:tcW w:w="3071" w:type="dxa"/>
            <w:shd w:val="clear" w:color="auto" w:fill="E5F3F7"/>
          </w:tcPr>
          <w:p w:rsidR="003C0BF3" w:rsidRPr="004B088E" w:rsidRDefault="003C0BF3" w:rsidP="004B088E">
            <w:pPr>
              <w:spacing w:before="0" w:after="0" w:line="240" w:lineRule="auto"/>
              <w:rPr>
                <w:color w:val="000000"/>
                <w:sz w:val="22"/>
                <w:szCs w:val="22"/>
                <w:lang w:val="nl-NL"/>
              </w:rPr>
            </w:pPr>
            <w:r w:rsidRPr="004B088E">
              <w:rPr>
                <w:color w:val="000000"/>
                <w:sz w:val="22"/>
                <w:szCs w:val="22"/>
                <w:lang w:val="nl-NL"/>
              </w:rPr>
              <w:t>Voor alle voorstellingen en het overdragen van het gehele seizoensprogramma</w:t>
            </w:r>
          </w:p>
        </w:tc>
      </w:tr>
      <w:tr w:rsidR="003C0BF3" w:rsidRPr="004B088E" w:rsidTr="004B088E">
        <w:tc>
          <w:tcPr>
            <w:tcW w:w="3070" w:type="dxa"/>
            <w:shd w:val="clear" w:color="auto" w:fill="CBE8EF"/>
          </w:tcPr>
          <w:p w:rsidR="003C0BF3" w:rsidRPr="004B088E" w:rsidRDefault="003C0BF3" w:rsidP="004B088E">
            <w:pPr>
              <w:spacing w:before="0" w:after="0" w:line="240" w:lineRule="auto"/>
              <w:rPr>
                <w:b/>
                <w:bCs/>
                <w:color w:val="000000"/>
                <w:sz w:val="22"/>
                <w:szCs w:val="22"/>
                <w:lang w:val="nl-NL"/>
              </w:rPr>
            </w:pPr>
            <w:r w:rsidRPr="004B088E">
              <w:rPr>
                <w:b/>
                <w:bCs/>
                <w:color w:val="000000"/>
                <w:sz w:val="22"/>
                <w:szCs w:val="22"/>
                <w:lang w:val="nl-NL"/>
              </w:rPr>
              <w:t>Reclame op radio en televisie</w:t>
            </w:r>
          </w:p>
        </w:tc>
        <w:tc>
          <w:tcPr>
            <w:tcW w:w="3071" w:type="dxa"/>
            <w:shd w:val="clear" w:color="auto" w:fill="CBE8EF"/>
          </w:tcPr>
          <w:p w:rsidR="003C0BF3" w:rsidRPr="004B088E" w:rsidRDefault="003C0BF3" w:rsidP="004B088E">
            <w:pPr>
              <w:spacing w:before="0" w:after="0" w:line="240" w:lineRule="auto"/>
              <w:rPr>
                <w:color w:val="000000"/>
                <w:sz w:val="22"/>
                <w:szCs w:val="22"/>
                <w:lang w:val="nl-NL"/>
              </w:rPr>
            </w:pPr>
            <w:r w:rsidRPr="004B088E">
              <w:rPr>
                <w:color w:val="000000"/>
                <w:sz w:val="22"/>
                <w:szCs w:val="22"/>
                <w:lang w:val="nl-NL"/>
              </w:rPr>
              <w:t>Bij regionale omroepen hebben ze spotjes of items in programma’s</w:t>
            </w:r>
          </w:p>
        </w:tc>
        <w:tc>
          <w:tcPr>
            <w:tcW w:w="3071" w:type="dxa"/>
            <w:shd w:val="clear" w:color="auto" w:fill="CBE8EF"/>
          </w:tcPr>
          <w:p w:rsidR="003C0BF3" w:rsidRPr="004B088E" w:rsidRDefault="003C0BF3" w:rsidP="004B088E">
            <w:pPr>
              <w:keepNext/>
              <w:spacing w:before="0" w:after="0" w:line="240" w:lineRule="auto"/>
              <w:rPr>
                <w:color w:val="000000"/>
                <w:sz w:val="22"/>
                <w:szCs w:val="22"/>
                <w:lang w:val="nl-NL"/>
              </w:rPr>
            </w:pPr>
            <w:r w:rsidRPr="004B088E">
              <w:rPr>
                <w:color w:val="000000"/>
                <w:sz w:val="22"/>
                <w:szCs w:val="22"/>
                <w:lang w:val="nl-NL"/>
              </w:rPr>
              <w:t>Voor voorstellingen en eventueel het bekend maken van het theater</w:t>
            </w:r>
          </w:p>
        </w:tc>
      </w:tr>
      <w:tr w:rsidR="003C0BF3" w:rsidRPr="004B088E" w:rsidTr="004B088E">
        <w:tc>
          <w:tcPr>
            <w:tcW w:w="3070" w:type="dxa"/>
            <w:shd w:val="clear" w:color="auto" w:fill="E5F3F7"/>
          </w:tcPr>
          <w:p w:rsidR="003C0BF3" w:rsidRPr="004B088E" w:rsidRDefault="003C0BF3" w:rsidP="004B088E">
            <w:pPr>
              <w:spacing w:before="0" w:after="0" w:line="240" w:lineRule="auto"/>
              <w:rPr>
                <w:b/>
                <w:bCs/>
                <w:color w:val="000000"/>
                <w:sz w:val="22"/>
                <w:szCs w:val="22"/>
                <w:lang w:val="nl-NL"/>
              </w:rPr>
            </w:pPr>
            <w:r w:rsidRPr="004B088E">
              <w:rPr>
                <w:b/>
                <w:bCs/>
                <w:color w:val="000000"/>
                <w:sz w:val="22"/>
                <w:szCs w:val="22"/>
                <w:lang w:val="nl-NL"/>
              </w:rPr>
              <w:t>Persberichten</w:t>
            </w:r>
          </w:p>
        </w:tc>
        <w:tc>
          <w:tcPr>
            <w:tcW w:w="3071" w:type="dxa"/>
            <w:shd w:val="clear" w:color="auto" w:fill="E5F3F7"/>
          </w:tcPr>
          <w:p w:rsidR="003C0BF3" w:rsidRPr="004B088E" w:rsidRDefault="003C0BF3" w:rsidP="004B088E">
            <w:pPr>
              <w:spacing w:before="0" w:after="0" w:line="240" w:lineRule="auto"/>
              <w:rPr>
                <w:color w:val="000000"/>
                <w:sz w:val="22"/>
                <w:szCs w:val="22"/>
                <w:lang w:val="nl-NL"/>
              </w:rPr>
            </w:pPr>
            <w:r w:rsidRPr="004B088E">
              <w:rPr>
                <w:color w:val="000000"/>
                <w:sz w:val="22"/>
                <w:szCs w:val="22"/>
                <w:lang w:val="nl-NL"/>
              </w:rPr>
              <w:t>In vakbladen</w:t>
            </w:r>
          </w:p>
        </w:tc>
        <w:tc>
          <w:tcPr>
            <w:tcW w:w="3071" w:type="dxa"/>
            <w:shd w:val="clear" w:color="auto" w:fill="E5F3F7"/>
          </w:tcPr>
          <w:p w:rsidR="003C0BF3" w:rsidRPr="004B088E" w:rsidRDefault="003C0BF3" w:rsidP="004B088E">
            <w:pPr>
              <w:keepNext/>
              <w:spacing w:before="0" w:after="0" w:line="240" w:lineRule="auto"/>
              <w:rPr>
                <w:color w:val="000000"/>
                <w:sz w:val="22"/>
                <w:szCs w:val="22"/>
                <w:lang w:val="nl-NL"/>
              </w:rPr>
            </w:pPr>
            <w:r w:rsidRPr="004B088E">
              <w:rPr>
                <w:color w:val="000000"/>
                <w:sz w:val="22"/>
                <w:szCs w:val="22"/>
                <w:lang w:val="nl-NL"/>
              </w:rPr>
              <w:t>Om een specifieke doelgroep te bereiken</w:t>
            </w:r>
          </w:p>
        </w:tc>
      </w:tr>
      <w:tr w:rsidR="003C0BF3" w:rsidRPr="004B088E" w:rsidTr="004B088E">
        <w:tc>
          <w:tcPr>
            <w:tcW w:w="3070" w:type="dxa"/>
            <w:shd w:val="clear" w:color="auto" w:fill="CBE8EF"/>
          </w:tcPr>
          <w:p w:rsidR="003C0BF3" w:rsidRPr="004B088E" w:rsidRDefault="003C0BF3" w:rsidP="004B088E">
            <w:pPr>
              <w:spacing w:before="0" w:after="0" w:line="240" w:lineRule="auto"/>
              <w:rPr>
                <w:b/>
                <w:bCs/>
                <w:color w:val="000000"/>
                <w:sz w:val="22"/>
                <w:szCs w:val="22"/>
                <w:lang w:val="nl-NL"/>
              </w:rPr>
            </w:pPr>
            <w:r w:rsidRPr="004B088E">
              <w:rPr>
                <w:b/>
                <w:bCs/>
                <w:color w:val="000000"/>
                <w:sz w:val="22"/>
                <w:szCs w:val="22"/>
                <w:lang w:val="nl-NL"/>
              </w:rPr>
              <w:t>Recensies</w:t>
            </w:r>
          </w:p>
        </w:tc>
        <w:tc>
          <w:tcPr>
            <w:tcW w:w="3071" w:type="dxa"/>
            <w:shd w:val="clear" w:color="auto" w:fill="CBE8EF"/>
          </w:tcPr>
          <w:p w:rsidR="003C0BF3" w:rsidRPr="004B088E" w:rsidRDefault="003C0BF3" w:rsidP="004B088E">
            <w:pPr>
              <w:spacing w:before="0" w:after="0" w:line="240" w:lineRule="auto"/>
              <w:rPr>
                <w:color w:val="000000"/>
                <w:sz w:val="22"/>
                <w:szCs w:val="22"/>
                <w:lang w:val="nl-NL"/>
              </w:rPr>
            </w:pPr>
            <w:r w:rsidRPr="004B088E">
              <w:rPr>
                <w:color w:val="000000"/>
                <w:sz w:val="22"/>
                <w:szCs w:val="22"/>
                <w:lang w:val="nl-NL"/>
              </w:rPr>
              <w:t>In vakbladen</w:t>
            </w:r>
          </w:p>
        </w:tc>
        <w:tc>
          <w:tcPr>
            <w:tcW w:w="3071" w:type="dxa"/>
            <w:shd w:val="clear" w:color="auto" w:fill="CBE8EF"/>
          </w:tcPr>
          <w:p w:rsidR="003C0BF3" w:rsidRPr="004B088E" w:rsidRDefault="003C0BF3" w:rsidP="004B088E">
            <w:pPr>
              <w:keepNext/>
              <w:spacing w:before="0" w:after="0" w:line="240" w:lineRule="auto"/>
              <w:rPr>
                <w:color w:val="000000"/>
                <w:sz w:val="22"/>
                <w:szCs w:val="22"/>
                <w:lang w:val="nl-NL"/>
              </w:rPr>
            </w:pPr>
            <w:r w:rsidRPr="004B088E">
              <w:rPr>
                <w:color w:val="000000"/>
                <w:sz w:val="22"/>
                <w:szCs w:val="22"/>
                <w:lang w:val="nl-NL"/>
              </w:rPr>
              <w:t>Om een onafhankelijke mening te verspreiden over een bepaalde voorstelling</w:t>
            </w:r>
          </w:p>
        </w:tc>
      </w:tr>
    </w:tbl>
    <w:p w:rsidR="003C0BF3" w:rsidRDefault="003C0BF3" w:rsidP="007D6B5A">
      <w:pPr>
        <w:pStyle w:val="Caption"/>
        <w:jc w:val="right"/>
        <w:rPr>
          <w:sz w:val="22"/>
          <w:szCs w:val="22"/>
          <w:lang w:val="nl-NL"/>
        </w:rPr>
      </w:pPr>
      <w:r w:rsidRPr="00796851">
        <w:rPr>
          <w:lang w:val="nl-NL"/>
        </w:rPr>
        <w:t xml:space="preserve">Figuur </w:t>
      </w:r>
      <w:r w:rsidRPr="00796851">
        <w:rPr>
          <w:lang w:val="nl-NL"/>
        </w:rPr>
        <w:fldChar w:fldCharType="begin"/>
      </w:r>
      <w:r w:rsidRPr="00796851">
        <w:rPr>
          <w:lang w:val="nl-NL"/>
        </w:rPr>
        <w:instrText xml:space="preserve"> SEQ Figuur \* ARABIC </w:instrText>
      </w:r>
      <w:r w:rsidRPr="00796851">
        <w:rPr>
          <w:lang w:val="nl-NL"/>
        </w:rPr>
        <w:fldChar w:fldCharType="separate"/>
      </w:r>
      <w:r>
        <w:rPr>
          <w:noProof/>
          <w:lang w:val="nl-NL"/>
        </w:rPr>
        <w:t>4</w:t>
      </w:r>
      <w:r w:rsidRPr="00796851">
        <w:rPr>
          <w:lang w:val="nl-NL"/>
        </w:rPr>
        <w:fldChar w:fldCharType="end"/>
      </w:r>
    </w:p>
    <w:p w:rsidR="003C0BF3" w:rsidRDefault="003C0BF3" w:rsidP="00FA4C6D">
      <w:pPr>
        <w:pStyle w:val="NoSpacing"/>
        <w:spacing w:line="276" w:lineRule="auto"/>
        <w:jc w:val="both"/>
        <w:rPr>
          <w:sz w:val="22"/>
          <w:szCs w:val="22"/>
          <w:lang w:val="nl-NL"/>
        </w:rPr>
      </w:pPr>
      <w:r>
        <w:rPr>
          <w:sz w:val="22"/>
          <w:szCs w:val="22"/>
          <w:lang w:val="nl-NL"/>
        </w:rPr>
        <w:t>De meest gebruikte uitingen van promotie zijn de posters, flyers en het programmaboekje. Deze middelen worden al jaren gebruikt en bij de theaterbezoeker is het bekend dat op deze uitingen gelet moet worden om op de hoogte te blijven. Echter zijn deze uitingen in de 21</w:t>
      </w:r>
      <w:r w:rsidRPr="0063038B">
        <w:rPr>
          <w:sz w:val="22"/>
          <w:szCs w:val="22"/>
          <w:vertAlign w:val="superscript"/>
          <w:lang w:val="nl-NL"/>
        </w:rPr>
        <w:t>e</w:t>
      </w:r>
      <w:r>
        <w:rPr>
          <w:sz w:val="22"/>
          <w:szCs w:val="22"/>
          <w:lang w:val="nl-NL"/>
        </w:rPr>
        <w:t xml:space="preserve"> eeuw wellicht niet meer effectief genoeg. De consument wordt de hele dag overladen met reclameboodschappen op straat, valt een poster van een bepaalde voorstelling echt nog op? </w:t>
      </w:r>
    </w:p>
    <w:p w:rsidR="003C0BF3" w:rsidRDefault="003C0BF3" w:rsidP="00FA4C6D">
      <w:pPr>
        <w:pStyle w:val="NoSpacing"/>
        <w:spacing w:line="276" w:lineRule="auto"/>
        <w:jc w:val="both"/>
        <w:rPr>
          <w:sz w:val="22"/>
          <w:szCs w:val="22"/>
          <w:lang w:val="nl-NL"/>
        </w:rPr>
      </w:pPr>
      <w:r>
        <w:rPr>
          <w:sz w:val="22"/>
          <w:szCs w:val="22"/>
          <w:lang w:val="nl-NL"/>
        </w:rPr>
        <w:t xml:space="preserve">Wel is het belangrijk dat deze vormen van promotie blijven bestaan omdat men dit van het theater verwacht. Voor mensen die er naar op zoek zijn valt het zeker nog op, alleen de groep waarbij het theater nog niet de aandacht heeft getrokken dient ook bereikt te worden, dat kan niet genoeg op alleen deze manier. </w:t>
      </w:r>
    </w:p>
    <w:p w:rsidR="003C0BF3" w:rsidRDefault="003C0BF3" w:rsidP="00B94BB3">
      <w:pPr>
        <w:pStyle w:val="NoSpacing"/>
        <w:spacing w:line="276" w:lineRule="auto"/>
        <w:jc w:val="both"/>
        <w:rPr>
          <w:sz w:val="22"/>
          <w:szCs w:val="22"/>
          <w:lang w:val="nl-NL"/>
        </w:rPr>
      </w:pPr>
      <w:r>
        <w:rPr>
          <w:sz w:val="22"/>
          <w:szCs w:val="22"/>
          <w:lang w:val="nl-NL"/>
        </w:rPr>
        <w:t>Waar wel op gelet moet worden bij de promotie via poster en flyers is dat niet alleen voorstellingen die extra aandacht nodig hebben betreffende kaartverkoop op deze manier gepromoot worden. Het gevaar is dat m</w:t>
      </w:r>
      <w:r w:rsidRPr="00FA4C6D">
        <w:rPr>
          <w:sz w:val="22"/>
          <w:szCs w:val="22"/>
          <w:lang w:val="nl-NL"/>
        </w:rPr>
        <w:t>en</w:t>
      </w:r>
      <w:r>
        <w:rPr>
          <w:sz w:val="22"/>
          <w:szCs w:val="22"/>
          <w:lang w:val="nl-NL"/>
        </w:rPr>
        <w:t xml:space="preserve"> er </w:t>
      </w:r>
      <w:r w:rsidRPr="00FA4C6D">
        <w:rPr>
          <w:sz w:val="22"/>
          <w:szCs w:val="22"/>
          <w:lang w:val="nl-NL"/>
        </w:rPr>
        <w:t>(terecht) vanuit</w:t>
      </w:r>
      <w:r>
        <w:rPr>
          <w:sz w:val="22"/>
          <w:szCs w:val="22"/>
          <w:lang w:val="nl-NL"/>
        </w:rPr>
        <w:t xml:space="preserve"> gaat</w:t>
      </w:r>
      <w:r w:rsidRPr="00FA4C6D">
        <w:rPr>
          <w:sz w:val="22"/>
          <w:szCs w:val="22"/>
          <w:lang w:val="nl-NL"/>
        </w:rPr>
        <w:t xml:space="preserve"> dat populaire voorstellingen zichzelf verkopen en geen extra promotie nodig hebben. Maar wat </w:t>
      </w:r>
      <w:r>
        <w:rPr>
          <w:sz w:val="22"/>
          <w:szCs w:val="22"/>
          <w:lang w:val="nl-NL"/>
        </w:rPr>
        <w:t xml:space="preserve">dan </w:t>
      </w:r>
      <w:r w:rsidRPr="00FA4C6D">
        <w:rPr>
          <w:sz w:val="22"/>
          <w:szCs w:val="22"/>
          <w:lang w:val="nl-NL"/>
        </w:rPr>
        <w:t>vergeten wordt is dat de posters in de stad ook als visitekaartje van het theater dienen. Als een onwetende Rotterdammer deze posters regelmatig ziet zal hij of zij kunnen denken dat er alleen ‘middelmatige’ voorstellingen in dit theater te vinden zijn. De echte hits</w:t>
      </w:r>
      <w:r>
        <w:rPr>
          <w:sz w:val="22"/>
          <w:szCs w:val="22"/>
          <w:lang w:val="nl-NL"/>
        </w:rPr>
        <w:t xml:space="preserve"> kunnen dan totaal buiten het zicht van een persoon vallen wat een onjuist negatief imago kan veroorzaken</w:t>
      </w:r>
      <w:r w:rsidRPr="00FA4C6D">
        <w:rPr>
          <w:sz w:val="22"/>
          <w:szCs w:val="22"/>
          <w:lang w:val="nl-NL"/>
        </w:rPr>
        <w:t>.</w:t>
      </w:r>
    </w:p>
    <w:p w:rsidR="003C0BF3" w:rsidRDefault="003C0BF3" w:rsidP="00B94BB3">
      <w:pPr>
        <w:pStyle w:val="NoSpacing"/>
        <w:spacing w:line="276" w:lineRule="auto"/>
        <w:jc w:val="both"/>
        <w:rPr>
          <w:sz w:val="22"/>
          <w:szCs w:val="22"/>
          <w:lang w:val="nl-NL"/>
        </w:rPr>
      </w:pPr>
      <w:r>
        <w:rPr>
          <w:sz w:val="22"/>
          <w:szCs w:val="22"/>
          <w:lang w:val="nl-NL"/>
        </w:rPr>
        <w:t xml:space="preserve">Promotie via regionale radio en televisie gebeurt wel, maar is een duur medium. Het kan dus lang niet altijd ingezet worden en ook niet door alle theaters. Het ligt geheel aan het marketingbudget of dit soort middelen mogelijk zijn. </w:t>
      </w:r>
    </w:p>
    <w:p w:rsidR="003C0BF3" w:rsidRDefault="003C0BF3" w:rsidP="00B94BB3">
      <w:pPr>
        <w:pStyle w:val="NoSpacing"/>
        <w:spacing w:line="276" w:lineRule="auto"/>
        <w:jc w:val="both"/>
        <w:rPr>
          <w:sz w:val="22"/>
          <w:szCs w:val="22"/>
          <w:lang w:val="nl-NL"/>
        </w:rPr>
      </w:pPr>
    </w:p>
    <w:p w:rsidR="003C0BF3" w:rsidRDefault="003C0BF3">
      <w:pPr>
        <w:rPr>
          <w:sz w:val="22"/>
          <w:szCs w:val="22"/>
          <w:lang w:val="nl-NL"/>
        </w:rPr>
      </w:pPr>
    </w:p>
    <w:p w:rsidR="003C0BF3" w:rsidRDefault="003C0BF3" w:rsidP="00703342">
      <w:pPr>
        <w:pStyle w:val="NoSpacing"/>
        <w:rPr>
          <w:rStyle w:val="IntenseReference"/>
          <w:bCs/>
          <w:iCs/>
        </w:rPr>
      </w:pPr>
      <w:r w:rsidRPr="00703342">
        <w:rPr>
          <w:rStyle w:val="IntenseReference"/>
          <w:bCs/>
          <w:iCs/>
        </w:rPr>
        <w:t>Geloofwaardigheid</w:t>
      </w:r>
    </w:p>
    <w:p w:rsidR="003C0BF3" w:rsidRDefault="003C0BF3" w:rsidP="00703342">
      <w:pPr>
        <w:pStyle w:val="NoSpacing"/>
        <w:spacing w:line="276" w:lineRule="auto"/>
        <w:jc w:val="both"/>
        <w:rPr>
          <w:rStyle w:val="IntenseReference"/>
          <w:b w:val="0"/>
          <w:i w:val="0"/>
          <w:caps w:val="0"/>
          <w:color w:val="auto"/>
          <w:sz w:val="22"/>
          <w:szCs w:val="22"/>
          <w:lang w:val="nl-NL"/>
        </w:rPr>
      </w:pPr>
      <w:r w:rsidRPr="00703342">
        <w:rPr>
          <w:rStyle w:val="IntenseReference"/>
          <w:b w:val="0"/>
          <w:i w:val="0"/>
          <w:caps w:val="0"/>
          <w:color w:val="auto"/>
          <w:sz w:val="22"/>
          <w:szCs w:val="22"/>
          <w:lang w:val="nl-NL"/>
        </w:rPr>
        <w:t xml:space="preserve">Veel personen laten zich </w:t>
      </w:r>
      <w:r>
        <w:rPr>
          <w:rStyle w:val="IntenseReference"/>
          <w:b w:val="0"/>
          <w:i w:val="0"/>
          <w:caps w:val="0"/>
          <w:color w:val="auto"/>
          <w:sz w:val="22"/>
          <w:szCs w:val="22"/>
          <w:lang w:val="nl-NL"/>
        </w:rPr>
        <w:t xml:space="preserve">in de cultuursector </w:t>
      </w:r>
      <w:r w:rsidRPr="00703342">
        <w:rPr>
          <w:rStyle w:val="IntenseReference"/>
          <w:b w:val="0"/>
          <w:i w:val="0"/>
          <w:caps w:val="0"/>
          <w:color w:val="auto"/>
          <w:sz w:val="22"/>
          <w:szCs w:val="22"/>
          <w:lang w:val="nl-NL"/>
        </w:rPr>
        <w:t xml:space="preserve">niet zozeer leiden door </w:t>
      </w:r>
      <w:r>
        <w:rPr>
          <w:rStyle w:val="IntenseReference"/>
          <w:b w:val="0"/>
          <w:i w:val="0"/>
          <w:caps w:val="0"/>
          <w:color w:val="auto"/>
          <w:sz w:val="22"/>
          <w:szCs w:val="22"/>
          <w:lang w:val="nl-NL"/>
        </w:rPr>
        <w:t xml:space="preserve">reclameboodschappen van de aanbieder zelf. In andere sectoren, als de voedselindustrie is dit wel geoorloofd, maar bij kunst en cultuur hecht de consument meer waarde aan de oprechtheid van de boodschap. De enige vorm van traditionele promotie die onafhankelijk van vorm is, is die van recensies. De macht van recensenten is daarom in deze sector ook enorm groot. Over het algemeen blijkt dat een positieve recensie de kaartverkopen stimuleert, maar bij een negatieve recensie wil dit niet direct het tegenovergestelde betekenen. Het waardeoordeel wat er door het schrijven van recensie automatisch aan een voorstelling gegeven wordt is dus belangrijker dan het uiteindelijke oordeel van de recesent. Argumenten als ‘de voorstelling was blijkbaar de moeite waard om er een recensent heen te sturen’ en ‘meningen verschillen’ worden vaak genoemd door bezoekers van een slecht geresenseerd stuk. </w:t>
      </w:r>
    </w:p>
    <w:p w:rsidR="003C0BF3" w:rsidRDefault="003C0BF3" w:rsidP="00703342">
      <w:pPr>
        <w:pStyle w:val="NoSpacing"/>
        <w:spacing w:line="276" w:lineRule="auto"/>
        <w:jc w:val="both"/>
        <w:rPr>
          <w:rStyle w:val="IntenseReference"/>
          <w:b w:val="0"/>
          <w:i w:val="0"/>
          <w:caps w:val="0"/>
          <w:color w:val="auto"/>
          <w:sz w:val="22"/>
          <w:szCs w:val="22"/>
          <w:lang w:val="nl-NL"/>
        </w:rPr>
      </w:pPr>
    </w:p>
    <w:p w:rsidR="003C0BF3" w:rsidRPr="00703342" w:rsidRDefault="003C0BF3" w:rsidP="00703342">
      <w:pPr>
        <w:pStyle w:val="NoSpacing"/>
        <w:spacing w:line="276" w:lineRule="auto"/>
        <w:jc w:val="both"/>
        <w:rPr>
          <w:rStyle w:val="IntenseReference"/>
          <w:b w:val="0"/>
          <w:i w:val="0"/>
          <w:caps w:val="0"/>
          <w:color w:val="auto"/>
          <w:sz w:val="22"/>
          <w:szCs w:val="22"/>
          <w:lang w:val="nl-NL"/>
        </w:rPr>
      </w:pPr>
    </w:p>
    <w:p w:rsidR="003C0BF3" w:rsidRDefault="003C0BF3">
      <w:pPr>
        <w:rPr>
          <w:caps/>
          <w:color w:val="13363E"/>
          <w:spacing w:val="15"/>
          <w:sz w:val="22"/>
          <w:szCs w:val="22"/>
          <w:lang w:val="nl-NL"/>
        </w:rPr>
      </w:pPr>
      <w:bookmarkStart w:id="93" w:name="_Toc265099657"/>
      <w:bookmarkStart w:id="94" w:name="_Toc265151234"/>
      <w:bookmarkStart w:id="95" w:name="_Toc265697459"/>
      <w:r>
        <w:rPr>
          <w:lang w:val="nl-NL"/>
        </w:rPr>
        <w:br w:type="page"/>
      </w:r>
    </w:p>
    <w:p w:rsidR="003C0BF3" w:rsidRDefault="003C0BF3" w:rsidP="005A1B61">
      <w:pPr>
        <w:pStyle w:val="Heading3"/>
        <w:rPr>
          <w:lang w:val="nl-NL"/>
        </w:rPr>
      </w:pPr>
      <w:r>
        <w:rPr>
          <w:lang w:val="nl-NL"/>
        </w:rPr>
        <w:t>Eigentijdse promotie</w:t>
      </w:r>
      <w:bookmarkEnd w:id="93"/>
      <w:bookmarkEnd w:id="94"/>
      <w:bookmarkEnd w:id="95"/>
    </w:p>
    <w:p w:rsidR="003C0BF3" w:rsidRDefault="003C0BF3" w:rsidP="00FA4C6D">
      <w:pPr>
        <w:pStyle w:val="NoSpacing"/>
        <w:spacing w:line="276" w:lineRule="auto"/>
        <w:jc w:val="both"/>
        <w:rPr>
          <w:sz w:val="22"/>
          <w:szCs w:val="22"/>
          <w:lang w:val="nl-NL"/>
        </w:rPr>
      </w:pPr>
      <w:r w:rsidRPr="00FA4C6D">
        <w:rPr>
          <w:sz w:val="22"/>
          <w:szCs w:val="22"/>
          <w:lang w:val="nl-NL"/>
        </w:rPr>
        <w:t>Naast bovengenoemde middelen zijn er nog andere promotiekanalen die vele theaters anno 2010 aanboren. Deze promotie is nog niet zo lang in gebruik en staat bij veel theaters zelfs nog in de kinderschoenen.</w:t>
      </w:r>
    </w:p>
    <w:p w:rsidR="003C0BF3" w:rsidRPr="00FA4C6D" w:rsidRDefault="003C0BF3" w:rsidP="00FA4C6D">
      <w:pPr>
        <w:pStyle w:val="NoSpacing"/>
        <w:spacing w:line="276" w:lineRule="auto"/>
        <w:jc w:val="both"/>
        <w:rPr>
          <w:sz w:val="22"/>
          <w:szCs w:val="22"/>
          <w:lang w:val="nl-NL"/>
        </w:rPr>
      </w:pPr>
    </w:p>
    <w:tbl>
      <w:tblPr>
        <w:tblW w:w="0" w:type="auto"/>
        <w:tblLook w:val="00A0"/>
      </w:tblPr>
      <w:tblGrid>
        <w:gridCol w:w="3070"/>
        <w:gridCol w:w="3071"/>
        <w:gridCol w:w="3071"/>
      </w:tblGrid>
      <w:tr w:rsidR="003C0BF3" w:rsidRPr="004B088E" w:rsidTr="004B088E">
        <w:tc>
          <w:tcPr>
            <w:tcW w:w="3070" w:type="dxa"/>
            <w:tcBorders>
              <w:bottom w:val="single" w:sz="12" w:space="0" w:color="FFFFFF"/>
            </w:tcBorders>
            <w:shd w:val="clear" w:color="auto" w:fill="205A69"/>
          </w:tcPr>
          <w:p w:rsidR="003C0BF3" w:rsidRPr="004B088E" w:rsidRDefault="003C0BF3" w:rsidP="004B088E">
            <w:pPr>
              <w:spacing w:before="0" w:after="0" w:line="240" w:lineRule="auto"/>
              <w:rPr>
                <w:b/>
                <w:bCs/>
                <w:color w:val="FFFFFF"/>
                <w:sz w:val="22"/>
                <w:szCs w:val="22"/>
                <w:lang w:val="nl-NL"/>
              </w:rPr>
            </w:pPr>
            <w:r w:rsidRPr="004B088E">
              <w:rPr>
                <w:b/>
                <w:bCs/>
                <w:color w:val="FFFFFF"/>
                <w:sz w:val="22"/>
                <w:szCs w:val="22"/>
                <w:lang w:val="nl-NL"/>
              </w:rPr>
              <w:t>Wat</w:t>
            </w:r>
          </w:p>
        </w:tc>
        <w:tc>
          <w:tcPr>
            <w:tcW w:w="3071" w:type="dxa"/>
            <w:tcBorders>
              <w:bottom w:val="single" w:sz="12" w:space="0" w:color="FFFFFF"/>
            </w:tcBorders>
            <w:shd w:val="clear" w:color="auto" w:fill="205A69"/>
          </w:tcPr>
          <w:p w:rsidR="003C0BF3" w:rsidRPr="004B088E" w:rsidRDefault="003C0BF3" w:rsidP="004B088E">
            <w:pPr>
              <w:spacing w:before="0" w:after="0" w:line="240" w:lineRule="auto"/>
              <w:rPr>
                <w:b/>
                <w:bCs/>
                <w:color w:val="FFFFFF"/>
                <w:sz w:val="22"/>
                <w:szCs w:val="22"/>
                <w:lang w:val="nl-NL"/>
              </w:rPr>
            </w:pPr>
            <w:r w:rsidRPr="004B088E">
              <w:rPr>
                <w:b/>
                <w:bCs/>
                <w:color w:val="FFFFFF"/>
                <w:sz w:val="22"/>
                <w:szCs w:val="22"/>
                <w:lang w:val="nl-NL"/>
              </w:rPr>
              <w:t>Waar</w:t>
            </w:r>
          </w:p>
        </w:tc>
        <w:tc>
          <w:tcPr>
            <w:tcW w:w="3071" w:type="dxa"/>
            <w:tcBorders>
              <w:bottom w:val="single" w:sz="12" w:space="0" w:color="FFFFFF"/>
            </w:tcBorders>
            <w:shd w:val="clear" w:color="auto" w:fill="205A69"/>
          </w:tcPr>
          <w:p w:rsidR="003C0BF3" w:rsidRPr="004B088E" w:rsidRDefault="003C0BF3" w:rsidP="004B088E">
            <w:pPr>
              <w:spacing w:before="0" w:after="0" w:line="240" w:lineRule="auto"/>
              <w:rPr>
                <w:b/>
                <w:bCs/>
                <w:color w:val="FFFFFF"/>
                <w:sz w:val="22"/>
                <w:szCs w:val="22"/>
                <w:lang w:val="nl-NL"/>
              </w:rPr>
            </w:pPr>
            <w:r w:rsidRPr="004B088E">
              <w:rPr>
                <w:b/>
                <w:bCs/>
                <w:color w:val="FFFFFF"/>
                <w:sz w:val="22"/>
                <w:szCs w:val="22"/>
                <w:lang w:val="nl-NL"/>
              </w:rPr>
              <w:t>Waarom</w:t>
            </w:r>
          </w:p>
        </w:tc>
      </w:tr>
      <w:tr w:rsidR="003C0BF3" w:rsidRPr="004B088E" w:rsidTr="004B088E">
        <w:tc>
          <w:tcPr>
            <w:tcW w:w="3070" w:type="dxa"/>
            <w:shd w:val="clear" w:color="auto" w:fill="CBE8EF"/>
          </w:tcPr>
          <w:p w:rsidR="003C0BF3" w:rsidRPr="004B088E" w:rsidRDefault="003C0BF3" w:rsidP="004B088E">
            <w:pPr>
              <w:spacing w:before="0" w:after="0" w:line="240" w:lineRule="auto"/>
              <w:rPr>
                <w:b/>
                <w:bCs/>
                <w:color w:val="000000"/>
                <w:sz w:val="22"/>
                <w:szCs w:val="22"/>
                <w:lang w:val="nl-NL"/>
              </w:rPr>
            </w:pPr>
            <w:r w:rsidRPr="004B088E">
              <w:rPr>
                <w:b/>
                <w:bCs/>
                <w:color w:val="000000"/>
                <w:sz w:val="22"/>
                <w:szCs w:val="22"/>
                <w:lang w:val="nl-NL"/>
              </w:rPr>
              <w:t>Website</w:t>
            </w:r>
          </w:p>
        </w:tc>
        <w:tc>
          <w:tcPr>
            <w:tcW w:w="3071" w:type="dxa"/>
            <w:shd w:val="clear" w:color="auto" w:fill="CBE8EF"/>
          </w:tcPr>
          <w:p w:rsidR="003C0BF3" w:rsidRPr="004B088E" w:rsidRDefault="003C0BF3" w:rsidP="004B088E">
            <w:pPr>
              <w:spacing w:before="0" w:after="0" w:line="240" w:lineRule="auto"/>
              <w:rPr>
                <w:color w:val="000000"/>
                <w:sz w:val="22"/>
                <w:szCs w:val="22"/>
                <w:lang w:val="nl-NL"/>
              </w:rPr>
            </w:pPr>
            <w:r w:rsidRPr="004B088E">
              <w:rPr>
                <w:color w:val="000000"/>
                <w:sz w:val="22"/>
                <w:szCs w:val="22"/>
                <w:lang w:val="nl-NL"/>
              </w:rPr>
              <w:t>Op het internet te vinden als men bewust naar deze site toegaat</w:t>
            </w:r>
          </w:p>
        </w:tc>
        <w:tc>
          <w:tcPr>
            <w:tcW w:w="3071" w:type="dxa"/>
            <w:shd w:val="clear" w:color="auto" w:fill="CBE8EF"/>
          </w:tcPr>
          <w:p w:rsidR="003C0BF3" w:rsidRPr="004B088E" w:rsidRDefault="003C0BF3" w:rsidP="004B088E">
            <w:pPr>
              <w:spacing w:before="0" w:after="0" w:line="240" w:lineRule="auto"/>
              <w:rPr>
                <w:color w:val="000000"/>
                <w:sz w:val="22"/>
                <w:szCs w:val="22"/>
                <w:lang w:val="nl-NL"/>
              </w:rPr>
            </w:pPr>
            <w:r w:rsidRPr="004B088E">
              <w:rPr>
                <w:color w:val="000000"/>
                <w:sz w:val="22"/>
                <w:szCs w:val="22"/>
                <w:lang w:val="nl-NL"/>
              </w:rPr>
              <w:t>Als verlengstuk van het programmaboekje. Zowel het programma als extra informatie over de voorstelling is hier te vinden.</w:t>
            </w:r>
          </w:p>
        </w:tc>
      </w:tr>
      <w:tr w:rsidR="003C0BF3" w:rsidRPr="004B088E" w:rsidTr="004B088E">
        <w:tc>
          <w:tcPr>
            <w:tcW w:w="3070" w:type="dxa"/>
            <w:shd w:val="clear" w:color="auto" w:fill="E5F3F7"/>
          </w:tcPr>
          <w:p w:rsidR="003C0BF3" w:rsidRPr="004B088E" w:rsidRDefault="003C0BF3" w:rsidP="004B088E">
            <w:pPr>
              <w:spacing w:before="0" w:after="0" w:line="240" w:lineRule="auto"/>
              <w:rPr>
                <w:b/>
                <w:bCs/>
                <w:color w:val="000000"/>
                <w:sz w:val="22"/>
                <w:szCs w:val="22"/>
                <w:lang w:val="nl-NL"/>
              </w:rPr>
            </w:pPr>
            <w:r w:rsidRPr="004B088E">
              <w:rPr>
                <w:b/>
                <w:bCs/>
                <w:color w:val="000000"/>
                <w:sz w:val="22"/>
                <w:szCs w:val="22"/>
                <w:lang w:val="nl-NL"/>
              </w:rPr>
              <w:t>Week/maand mail</w:t>
            </w:r>
          </w:p>
        </w:tc>
        <w:tc>
          <w:tcPr>
            <w:tcW w:w="3071" w:type="dxa"/>
            <w:shd w:val="clear" w:color="auto" w:fill="E5F3F7"/>
          </w:tcPr>
          <w:p w:rsidR="003C0BF3" w:rsidRPr="004B088E" w:rsidRDefault="003C0BF3" w:rsidP="004B088E">
            <w:pPr>
              <w:spacing w:before="0" w:after="0" w:line="240" w:lineRule="auto"/>
              <w:rPr>
                <w:color w:val="000000"/>
                <w:sz w:val="22"/>
                <w:szCs w:val="22"/>
                <w:lang w:val="nl-NL"/>
              </w:rPr>
            </w:pPr>
            <w:r w:rsidRPr="004B088E">
              <w:rPr>
                <w:color w:val="000000"/>
                <w:sz w:val="22"/>
                <w:szCs w:val="22"/>
                <w:lang w:val="nl-NL"/>
              </w:rPr>
              <w:t>Indien men zich daar voor heeft opgegeven via de email</w:t>
            </w:r>
          </w:p>
        </w:tc>
        <w:tc>
          <w:tcPr>
            <w:tcW w:w="3071" w:type="dxa"/>
            <w:shd w:val="clear" w:color="auto" w:fill="E5F3F7"/>
          </w:tcPr>
          <w:p w:rsidR="003C0BF3" w:rsidRPr="004B088E" w:rsidRDefault="003C0BF3" w:rsidP="004B088E">
            <w:pPr>
              <w:spacing w:before="0" w:after="0" w:line="240" w:lineRule="auto"/>
              <w:rPr>
                <w:color w:val="000000"/>
                <w:sz w:val="22"/>
                <w:szCs w:val="22"/>
                <w:lang w:val="nl-NL"/>
              </w:rPr>
            </w:pPr>
            <w:r w:rsidRPr="004B088E">
              <w:rPr>
                <w:color w:val="000000"/>
                <w:sz w:val="22"/>
                <w:szCs w:val="22"/>
                <w:lang w:val="nl-NL"/>
              </w:rPr>
              <w:t>Ter promotie van de voorstellingen van de komende maand die extra aandacht nodig hebben</w:t>
            </w:r>
          </w:p>
        </w:tc>
      </w:tr>
      <w:tr w:rsidR="003C0BF3" w:rsidRPr="004B088E" w:rsidTr="004B088E">
        <w:tc>
          <w:tcPr>
            <w:tcW w:w="3070" w:type="dxa"/>
            <w:shd w:val="clear" w:color="auto" w:fill="CBE8EF"/>
          </w:tcPr>
          <w:p w:rsidR="003C0BF3" w:rsidRPr="004B088E" w:rsidRDefault="003C0BF3" w:rsidP="004B088E">
            <w:pPr>
              <w:spacing w:before="0" w:after="0" w:line="240" w:lineRule="auto"/>
              <w:rPr>
                <w:b/>
                <w:bCs/>
                <w:color w:val="000000"/>
                <w:sz w:val="22"/>
                <w:szCs w:val="22"/>
                <w:lang w:val="nl-NL"/>
              </w:rPr>
            </w:pPr>
            <w:r w:rsidRPr="004B088E">
              <w:rPr>
                <w:b/>
                <w:bCs/>
                <w:color w:val="000000"/>
                <w:sz w:val="22"/>
                <w:szCs w:val="22"/>
                <w:lang w:val="nl-NL"/>
              </w:rPr>
              <w:t>Social media</w:t>
            </w:r>
          </w:p>
        </w:tc>
        <w:tc>
          <w:tcPr>
            <w:tcW w:w="3071" w:type="dxa"/>
            <w:shd w:val="clear" w:color="auto" w:fill="CBE8EF"/>
          </w:tcPr>
          <w:p w:rsidR="003C0BF3" w:rsidRPr="004B088E" w:rsidRDefault="003C0BF3" w:rsidP="004B088E">
            <w:pPr>
              <w:spacing w:before="0" w:after="0" w:line="240" w:lineRule="auto"/>
              <w:rPr>
                <w:color w:val="000000"/>
                <w:sz w:val="22"/>
                <w:szCs w:val="22"/>
                <w:lang w:val="nl-NL"/>
              </w:rPr>
            </w:pPr>
            <w:r w:rsidRPr="004B088E">
              <w:rPr>
                <w:color w:val="000000"/>
                <w:sz w:val="22"/>
                <w:szCs w:val="22"/>
                <w:lang w:val="nl-NL"/>
              </w:rPr>
              <w:t>Vooral sociale netwerken als Hyves, Facebook en Twitter</w:t>
            </w:r>
          </w:p>
        </w:tc>
        <w:tc>
          <w:tcPr>
            <w:tcW w:w="3071" w:type="dxa"/>
            <w:shd w:val="clear" w:color="auto" w:fill="CBE8EF"/>
          </w:tcPr>
          <w:p w:rsidR="003C0BF3" w:rsidRPr="004B088E" w:rsidRDefault="003C0BF3" w:rsidP="004B088E">
            <w:pPr>
              <w:keepNext/>
              <w:spacing w:before="0" w:after="0" w:line="240" w:lineRule="auto"/>
              <w:rPr>
                <w:color w:val="000000"/>
                <w:sz w:val="22"/>
                <w:szCs w:val="22"/>
                <w:lang w:val="nl-NL"/>
              </w:rPr>
            </w:pPr>
            <w:r w:rsidRPr="004B088E">
              <w:rPr>
                <w:color w:val="000000"/>
                <w:sz w:val="22"/>
                <w:szCs w:val="22"/>
                <w:lang w:val="nl-NL"/>
              </w:rPr>
              <w:t>Goodwill bij mensen kweken door extra weetjes te verspreiden</w:t>
            </w:r>
          </w:p>
        </w:tc>
      </w:tr>
    </w:tbl>
    <w:p w:rsidR="003C0BF3" w:rsidRDefault="003C0BF3" w:rsidP="007D6B5A">
      <w:pPr>
        <w:pStyle w:val="Caption"/>
        <w:jc w:val="right"/>
        <w:rPr>
          <w:sz w:val="22"/>
          <w:szCs w:val="22"/>
          <w:lang w:val="nl-NL"/>
        </w:rPr>
      </w:pPr>
      <w:r w:rsidRPr="00796851">
        <w:rPr>
          <w:lang w:val="nl-NL"/>
        </w:rPr>
        <w:t xml:space="preserve">Figuur </w:t>
      </w:r>
      <w:r w:rsidRPr="00796851">
        <w:rPr>
          <w:lang w:val="nl-NL"/>
        </w:rPr>
        <w:fldChar w:fldCharType="begin"/>
      </w:r>
      <w:r w:rsidRPr="00796851">
        <w:rPr>
          <w:lang w:val="nl-NL"/>
        </w:rPr>
        <w:instrText xml:space="preserve"> SEQ Figuur \* ARABIC </w:instrText>
      </w:r>
      <w:r w:rsidRPr="00796851">
        <w:rPr>
          <w:lang w:val="nl-NL"/>
        </w:rPr>
        <w:fldChar w:fldCharType="separate"/>
      </w:r>
      <w:r>
        <w:rPr>
          <w:noProof/>
          <w:lang w:val="nl-NL"/>
        </w:rPr>
        <w:t>5</w:t>
      </w:r>
      <w:r w:rsidRPr="00796851">
        <w:rPr>
          <w:lang w:val="nl-NL"/>
        </w:rPr>
        <w:fldChar w:fldCharType="end"/>
      </w:r>
    </w:p>
    <w:p w:rsidR="003C0BF3" w:rsidRDefault="003C0BF3" w:rsidP="00FA4C6D">
      <w:pPr>
        <w:pStyle w:val="NoSpacing"/>
        <w:spacing w:line="276" w:lineRule="auto"/>
        <w:jc w:val="both"/>
        <w:rPr>
          <w:sz w:val="22"/>
          <w:szCs w:val="22"/>
          <w:lang w:val="nl-NL"/>
        </w:rPr>
      </w:pPr>
      <w:r w:rsidRPr="00FA4C6D">
        <w:rPr>
          <w:sz w:val="22"/>
          <w:szCs w:val="22"/>
          <w:lang w:val="nl-NL"/>
        </w:rPr>
        <w:t xml:space="preserve">Wat hier opvalt, is dat er eigenlijk alleen promotie is waar de consument voor kiest deze te ontvangen. Men moet zelf naar de </w:t>
      </w:r>
      <w:r>
        <w:rPr>
          <w:sz w:val="22"/>
          <w:szCs w:val="22"/>
          <w:lang w:val="nl-NL"/>
        </w:rPr>
        <w:t>web</w:t>
      </w:r>
      <w:r w:rsidRPr="00FA4C6D">
        <w:rPr>
          <w:sz w:val="22"/>
          <w:szCs w:val="22"/>
          <w:lang w:val="nl-NL"/>
        </w:rPr>
        <w:t xml:space="preserve">site gaan en moet zich zelf aanmelden voor de mail. </w:t>
      </w:r>
      <w:r>
        <w:rPr>
          <w:sz w:val="22"/>
          <w:szCs w:val="22"/>
          <w:lang w:val="nl-NL"/>
        </w:rPr>
        <w:t xml:space="preserve">Dit is dus alleen effectief voor mensen die al bekend zijn met het theater en hier al een redelijke loyaliteit voor hebben opgebouwd. Het is zeker belangrijk deze bezoekers de service te bieden die ze wensen, vandaar ook dat deze uitingen zeker moeten blijven. Wel is het van belang dat deze ook op de juiste wijze gebruikt worden. Mensen willen geen informatie ontvangen waar ze niet om hebben gevraagd. Ook dient de website up-to-date te blijven, het moet meer zijn dan een elektronisch programmaboekje, alleen al omdat de mogelijkheden hier toe zijn en bezoekers van de website dit dan ook verwachten. Hierbij valt te denken aan het wijzigingen van tijden indien deze veranderen, maar het kan ook veel verder doorgevoerd worden met links naar recensies of Youtube filmpjes bijvoorbeeld. Over de mogelijkheden van de website van een theater kom ik later bij deelvraag 4 nog terug. </w:t>
      </w:r>
    </w:p>
    <w:p w:rsidR="003C0BF3" w:rsidRDefault="003C0BF3" w:rsidP="00FA4C6D">
      <w:pPr>
        <w:pStyle w:val="NoSpacing"/>
        <w:spacing w:line="276" w:lineRule="auto"/>
        <w:jc w:val="both"/>
        <w:rPr>
          <w:sz w:val="22"/>
          <w:szCs w:val="22"/>
          <w:lang w:val="nl-NL"/>
        </w:rPr>
      </w:pPr>
      <w:r>
        <w:rPr>
          <w:sz w:val="22"/>
          <w:szCs w:val="22"/>
          <w:lang w:val="nl-NL"/>
        </w:rPr>
        <w:t>Verder is er</w:t>
      </w:r>
      <w:r w:rsidRPr="00FA4C6D">
        <w:rPr>
          <w:sz w:val="22"/>
          <w:szCs w:val="22"/>
          <w:lang w:val="nl-NL"/>
        </w:rPr>
        <w:t xml:space="preserve"> bijna geen eigentijdse promotie die ‘ongevraagd’ op de consument wordt afgevuurd. Iets wat wel zeer belangrijk is aangezien de awareness van de theaters en wat zij te bieden hebben nog zeer beperkt is. </w:t>
      </w:r>
      <w:r>
        <w:rPr>
          <w:sz w:val="22"/>
          <w:szCs w:val="22"/>
          <w:lang w:val="nl-NL"/>
        </w:rPr>
        <w:t>Een aantal theaters is al wel actief met social media, zo hebben zij een Twitteraccount of zijn als medewerkers of als theater aangemeld op sites als Facebook en Hyves. Het probleem is echter dat dit nog op zeer kleine en amateuristische schaal gebeurt. Men plaatst eens een berichtje, maar heeft totaal geen groter plan met deze actie, of weet wat dit voor gevolgen heeft.</w:t>
      </w:r>
    </w:p>
    <w:p w:rsidR="003C0BF3" w:rsidRDefault="003C0BF3" w:rsidP="00FA4C6D">
      <w:pPr>
        <w:pStyle w:val="NoSpacing"/>
        <w:spacing w:line="276" w:lineRule="auto"/>
        <w:jc w:val="both"/>
        <w:rPr>
          <w:sz w:val="22"/>
          <w:szCs w:val="22"/>
          <w:lang w:val="nl-NL"/>
        </w:rPr>
      </w:pPr>
      <w:r>
        <w:rPr>
          <w:sz w:val="22"/>
          <w:szCs w:val="22"/>
          <w:lang w:val="nl-NL"/>
        </w:rPr>
        <w:t>Social media kan ook de rol van onafhankelijke recensent op zich nemen. Door meningen, positief maar ook negatief, van bezoekers te bundelen op de website geeft een theater via zijn eigen weg aanbevelingen zonder dat deze uit de mond van het theater lijken te komen. Dit komt de geloofwaardigheid ten goede.</w:t>
      </w:r>
    </w:p>
    <w:p w:rsidR="003C0BF3" w:rsidRPr="00FA4C6D" w:rsidRDefault="003C0BF3" w:rsidP="00FA4C6D">
      <w:pPr>
        <w:pStyle w:val="NoSpacing"/>
        <w:spacing w:line="276" w:lineRule="auto"/>
        <w:jc w:val="both"/>
        <w:rPr>
          <w:sz w:val="22"/>
          <w:szCs w:val="22"/>
          <w:lang w:val="nl-NL"/>
        </w:rPr>
      </w:pPr>
      <w:r>
        <w:rPr>
          <w:sz w:val="22"/>
          <w:szCs w:val="22"/>
          <w:lang w:val="nl-NL"/>
        </w:rPr>
        <w:t>Er is dus veel terrein te winnen op het gebied van social media. Als de marketingafdeling een duidelijk plan heeft voor deze vormen van media kan er enorm veel mee gedaan worden. Ook hier zal bij deelvraag 4 uitgebreid op worden ingegaan.</w:t>
      </w:r>
    </w:p>
    <w:p w:rsidR="003C0BF3" w:rsidRDefault="003C0BF3" w:rsidP="00E87152">
      <w:pPr>
        <w:pStyle w:val="Heading3"/>
        <w:rPr>
          <w:lang w:val="nl-NL"/>
        </w:rPr>
      </w:pPr>
      <w:bookmarkStart w:id="96" w:name="_Toc265099658"/>
      <w:bookmarkStart w:id="97" w:name="_Toc265151235"/>
      <w:bookmarkStart w:id="98" w:name="_Toc265697460"/>
      <w:r>
        <w:rPr>
          <w:lang w:val="nl-NL"/>
        </w:rPr>
        <w:t>Productgericht vs. Marktgericht</w:t>
      </w:r>
      <w:bookmarkEnd w:id="96"/>
      <w:bookmarkEnd w:id="97"/>
      <w:bookmarkEnd w:id="98"/>
    </w:p>
    <w:p w:rsidR="003C0BF3" w:rsidRDefault="003C0BF3" w:rsidP="005E398A">
      <w:pPr>
        <w:pStyle w:val="NoSpacing"/>
        <w:spacing w:line="276" w:lineRule="auto"/>
        <w:jc w:val="both"/>
        <w:rPr>
          <w:sz w:val="22"/>
          <w:szCs w:val="22"/>
          <w:lang w:val="nl-NL"/>
        </w:rPr>
      </w:pPr>
    </w:p>
    <w:p w:rsidR="003C0BF3" w:rsidRPr="00FA4C6D" w:rsidRDefault="003C0BF3" w:rsidP="005E398A">
      <w:pPr>
        <w:pStyle w:val="NoSpacing"/>
        <w:spacing w:line="276" w:lineRule="auto"/>
        <w:jc w:val="both"/>
        <w:rPr>
          <w:caps/>
          <w:color w:val="13363E"/>
          <w:spacing w:val="5"/>
          <w:sz w:val="22"/>
          <w:szCs w:val="22"/>
          <w:lang w:val="nl-NL"/>
        </w:rPr>
      </w:pPr>
      <w:r w:rsidRPr="00FA4C6D">
        <w:rPr>
          <w:sz w:val="22"/>
          <w:szCs w:val="22"/>
          <w:lang w:val="nl-NL"/>
        </w:rPr>
        <w:t>Het boek</w:t>
      </w:r>
      <w:r>
        <w:rPr>
          <w:sz w:val="22"/>
          <w:szCs w:val="22"/>
          <w:lang w:val="nl-NL"/>
        </w:rPr>
        <w:t>en van de voorstellingen gebeurt</w:t>
      </w:r>
      <w:r w:rsidRPr="00FA4C6D">
        <w:rPr>
          <w:sz w:val="22"/>
          <w:szCs w:val="22"/>
          <w:lang w:val="nl-NL"/>
        </w:rPr>
        <w:t xml:space="preserve"> binnen een theater vaak door een andere afdeling dan waar de marketing en promotie plaats vindt. Deze programmerende afdeling is vooral productgericht en probeert voorstellingen met een zo hoog mogelijke kwaliteit naar het theater te trekken. Ook is er vaak nog een bepaalde visie of imago wat het theater intact wil houden.</w:t>
      </w:r>
      <w:r>
        <w:rPr>
          <w:sz w:val="22"/>
          <w:szCs w:val="22"/>
          <w:lang w:val="nl-NL"/>
        </w:rPr>
        <w:t xml:space="preserve"> Ook voorschriften van de overheid of de gemeente hebben invloed op de programmering van een theater. Grote gemeentes hebben vaak een cultureel plan, en de verschillende theaters in de gemeente dienen dan een gedeelte van het culturele aanbod te verzorgen. Op deze manier wordt een gevarieerd aanbod gewaarborgd. Het programma wordt ver van tevoren bepaald, meestal twee of drie seizoenen vooruit. </w:t>
      </w:r>
    </w:p>
    <w:p w:rsidR="003C0BF3" w:rsidRDefault="003C0BF3" w:rsidP="005E398A">
      <w:pPr>
        <w:pStyle w:val="NoSpacing"/>
        <w:spacing w:line="276" w:lineRule="auto"/>
        <w:jc w:val="both"/>
        <w:rPr>
          <w:sz w:val="22"/>
          <w:szCs w:val="22"/>
          <w:lang w:val="nl-NL"/>
        </w:rPr>
      </w:pPr>
      <w:r>
        <w:rPr>
          <w:sz w:val="22"/>
          <w:szCs w:val="22"/>
          <w:lang w:val="nl-NL"/>
        </w:rPr>
        <w:t xml:space="preserve">Nadat het programma is vastgelegd voor een komend seizoen wordt het bij de marketingafdeling neergelegd. </w:t>
      </w:r>
      <w:r w:rsidRPr="00FA4C6D">
        <w:rPr>
          <w:sz w:val="22"/>
          <w:szCs w:val="22"/>
          <w:lang w:val="nl-NL"/>
        </w:rPr>
        <w:t>Het promoten van de</w:t>
      </w:r>
      <w:r>
        <w:rPr>
          <w:sz w:val="22"/>
          <w:szCs w:val="22"/>
          <w:lang w:val="nl-NL"/>
        </w:rPr>
        <w:t>ze voorstellingen gebeurt</w:t>
      </w:r>
      <w:r w:rsidRPr="00FA4C6D">
        <w:rPr>
          <w:sz w:val="22"/>
          <w:szCs w:val="22"/>
          <w:lang w:val="nl-NL"/>
        </w:rPr>
        <w:t xml:space="preserve"> marktgericht. Er wordt gekeken naar de bepaalde doelgroepen van een voorstelling en zo wordt er een passend marketingplan ontwikkeld. </w:t>
      </w:r>
      <w:r>
        <w:rPr>
          <w:sz w:val="22"/>
          <w:szCs w:val="22"/>
          <w:lang w:val="nl-NL"/>
        </w:rPr>
        <w:t xml:space="preserve">Meestal bestaat dit uit een standaard plan voor het theater en de voorstellingen in het algemeen. Hier horen de brochure, de website en de nieuwsbrief bij. Daarnaast wordt er een plan ontwikkeld voor elke voorstelling, dit kan zo ver doorgevoerd worden als men zelf wil, elke voorstelling heeft in principe een net iets andere marketing nodig. Er kunnen persberichten geplaatst worden, posters in de stad en elke leuke marketingactie die men maar kan bedenken. Vaak is dit een kortingsactie of een gratis programmaboek of drankje, of een bericht via een social media kanaal. </w:t>
      </w:r>
    </w:p>
    <w:p w:rsidR="003C0BF3" w:rsidRDefault="003C0BF3" w:rsidP="005E398A">
      <w:pPr>
        <w:pStyle w:val="Heading6"/>
        <w:rPr>
          <w:lang w:val="nl-NL"/>
        </w:rPr>
      </w:pPr>
      <w:r>
        <w:rPr>
          <w:lang w:val="nl-NL"/>
        </w:rPr>
        <w:t>Wederzijdse adviezen</w:t>
      </w:r>
    </w:p>
    <w:p w:rsidR="003C0BF3" w:rsidRDefault="003C0BF3" w:rsidP="00FA4C6D">
      <w:pPr>
        <w:pStyle w:val="NoSpacing"/>
        <w:spacing w:line="276" w:lineRule="auto"/>
        <w:jc w:val="both"/>
        <w:rPr>
          <w:sz w:val="22"/>
          <w:szCs w:val="22"/>
          <w:lang w:val="nl-NL"/>
        </w:rPr>
      </w:pPr>
      <w:r>
        <w:rPr>
          <w:sz w:val="22"/>
          <w:szCs w:val="22"/>
          <w:lang w:val="nl-NL"/>
        </w:rPr>
        <w:t xml:space="preserve">Doordat deze twee afdeling door de afwijkende visie zo verschillend te werk gaan kan er soms een spanningveld ontstaan. In hun werk zijn ze namelijk wel van elkaar afhankelijk: de voorstellingen die de afdeling programmering boekt moet de marketingafdeling aan de man brengen. Wat al veel gebeurt is dat de programmerende afdeling de marketingafdeling adviseert in de uniek selling points van een bepaalde voorstelling of wat de specifieke doelgroepen zijn. Zij zijn daar vaak meer in thuis dan de marketeers, zeker als het een onbekende productie betreft. Door deze informatie te delen kan de doelgroep beter bereikt worden door juiste informatie te kunnen verschaffen. </w:t>
      </w:r>
    </w:p>
    <w:p w:rsidR="003C0BF3" w:rsidRDefault="003C0BF3" w:rsidP="00FA4C6D">
      <w:pPr>
        <w:pStyle w:val="NoSpacing"/>
        <w:spacing w:line="276" w:lineRule="auto"/>
        <w:jc w:val="both"/>
        <w:rPr>
          <w:sz w:val="22"/>
          <w:szCs w:val="22"/>
          <w:lang w:val="nl-NL"/>
        </w:rPr>
      </w:pPr>
      <w:r>
        <w:rPr>
          <w:sz w:val="22"/>
          <w:szCs w:val="22"/>
          <w:lang w:val="nl-NL"/>
        </w:rPr>
        <w:t>Maar deze samenwerking zou ook de andere kant op moeten werken. De marketingafdeling kan van waardevolle invloed zijn als zij mee kunnen denken met de programmering. Zij weten beter dan de programmerende afdeling wat de omwonenden willen, wat er leeft binnen de gemeenschap. Hier wordt door veel marketingafdelingen onderzoek naar gedaan of deze informatie wordt gekocht van onderzoeksbureaus. Over de mogelijkheden die er zijn met deze wederzijdse samenwerking kom ik in de laatste deelvraag terug.</w:t>
      </w:r>
    </w:p>
    <w:p w:rsidR="003C0BF3" w:rsidRPr="002529A8" w:rsidRDefault="003C0BF3" w:rsidP="002529A8">
      <w:pPr>
        <w:rPr>
          <w:sz w:val="22"/>
          <w:szCs w:val="22"/>
          <w:lang w:val="nl-NL"/>
        </w:rPr>
      </w:pPr>
      <w:r w:rsidRPr="002529A8">
        <w:rPr>
          <w:sz w:val="22"/>
          <w:szCs w:val="22"/>
          <w:lang w:val="nl-NL"/>
        </w:rPr>
        <w:br/>
      </w:r>
    </w:p>
    <w:p w:rsidR="003C0BF3" w:rsidRDefault="003C0BF3">
      <w:pPr>
        <w:rPr>
          <w:caps/>
          <w:spacing w:val="15"/>
          <w:sz w:val="22"/>
          <w:szCs w:val="22"/>
          <w:lang w:val="nl-NL"/>
        </w:rPr>
      </w:pPr>
      <w:r>
        <w:rPr>
          <w:lang w:val="nl-NL"/>
        </w:rPr>
        <w:br w:type="page"/>
      </w:r>
    </w:p>
    <w:p w:rsidR="003C0BF3" w:rsidRDefault="003C0BF3" w:rsidP="005A1B61">
      <w:pPr>
        <w:pStyle w:val="Heading2"/>
        <w:rPr>
          <w:lang w:val="nl-NL"/>
        </w:rPr>
      </w:pPr>
      <w:bookmarkStart w:id="99" w:name="_Toc265698777"/>
      <w:r>
        <w:rPr>
          <w:lang w:val="nl-NL"/>
        </w:rPr>
        <w:t>3.3 Trends en problematiek in de huidige maatschappij</w:t>
      </w:r>
      <w:bookmarkEnd w:id="99"/>
    </w:p>
    <w:p w:rsidR="003C0BF3" w:rsidRDefault="003C0BF3" w:rsidP="00FA4C6D">
      <w:pPr>
        <w:pStyle w:val="NoSpacing"/>
        <w:spacing w:line="276" w:lineRule="auto"/>
        <w:jc w:val="both"/>
        <w:rPr>
          <w:sz w:val="22"/>
          <w:szCs w:val="22"/>
          <w:lang w:val="nl-NL"/>
        </w:rPr>
      </w:pPr>
    </w:p>
    <w:p w:rsidR="003C0BF3" w:rsidRDefault="003C0BF3" w:rsidP="00FA4C6D">
      <w:pPr>
        <w:pStyle w:val="NoSpacing"/>
        <w:spacing w:line="276" w:lineRule="auto"/>
        <w:jc w:val="both"/>
        <w:rPr>
          <w:sz w:val="22"/>
          <w:szCs w:val="22"/>
          <w:lang w:val="nl-NL"/>
        </w:rPr>
      </w:pPr>
      <w:r w:rsidRPr="00FA4C6D">
        <w:rPr>
          <w:sz w:val="22"/>
          <w:szCs w:val="22"/>
          <w:lang w:val="nl-NL"/>
        </w:rPr>
        <w:t xml:space="preserve">In de huidige </w:t>
      </w:r>
      <w:r>
        <w:rPr>
          <w:sz w:val="22"/>
          <w:szCs w:val="22"/>
          <w:lang w:val="nl-NL"/>
        </w:rPr>
        <w:t>maatschappij</w:t>
      </w:r>
      <w:r w:rsidRPr="00FA4C6D">
        <w:rPr>
          <w:sz w:val="22"/>
          <w:szCs w:val="22"/>
          <w:lang w:val="nl-NL"/>
        </w:rPr>
        <w:t xml:space="preserve"> zijn veel nieuwe trends gaande. </w:t>
      </w:r>
      <w:r>
        <w:rPr>
          <w:sz w:val="22"/>
          <w:szCs w:val="22"/>
          <w:lang w:val="nl-NL"/>
        </w:rPr>
        <w:t xml:space="preserve">In deze deelvraag richt ik me, naast de problematiek, vooral op de trends in de media, aangezien juist hier voor de marketingafdeling van een theater nieuwe mogelijkheden liggen voor de promotie. Het is belangrijk op het juiste moment met deze trends mee te gaan: niet te vroeg om zo het risico van tijd- en geldverspilling te beperken, maar ook niet te laat omdat dit op het publiek over kan komen als negatief. Je loopt dan als theater achter de feiten aan en wordt al snel als oubollig gezien. </w:t>
      </w:r>
    </w:p>
    <w:p w:rsidR="003C0BF3" w:rsidRDefault="003C0BF3" w:rsidP="00FA4C6D">
      <w:pPr>
        <w:pStyle w:val="NoSpacing"/>
        <w:spacing w:line="276" w:lineRule="auto"/>
        <w:jc w:val="both"/>
        <w:rPr>
          <w:sz w:val="22"/>
          <w:szCs w:val="22"/>
          <w:lang w:val="nl-NL"/>
        </w:rPr>
      </w:pPr>
    </w:p>
    <w:p w:rsidR="003C0BF3" w:rsidRDefault="003C0BF3" w:rsidP="003E451F">
      <w:pPr>
        <w:pStyle w:val="Heading3"/>
        <w:rPr>
          <w:lang w:val="nl-NL"/>
        </w:rPr>
      </w:pPr>
      <w:bookmarkStart w:id="100" w:name="_Toc265697462"/>
      <w:r>
        <w:rPr>
          <w:lang w:val="nl-NL"/>
        </w:rPr>
        <w:t>Economische crisis</w:t>
      </w:r>
      <w:bookmarkEnd w:id="100"/>
      <w:r>
        <w:rPr>
          <w:lang w:val="nl-NL"/>
        </w:rPr>
        <w:t xml:space="preserve"> </w:t>
      </w:r>
    </w:p>
    <w:p w:rsidR="003C0BF3" w:rsidRDefault="003C0BF3" w:rsidP="003E451F">
      <w:pPr>
        <w:pStyle w:val="NoSpacing"/>
        <w:spacing w:line="276" w:lineRule="auto"/>
        <w:jc w:val="both"/>
        <w:rPr>
          <w:sz w:val="22"/>
          <w:szCs w:val="22"/>
          <w:lang w:val="nl-NL"/>
        </w:rPr>
      </w:pPr>
      <w:r w:rsidRPr="008F3EB1">
        <w:rPr>
          <w:sz w:val="22"/>
          <w:szCs w:val="22"/>
          <w:lang w:val="nl-NL"/>
        </w:rPr>
        <w:t xml:space="preserve">De Nederlandse economie is samen met grote delen van de rest van de wereld sinds de zomer van 2007 </w:t>
      </w:r>
      <w:r>
        <w:rPr>
          <w:sz w:val="22"/>
          <w:szCs w:val="22"/>
          <w:lang w:val="nl-NL"/>
        </w:rPr>
        <w:t>in een zogenaamde</w:t>
      </w:r>
      <w:r w:rsidRPr="008F3EB1">
        <w:rPr>
          <w:sz w:val="22"/>
          <w:szCs w:val="22"/>
          <w:lang w:val="nl-NL"/>
        </w:rPr>
        <w:t xml:space="preserve"> kredietcrisis</w:t>
      </w:r>
      <w:r>
        <w:rPr>
          <w:sz w:val="22"/>
          <w:szCs w:val="22"/>
          <w:lang w:val="nl-NL"/>
        </w:rPr>
        <w:t xml:space="preserve"> beland. Deze </w:t>
      </w:r>
      <w:r w:rsidRPr="008F3EB1">
        <w:rPr>
          <w:sz w:val="22"/>
          <w:szCs w:val="22"/>
          <w:lang w:val="nl-NL"/>
        </w:rPr>
        <w:t xml:space="preserve">begon bij de stagnerende huizenmarkt in de Verenigde Staten, </w:t>
      </w:r>
      <w:r>
        <w:rPr>
          <w:sz w:val="22"/>
          <w:szCs w:val="22"/>
          <w:lang w:val="nl-NL"/>
        </w:rPr>
        <w:t>maar heft inmiddels</w:t>
      </w:r>
      <w:r w:rsidRPr="008F3EB1">
        <w:rPr>
          <w:sz w:val="22"/>
          <w:szCs w:val="22"/>
          <w:lang w:val="nl-NL"/>
        </w:rPr>
        <w:t xml:space="preserve"> duidelijke sporen achtergelaten</w:t>
      </w:r>
      <w:r>
        <w:rPr>
          <w:sz w:val="22"/>
          <w:szCs w:val="22"/>
          <w:lang w:val="nl-NL"/>
        </w:rPr>
        <w:t xml:space="preserve"> in</w:t>
      </w:r>
      <w:r w:rsidRPr="008F3EB1">
        <w:rPr>
          <w:sz w:val="22"/>
          <w:szCs w:val="22"/>
          <w:lang w:val="nl-NL"/>
        </w:rPr>
        <w:t xml:space="preserve"> Nederland; de staatschuld is in de jaren erna met me</w:t>
      </w:r>
      <w:r>
        <w:rPr>
          <w:sz w:val="22"/>
          <w:szCs w:val="22"/>
          <w:lang w:val="nl-NL"/>
        </w:rPr>
        <w:t>er dan €100 miljard,</w:t>
      </w:r>
      <w:r w:rsidRPr="008F3EB1">
        <w:rPr>
          <w:sz w:val="22"/>
          <w:szCs w:val="22"/>
          <w:lang w:val="nl-NL"/>
        </w:rPr>
        <w:t xml:space="preserve"> ofwel een derde van </w:t>
      </w:r>
      <w:r>
        <w:rPr>
          <w:sz w:val="22"/>
          <w:szCs w:val="22"/>
          <w:lang w:val="nl-NL"/>
        </w:rPr>
        <w:t>de totale schuld</w:t>
      </w:r>
      <w:r w:rsidRPr="008F3EB1">
        <w:rPr>
          <w:sz w:val="22"/>
          <w:szCs w:val="22"/>
          <w:lang w:val="nl-NL"/>
        </w:rPr>
        <w:t xml:space="preserve"> in 2007</w:t>
      </w:r>
      <w:r>
        <w:rPr>
          <w:sz w:val="22"/>
          <w:szCs w:val="22"/>
          <w:lang w:val="nl-NL"/>
        </w:rPr>
        <w:t>,</w:t>
      </w:r>
      <w:r w:rsidRPr="008F3EB1">
        <w:rPr>
          <w:sz w:val="22"/>
          <w:szCs w:val="22"/>
          <w:lang w:val="nl-NL"/>
        </w:rPr>
        <w:t xml:space="preserve"> toegenomen</w:t>
      </w:r>
      <w:r>
        <w:rPr>
          <w:sz w:val="22"/>
          <w:szCs w:val="22"/>
          <w:lang w:val="nl-NL"/>
        </w:rPr>
        <w:t xml:space="preserve"> </w:t>
      </w:r>
      <w:r w:rsidRPr="008F3EB1">
        <w:rPr>
          <w:sz w:val="22"/>
          <w:szCs w:val="22"/>
          <w:lang w:val="nl-NL"/>
        </w:rPr>
        <w:t>(RTLZ,</w:t>
      </w:r>
      <w:r>
        <w:rPr>
          <w:sz w:val="22"/>
          <w:szCs w:val="22"/>
          <w:lang w:val="nl-NL"/>
        </w:rPr>
        <w:t xml:space="preserve"> </w:t>
      </w:r>
      <w:r w:rsidRPr="008F3EB1">
        <w:rPr>
          <w:sz w:val="22"/>
          <w:szCs w:val="22"/>
          <w:lang w:val="nl-NL"/>
        </w:rPr>
        <w:t xml:space="preserve">2009). </w:t>
      </w:r>
    </w:p>
    <w:p w:rsidR="003C0BF3" w:rsidRDefault="003C0BF3" w:rsidP="003E451F">
      <w:pPr>
        <w:pStyle w:val="NoSpacing"/>
        <w:spacing w:line="276" w:lineRule="auto"/>
        <w:jc w:val="both"/>
        <w:rPr>
          <w:sz w:val="22"/>
          <w:szCs w:val="22"/>
          <w:lang w:val="nl-NL"/>
        </w:rPr>
      </w:pPr>
      <w:r>
        <w:rPr>
          <w:sz w:val="22"/>
          <w:szCs w:val="22"/>
          <w:lang w:val="nl-NL"/>
        </w:rPr>
        <w:t xml:space="preserve">Voor de theaterbranche kan dit van twee kanten gevolgen hebben: de bezoeker heeft minder te besteden en door deze gedaalde koopkracht zal hij of zij wellicht minder vaak het theater bezoeken. Dit kan resulteren in half volle zalen, wat een snowball-effect tot gevolg kan hebben. De halfvolle zalen geven het theater namelijk geen goed imago en ook doet het af aan de sfeer, bezoekers voor wie de prijs een secundaire rol speelt kunnen dus ook wegblijven door de aangetaste sfeer. </w:t>
      </w:r>
    </w:p>
    <w:p w:rsidR="003C0BF3" w:rsidRPr="008F3EB1" w:rsidRDefault="003C0BF3" w:rsidP="003E451F">
      <w:pPr>
        <w:pStyle w:val="NoSpacing"/>
        <w:spacing w:line="276" w:lineRule="auto"/>
        <w:jc w:val="both"/>
        <w:rPr>
          <w:sz w:val="22"/>
          <w:szCs w:val="22"/>
          <w:lang w:val="nl-NL"/>
        </w:rPr>
      </w:pPr>
      <w:r>
        <w:rPr>
          <w:sz w:val="22"/>
          <w:szCs w:val="22"/>
          <w:lang w:val="nl-NL"/>
        </w:rPr>
        <w:t xml:space="preserve">Aan de andere kant kan de theatersector het gaan merken in de financieringen. </w:t>
      </w:r>
      <w:r w:rsidRPr="008F3EB1">
        <w:rPr>
          <w:sz w:val="22"/>
          <w:szCs w:val="22"/>
          <w:lang w:val="nl-NL"/>
        </w:rPr>
        <w:t>Voor iedereen is inmiddels duidelijk dat er</w:t>
      </w:r>
      <w:r>
        <w:rPr>
          <w:sz w:val="22"/>
          <w:szCs w:val="22"/>
          <w:lang w:val="nl-NL"/>
        </w:rPr>
        <w:t xml:space="preserve"> op de overheidsuitgaven bezuinigd moet worden en de kans is groot dat ook in de portefeuille van cultuur zal worden gesneden. Een theater zal dus hoogstwaarschijnlijk met minder Rijks- of gemeentesubsidies rond moeten komen, maar ook de sponsoren zijn minder risico gaan nemen sinds de onzekerheid in de economie. </w:t>
      </w:r>
    </w:p>
    <w:p w:rsidR="003C0BF3" w:rsidRDefault="003C0BF3" w:rsidP="005A1B61">
      <w:pPr>
        <w:pStyle w:val="Heading3"/>
        <w:rPr>
          <w:lang w:val="nl-NL"/>
        </w:rPr>
      </w:pPr>
      <w:bookmarkStart w:id="101" w:name="_Toc265099660"/>
      <w:bookmarkStart w:id="102" w:name="_Toc265151237"/>
      <w:bookmarkStart w:id="103" w:name="_Toc265697463"/>
      <w:r>
        <w:rPr>
          <w:lang w:val="nl-NL"/>
        </w:rPr>
        <w:t>Individualisme of groepsvorming?</w:t>
      </w:r>
      <w:bookmarkEnd w:id="101"/>
      <w:bookmarkEnd w:id="102"/>
      <w:bookmarkEnd w:id="103"/>
    </w:p>
    <w:p w:rsidR="003C0BF3" w:rsidRDefault="003C0BF3" w:rsidP="00FA4C6D">
      <w:pPr>
        <w:pStyle w:val="NoSpacing"/>
        <w:spacing w:line="276" w:lineRule="auto"/>
        <w:jc w:val="both"/>
        <w:rPr>
          <w:sz w:val="22"/>
          <w:szCs w:val="22"/>
          <w:lang w:val="nl-NL"/>
        </w:rPr>
      </w:pPr>
      <w:r w:rsidRPr="00FA4C6D">
        <w:rPr>
          <w:sz w:val="22"/>
          <w:szCs w:val="22"/>
          <w:lang w:val="nl-NL"/>
        </w:rPr>
        <w:t>De</w:t>
      </w:r>
      <w:r>
        <w:rPr>
          <w:sz w:val="22"/>
          <w:szCs w:val="22"/>
          <w:lang w:val="nl-NL"/>
        </w:rPr>
        <w:t xml:space="preserve"> pers spreekt er dagelijks over: de</w:t>
      </w:r>
      <w:r w:rsidRPr="00FA4C6D">
        <w:rPr>
          <w:sz w:val="22"/>
          <w:szCs w:val="22"/>
          <w:lang w:val="nl-NL"/>
        </w:rPr>
        <w:t xml:space="preserve"> maatschappij lijkt individualistischer</w:t>
      </w:r>
      <w:r>
        <w:rPr>
          <w:sz w:val="22"/>
          <w:szCs w:val="22"/>
          <w:lang w:val="nl-NL"/>
        </w:rPr>
        <w:t xml:space="preserve"> te worden, zelfs koningin Beatrix wijdde er een aantal woorden aan in haar kersttoespraak van 2009, </w:t>
      </w:r>
      <w:r w:rsidRPr="00FA4C6D">
        <w:rPr>
          <w:sz w:val="22"/>
          <w:szCs w:val="22"/>
          <w:lang w:val="nl-NL"/>
        </w:rPr>
        <w:t xml:space="preserve">maar is dat ook zo? Er lijkt zich een trend te ontwikkelen op het internet waarin men niet meer de anonimiteit van het web </w:t>
      </w:r>
      <w:r>
        <w:rPr>
          <w:sz w:val="22"/>
          <w:szCs w:val="22"/>
          <w:lang w:val="nl-NL"/>
        </w:rPr>
        <w:t>zo apprecieert, maar juist het gemak</w:t>
      </w:r>
      <w:r w:rsidRPr="00FA4C6D">
        <w:rPr>
          <w:sz w:val="22"/>
          <w:szCs w:val="22"/>
          <w:lang w:val="nl-NL"/>
        </w:rPr>
        <w:t xml:space="preserve"> om jezelf tot een bepaalde groep te laten behoren en zo nieuwe mensen te ontmoeten of informatie te verschaffen.</w:t>
      </w:r>
      <w:r>
        <w:rPr>
          <w:sz w:val="22"/>
          <w:szCs w:val="22"/>
          <w:lang w:val="nl-NL"/>
        </w:rPr>
        <w:t xml:space="preserve"> Via tal van wegen is het mogelijk je bij een bepaalde community of beweging te laten horen door een simpele muisklik. Of het nu om een idool, een tv serie, een hobby of een sport gaan, voor elk onderwerp is er wel een groep te vinden waar mensen met dezelfde interesse zich bundelen. </w:t>
      </w:r>
    </w:p>
    <w:p w:rsidR="003C0BF3" w:rsidRDefault="003C0BF3" w:rsidP="005A1B61">
      <w:pPr>
        <w:pStyle w:val="Heading3"/>
        <w:rPr>
          <w:lang w:val="nl-NL"/>
        </w:rPr>
      </w:pPr>
      <w:bookmarkStart w:id="104" w:name="_Toc265099661"/>
      <w:bookmarkStart w:id="105" w:name="_Toc265151238"/>
      <w:bookmarkStart w:id="106" w:name="_Toc265697464"/>
      <w:r>
        <w:rPr>
          <w:lang w:val="nl-NL"/>
        </w:rPr>
        <w:t>Blogs</w:t>
      </w:r>
      <w:bookmarkEnd w:id="104"/>
      <w:bookmarkEnd w:id="105"/>
      <w:bookmarkEnd w:id="106"/>
    </w:p>
    <w:p w:rsidR="003C0BF3" w:rsidRDefault="003C0BF3" w:rsidP="00FA4C6D">
      <w:pPr>
        <w:pStyle w:val="NoSpacing"/>
        <w:spacing w:line="276" w:lineRule="auto"/>
        <w:jc w:val="both"/>
        <w:rPr>
          <w:sz w:val="22"/>
          <w:szCs w:val="22"/>
          <w:lang w:val="nl-NL"/>
        </w:rPr>
      </w:pPr>
      <w:r w:rsidRPr="00FA4C6D">
        <w:rPr>
          <w:sz w:val="22"/>
          <w:szCs w:val="22"/>
          <w:lang w:val="nl-NL"/>
        </w:rPr>
        <w:t>Door blogs of</w:t>
      </w:r>
      <w:r>
        <w:rPr>
          <w:sz w:val="22"/>
          <w:szCs w:val="22"/>
          <w:lang w:val="nl-NL"/>
        </w:rPr>
        <w:t>tewel</w:t>
      </w:r>
      <w:r w:rsidRPr="00FA4C6D">
        <w:rPr>
          <w:sz w:val="22"/>
          <w:szCs w:val="22"/>
          <w:lang w:val="nl-NL"/>
        </w:rPr>
        <w:t xml:space="preserve"> weblogs is het mogelijk om zelf artikelen over elk te bedenken onderwerp op het internet te plaatsen zonder de tussenkomst van een redactie. Deze artikelen worden achter elkaar op een bepaalde persoonlijke pagina geplaatst en voor de lezers in het mogelijk om hier reacties te plaatsen en zo feedback te geven of een discussie te voeren.</w:t>
      </w:r>
    </w:p>
    <w:p w:rsidR="003C0BF3" w:rsidRDefault="003C0BF3" w:rsidP="00FA4C6D">
      <w:pPr>
        <w:pStyle w:val="NoSpacing"/>
        <w:spacing w:line="276" w:lineRule="auto"/>
        <w:jc w:val="both"/>
        <w:rPr>
          <w:sz w:val="22"/>
          <w:szCs w:val="22"/>
          <w:lang w:val="nl-NL"/>
        </w:rPr>
      </w:pPr>
      <w:r>
        <w:rPr>
          <w:sz w:val="22"/>
          <w:szCs w:val="22"/>
          <w:lang w:val="nl-NL"/>
        </w:rPr>
        <w:t>Voor een theater kan een blog interessant zijn door de blogs die er geschreven worden over het theater te kunnen publiceren op de eigen site. Ook blogs van artiesten kunnen hierbij horen.</w:t>
      </w:r>
    </w:p>
    <w:p w:rsidR="003C0BF3" w:rsidRDefault="003C0BF3" w:rsidP="00CB1D41">
      <w:pPr>
        <w:pStyle w:val="Heading3"/>
        <w:rPr>
          <w:lang w:val="nl-NL"/>
        </w:rPr>
      </w:pPr>
      <w:bookmarkStart w:id="107" w:name="_Toc265697465"/>
      <w:r>
        <w:rPr>
          <w:lang w:val="nl-NL"/>
        </w:rPr>
        <w:t>Fora</w:t>
      </w:r>
      <w:bookmarkEnd w:id="107"/>
    </w:p>
    <w:p w:rsidR="003C0BF3" w:rsidRDefault="003C0BF3" w:rsidP="00FA4C6D">
      <w:pPr>
        <w:pStyle w:val="NoSpacing"/>
        <w:spacing w:line="276" w:lineRule="auto"/>
        <w:jc w:val="both"/>
        <w:rPr>
          <w:sz w:val="22"/>
          <w:szCs w:val="22"/>
          <w:lang w:val="nl-NL"/>
        </w:rPr>
      </w:pPr>
      <w:r>
        <w:rPr>
          <w:sz w:val="22"/>
          <w:szCs w:val="22"/>
          <w:lang w:val="nl-NL"/>
        </w:rPr>
        <w:t>Een forum is een discussiesite op het internet, deze is ingedeeld in verschillende onderwerpen welke weer onderverdeeld zijn in de verschillende ‘topics’. Leden van een forum kunnen op deze verschillende topics reageren middels een berichtje. Ook kunnen er nieuwe onderwerpen aangemaakt worden betreffende een discussie, een oplossing voor een specifiek probleem of een aankomend event. Het kan voor de theaterwereld interessant zijn te weten op welke grote fora zij besproken worden, om zo de mening onder de mensen betreffende het theater te peilen.</w:t>
      </w:r>
    </w:p>
    <w:p w:rsidR="003C0BF3" w:rsidRDefault="003C0BF3" w:rsidP="00FA4C6D">
      <w:pPr>
        <w:pStyle w:val="NoSpacing"/>
        <w:spacing w:line="276" w:lineRule="auto"/>
        <w:jc w:val="both"/>
        <w:rPr>
          <w:sz w:val="22"/>
          <w:szCs w:val="22"/>
          <w:lang w:val="nl-NL"/>
        </w:rPr>
      </w:pPr>
      <w:r>
        <w:rPr>
          <w:sz w:val="22"/>
          <w:szCs w:val="22"/>
          <w:lang w:val="nl-NL"/>
        </w:rPr>
        <w:t>Op een forum kan een theater een account aanmaken waardoor hij mee kan praten met bepaalde discussies. Door het theater een stem te geven kan de awareness vergroot worden.</w:t>
      </w:r>
    </w:p>
    <w:p w:rsidR="003C0BF3" w:rsidRDefault="003C0BF3" w:rsidP="00FA4C6D">
      <w:pPr>
        <w:pStyle w:val="NoSpacing"/>
        <w:spacing w:line="276" w:lineRule="auto"/>
        <w:jc w:val="both"/>
        <w:rPr>
          <w:sz w:val="22"/>
          <w:szCs w:val="22"/>
          <w:lang w:val="nl-NL"/>
        </w:rPr>
      </w:pPr>
    </w:p>
    <w:p w:rsidR="003C0BF3" w:rsidRDefault="003C0BF3" w:rsidP="005A1B61">
      <w:pPr>
        <w:pStyle w:val="Heading3"/>
        <w:rPr>
          <w:lang w:val="nl-NL"/>
        </w:rPr>
      </w:pPr>
      <w:bookmarkStart w:id="108" w:name="_Toc265099662"/>
      <w:bookmarkStart w:id="109" w:name="_Toc265151239"/>
      <w:bookmarkStart w:id="110" w:name="_Toc265697466"/>
      <w:r>
        <w:rPr>
          <w:lang w:val="nl-NL"/>
        </w:rPr>
        <w:t>Netwerken</w:t>
      </w:r>
      <w:bookmarkEnd w:id="108"/>
      <w:bookmarkEnd w:id="109"/>
      <w:bookmarkEnd w:id="110"/>
    </w:p>
    <w:p w:rsidR="003C0BF3" w:rsidRDefault="003C0BF3" w:rsidP="00B827D6">
      <w:pPr>
        <w:pStyle w:val="NoSpacing"/>
        <w:spacing w:line="276" w:lineRule="auto"/>
        <w:jc w:val="both"/>
        <w:rPr>
          <w:sz w:val="22"/>
          <w:szCs w:val="22"/>
          <w:lang w:val="nl-NL"/>
        </w:rPr>
      </w:pPr>
      <w:r w:rsidRPr="00FA4C6D">
        <w:rPr>
          <w:sz w:val="22"/>
          <w:szCs w:val="22"/>
          <w:lang w:val="nl-NL"/>
        </w:rPr>
        <w:t>De grootste trend die op het moment plaatsvindt in de media is de opkomst en groei van sociale netwerksites. Op deze sites is het mogelijk persoonlijke informatie van jezelf te plaatsen en een netwerk op te bouwen met bijvoorbeeld vrienden, collega’s en artiesten. Het openbaar ventileren van je contacten is helemaal hip.</w:t>
      </w:r>
    </w:p>
    <w:p w:rsidR="003C0BF3" w:rsidRPr="00FA4C6D" w:rsidRDefault="003C0BF3" w:rsidP="00B827D6">
      <w:pPr>
        <w:pStyle w:val="NoSpacing"/>
        <w:spacing w:line="276" w:lineRule="auto"/>
        <w:jc w:val="both"/>
        <w:rPr>
          <w:sz w:val="22"/>
          <w:szCs w:val="22"/>
          <w:lang w:val="nl-NL"/>
        </w:rPr>
      </w:pPr>
      <w:r w:rsidRPr="00FA4C6D">
        <w:rPr>
          <w:sz w:val="22"/>
          <w:szCs w:val="22"/>
          <w:lang w:val="nl-NL"/>
        </w:rPr>
        <w:t>Hieronder zijn de zes grootste netwerk site</w:t>
      </w:r>
      <w:r>
        <w:rPr>
          <w:sz w:val="22"/>
          <w:szCs w:val="22"/>
          <w:lang w:val="nl-NL"/>
        </w:rPr>
        <w:t>s in Nederland kort omschreven:</w:t>
      </w:r>
    </w:p>
    <w:p w:rsidR="003C0BF3" w:rsidRPr="005A1B61" w:rsidRDefault="003C0BF3" w:rsidP="005A1B61">
      <w:pPr>
        <w:pStyle w:val="Heading6"/>
        <w:rPr>
          <w:rStyle w:val="SubtleEmphasis"/>
          <w:iCs/>
          <w:lang w:val="nl-NL"/>
        </w:rPr>
      </w:pPr>
      <w:r w:rsidRPr="005A1B61">
        <w:rPr>
          <w:rStyle w:val="SubtleEmphasis"/>
          <w:i w:val="0"/>
          <w:iCs/>
          <w:lang w:val="nl-NL"/>
        </w:rPr>
        <w:t>Hyves</w:t>
      </w:r>
      <w:r w:rsidRPr="005A1B61">
        <w:rPr>
          <w:rStyle w:val="SubtleEmphasis"/>
          <w:iCs/>
          <w:lang w:val="nl-NL"/>
        </w:rPr>
        <w:t xml:space="preserve"> </w:t>
      </w:r>
      <w:r w:rsidRPr="00B02642">
        <w:rPr>
          <w:rStyle w:val="SubtleEmphasis"/>
          <w:i w:val="0"/>
          <w:iCs/>
          <w:sz w:val="16"/>
          <w:szCs w:val="16"/>
          <w:lang w:val="nl-NL"/>
        </w:rPr>
        <w:t>(</w:t>
      </w:r>
      <w:r w:rsidRPr="00B02642">
        <w:rPr>
          <w:sz w:val="16"/>
          <w:szCs w:val="16"/>
          <w:lang w:val="nl-NL"/>
        </w:rPr>
        <w:t>www.hyves.nl</w:t>
      </w:r>
      <w:r w:rsidRPr="00B02642">
        <w:rPr>
          <w:rStyle w:val="SubtleEmphasis"/>
          <w:i w:val="0"/>
          <w:iCs/>
          <w:sz w:val="16"/>
          <w:szCs w:val="16"/>
          <w:lang w:val="nl-NL"/>
        </w:rPr>
        <w:t>)</w:t>
      </w:r>
    </w:p>
    <w:p w:rsidR="003C0BF3" w:rsidRPr="00B827D6" w:rsidRDefault="003C0BF3" w:rsidP="00B827D6">
      <w:pPr>
        <w:pStyle w:val="NoSpacing"/>
        <w:spacing w:line="276" w:lineRule="auto"/>
        <w:jc w:val="both"/>
        <w:rPr>
          <w:rStyle w:val="SubtleEmphasis"/>
          <w:iCs/>
          <w:color w:val="auto"/>
          <w:sz w:val="22"/>
          <w:szCs w:val="22"/>
          <w:lang w:val="nl-NL"/>
        </w:rPr>
      </w:pPr>
      <w:r w:rsidRPr="00B02642">
        <w:rPr>
          <w:bCs/>
          <w:sz w:val="22"/>
          <w:szCs w:val="22"/>
          <w:lang w:val="nl-NL"/>
        </w:rPr>
        <w:t>Hyves</w:t>
      </w:r>
      <w:r w:rsidRPr="00B827D6">
        <w:rPr>
          <w:sz w:val="22"/>
          <w:szCs w:val="22"/>
          <w:lang w:val="nl-NL"/>
        </w:rPr>
        <w:t xml:space="preserve"> </w:t>
      </w:r>
      <w:r>
        <w:rPr>
          <w:sz w:val="22"/>
          <w:szCs w:val="22"/>
          <w:lang w:val="nl-NL"/>
        </w:rPr>
        <w:t>is de grootste</w:t>
      </w:r>
      <w:r w:rsidRPr="00B827D6">
        <w:rPr>
          <w:sz w:val="22"/>
          <w:szCs w:val="22"/>
          <w:lang w:val="nl-NL"/>
        </w:rPr>
        <w:t xml:space="preserve"> gratis </w:t>
      </w:r>
      <w:hyperlink r:id="rId15" w:tooltip="Nederland" w:history="1">
        <w:r w:rsidRPr="00B827D6">
          <w:rPr>
            <w:rStyle w:val="Hyperlink"/>
            <w:color w:val="auto"/>
            <w:sz w:val="22"/>
            <w:szCs w:val="22"/>
            <w:u w:val="none"/>
            <w:lang w:val="nl-NL"/>
          </w:rPr>
          <w:t>Nederlandse</w:t>
        </w:r>
      </w:hyperlink>
      <w:r w:rsidRPr="00B827D6">
        <w:rPr>
          <w:sz w:val="22"/>
          <w:szCs w:val="22"/>
          <w:lang w:val="nl-NL"/>
        </w:rPr>
        <w:t xml:space="preserve"> </w:t>
      </w:r>
      <w:hyperlink r:id="rId16" w:tooltip="Sociale netwerksite" w:history="1">
        <w:r w:rsidRPr="00B827D6">
          <w:rPr>
            <w:rStyle w:val="Hyperlink"/>
            <w:color w:val="auto"/>
            <w:sz w:val="22"/>
            <w:szCs w:val="22"/>
            <w:u w:val="none"/>
            <w:lang w:val="nl-NL"/>
          </w:rPr>
          <w:t>sociale netwerksite</w:t>
        </w:r>
      </w:hyperlink>
      <w:r>
        <w:rPr>
          <w:sz w:val="22"/>
          <w:szCs w:val="22"/>
          <w:lang w:val="nl-NL"/>
        </w:rPr>
        <w:t xml:space="preserve"> met meer dan</w:t>
      </w:r>
      <w:r w:rsidRPr="00B02642">
        <w:rPr>
          <w:sz w:val="22"/>
          <w:szCs w:val="22"/>
          <w:lang w:val="nl-NL"/>
        </w:rPr>
        <w:t xml:space="preserve"> 9,5 miljoen accounts.</w:t>
      </w:r>
      <w:r>
        <w:rPr>
          <w:sz w:val="22"/>
          <w:szCs w:val="22"/>
          <w:lang w:val="nl-NL"/>
        </w:rPr>
        <w:t xml:space="preserve"> Een groot deel van de Nederlanders is dus via deze site te bereiken. </w:t>
      </w:r>
    </w:p>
    <w:p w:rsidR="003C0BF3" w:rsidRPr="00B02642" w:rsidRDefault="003C0BF3" w:rsidP="005A1B61">
      <w:pPr>
        <w:pStyle w:val="Heading6"/>
        <w:rPr>
          <w:rStyle w:val="SubtleEmphasis"/>
          <w:i w:val="0"/>
          <w:iCs/>
          <w:sz w:val="16"/>
          <w:szCs w:val="16"/>
          <w:lang w:val="nl-NL"/>
        </w:rPr>
      </w:pPr>
      <w:r w:rsidRPr="005A1B61">
        <w:rPr>
          <w:rStyle w:val="SubtleEmphasis"/>
          <w:i w:val="0"/>
          <w:iCs/>
          <w:lang w:val="nl-NL"/>
        </w:rPr>
        <w:t xml:space="preserve">Facebook </w:t>
      </w:r>
      <w:r w:rsidRPr="00B02642">
        <w:rPr>
          <w:rStyle w:val="SubtleEmphasis"/>
          <w:i w:val="0"/>
          <w:iCs/>
          <w:sz w:val="16"/>
          <w:szCs w:val="16"/>
          <w:lang w:val="nl-NL"/>
        </w:rPr>
        <w:t>(</w:t>
      </w:r>
      <w:hyperlink r:id="rId17" w:history="1">
        <w:r w:rsidRPr="00B02642">
          <w:rPr>
            <w:rStyle w:val="SubtleEmphasis"/>
            <w:i w:val="0"/>
            <w:iCs/>
            <w:sz w:val="16"/>
            <w:szCs w:val="16"/>
            <w:lang w:val="nl-NL"/>
          </w:rPr>
          <w:t>www.facebook.com</w:t>
        </w:r>
      </w:hyperlink>
      <w:r w:rsidRPr="00B02642">
        <w:rPr>
          <w:rStyle w:val="SubtleEmphasis"/>
          <w:i w:val="0"/>
          <w:iCs/>
          <w:sz w:val="16"/>
          <w:szCs w:val="16"/>
          <w:lang w:val="nl-NL"/>
        </w:rPr>
        <w:t>)</w:t>
      </w:r>
    </w:p>
    <w:p w:rsidR="003C0BF3" w:rsidRPr="00B827D6" w:rsidRDefault="003C0BF3" w:rsidP="00B827D6">
      <w:pPr>
        <w:pStyle w:val="NoSpacing"/>
        <w:spacing w:line="276" w:lineRule="auto"/>
        <w:jc w:val="both"/>
        <w:rPr>
          <w:rStyle w:val="SubtleEmphasis"/>
          <w:iCs/>
          <w:color w:val="auto"/>
          <w:sz w:val="22"/>
          <w:szCs w:val="22"/>
          <w:lang w:val="nl-NL"/>
        </w:rPr>
      </w:pPr>
      <w:r w:rsidRPr="00B02642">
        <w:rPr>
          <w:bCs/>
          <w:sz w:val="22"/>
          <w:szCs w:val="22"/>
          <w:lang w:val="nl-NL"/>
        </w:rPr>
        <w:t>Facebook</w:t>
      </w:r>
      <w:r w:rsidRPr="00B827D6">
        <w:rPr>
          <w:sz w:val="22"/>
          <w:szCs w:val="22"/>
          <w:lang w:val="nl-NL"/>
        </w:rPr>
        <w:t xml:space="preserve"> is een </w:t>
      </w:r>
      <w:hyperlink r:id="rId18" w:tooltip="Sociaalnetwerksite" w:history="1">
        <w:r>
          <w:rPr>
            <w:rStyle w:val="Hyperlink"/>
            <w:color w:val="auto"/>
            <w:sz w:val="22"/>
            <w:szCs w:val="22"/>
            <w:u w:val="none"/>
            <w:lang w:val="nl-NL"/>
          </w:rPr>
          <w:t xml:space="preserve">sociale </w:t>
        </w:r>
        <w:r w:rsidRPr="00B827D6">
          <w:rPr>
            <w:rStyle w:val="Hyperlink"/>
            <w:color w:val="auto"/>
            <w:sz w:val="22"/>
            <w:szCs w:val="22"/>
            <w:u w:val="none"/>
            <w:lang w:val="nl-NL"/>
          </w:rPr>
          <w:t>netwerksite</w:t>
        </w:r>
      </w:hyperlink>
      <w:r w:rsidRPr="00B827D6">
        <w:rPr>
          <w:sz w:val="22"/>
          <w:szCs w:val="22"/>
          <w:lang w:val="nl-NL"/>
        </w:rPr>
        <w:t xml:space="preserve"> voor onder andere scholieren, studenten en werknemers. Het </w:t>
      </w:r>
      <w:r>
        <w:rPr>
          <w:sz w:val="22"/>
          <w:szCs w:val="22"/>
          <w:lang w:val="nl-NL"/>
        </w:rPr>
        <w:t>is te vergelijken met Hyves, maar wordt wereldwijd gebruikt. Met meet dan 500 miljoen gebruikers is dit een van de grootste netwerksites ter wereld. Natuurlijk zijn niet al deze mensen relevant voor de Nederlandse theatersector, maar de mensen die</w:t>
      </w:r>
      <w:r w:rsidRPr="00755694">
        <w:rPr>
          <w:i/>
          <w:sz w:val="22"/>
          <w:szCs w:val="22"/>
          <w:lang w:val="nl-NL"/>
        </w:rPr>
        <w:t xml:space="preserve"> wel</w:t>
      </w:r>
      <w:r>
        <w:rPr>
          <w:sz w:val="22"/>
          <w:szCs w:val="22"/>
          <w:lang w:val="nl-NL"/>
        </w:rPr>
        <w:t xml:space="preserve"> tot de doelgroepen behoren zijn hier zeker te vinden. </w:t>
      </w:r>
    </w:p>
    <w:p w:rsidR="003C0BF3" w:rsidRPr="003A3D24" w:rsidRDefault="003C0BF3" w:rsidP="005A1B61">
      <w:pPr>
        <w:pStyle w:val="Heading6"/>
        <w:rPr>
          <w:rStyle w:val="SubtleEmphasis"/>
          <w:i w:val="0"/>
          <w:iCs/>
          <w:lang w:val="nl-NL"/>
        </w:rPr>
      </w:pPr>
      <w:r w:rsidRPr="003A3D24">
        <w:rPr>
          <w:rStyle w:val="SubtleEmphasis"/>
          <w:i w:val="0"/>
          <w:iCs/>
          <w:lang w:val="nl-NL"/>
        </w:rPr>
        <w:t xml:space="preserve">MySpace </w:t>
      </w:r>
      <w:r w:rsidRPr="00B02642">
        <w:rPr>
          <w:rStyle w:val="SubtleEmphasis"/>
          <w:i w:val="0"/>
          <w:iCs/>
          <w:sz w:val="16"/>
          <w:szCs w:val="16"/>
          <w:lang w:val="nl-NL"/>
        </w:rPr>
        <w:t>(</w:t>
      </w:r>
      <w:r w:rsidRPr="00B02642">
        <w:rPr>
          <w:sz w:val="16"/>
          <w:szCs w:val="16"/>
          <w:lang w:val="nl-NL"/>
        </w:rPr>
        <w:t>www.myspace.com</w:t>
      </w:r>
      <w:r w:rsidRPr="00B02642">
        <w:rPr>
          <w:rStyle w:val="SubtleEmphasis"/>
          <w:i w:val="0"/>
          <w:iCs/>
          <w:sz w:val="16"/>
          <w:szCs w:val="16"/>
          <w:lang w:val="nl-NL"/>
        </w:rPr>
        <w:t>)</w:t>
      </w:r>
    </w:p>
    <w:p w:rsidR="003C0BF3" w:rsidRPr="00755694" w:rsidRDefault="003C0BF3" w:rsidP="00B827D6">
      <w:pPr>
        <w:pStyle w:val="NoSpacing"/>
        <w:spacing w:line="276" w:lineRule="auto"/>
        <w:jc w:val="both"/>
        <w:rPr>
          <w:sz w:val="22"/>
          <w:szCs w:val="22"/>
          <w:lang w:val="nl-NL"/>
        </w:rPr>
      </w:pPr>
      <w:r w:rsidRPr="00755694">
        <w:rPr>
          <w:bCs/>
          <w:sz w:val="22"/>
          <w:szCs w:val="22"/>
          <w:lang w:val="nl-NL"/>
        </w:rPr>
        <w:t>MySpace</w:t>
      </w:r>
      <w:r w:rsidRPr="00755694">
        <w:rPr>
          <w:sz w:val="22"/>
          <w:szCs w:val="22"/>
          <w:lang w:val="nl-NL"/>
        </w:rPr>
        <w:t xml:space="preserve"> is een andere grote internationale </w:t>
      </w:r>
      <w:hyperlink r:id="rId19" w:tooltip="Sociale netwerksite" w:history="1">
        <w:r w:rsidRPr="00755694">
          <w:rPr>
            <w:rStyle w:val="Hyperlink"/>
            <w:color w:val="auto"/>
            <w:sz w:val="22"/>
            <w:szCs w:val="22"/>
            <w:u w:val="none"/>
            <w:lang w:val="nl-NL"/>
          </w:rPr>
          <w:t>sociale netwerksite</w:t>
        </w:r>
      </w:hyperlink>
      <w:r w:rsidRPr="00755694">
        <w:rPr>
          <w:sz w:val="22"/>
          <w:szCs w:val="22"/>
          <w:lang w:val="nl-NL"/>
        </w:rPr>
        <w:t xml:space="preserve"> met naast de gebruikelijke vriendenlinks ook veel muziekprofielen. Voor de theaterwereld is het wellicht interessant zich hierin te verdiepen aangezien artiesten hier een profiel kunnen hebben en dit kunnen linken aan een theater waar zij zullen spelen.</w:t>
      </w:r>
    </w:p>
    <w:p w:rsidR="003C0BF3" w:rsidRPr="003A3D24" w:rsidRDefault="003C0BF3" w:rsidP="005A1B61">
      <w:pPr>
        <w:pStyle w:val="Heading6"/>
        <w:rPr>
          <w:rStyle w:val="SubtleEmphasis"/>
          <w:i w:val="0"/>
          <w:iCs/>
          <w:lang w:val="nl-NL"/>
        </w:rPr>
      </w:pPr>
      <w:r w:rsidRPr="003A3D24">
        <w:rPr>
          <w:rStyle w:val="SubtleEmphasis"/>
          <w:i w:val="0"/>
          <w:iCs/>
          <w:lang w:val="nl-NL"/>
        </w:rPr>
        <w:t xml:space="preserve">LinkedIn </w:t>
      </w:r>
      <w:r w:rsidRPr="00B02642">
        <w:rPr>
          <w:rStyle w:val="SubtleEmphasis"/>
          <w:i w:val="0"/>
          <w:iCs/>
          <w:sz w:val="16"/>
          <w:szCs w:val="16"/>
          <w:lang w:val="nl-NL"/>
        </w:rPr>
        <w:t>(</w:t>
      </w:r>
      <w:r w:rsidRPr="00B02642">
        <w:rPr>
          <w:sz w:val="16"/>
          <w:szCs w:val="16"/>
          <w:lang w:val="nl-NL"/>
        </w:rPr>
        <w:t>www.linkedin.com</w:t>
      </w:r>
      <w:r w:rsidRPr="00B02642">
        <w:rPr>
          <w:rStyle w:val="SubtleEmphasis"/>
          <w:i w:val="0"/>
          <w:iCs/>
          <w:sz w:val="16"/>
          <w:szCs w:val="16"/>
          <w:lang w:val="nl-NL"/>
        </w:rPr>
        <w:t>)</w:t>
      </w:r>
    </w:p>
    <w:p w:rsidR="003C0BF3" w:rsidRPr="00755694" w:rsidRDefault="003C0BF3" w:rsidP="00B827D6">
      <w:pPr>
        <w:pStyle w:val="NoSpacing"/>
        <w:spacing w:line="276" w:lineRule="auto"/>
        <w:jc w:val="both"/>
        <w:rPr>
          <w:rStyle w:val="SubtleEmphasis"/>
          <w:iCs/>
          <w:color w:val="auto"/>
          <w:sz w:val="22"/>
          <w:szCs w:val="22"/>
          <w:lang w:val="nl-NL"/>
        </w:rPr>
      </w:pPr>
      <w:r w:rsidRPr="00755694">
        <w:rPr>
          <w:bCs/>
          <w:sz w:val="22"/>
          <w:szCs w:val="22"/>
          <w:lang w:val="nl-NL"/>
        </w:rPr>
        <w:t>Link</w:t>
      </w:r>
      <w:r>
        <w:rPr>
          <w:bCs/>
          <w:sz w:val="22"/>
          <w:szCs w:val="22"/>
          <w:lang w:val="nl-NL"/>
        </w:rPr>
        <w:t>e</w:t>
      </w:r>
      <w:r w:rsidRPr="00755694">
        <w:rPr>
          <w:bCs/>
          <w:sz w:val="22"/>
          <w:szCs w:val="22"/>
          <w:lang w:val="nl-NL"/>
        </w:rPr>
        <w:t>dIn</w:t>
      </w:r>
      <w:r w:rsidRPr="00755694">
        <w:rPr>
          <w:sz w:val="22"/>
          <w:szCs w:val="22"/>
          <w:lang w:val="nl-NL"/>
        </w:rPr>
        <w:t xml:space="preserve"> is een ander </w:t>
      </w:r>
      <w:hyperlink r:id="rId20" w:tooltip="Virtuele gemeenschap" w:history="1">
        <w:r w:rsidRPr="00755694">
          <w:rPr>
            <w:rStyle w:val="Hyperlink"/>
            <w:color w:val="auto"/>
            <w:sz w:val="22"/>
            <w:szCs w:val="22"/>
            <w:u w:val="none"/>
            <w:lang w:val="nl-NL"/>
          </w:rPr>
          <w:t>virtueel</w:t>
        </w:r>
      </w:hyperlink>
      <w:r w:rsidRPr="00755694">
        <w:rPr>
          <w:sz w:val="22"/>
          <w:szCs w:val="22"/>
          <w:lang w:val="nl-NL"/>
        </w:rPr>
        <w:t xml:space="preserve"> </w:t>
      </w:r>
      <w:hyperlink r:id="rId21" w:tooltip="Sociaal netwerk" w:history="1">
        <w:r w:rsidRPr="00755694">
          <w:rPr>
            <w:rStyle w:val="Hyperlink"/>
            <w:color w:val="auto"/>
            <w:sz w:val="22"/>
            <w:szCs w:val="22"/>
            <w:u w:val="none"/>
            <w:lang w:val="nl-NL"/>
          </w:rPr>
          <w:t>sociaal netwerk</w:t>
        </w:r>
      </w:hyperlink>
      <w:r w:rsidRPr="00755694">
        <w:rPr>
          <w:sz w:val="22"/>
          <w:szCs w:val="22"/>
          <w:lang w:val="nl-NL"/>
        </w:rPr>
        <w:t xml:space="preserve">, wat vooral gericht is op vakmensen. In dit netwerk kan je je zakenrelaties zichtbaar maken. Voor de theaterbranche is deze netwerksite waarschijnlijk het minst interessant doordat dit vooral op zakelijk niveau plaatsvindt en niet echt op recreatief niveau. </w:t>
      </w:r>
    </w:p>
    <w:p w:rsidR="003C0BF3" w:rsidRDefault="003C0BF3">
      <w:pPr>
        <w:rPr>
          <w:rStyle w:val="SubtleEmphasis"/>
          <w:i w:val="0"/>
          <w:iCs/>
          <w:caps/>
          <w:spacing w:val="10"/>
          <w:sz w:val="22"/>
          <w:szCs w:val="22"/>
          <w:lang w:val="nl-NL"/>
        </w:rPr>
      </w:pPr>
      <w:r>
        <w:rPr>
          <w:rStyle w:val="SubtleEmphasis"/>
          <w:i w:val="0"/>
          <w:iCs/>
          <w:lang w:val="nl-NL"/>
        </w:rPr>
        <w:br w:type="page"/>
      </w:r>
    </w:p>
    <w:p w:rsidR="003C0BF3" w:rsidRPr="003A3D24" w:rsidRDefault="003C0BF3" w:rsidP="005A1B61">
      <w:pPr>
        <w:pStyle w:val="Heading6"/>
        <w:rPr>
          <w:rStyle w:val="SubtleEmphasis"/>
          <w:i w:val="0"/>
          <w:iCs/>
          <w:lang w:val="nl-NL"/>
        </w:rPr>
      </w:pPr>
      <w:r w:rsidRPr="003A3D24">
        <w:rPr>
          <w:rStyle w:val="SubtleEmphasis"/>
          <w:i w:val="0"/>
          <w:iCs/>
          <w:lang w:val="nl-NL"/>
        </w:rPr>
        <w:t xml:space="preserve">Twitter </w:t>
      </w:r>
      <w:r w:rsidRPr="00B02642">
        <w:rPr>
          <w:rStyle w:val="SubtleEmphasis"/>
          <w:i w:val="0"/>
          <w:iCs/>
          <w:sz w:val="16"/>
          <w:szCs w:val="16"/>
          <w:lang w:val="nl-NL"/>
        </w:rPr>
        <w:t>(</w:t>
      </w:r>
      <w:r w:rsidRPr="00B02642">
        <w:rPr>
          <w:sz w:val="16"/>
          <w:szCs w:val="16"/>
          <w:lang w:val="nl-NL"/>
        </w:rPr>
        <w:t>www.twitter.com</w:t>
      </w:r>
      <w:r w:rsidRPr="00B02642">
        <w:rPr>
          <w:rStyle w:val="SubtleEmphasis"/>
          <w:i w:val="0"/>
          <w:iCs/>
          <w:sz w:val="16"/>
          <w:szCs w:val="16"/>
          <w:lang w:val="nl-NL"/>
        </w:rPr>
        <w:t>)</w:t>
      </w:r>
    </w:p>
    <w:p w:rsidR="003C0BF3" w:rsidRPr="00755694" w:rsidRDefault="003C0BF3" w:rsidP="00B827D6">
      <w:pPr>
        <w:pStyle w:val="NoSpacing"/>
        <w:spacing w:line="276" w:lineRule="auto"/>
        <w:jc w:val="both"/>
        <w:rPr>
          <w:rStyle w:val="SubtleEmphasis"/>
          <w:iCs/>
          <w:sz w:val="22"/>
          <w:szCs w:val="22"/>
          <w:lang w:val="nl-NL"/>
        </w:rPr>
      </w:pPr>
      <w:r w:rsidRPr="00755694">
        <w:rPr>
          <w:bCs/>
          <w:sz w:val="22"/>
          <w:szCs w:val="22"/>
          <w:lang w:val="nl-NL"/>
        </w:rPr>
        <w:t>Twitter</w:t>
      </w:r>
      <w:r w:rsidRPr="00755694">
        <w:rPr>
          <w:sz w:val="22"/>
          <w:szCs w:val="22"/>
          <w:lang w:val="nl-NL"/>
        </w:rPr>
        <w:t xml:space="preserve"> is </w:t>
      </w:r>
      <w:r>
        <w:rPr>
          <w:sz w:val="22"/>
          <w:szCs w:val="22"/>
          <w:lang w:val="nl-NL"/>
        </w:rPr>
        <w:t xml:space="preserve">de hit van de laatste jaren. Op deze site kunnen gebruikers </w:t>
      </w:r>
      <w:r w:rsidRPr="00755694">
        <w:rPr>
          <w:sz w:val="22"/>
          <w:szCs w:val="22"/>
          <w:lang w:val="nl-NL"/>
        </w:rPr>
        <w:t>korte berichtjes publiceren, genaamd ‘tweets’ van maximaal 140 leestekens.</w:t>
      </w:r>
      <w:r>
        <w:rPr>
          <w:sz w:val="22"/>
          <w:szCs w:val="22"/>
          <w:lang w:val="nl-NL"/>
        </w:rPr>
        <w:t xml:space="preserve"> Met een accountaantal van 70.000 dat elke dag nog groeit, is dit een zeer belangrijke site voor de theaterbranche. Er wordt hier vooral gesproken over de alledaagse dingen die de mensen bezig houden. Het is voor een theater interessant hier aan mee te doen en zijn volgers leuke feitjes te vertellen over wat er op dat moment in het theater gaande is. </w:t>
      </w:r>
    </w:p>
    <w:p w:rsidR="003C0BF3" w:rsidRPr="003A3D24" w:rsidRDefault="003C0BF3" w:rsidP="005A1B61">
      <w:pPr>
        <w:pStyle w:val="Heading6"/>
        <w:rPr>
          <w:rStyle w:val="SubtleEmphasis"/>
          <w:i w:val="0"/>
          <w:iCs/>
          <w:lang w:val="nl-NL"/>
        </w:rPr>
      </w:pPr>
      <w:r w:rsidRPr="003A3D24">
        <w:rPr>
          <w:rStyle w:val="SubtleEmphasis"/>
          <w:i w:val="0"/>
          <w:iCs/>
          <w:lang w:val="nl-NL"/>
        </w:rPr>
        <w:t xml:space="preserve">Partyflock </w:t>
      </w:r>
      <w:r w:rsidRPr="00B02642">
        <w:rPr>
          <w:rStyle w:val="SubtleEmphasis"/>
          <w:i w:val="0"/>
          <w:iCs/>
          <w:sz w:val="16"/>
          <w:szCs w:val="16"/>
          <w:lang w:val="nl-NL"/>
        </w:rPr>
        <w:t>(</w:t>
      </w:r>
      <w:r w:rsidRPr="00B02642">
        <w:rPr>
          <w:sz w:val="16"/>
          <w:szCs w:val="16"/>
          <w:lang w:val="nl-NL"/>
        </w:rPr>
        <w:t>www.partyflock.nl</w:t>
      </w:r>
      <w:r w:rsidRPr="00B02642">
        <w:rPr>
          <w:rStyle w:val="SubtleEmphasis"/>
          <w:i w:val="0"/>
          <w:iCs/>
          <w:sz w:val="16"/>
          <w:szCs w:val="16"/>
          <w:lang w:val="nl-NL"/>
        </w:rPr>
        <w:t>)</w:t>
      </w:r>
    </w:p>
    <w:p w:rsidR="003C0BF3" w:rsidRDefault="003C0BF3" w:rsidP="00B827D6">
      <w:pPr>
        <w:pStyle w:val="NoSpacing"/>
        <w:spacing w:line="276" w:lineRule="auto"/>
        <w:jc w:val="both"/>
        <w:rPr>
          <w:sz w:val="22"/>
          <w:szCs w:val="22"/>
          <w:lang w:val="nl-NL"/>
        </w:rPr>
      </w:pPr>
      <w:r w:rsidRPr="00755694">
        <w:rPr>
          <w:bCs/>
          <w:sz w:val="22"/>
          <w:szCs w:val="22"/>
          <w:lang w:val="nl-NL"/>
        </w:rPr>
        <w:t>Partyflock</w:t>
      </w:r>
      <w:r w:rsidRPr="00755694">
        <w:rPr>
          <w:sz w:val="22"/>
          <w:szCs w:val="22"/>
          <w:lang w:val="nl-NL"/>
        </w:rPr>
        <w:t xml:space="preserve"> is een populaire </w:t>
      </w:r>
      <w:hyperlink r:id="rId22" w:tooltip="Nederland" w:history="1">
        <w:r w:rsidRPr="00755694">
          <w:rPr>
            <w:rStyle w:val="Hyperlink"/>
            <w:color w:val="auto"/>
            <w:sz w:val="22"/>
            <w:szCs w:val="22"/>
            <w:u w:val="none"/>
            <w:lang w:val="nl-NL"/>
          </w:rPr>
          <w:t>Nederlandse</w:t>
        </w:r>
      </w:hyperlink>
      <w:r w:rsidRPr="00755694">
        <w:rPr>
          <w:sz w:val="22"/>
          <w:szCs w:val="22"/>
          <w:lang w:val="nl-NL"/>
        </w:rPr>
        <w:t xml:space="preserve"> webgemeenschap voor liefhebbers van alle vormen van </w:t>
      </w:r>
      <w:hyperlink r:id="rId23" w:tooltip="House (muziekstijl)" w:history="1">
        <w:r w:rsidRPr="00755694">
          <w:rPr>
            <w:rStyle w:val="Hyperlink"/>
            <w:color w:val="auto"/>
            <w:sz w:val="22"/>
            <w:szCs w:val="22"/>
            <w:u w:val="none"/>
            <w:lang w:val="nl-NL"/>
          </w:rPr>
          <w:t>house</w:t>
        </w:r>
      </w:hyperlink>
      <w:r w:rsidRPr="00755694">
        <w:rPr>
          <w:sz w:val="22"/>
          <w:szCs w:val="22"/>
          <w:lang w:val="nl-NL"/>
        </w:rPr>
        <w:t xml:space="preserve">- en </w:t>
      </w:r>
      <w:hyperlink r:id="rId24" w:tooltip="Dance" w:history="1">
        <w:r w:rsidRPr="00755694">
          <w:rPr>
            <w:rStyle w:val="Hyperlink"/>
            <w:color w:val="auto"/>
            <w:sz w:val="22"/>
            <w:szCs w:val="22"/>
            <w:u w:val="none"/>
            <w:lang w:val="nl-NL"/>
          </w:rPr>
          <w:t>dancemuziek</w:t>
        </w:r>
      </w:hyperlink>
      <w:r>
        <w:rPr>
          <w:sz w:val="22"/>
          <w:szCs w:val="22"/>
          <w:lang w:val="nl-NL"/>
        </w:rPr>
        <w:t xml:space="preserve">. Dit lijkt op het eerste gezicht niet interessant voor de theaterbranche, maar aangezien het hier ook om een manier van avondrecreatie gaat, zijn er wellicht manieren van communiceren af te kijken van deze site. </w:t>
      </w:r>
    </w:p>
    <w:p w:rsidR="003C0BF3" w:rsidRDefault="003C0BF3" w:rsidP="00B827D6">
      <w:pPr>
        <w:pStyle w:val="NoSpacing"/>
        <w:spacing w:line="276" w:lineRule="auto"/>
        <w:jc w:val="both"/>
        <w:rPr>
          <w:rStyle w:val="SubtleEmphasis"/>
          <w:iCs/>
          <w:color w:val="auto"/>
          <w:sz w:val="22"/>
          <w:szCs w:val="22"/>
          <w:lang w:val="nl-NL"/>
        </w:rPr>
      </w:pPr>
    </w:p>
    <w:p w:rsidR="003C0BF3" w:rsidRDefault="003C0BF3" w:rsidP="007B4D98">
      <w:pPr>
        <w:pStyle w:val="Heading3"/>
        <w:rPr>
          <w:rStyle w:val="SubtleEmphasis"/>
          <w:i w:val="0"/>
          <w:iCs/>
          <w:color w:val="auto"/>
          <w:lang w:val="nl-NL"/>
        </w:rPr>
      </w:pPr>
      <w:r>
        <w:rPr>
          <w:rStyle w:val="SubtleEmphasis"/>
          <w:i w:val="0"/>
          <w:iCs/>
          <w:color w:val="auto"/>
          <w:lang w:val="nl-NL"/>
        </w:rPr>
        <w:t>Audio en Video bestanden delen</w:t>
      </w:r>
    </w:p>
    <w:p w:rsidR="003C0BF3" w:rsidRPr="007B4D98" w:rsidRDefault="003C0BF3" w:rsidP="00B827D6">
      <w:pPr>
        <w:pStyle w:val="NoSpacing"/>
        <w:spacing w:line="276" w:lineRule="auto"/>
        <w:jc w:val="both"/>
        <w:rPr>
          <w:rStyle w:val="SubtleEmphasis"/>
          <w:i w:val="0"/>
          <w:iCs/>
          <w:color w:val="auto"/>
          <w:sz w:val="22"/>
          <w:szCs w:val="22"/>
          <w:lang w:val="nl-NL"/>
        </w:rPr>
      </w:pPr>
      <w:r>
        <w:rPr>
          <w:rStyle w:val="SubtleEmphasis"/>
          <w:i w:val="0"/>
          <w:iCs/>
          <w:color w:val="auto"/>
          <w:sz w:val="22"/>
          <w:szCs w:val="22"/>
          <w:lang w:val="nl-NL"/>
        </w:rPr>
        <w:t>Door sites als Youtube (www.youtube.com) is het mogelijk geworden om audio-, maar vooral video-bestanden over de hele wereld te delen via het internet. Deze recente ontwikkeling maakt het mogelijk om zowel videofilmpjes te plaatsen als ze te bekijken en waarderen. De site is vooral bedoeld voor zelfgemaakt videomateriaal, aangezien op bijvoorbeeld muziekclips auteursrechten zitten. Voor de theatersector is deze site van enorm belang, aangezien deze het voor een groot deel mogelijk maakt om audio- en videomateriaal op de huissite te plaatsen. Vaak is er binnen een theater geen geld om eigen materiaal te maken, waardoor dit dus een ideale uitkomst is. Het is van belang dat een theater goed de mogelijkheden van deze trend kent om er optimaal gebruik van te kunnen maken.</w:t>
      </w:r>
    </w:p>
    <w:p w:rsidR="003C0BF3" w:rsidRPr="00C05027" w:rsidRDefault="003C0BF3" w:rsidP="005A1B61">
      <w:pPr>
        <w:pStyle w:val="Heading3"/>
        <w:rPr>
          <w:lang w:val="nl-NL"/>
        </w:rPr>
      </w:pPr>
      <w:bookmarkStart w:id="111" w:name="_Toc265099663"/>
      <w:bookmarkStart w:id="112" w:name="_Toc265151240"/>
      <w:bookmarkStart w:id="113" w:name="_Toc265697467"/>
      <w:r w:rsidRPr="00C05027">
        <w:rPr>
          <w:lang w:val="nl-NL"/>
        </w:rPr>
        <w:t>Mobiel internet</w:t>
      </w:r>
      <w:bookmarkEnd w:id="111"/>
      <w:bookmarkEnd w:id="112"/>
      <w:bookmarkEnd w:id="113"/>
    </w:p>
    <w:p w:rsidR="003C0BF3" w:rsidRPr="00B827D6" w:rsidRDefault="003C0BF3" w:rsidP="00B827D6">
      <w:pPr>
        <w:pStyle w:val="NoSpacing"/>
        <w:spacing w:line="276" w:lineRule="auto"/>
        <w:jc w:val="both"/>
        <w:rPr>
          <w:sz w:val="22"/>
          <w:szCs w:val="22"/>
          <w:lang w:val="nl-NL"/>
        </w:rPr>
      </w:pPr>
      <w:r w:rsidRPr="00B827D6">
        <w:rPr>
          <w:sz w:val="22"/>
          <w:szCs w:val="22"/>
          <w:lang w:val="nl-NL"/>
        </w:rPr>
        <w:t>Smartphones en mobiel internet zorgen er voor dat veel mensen op elk moment van de dag internet kunnen raadplegen. Hier kan gebruik van worden gemaakt door zeer up to date informatie te verspreiden via kanalen als</w:t>
      </w:r>
      <w:r>
        <w:rPr>
          <w:sz w:val="22"/>
          <w:szCs w:val="22"/>
          <w:lang w:val="nl-NL"/>
        </w:rPr>
        <w:t xml:space="preserve"> de eigen website, Facebook en/</w:t>
      </w:r>
      <w:r w:rsidRPr="00B827D6">
        <w:rPr>
          <w:sz w:val="22"/>
          <w:szCs w:val="22"/>
          <w:lang w:val="nl-NL"/>
        </w:rPr>
        <w:t>of Twitter. Hierdoor kan de bezoeker al onderweg of vlak voor de voorstelling nog de laatste nieuwtjes bekijken betreffende de voorstellingen.</w:t>
      </w:r>
    </w:p>
    <w:p w:rsidR="003C0BF3" w:rsidRPr="00943174" w:rsidRDefault="003C0BF3" w:rsidP="00943174">
      <w:pPr>
        <w:rPr>
          <w:sz w:val="22"/>
          <w:szCs w:val="22"/>
          <w:lang w:val="nl-NL"/>
        </w:rPr>
      </w:pPr>
    </w:p>
    <w:p w:rsidR="003C0BF3" w:rsidRDefault="003C0BF3">
      <w:pPr>
        <w:rPr>
          <w:caps/>
          <w:spacing w:val="15"/>
          <w:sz w:val="22"/>
          <w:szCs w:val="22"/>
          <w:lang w:val="nl-NL"/>
        </w:rPr>
      </w:pPr>
      <w:r>
        <w:rPr>
          <w:lang w:val="nl-NL"/>
        </w:rPr>
        <w:br w:type="page"/>
      </w:r>
    </w:p>
    <w:p w:rsidR="003C0BF3" w:rsidRDefault="003C0BF3" w:rsidP="003A3D24">
      <w:pPr>
        <w:pStyle w:val="Heading2"/>
        <w:rPr>
          <w:lang w:val="nl-NL"/>
        </w:rPr>
      </w:pPr>
      <w:bookmarkStart w:id="114" w:name="_Toc265698778"/>
      <w:r>
        <w:rPr>
          <w:lang w:val="nl-NL"/>
        </w:rPr>
        <w:t>3.4 Nieuwe mogelijkheden</w:t>
      </w:r>
      <w:bookmarkEnd w:id="114"/>
    </w:p>
    <w:p w:rsidR="003C0BF3" w:rsidRDefault="003C0BF3" w:rsidP="00B827D6">
      <w:pPr>
        <w:pStyle w:val="NoSpacing"/>
        <w:spacing w:line="276" w:lineRule="auto"/>
        <w:jc w:val="both"/>
        <w:rPr>
          <w:sz w:val="22"/>
          <w:szCs w:val="22"/>
          <w:lang w:val="nl-NL"/>
        </w:rPr>
      </w:pPr>
    </w:p>
    <w:p w:rsidR="003C0BF3" w:rsidRPr="00B827D6" w:rsidRDefault="003C0BF3" w:rsidP="00B827D6">
      <w:pPr>
        <w:pStyle w:val="NoSpacing"/>
        <w:spacing w:line="276" w:lineRule="auto"/>
        <w:jc w:val="both"/>
        <w:rPr>
          <w:sz w:val="22"/>
          <w:szCs w:val="22"/>
          <w:lang w:val="nl-NL"/>
        </w:rPr>
      </w:pPr>
      <w:r w:rsidRPr="00B827D6">
        <w:rPr>
          <w:sz w:val="22"/>
          <w:szCs w:val="22"/>
          <w:lang w:val="nl-NL"/>
        </w:rPr>
        <w:t>Voortvloeiend uit het voorgaande zullen er nieuwe mogelijkheden bedacht moeten worden om de theaterbranche nieuw leven in te blazen en zo meer omzet en zelfstandigheid creëren.</w:t>
      </w:r>
      <w:r>
        <w:rPr>
          <w:sz w:val="22"/>
          <w:szCs w:val="22"/>
          <w:lang w:val="nl-NL"/>
        </w:rPr>
        <w:t xml:space="preserve"> De doelgroepen zijn bekend, evenals de trends en problemen die zich voordoen in de maatschappij en in de theaterbranche.</w:t>
      </w:r>
      <w:r w:rsidRPr="00B827D6">
        <w:rPr>
          <w:sz w:val="22"/>
          <w:szCs w:val="22"/>
          <w:lang w:val="nl-NL"/>
        </w:rPr>
        <w:t xml:space="preserve"> Op het gebied van nieuwe promotiemogelijkheden dienen verschillende facetten bekeken te worden. </w:t>
      </w:r>
      <w:r>
        <w:rPr>
          <w:sz w:val="22"/>
          <w:szCs w:val="22"/>
          <w:lang w:val="nl-NL"/>
        </w:rPr>
        <w:t>Uit de voorgaande analyse ben ik op de volgende verbeterpunten gekomen aangaande promotie, klantenbinding en bedrijfsstructuur:</w:t>
      </w:r>
    </w:p>
    <w:p w:rsidR="003C0BF3" w:rsidRDefault="003C0BF3" w:rsidP="003A3D24">
      <w:pPr>
        <w:pStyle w:val="Heading3"/>
        <w:rPr>
          <w:lang w:val="nl-NL"/>
        </w:rPr>
      </w:pPr>
      <w:bookmarkStart w:id="115" w:name="_Toc265099665"/>
      <w:bookmarkStart w:id="116" w:name="_Toc265151242"/>
      <w:r>
        <w:rPr>
          <w:lang w:val="nl-NL"/>
        </w:rPr>
        <w:t>Promotie</w:t>
      </w:r>
      <w:bookmarkEnd w:id="115"/>
      <w:bookmarkEnd w:id="116"/>
    </w:p>
    <w:p w:rsidR="003C0BF3" w:rsidRPr="00B827D6" w:rsidRDefault="003C0BF3" w:rsidP="00B827D6">
      <w:pPr>
        <w:pStyle w:val="NoSpacing"/>
        <w:spacing w:line="276" w:lineRule="auto"/>
        <w:jc w:val="both"/>
        <w:rPr>
          <w:sz w:val="22"/>
          <w:szCs w:val="22"/>
          <w:lang w:val="nl-NL"/>
        </w:rPr>
      </w:pPr>
      <w:r w:rsidRPr="00B827D6">
        <w:rPr>
          <w:sz w:val="22"/>
          <w:szCs w:val="22"/>
          <w:lang w:val="nl-NL"/>
        </w:rPr>
        <w:t>Allereerst dient er natuurlijk gedacht te worden aan nieuwe manieren van promotie, hoe bereiken we de doelgroepen nog beter? Het is namelijk gebleken dat de verschillende doelgroepen van de theatersector nog niet volledig bekend zijn,</w:t>
      </w:r>
      <w:r>
        <w:rPr>
          <w:sz w:val="22"/>
          <w:szCs w:val="22"/>
          <w:lang w:val="nl-NL"/>
        </w:rPr>
        <w:t xml:space="preserve"> evenals hun wensen. Hierdoor worden zij nog lang niet altijd op de juiste manier aangesproken, zeker als het gaat om de doelgroepen die gevoelig zijn voor nieuwe trends. Er is daarom gekozen voor de volgende twee aanbevelingen betreffende promotie:</w:t>
      </w:r>
    </w:p>
    <w:p w:rsidR="003C0BF3" w:rsidRPr="00094424" w:rsidRDefault="003C0BF3" w:rsidP="003A3D24">
      <w:pPr>
        <w:pStyle w:val="Heading6"/>
        <w:rPr>
          <w:lang w:val="nl-NL"/>
        </w:rPr>
      </w:pPr>
      <w:r w:rsidRPr="007A3BD5">
        <w:rPr>
          <w:lang w:val="nl-NL"/>
        </w:rPr>
        <w:t>Meer en bewuster gebruik van nieuwe media kanalen</w:t>
      </w:r>
    </w:p>
    <w:p w:rsidR="003C0BF3" w:rsidRDefault="003C0BF3" w:rsidP="00B827D6">
      <w:pPr>
        <w:pStyle w:val="NoSpacing"/>
        <w:spacing w:line="276" w:lineRule="auto"/>
        <w:jc w:val="both"/>
        <w:rPr>
          <w:sz w:val="22"/>
          <w:szCs w:val="22"/>
          <w:lang w:val="nl-NL"/>
        </w:rPr>
      </w:pPr>
      <w:r>
        <w:rPr>
          <w:sz w:val="22"/>
          <w:szCs w:val="22"/>
          <w:lang w:val="nl-NL"/>
        </w:rPr>
        <w:t xml:space="preserve">Nieuwe media worden door veel theaters al wel gebruikt, maar vaak nog erg ongestructureerd. Het is nog een bijzaak die ingezet kan worden bij ad hocacties, maar het is vaak nog geen vast onderdeel van de standaard uitingen in het marketingplan. Het is naar mijn idee van belang dat er voldoende budget vrij gemaakt kan worden om deze mediakanalen in één keer goed op poten te zetten, want half werk kost veel moeite en geld, maar levert lang niet zoveel op als het zou kunnen. Om een goede strategie te bepalen betreffende deze middelen dient er iemand voor aangewezen te worden die de tijd heeft de huissite en eventuele sociale netwerken goed op te bouwen. </w:t>
      </w:r>
    </w:p>
    <w:p w:rsidR="003C0BF3" w:rsidRDefault="003C0BF3" w:rsidP="00B827D6">
      <w:pPr>
        <w:pStyle w:val="NoSpacing"/>
        <w:spacing w:line="276" w:lineRule="auto"/>
        <w:jc w:val="both"/>
        <w:rPr>
          <w:sz w:val="22"/>
          <w:szCs w:val="22"/>
          <w:lang w:val="nl-NL"/>
        </w:rPr>
      </w:pPr>
    </w:p>
    <w:p w:rsidR="003C0BF3" w:rsidRPr="005604DB" w:rsidRDefault="003C0BF3" w:rsidP="00B827D6">
      <w:pPr>
        <w:pStyle w:val="NoSpacing"/>
        <w:spacing w:line="276" w:lineRule="auto"/>
        <w:jc w:val="both"/>
        <w:rPr>
          <w:rStyle w:val="IntenseReference"/>
          <w:bCs/>
          <w:iCs/>
          <w:lang w:val="nl-NL"/>
        </w:rPr>
      </w:pPr>
      <w:r w:rsidRPr="005604DB">
        <w:rPr>
          <w:rStyle w:val="IntenseReference"/>
          <w:bCs/>
          <w:iCs/>
          <w:lang w:val="nl-NL"/>
        </w:rPr>
        <w:t>Huissite 2.0</w:t>
      </w:r>
    </w:p>
    <w:p w:rsidR="003C0BF3" w:rsidRDefault="003C0BF3" w:rsidP="002A3C4D">
      <w:pPr>
        <w:pStyle w:val="NoSpacing"/>
        <w:spacing w:line="276" w:lineRule="auto"/>
        <w:jc w:val="both"/>
        <w:rPr>
          <w:rStyle w:val="IntenseReference"/>
          <w:b w:val="0"/>
          <w:i w:val="0"/>
          <w:caps w:val="0"/>
          <w:color w:val="auto"/>
          <w:sz w:val="22"/>
          <w:szCs w:val="22"/>
          <w:lang w:val="nl-NL"/>
        </w:rPr>
      </w:pPr>
      <w:r w:rsidRPr="005604DB">
        <w:rPr>
          <w:rStyle w:val="IntenseReference"/>
          <w:b w:val="0"/>
          <w:i w:val="0"/>
          <w:caps w:val="0"/>
          <w:color w:val="auto"/>
          <w:sz w:val="22"/>
          <w:szCs w:val="22"/>
          <w:lang w:val="nl-NL"/>
        </w:rPr>
        <w:t>Voor veel theaters is de huissite een so</w:t>
      </w:r>
      <w:r>
        <w:rPr>
          <w:rStyle w:val="IntenseReference"/>
          <w:b w:val="0"/>
          <w:i w:val="0"/>
          <w:caps w:val="0"/>
          <w:color w:val="auto"/>
          <w:sz w:val="22"/>
          <w:szCs w:val="22"/>
          <w:lang w:val="nl-NL"/>
        </w:rPr>
        <w:t>o</w:t>
      </w:r>
      <w:r w:rsidRPr="005604DB">
        <w:rPr>
          <w:rStyle w:val="IntenseReference"/>
          <w:b w:val="0"/>
          <w:i w:val="0"/>
          <w:caps w:val="0"/>
          <w:color w:val="auto"/>
          <w:sz w:val="22"/>
          <w:szCs w:val="22"/>
          <w:lang w:val="nl-NL"/>
        </w:rPr>
        <w:t xml:space="preserve">rt digitaal programmaboekje. </w:t>
      </w:r>
      <w:r>
        <w:rPr>
          <w:rStyle w:val="IntenseReference"/>
          <w:b w:val="0"/>
          <w:i w:val="0"/>
          <w:caps w:val="0"/>
          <w:color w:val="auto"/>
          <w:sz w:val="22"/>
          <w:szCs w:val="22"/>
          <w:lang w:val="nl-NL"/>
        </w:rPr>
        <w:t xml:space="preserve">Hier kan men de agenda op vinden met een kort verhaaltje over de voorstellingen en de contactgegevens. Dit was tien jaar geleden misschien genoeg, maar tegenwoordig kan je hier zoveel meer mee. </w:t>
      </w:r>
    </w:p>
    <w:p w:rsidR="003C0BF3" w:rsidRDefault="003C0BF3" w:rsidP="002A3C4D">
      <w:pPr>
        <w:pStyle w:val="NoSpacing"/>
        <w:spacing w:line="276" w:lineRule="auto"/>
        <w:jc w:val="both"/>
        <w:rPr>
          <w:rStyle w:val="IntenseReference"/>
          <w:b w:val="0"/>
          <w:i w:val="0"/>
          <w:caps w:val="0"/>
          <w:color w:val="auto"/>
          <w:sz w:val="22"/>
          <w:szCs w:val="22"/>
          <w:lang w:val="nl-NL"/>
        </w:rPr>
      </w:pPr>
    </w:p>
    <w:p w:rsidR="003C0BF3" w:rsidRPr="005604DB" w:rsidRDefault="003C0BF3" w:rsidP="002A3C4D">
      <w:pPr>
        <w:pStyle w:val="NoSpacing"/>
        <w:spacing w:line="276" w:lineRule="auto"/>
        <w:jc w:val="both"/>
        <w:rPr>
          <w:rStyle w:val="IntenseReference"/>
          <w:b w:val="0"/>
          <w:caps w:val="0"/>
          <w:color w:val="226170"/>
          <w:lang w:val="nl-NL"/>
        </w:rPr>
      </w:pPr>
      <w:r w:rsidRPr="005604DB">
        <w:rPr>
          <w:rStyle w:val="IntenseReference"/>
          <w:b w:val="0"/>
          <w:caps w:val="0"/>
          <w:color w:val="226170"/>
          <w:lang w:val="nl-NL"/>
        </w:rPr>
        <w:t>Filmpjes</w:t>
      </w:r>
    </w:p>
    <w:p w:rsidR="003C0BF3" w:rsidRDefault="003C0BF3" w:rsidP="002A3C4D">
      <w:pPr>
        <w:pStyle w:val="NoSpacing"/>
        <w:spacing w:line="276" w:lineRule="auto"/>
        <w:jc w:val="both"/>
        <w:rPr>
          <w:rStyle w:val="IntenseReference"/>
          <w:b w:val="0"/>
          <w:i w:val="0"/>
          <w:caps w:val="0"/>
          <w:color w:val="auto"/>
          <w:sz w:val="22"/>
          <w:szCs w:val="22"/>
          <w:lang w:val="nl-NL"/>
        </w:rPr>
      </w:pPr>
      <w:r>
        <w:rPr>
          <w:rStyle w:val="IntenseReference"/>
          <w:b w:val="0"/>
          <w:i w:val="0"/>
          <w:caps w:val="0"/>
          <w:color w:val="auto"/>
          <w:sz w:val="22"/>
          <w:szCs w:val="22"/>
          <w:lang w:val="nl-NL"/>
        </w:rPr>
        <w:t xml:space="preserve">De makkelijkste manier, die al enigszins toegepast wordt, is het gebruik van Youtube filmpjes. Dit kan een stukje zijn van een voorgaande show van een bepaalde artiest of gezelschap of bijvoorbeeld een interview. Dit zorgt voor een beter beeld van een voorstelling voor onbekenden maar het is ook een frisse manier van informatie overbrengen. Het probleem is hiermee alleen dat je afhankelijk bent van het aanbod van een ander, in dit geval de site Youtube.com. Het zou natuurlijk het beste zijn als een theater de mogelijkheid heeft om zelf zijn eigen materiaal te maken. Dit is echter voor veel theaters financieel niet haalbaar. </w:t>
      </w:r>
    </w:p>
    <w:p w:rsidR="003C0BF3" w:rsidRDefault="003C0BF3" w:rsidP="002A3C4D">
      <w:pPr>
        <w:pStyle w:val="NoSpacing"/>
        <w:spacing w:line="276" w:lineRule="auto"/>
        <w:jc w:val="both"/>
        <w:rPr>
          <w:rStyle w:val="IntenseReference"/>
          <w:b w:val="0"/>
          <w:i w:val="0"/>
          <w:caps w:val="0"/>
          <w:color w:val="auto"/>
          <w:sz w:val="22"/>
          <w:szCs w:val="22"/>
          <w:lang w:val="nl-NL"/>
        </w:rPr>
      </w:pPr>
    </w:p>
    <w:p w:rsidR="003C0BF3" w:rsidRDefault="003C0BF3" w:rsidP="002A3C4D">
      <w:pPr>
        <w:pStyle w:val="NoSpacing"/>
        <w:spacing w:line="276" w:lineRule="auto"/>
        <w:jc w:val="both"/>
        <w:rPr>
          <w:rStyle w:val="IntenseReference"/>
          <w:b w:val="0"/>
          <w:caps w:val="0"/>
          <w:color w:val="226170"/>
          <w:lang w:val="nl-NL"/>
        </w:rPr>
      </w:pPr>
      <w:r>
        <w:rPr>
          <w:rStyle w:val="IntenseReference"/>
          <w:b w:val="0"/>
          <w:caps w:val="0"/>
          <w:color w:val="226170"/>
          <w:lang w:val="nl-NL"/>
        </w:rPr>
        <w:t>Reacties</w:t>
      </w:r>
    </w:p>
    <w:p w:rsidR="003C0BF3" w:rsidRDefault="003C0BF3" w:rsidP="002A3C4D">
      <w:pPr>
        <w:pStyle w:val="NoSpacing"/>
        <w:spacing w:line="276" w:lineRule="auto"/>
        <w:jc w:val="both"/>
        <w:rPr>
          <w:rStyle w:val="IntenseReference"/>
          <w:b w:val="0"/>
          <w:i w:val="0"/>
          <w:caps w:val="0"/>
          <w:color w:val="auto"/>
          <w:sz w:val="22"/>
          <w:szCs w:val="22"/>
          <w:lang w:val="nl-NL"/>
        </w:rPr>
      </w:pPr>
      <w:r>
        <w:rPr>
          <w:rStyle w:val="IntenseReference"/>
          <w:b w:val="0"/>
          <w:i w:val="0"/>
          <w:caps w:val="0"/>
          <w:color w:val="auto"/>
          <w:sz w:val="22"/>
          <w:szCs w:val="22"/>
          <w:lang w:val="nl-NL"/>
        </w:rPr>
        <w:t xml:space="preserve">Een andere goedkope functie op de huissite zou de mogelijkheid tot het plaatsen van reacties zijn. Bezoekers kunnen dan voor- dan wel achteraf reacties plaatsen over hoe ze de voorstelling vonden en ook meningen over het theater kwijt. Deze berichten zijn voor iedere bezoeker van de site zichtbaar. Uit onderzoek van onder andere de Rotterdamse Schouwburg blijkt dat mensen het enorm leuk vinden hun mening over dingen te geven, zeker als deze voor iedereen leesbaar is. Op deze manier creëer je een interactieve ervaring op je website. Voortbordurend op dit idee zou je samen kunnen werken met andere theaters in het land met hetzelfde aanbod. Als je de reacties zou kunnen delen kan je meer informatie verzamelen vóór de voorstelling bij jou heeft plaatsgevonden. Zo kan je een reactie op de voorstelling die vorige week in Groningen plaatsvond aan de bezoekers van jouw site tonen. Dit is eigenlijk digitale mond-tot-mondreclame. </w:t>
      </w:r>
    </w:p>
    <w:p w:rsidR="003C0BF3" w:rsidRDefault="003C0BF3" w:rsidP="002A3C4D">
      <w:pPr>
        <w:pStyle w:val="NoSpacing"/>
        <w:spacing w:line="276" w:lineRule="auto"/>
        <w:jc w:val="both"/>
        <w:rPr>
          <w:rStyle w:val="IntenseReference"/>
          <w:b w:val="0"/>
          <w:i w:val="0"/>
          <w:caps w:val="0"/>
          <w:color w:val="auto"/>
          <w:sz w:val="22"/>
          <w:szCs w:val="22"/>
          <w:lang w:val="nl-NL"/>
        </w:rPr>
      </w:pPr>
    </w:p>
    <w:p w:rsidR="003C0BF3" w:rsidRDefault="003C0BF3" w:rsidP="002A3C4D">
      <w:pPr>
        <w:pStyle w:val="NoSpacing"/>
        <w:spacing w:line="276" w:lineRule="auto"/>
        <w:jc w:val="both"/>
        <w:rPr>
          <w:rStyle w:val="IntenseReference"/>
          <w:b w:val="0"/>
          <w:i w:val="0"/>
          <w:caps w:val="0"/>
          <w:color w:val="auto"/>
          <w:sz w:val="22"/>
          <w:szCs w:val="22"/>
          <w:lang w:val="nl-NL"/>
        </w:rPr>
      </w:pPr>
      <w:r>
        <w:rPr>
          <w:rStyle w:val="IntenseReference"/>
          <w:b w:val="0"/>
          <w:i w:val="0"/>
          <w:caps w:val="0"/>
          <w:color w:val="auto"/>
          <w:sz w:val="22"/>
          <w:szCs w:val="22"/>
          <w:lang w:val="nl-NL"/>
        </w:rPr>
        <w:t xml:space="preserve">Een probleem bij deze openbare reacties kan zijn dat het moeilijk te controleren is of er negatieve meningen tussen zitten. Echter zou je als theater voldoende zelfverzekerd moeten zijn om dit niet te veel als een bedreiging te zien. Een negatieve reactie vergroot eerder de geloofwaardigheid van het medium en kan ze de positieve reacties meer kracht bij zetten. Wel is het natuurlijk van belang dat beledigende reacties verwijderd worden, dit kan voor een gedeelte automatisch, maar er zal ook iemand aangesteld moeten worden die dit regelmatig bijhoudt. Als schokkende berichten lang op de website blijven staan kan dit een negatief imago creëren. </w:t>
      </w:r>
    </w:p>
    <w:p w:rsidR="003C0BF3" w:rsidRDefault="003C0BF3" w:rsidP="002A3C4D">
      <w:pPr>
        <w:pStyle w:val="NoSpacing"/>
        <w:spacing w:line="276" w:lineRule="auto"/>
        <w:jc w:val="both"/>
        <w:rPr>
          <w:rStyle w:val="IntenseReference"/>
          <w:b w:val="0"/>
          <w:i w:val="0"/>
          <w:caps w:val="0"/>
          <w:color w:val="auto"/>
          <w:sz w:val="22"/>
          <w:szCs w:val="22"/>
          <w:lang w:val="nl-NL"/>
        </w:rPr>
      </w:pPr>
    </w:p>
    <w:p w:rsidR="003C0BF3" w:rsidRDefault="003C0BF3" w:rsidP="002A3C4D">
      <w:pPr>
        <w:pStyle w:val="NoSpacing"/>
        <w:spacing w:line="276" w:lineRule="auto"/>
        <w:jc w:val="both"/>
        <w:rPr>
          <w:rStyle w:val="IntenseReference"/>
          <w:b w:val="0"/>
          <w:caps w:val="0"/>
          <w:color w:val="226170"/>
          <w:lang w:val="nl-NL"/>
        </w:rPr>
      </w:pPr>
      <w:r w:rsidRPr="007A1AFB">
        <w:rPr>
          <w:rStyle w:val="IntenseReference"/>
          <w:b w:val="0"/>
          <w:caps w:val="0"/>
          <w:color w:val="226170"/>
          <w:lang w:val="nl-NL"/>
        </w:rPr>
        <w:t>Andere social media</w:t>
      </w:r>
    </w:p>
    <w:p w:rsidR="003C0BF3" w:rsidRPr="00CF31FE" w:rsidRDefault="003C0BF3" w:rsidP="002A3C4D">
      <w:pPr>
        <w:pStyle w:val="NoSpacing"/>
        <w:spacing w:line="276" w:lineRule="auto"/>
        <w:jc w:val="both"/>
        <w:rPr>
          <w:rStyle w:val="IntenseReference"/>
          <w:b w:val="0"/>
          <w:i w:val="0"/>
          <w:caps w:val="0"/>
          <w:color w:val="auto"/>
          <w:sz w:val="22"/>
          <w:szCs w:val="22"/>
          <w:lang w:val="nl-NL"/>
        </w:rPr>
      </w:pPr>
      <w:r>
        <w:rPr>
          <w:rStyle w:val="IntenseReference"/>
          <w:b w:val="0"/>
          <w:i w:val="0"/>
          <w:caps w:val="0"/>
          <w:color w:val="auto"/>
          <w:sz w:val="22"/>
          <w:szCs w:val="22"/>
          <w:lang w:val="nl-NL"/>
        </w:rPr>
        <w:t xml:space="preserve">Het gebruik van social media kan je ook toepassen op de huissite. Zo kunnen in een bepaald blok alle digitale reacties, die via netwerken als Twitter, Hyves, Facebook en MySpace over een theater geplaatst worden, gezamelijk worden weergegeven op de website. Dit gebeurt geheel automatisch en is dus een eenmalige investering in de software en het webdesign. Eigenlijk maken de bezoekers zelf de reclame waar ze later weer aan bloot gesteld worden. Wederom dient een theater hier ook op te passen voor negatieve reacties. </w:t>
      </w:r>
    </w:p>
    <w:p w:rsidR="003C0BF3" w:rsidRDefault="003C0BF3" w:rsidP="002A3C4D">
      <w:pPr>
        <w:pStyle w:val="NoSpacing"/>
        <w:spacing w:line="276" w:lineRule="auto"/>
        <w:jc w:val="both"/>
        <w:rPr>
          <w:rStyle w:val="IntenseReference"/>
          <w:b w:val="0"/>
          <w:i w:val="0"/>
          <w:caps w:val="0"/>
          <w:color w:val="auto"/>
          <w:sz w:val="22"/>
          <w:szCs w:val="22"/>
          <w:lang w:val="nl-NL"/>
        </w:rPr>
      </w:pPr>
    </w:p>
    <w:p w:rsidR="003C0BF3" w:rsidRPr="0041246C" w:rsidRDefault="003C0BF3" w:rsidP="002A3C4D">
      <w:pPr>
        <w:pStyle w:val="NoSpacing"/>
        <w:spacing w:line="276" w:lineRule="auto"/>
        <w:jc w:val="both"/>
        <w:rPr>
          <w:rStyle w:val="IntenseReference"/>
          <w:b w:val="0"/>
          <w:caps w:val="0"/>
          <w:color w:val="226170"/>
          <w:lang w:val="nl-NL"/>
        </w:rPr>
      </w:pPr>
      <w:r w:rsidRPr="0041246C">
        <w:rPr>
          <w:rStyle w:val="IntenseReference"/>
          <w:b w:val="0"/>
          <w:caps w:val="0"/>
          <w:color w:val="226170"/>
          <w:lang w:val="nl-NL"/>
        </w:rPr>
        <w:t>Bol.com</w:t>
      </w:r>
    </w:p>
    <w:p w:rsidR="003C0BF3" w:rsidRPr="0041246C" w:rsidRDefault="003C0BF3" w:rsidP="002A3C4D">
      <w:pPr>
        <w:pStyle w:val="NoSpacing"/>
        <w:spacing w:line="276" w:lineRule="auto"/>
        <w:jc w:val="both"/>
        <w:rPr>
          <w:rStyle w:val="IntenseReference"/>
          <w:b w:val="0"/>
          <w:i w:val="0"/>
          <w:caps w:val="0"/>
          <w:color w:val="auto"/>
          <w:sz w:val="22"/>
          <w:szCs w:val="22"/>
          <w:lang w:val="nl-NL"/>
        </w:rPr>
      </w:pPr>
      <w:r>
        <w:rPr>
          <w:rStyle w:val="IntenseReference"/>
          <w:b w:val="0"/>
          <w:i w:val="0"/>
          <w:caps w:val="0"/>
          <w:color w:val="auto"/>
          <w:sz w:val="22"/>
          <w:szCs w:val="22"/>
          <w:lang w:val="nl-NL"/>
        </w:rPr>
        <w:t xml:space="preserve">Iedereen kent de site Bol.com en de manier waarop daar reclame wordt gemaakt. Op de huissite van een theater zou dit ook toegepast kunnen worden. Als je informatie over voorstelling X leest, kan er onderaan deze pagina een blok staan met een aantal aanbevelingen van andere voorstellingen in hetzelfde genre. Het is bekend dat dit voor de categorie boeken en cd’s enorm goed werkt, theatervoorstellingen zijn wellicht niet zo anders. Hier </w:t>
      </w:r>
      <w:r w:rsidRPr="00A06878">
        <w:rPr>
          <w:rStyle w:val="IntenseReference"/>
          <w:b w:val="0"/>
          <w:i w:val="0"/>
          <w:caps w:val="0"/>
          <w:color w:val="auto"/>
          <w:sz w:val="22"/>
          <w:szCs w:val="22"/>
          <w:lang w:val="nl-NL"/>
        </w:rPr>
        <w:t xml:space="preserve">is echter nog geen </w:t>
      </w:r>
      <w:r>
        <w:rPr>
          <w:rStyle w:val="IntenseReference"/>
          <w:b w:val="0"/>
          <w:i w:val="0"/>
          <w:caps w:val="0"/>
          <w:color w:val="auto"/>
          <w:sz w:val="22"/>
          <w:szCs w:val="22"/>
          <w:lang w:val="nl-NL"/>
        </w:rPr>
        <w:t xml:space="preserve">uitgebreid </w:t>
      </w:r>
      <w:r w:rsidRPr="00A06878">
        <w:rPr>
          <w:rStyle w:val="IntenseReference"/>
          <w:b w:val="0"/>
          <w:i w:val="0"/>
          <w:caps w:val="0"/>
          <w:color w:val="auto"/>
          <w:sz w:val="22"/>
          <w:szCs w:val="22"/>
          <w:lang w:val="nl-NL"/>
        </w:rPr>
        <w:t>onderzoek naar gedaan.</w:t>
      </w:r>
    </w:p>
    <w:p w:rsidR="003C0BF3" w:rsidRPr="005604DB" w:rsidRDefault="003C0BF3" w:rsidP="002A3C4D">
      <w:pPr>
        <w:pStyle w:val="NoSpacing"/>
        <w:spacing w:line="276" w:lineRule="auto"/>
        <w:jc w:val="both"/>
        <w:rPr>
          <w:rStyle w:val="IntenseReference"/>
          <w:b w:val="0"/>
          <w:i w:val="0"/>
          <w:caps w:val="0"/>
          <w:color w:val="auto"/>
          <w:sz w:val="22"/>
          <w:szCs w:val="22"/>
          <w:lang w:val="nl-NL"/>
        </w:rPr>
      </w:pPr>
    </w:p>
    <w:p w:rsidR="003C0BF3" w:rsidRPr="005604DB" w:rsidRDefault="003C0BF3" w:rsidP="00B827D6">
      <w:pPr>
        <w:pStyle w:val="NoSpacing"/>
        <w:spacing w:line="276" w:lineRule="auto"/>
        <w:jc w:val="both"/>
        <w:rPr>
          <w:rStyle w:val="IntenseReference"/>
          <w:bCs/>
          <w:iCs/>
          <w:lang w:val="nl-NL"/>
        </w:rPr>
      </w:pPr>
      <w:r w:rsidRPr="005604DB">
        <w:rPr>
          <w:rStyle w:val="IntenseReference"/>
          <w:bCs/>
          <w:iCs/>
          <w:lang w:val="nl-NL"/>
        </w:rPr>
        <w:t>Sociale netwerken</w:t>
      </w:r>
    </w:p>
    <w:p w:rsidR="003C0BF3" w:rsidRDefault="003C0BF3" w:rsidP="00B827D6">
      <w:pPr>
        <w:pStyle w:val="NoSpacing"/>
        <w:spacing w:line="276" w:lineRule="auto"/>
        <w:jc w:val="both"/>
        <w:rPr>
          <w:sz w:val="22"/>
          <w:szCs w:val="22"/>
          <w:lang w:val="nl-NL"/>
        </w:rPr>
      </w:pPr>
      <w:r>
        <w:rPr>
          <w:sz w:val="22"/>
          <w:szCs w:val="22"/>
          <w:lang w:val="nl-NL"/>
        </w:rPr>
        <w:t>Steeds meer theaters zijn actief op sociale netwerksites. Dit gebeurt onder de naam van een directeur of marketingmedewerker, maar ook onder de naam van het theater zelf. In veel gevallen wordt er zo af en toe een berichtje geplaatst zonder groter plan. Maar met een duidelijke visie in een vooraf bedacht raamwerk komt dit veel professioneler over en zal dit meer volgers bereiken.</w:t>
      </w:r>
    </w:p>
    <w:p w:rsidR="003C0BF3" w:rsidRDefault="003C0BF3" w:rsidP="00B827D6">
      <w:pPr>
        <w:pStyle w:val="NoSpacing"/>
        <w:spacing w:line="276" w:lineRule="auto"/>
        <w:jc w:val="both"/>
        <w:rPr>
          <w:sz w:val="22"/>
          <w:szCs w:val="22"/>
          <w:lang w:val="nl-NL"/>
        </w:rPr>
      </w:pPr>
      <w:r>
        <w:rPr>
          <w:sz w:val="22"/>
          <w:szCs w:val="22"/>
          <w:lang w:val="nl-NL"/>
        </w:rPr>
        <w:t>Zo kan een theater bijvoorbeeld standaard een foto van de binnenkomende artiest (indien deze dit toestaat) plaatsen.</w:t>
      </w:r>
    </w:p>
    <w:p w:rsidR="003C0BF3" w:rsidRDefault="003C0BF3" w:rsidP="00B827D6">
      <w:pPr>
        <w:pStyle w:val="NoSpacing"/>
        <w:spacing w:line="276" w:lineRule="auto"/>
        <w:jc w:val="both"/>
        <w:rPr>
          <w:sz w:val="22"/>
          <w:szCs w:val="22"/>
          <w:lang w:val="nl-NL"/>
        </w:rPr>
      </w:pPr>
    </w:p>
    <w:p w:rsidR="003C0BF3" w:rsidRPr="00F75DCD" w:rsidRDefault="003C0BF3" w:rsidP="00B827D6">
      <w:pPr>
        <w:pStyle w:val="NoSpacing"/>
        <w:spacing w:line="276" w:lineRule="auto"/>
        <w:jc w:val="both"/>
        <w:rPr>
          <w:rStyle w:val="IntenseReference"/>
          <w:bCs/>
          <w:iCs/>
          <w:lang w:val="nl-NL"/>
        </w:rPr>
      </w:pPr>
      <w:r w:rsidRPr="00F75DCD">
        <w:rPr>
          <w:rStyle w:val="IntenseReference"/>
          <w:bCs/>
          <w:iCs/>
          <w:lang w:val="nl-NL"/>
        </w:rPr>
        <w:t>Scheiding werk en privé moeilijk te handhaven</w:t>
      </w:r>
    </w:p>
    <w:p w:rsidR="003C0BF3" w:rsidRDefault="003C0BF3" w:rsidP="00B827D6">
      <w:pPr>
        <w:pStyle w:val="NoSpacing"/>
        <w:spacing w:line="276" w:lineRule="auto"/>
        <w:jc w:val="both"/>
        <w:rPr>
          <w:sz w:val="22"/>
          <w:szCs w:val="22"/>
          <w:lang w:val="nl-NL"/>
        </w:rPr>
      </w:pPr>
      <w:r>
        <w:rPr>
          <w:sz w:val="22"/>
          <w:szCs w:val="22"/>
          <w:lang w:val="nl-NL"/>
        </w:rPr>
        <w:t xml:space="preserve">Een moeilijk punt in deze vorm van marketing kan het handhaven van de scheiding tussen werk en privé zijn. Met netwerksites als Twitter en Facebook is het moeilijk te controleren of een werknemer op deze sites zit voor het theater of voor zichzelf, zeker als dit via hetzelfde account gebeurt. Hier zal dus een oplossing voor gevonden moeten worden, te denken valt aan één aangewezen persoon voor deze taken, of supervisie. </w:t>
      </w:r>
    </w:p>
    <w:p w:rsidR="003C0BF3" w:rsidRDefault="003C0BF3" w:rsidP="00B827D6">
      <w:pPr>
        <w:pStyle w:val="NoSpacing"/>
        <w:spacing w:line="276" w:lineRule="auto"/>
        <w:jc w:val="both"/>
        <w:rPr>
          <w:sz w:val="22"/>
          <w:szCs w:val="22"/>
          <w:lang w:val="nl-NL"/>
        </w:rPr>
      </w:pPr>
    </w:p>
    <w:p w:rsidR="003C0BF3" w:rsidRPr="00796851" w:rsidRDefault="003C0BF3" w:rsidP="00B827D6">
      <w:pPr>
        <w:pStyle w:val="NoSpacing"/>
        <w:spacing w:line="276" w:lineRule="auto"/>
        <w:jc w:val="both"/>
        <w:rPr>
          <w:rStyle w:val="IntenseReference"/>
          <w:bCs/>
          <w:iCs/>
          <w:lang w:val="nl-NL"/>
        </w:rPr>
      </w:pPr>
      <w:r w:rsidRPr="00796851">
        <w:rPr>
          <w:rStyle w:val="IntenseReference"/>
          <w:bCs/>
          <w:iCs/>
          <w:lang w:val="nl-NL"/>
        </w:rPr>
        <w:t>agendafunctie of goodwill kweken</w:t>
      </w:r>
    </w:p>
    <w:p w:rsidR="003C0BF3" w:rsidRPr="00F907A5" w:rsidRDefault="003C0BF3" w:rsidP="006404CD">
      <w:pPr>
        <w:pStyle w:val="NoSpacing"/>
        <w:spacing w:line="276" w:lineRule="auto"/>
        <w:jc w:val="both"/>
        <w:rPr>
          <w:rStyle w:val="IntenseEmphasis"/>
          <w:b w:val="0"/>
          <w:caps w:val="0"/>
          <w:color w:val="auto"/>
          <w:spacing w:val="0"/>
          <w:sz w:val="22"/>
          <w:szCs w:val="22"/>
          <w:lang w:val="nl-NL"/>
        </w:rPr>
      </w:pPr>
      <w:r w:rsidRPr="00F907A5">
        <w:rPr>
          <w:rStyle w:val="IntenseEmphasis"/>
          <w:b w:val="0"/>
          <w:caps w:val="0"/>
          <w:color w:val="auto"/>
          <w:spacing w:val="0"/>
          <w:sz w:val="22"/>
          <w:szCs w:val="22"/>
          <w:lang w:val="nl-NL"/>
        </w:rPr>
        <w:t xml:space="preserve">Het is belangrijk van tevoren te bepalen welke functies je wilt vervullen met deze vormen van communicatie. </w:t>
      </w:r>
      <w:r>
        <w:rPr>
          <w:rStyle w:val="IntenseEmphasis"/>
          <w:b w:val="0"/>
          <w:caps w:val="0"/>
          <w:color w:val="auto"/>
          <w:spacing w:val="0"/>
          <w:sz w:val="22"/>
          <w:szCs w:val="22"/>
          <w:lang w:val="nl-NL"/>
        </w:rPr>
        <w:t xml:space="preserve">Zo kan je via sites als Twitter en Facebook nogmaals de agenda promoten, maar een theater kan er ook voor kiezen dit juist niet te doen. Deze mediakanalen kan men ook gebruiken voor voor het verspreiden van extra informatie. Dit zijn dan vaak leuke weetjes die niet van essentieel belang zijn, maar wel leuk voor een lezer. Op deze manier kan er goodwill gekweekt worden bij de volgers. </w:t>
      </w:r>
    </w:p>
    <w:p w:rsidR="003C0BF3" w:rsidRPr="00796851" w:rsidRDefault="003C0BF3" w:rsidP="003A3D24">
      <w:pPr>
        <w:pStyle w:val="Heading6"/>
        <w:rPr>
          <w:lang w:val="nl-NL"/>
        </w:rPr>
      </w:pPr>
      <w:r w:rsidRPr="00796851">
        <w:rPr>
          <w:lang w:val="nl-NL"/>
        </w:rPr>
        <w:t>Meer corporate campagnes</w:t>
      </w:r>
    </w:p>
    <w:p w:rsidR="003C0BF3" w:rsidRDefault="003C0BF3" w:rsidP="006404CD">
      <w:pPr>
        <w:pStyle w:val="NoSpacing"/>
        <w:spacing w:line="276" w:lineRule="auto"/>
        <w:jc w:val="both"/>
        <w:rPr>
          <w:sz w:val="22"/>
          <w:szCs w:val="22"/>
          <w:lang w:val="nl-NL"/>
        </w:rPr>
      </w:pPr>
      <w:r w:rsidRPr="006404CD">
        <w:rPr>
          <w:sz w:val="22"/>
          <w:szCs w:val="22"/>
          <w:lang w:val="nl-NL"/>
        </w:rPr>
        <w:t xml:space="preserve">Het blijkt </w:t>
      </w:r>
      <w:r>
        <w:rPr>
          <w:sz w:val="22"/>
          <w:szCs w:val="22"/>
          <w:lang w:val="nl-NL"/>
        </w:rPr>
        <w:t>dat ee</w:t>
      </w:r>
      <w:r w:rsidRPr="006404CD">
        <w:rPr>
          <w:sz w:val="22"/>
          <w:szCs w:val="22"/>
          <w:lang w:val="nl-NL"/>
        </w:rPr>
        <w:t xml:space="preserve">n </w:t>
      </w:r>
      <w:r>
        <w:rPr>
          <w:sz w:val="22"/>
          <w:szCs w:val="22"/>
          <w:lang w:val="nl-NL"/>
        </w:rPr>
        <w:t>aantal theaters zich alleen bezig houdt met het promoten van de voorstellingen uit hun programma. Hiermee proberen zij tevens de naamsbekendheid van het theater te vergroten. Dit zal zeker werken, maar in een tijd waarin het steeds belangrijker wordt klanten aan je te binden kan een corporate campagne uitkomst bieden. Het</w:t>
      </w:r>
      <w:r w:rsidRPr="00B24CCE">
        <w:rPr>
          <w:sz w:val="22"/>
          <w:szCs w:val="22"/>
          <w:lang w:val="nl-NL"/>
        </w:rPr>
        <w:t xml:space="preserve"> expliciet promote</w:t>
      </w:r>
      <w:r>
        <w:rPr>
          <w:sz w:val="22"/>
          <w:szCs w:val="22"/>
          <w:lang w:val="nl-NL"/>
        </w:rPr>
        <w:t>n van het theater als merk</w:t>
      </w:r>
      <w:r w:rsidRPr="00B24CCE">
        <w:rPr>
          <w:sz w:val="22"/>
          <w:szCs w:val="22"/>
          <w:lang w:val="nl-NL"/>
        </w:rPr>
        <w:t xml:space="preserve"> naast de gebruikelijke promoties voor </w:t>
      </w:r>
      <w:r>
        <w:rPr>
          <w:sz w:val="22"/>
          <w:szCs w:val="22"/>
          <w:lang w:val="nl-NL"/>
        </w:rPr>
        <w:t xml:space="preserve">de afzonderlijke voorstellingen is een goede manier om je als theater te onderscheiden van de rest. </w:t>
      </w:r>
    </w:p>
    <w:p w:rsidR="003C0BF3" w:rsidRDefault="003C0BF3" w:rsidP="006404CD">
      <w:pPr>
        <w:pStyle w:val="NoSpacing"/>
        <w:spacing w:line="276" w:lineRule="auto"/>
        <w:jc w:val="both"/>
        <w:rPr>
          <w:sz w:val="22"/>
          <w:szCs w:val="22"/>
          <w:lang w:val="nl-NL"/>
        </w:rPr>
      </w:pPr>
      <w:r>
        <w:rPr>
          <w:sz w:val="22"/>
          <w:szCs w:val="22"/>
          <w:lang w:val="nl-NL"/>
        </w:rPr>
        <w:t xml:space="preserve">Maar wat wellicht nog belangrijker is, is het aangaan van de concurrentiestrijd met andere avondrecreatie als restaurants, bioscopen, bars en discotheken. In de beslissingsboom die eerder aan bod kwam in dit onderzoek (figuur 3) dient dus de keuze voor theater gemarkeerd te worden. Een theater wil bereiken dat deze keuze van avondbesteding, en dan het liefst direct verbonden met de naam van dat theater, snel in het geheugen naar boven komt. </w:t>
      </w:r>
    </w:p>
    <w:p w:rsidR="003C0BF3" w:rsidRDefault="003C0BF3" w:rsidP="006404CD">
      <w:pPr>
        <w:pStyle w:val="NoSpacing"/>
        <w:spacing w:line="276" w:lineRule="auto"/>
        <w:jc w:val="both"/>
        <w:rPr>
          <w:sz w:val="22"/>
          <w:szCs w:val="22"/>
          <w:lang w:val="nl-NL"/>
        </w:rPr>
      </w:pPr>
      <w:r>
        <w:rPr>
          <w:sz w:val="22"/>
          <w:szCs w:val="22"/>
          <w:lang w:val="nl-NL"/>
        </w:rPr>
        <w:t>Een belangrijk aspect van corporate campagnes is dat het eigen series dient te hebben met een heldere promotie (Noordman 2007). Juist door de herhaling en herkenning van de campagne blijft een merk bij de consument hangen.</w:t>
      </w:r>
    </w:p>
    <w:p w:rsidR="003C0BF3" w:rsidRPr="00796851" w:rsidRDefault="003C0BF3" w:rsidP="007D6B5A">
      <w:pPr>
        <w:pStyle w:val="NoSpacing"/>
        <w:spacing w:line="276" w:lineRule="auto"/>
        <w:jc w:val="both"/>
        <w:rPr>
          <w:rStyle w:val="IntenseReference"/>
          <w:bCs/>
          <w:iCs/>
          <w:lang w:val="nl-NL"/>
        </w:rPr>
      </w:pPr>
    </w:p>
    <w:p w:rsidR="003C0BF3" w:rsidRPr="007D6B5A" w:rsidRDefault="003C0BF3" w:rsidP="007D6B5A">
      <w:pPr>
        <w:pStyle w:val="NoSpacing"/>
        <w:spacing w:line="276" w:lineRule="auto"/>
        <w:jc w:val="both"/>
        <w:rPr>
          <w:rStyle w:val="IntenseReference"/>
          <w:bCs/>
          <w:iCs/>
          <w:lang w:val="nl-NL"/>
        </w:rPr>
      </w:pPr>
      <w:r w:rsidRPr="007D6B5A">
        <w:rPr>
          <w:rStyle w:val="IntenseReference"/>
          <w:bCs/>
          <w:iCs/>
          <w:lang w:val="nl-NL"/>
        </w:rPr>
        <w:t>Ludieke acties</w:t>
      </w:r>
    </w:p>
    <w:p w:rsidR="003C0BF3" w:rsidRDefault="003C0BF3" w:rsidP="007D6B5A">
      <w:pPr>
        <w:pStyle w:val="NoSpacing"/>
        <w:spacing w:line="276" w:lineRule="auto"/>
        <w:jc w:val="both"/>
        <w:rPr>
          <w:rStyle w:val="IntenseReference"/>
          <w:b w:val="0"/>
          <w:i w:val="0"/>
          <w:caps w:val="0"/>
          <w:color w:val="auto"/>
          <w:sz w:val="22"/>
          <w:szCs w:val="22"/>
          <w:lang w:val="nl-NL"/>
        </w:rPr>
      </w:pPr>
      <w:r>
        <w:rPr>
          <w:rStyle w:val="IntenseReference"/>
          <w:b w:val="0"/>
          <w:i w:val="0"/>
          <w:caps w:val="0"/>
          <w:color w:val="auto"/>
          <w:sz w:val="22"/>
          <w:szCs w:val="22"/>
          <w:lang w:val="nl-NL"/>
        </w:rPr>
        <w:t xml:space="preserve">Een manier om een goedkope corporate campagne te houden is het bedenken van een ludieke actie die de regionale, dan wel landelijke pers haalt. In de theatersector, waar weinig marketingbudget is, kan dit een goede oplossing zijn om de naam van een theater groots neer te zetten. Bij een goede ludieke actie horen natuurlijk risico’s, deze dienen dan ook allereerst in kaart gebracht te worden. Het mag natuurlijk niet zo zijn dat een campagne door bijvoorbeeld rechtszaken ineens onverwacht veel duurder uitvalt. </w:t>
      </w:r>
    </w:p>
    <w:p w:rsidR="003C0BF3" w:rsidRDefault="003C0BF3" w:rsidP="007D6B5A">
      <w:pPr>
        <w:pStyle w:val="NoSpacing"/>
        <w:spacing w:line="276" w:lineRule="auto"/>
        <w:jc w:val="both"/>
        <w:rPr>
          <w:rStyle w:val="IntenseReference"/>
          <w:b w:val="0"/>
          <w:i w:val="0"/>
          <w:caps w:val="0"/>
          <w:color w:val="auto"/>
          <w:sz w:val="22"/>
          <w:szCs w:val="22"/>
          <w:lang w:val="nl-NL"/>
        </w:rPr>
      </w:pPr>
      <w:r>
        <w:rPr>
          <w:rStyle w:val="IntenseReference"/>
          <w:b w:val="0"/>
          <w:i w:val="0"/>
          <w:caps w:val="0"/>
          <w:color w:val="auto"/>
          <w:sz w:val="22"/>
          <w:szCs w:val="22"/>
          <w:lang w:val="nl-NL"/>
        </w:rPr>
        <w:t>Een goed voorbeeld hiervan, uit een andere sector maar daardoor niet minder relevant, is de Dutch Dress actie van Bavaria. Met deze relatief goedkope actie hebben ze de wereldpers gehaald en is het merk meer dan ooit op de kaart gezet als een hip, stout en gewaagd biermerk.</w:t>
      </w:r>
    </w:p>
    <w:p w:rsidR="003C0BF3" w:rsidRPr="00B24CCE" w:rsidRDefault="003C0BF3" w:rsidP="00B24CCE">
      <w:pPr>
        <w:pStyle w:val="NoSpacing"/>
        <w:spacing w:line="276" w:lineRule="auto"/>
        <w:rPr>
          <w:sz w:val="22"/>
          <w:szCs w:val="22"/>
          <w:lang w:val="nl-NL"/>
        </w:rPr>
      </w:pPr>
    </w:p>
    <w:p w:rsidR="003C0BF3" w:rsidRPr="007D6B5A" w:rsidRDefault="003C0BF3" w:rsidP="00B24CCE">
      <w:pPr>
        <w:pStyle w:val="NoSpacing"/>
        <w:spacing w:line="276" w:lineRule="auto"/>
        <w:rPr>
          <w:rStyle w:val="IntenseReference"/>
          <w:bCs/>
          <w:iCs/>
          <w:lang w:val="nl-NL"/>
        </w:rPr>
      </w:pPr>
      <w:r w:rsidRPr="007D6B5A">
        <w:rPr>
          <w:rStyle w:val="IntenseReference"/>
          <w:bCs/>
          <w:iCs/>
          <w:lang w:val="nl-NL"/>
        </w:rPr>
        <w:t>Grote</w:t>
      </w:r>
      <w:r>
        <w:rPr>
          <w:rStyle w:val="IntenseReference"/>
          <w:bCs/>
          <w:iCs/>
          <w:lang w:val="nl-NL"/>
        </w:rPr>
        <w:t>-</w:t>
      </w:r>
      <w:r w:rsidRPr="007D6B5A">
        <w:rPr>
          <w:rStyle w:val="IntenseReference"/>
          <w:bCs/>
          <w:iCs/>
          <w:lang w:val="nl-NL"/>
        </w:rPr>
        <w:t xml:space="preserve"> vs. Kleine steden</w:t>
      </w:r>
    </w:p>
    <w:p w:rsidR="003C0BF3" w:rsidRPr="007D6B5A" w:rsidRDefault="003C0BF3" w:rsidP="00B24CCE">
      <w:pPr>
        <w:pStyle w:val="NoSpacing"/>
        <w:spacing w:line="276" w:lineRule="auto"/>
        <w:jc w:val="both"/>
        <w:rPr>
          <w:rStyle w:val="IntenseReference"/>
          <w:b w:val="0"/>
          <w:i w:val="0"/>
          <w:caps w:val="0"/>
          <w:color w:val="auto"/>
          <w:sz w:val="22"/>
          <w:szCs w:val="22"/>
          <w:lang w:val="nl-NL"/>
        </w:rPr>
      </w:pPr>
      <w:r>
        <w:rPr>
          <w:rStyle w:val="IntenseReference"/>
          <w:b w:val="0"/>
          <w:i w:val="0"/>
          <w:caps w:val="0"/>
          <w:color w:val="auto"/>
          <w:sz w:val="22"/>
          <w:szCs w:val="22"/>
          <w:lang w:val="nl-NL"/>
        </w:rPr>
        <w:t xml:space="preserve">Er dient een kleine kanttekening geplaatst te worden betreffende de belangrijkheid van corporate campagnes. In kleine steden en dorpen is vaak maar één theater, evenals bijvoorbeeld één museum. In dit geval is het minder van belang budget vrij te maken voor corporate campagnes. In deze omgeving hoef je je als theater niet meer te onderscheiden van andere theaters: zodra de keuze ‘theater’ in het hoofd van een persoon opkomt, denkt hij al direct aan de naam van het theater. De enige concurrentie die theaters in kleine steden dus hebben zijn de andere vormen van vrijetijdsbesteding. Vanuit de overheid is er echter al veel collectieve promotie, het is dus de vraag of het nodig is om dit als theater zelf nog eens over te doen. </w:t>
      </w:r>
    </w:p>
    <w:p w:rsidR="003C0BF3" w:rsidRPr="007D6B5A" w:rsidRDefault="003C0BF3" w:rsidP="00B24CCE">
      <w:pPr>
        <w:pStyle w:val="NoSpacing"/>
        <w:spacing w:line="276" w:lineRule="auto"/>
        <w:jc w:val="both"/>
        <w:rPr>
          <w:rStyle w:val="IntenseReference"/>
          <w:b w:val="0"/>
          <w:i w:val="0"/>
          <w:caps w:val="0"/>
          <w:color w:val="auto"/>
          <w:sz w:val="22"/>
          <w:szCs w:val="22"/>
          <w:lang w:val="nl-NL"/>
        </w:rPr>
      </w:pPr>
    </w:p>
    <w:p w:rsidR="003C0BF3" w:rsidRDefault="003C0BF3" w:rsidP="003A3D24">
      <w:pPr>
        <w:pStyle w:val="Heading3"/>
        <w:rPr>
          <w:lang w:val="nl-NL"/>
        </w:rPr>
      </w:pPr>
      <w:bookmarkStart w:id="117" w:name="_Toc265099666"/>
      <w:bookmarkStart w:id="118" w:name="_Toc265151243"/>
      <w:r>
        <w:rPr>
          <w:lang w:val="nl-NL"/>
        </w:rPr>
        <w:t>Beleving en klantenbinding</w:t>
      </w:r>
      <w:bookmarkEnd w:id="117"/>
      <w:bookmarkEnd w:id="118"/>
    </w:p>
    <w:p w:rsidR="003C0BF3" w:rsidRDefault="003C0BF3" w:rsidP="00B827D6">
      <w:pPr>
        <w:pStyle w:val="NoSpacing"/>
        <w:spacing w:line="276" w:lineRule="auto"/>
        <w:jc w:val="both"/>
        <w:rPr>
          <w:sz w:val="22"/>
          <w:szCs w:val="22"/>
          <w:lang w:val="nl-NL"/>
        </w:rPr>
      </w:pPr>
    </w:p>
    <w:p w:rsidR="003C0BF3" w:rsidRPr="00B827D6" w:rsidRDefault="003C0BF3" w:rsidP="00B827D6">
      <w:pPr>
        <w:pStyle w:val="NoSpacing"/>
        <w:spacing w:line="276" w:lineRule="auto"/>
        <w:jc w:val="both"/>
        <w:rPr>
          <w:sz w:val="22"/>
          <w:szCs w:val="22"/>
          <w:lang w:val="nl-NL"/>
        </w:rPr>
      </w:pPr>
      <w:r w:rsidRPr="00B827D6">
        <w:rPr>
          <w:sz w:val="22"/>
          <w:szCs w:val="22"/>
          <w:lang w:val="nl-NL"/>
        </w:rPr>
        <w:t>Maar ook klantenbinding is erg belangrijk. In deze tijd is er voor de consument een overvloed aan informatie die hij of zij per dag krijgt aangeboden. Je profileren in deze warboel van reclame is wellicht te moeilijk, of inefficiënt. Voor d</w:t>
      </w:r>
      <w:r>
        <w:rPr>
          <w:sz w:val="22"/>
          <w:szCs w:val="22"/>
          <w:lang w:val="nl-NL"/>
        </w:rPr>
        <w:t>e theaterbranche is het</w:t>
      </w:r>
      <w:r w:rsidRPr="00B827D6">
        <w:rPr>
          <w:sz w:val="22"/>
          <w:szCs w:val="22"/>
          <w:lang w:val="nl-NL"/>
        </w:rPr>
        <w:t xml:space="preserve"> een makkelijker en persoonlijker alternatief om zich te onderscheiden van andere concurrentie (als andere theaters, maar ook andere manieren van vrijetijdsbesteding) door een unieke belevenis aan de bezoeker te geven. Zo zal het theater positief in de gedachten van de persoon blijven hangen </w:t>
      </w:r>
      <w:r>
        <w:rPr>
          <w:sz w:val="22"/>
          <w:szCs w:val="22"/>
          <w:lang w:val="nl-NL"/>
        </w:rPr>
        <w:t>en met een beetje geluk is mond-</w:t>
      </w:r>
      <w:r w:rsidRPr="00B827D6">
        <w:rPr>
          <w:sz w:val="22"/>
          <w:szCs w:val="22"/>
          <w:lang w:val="nl-NL"/>
        </w:rPr>
        <w:t>tot</w:t>
      </w:r>
      <w:r>
        <w:rPr>
          <w:sz w:val="22"/>
          <w:szCs w:val="22"/>
          <w:lang w:val="nl-NL"/>
        </w:rPr>
        <w:t>-mond</w:t>
      </w:r>
      <w:r w:rsidRPr="00B827D6">
        <w:rPr>
          <w:sz w:val="22"/>
          <w:szCs w:val="22"/>
          <w:lang w:val="nl-NL"/>
        </w:rPr>
        <w:t xml:space="preserve">reclame of loyaliteit in de vorm van een herhaalbezoek het gevolg. </w:t>
      </w:r>
    </w:p>
    <w:p w:rsidR="003C0BF3" w:rsidRPr="003A3D24" w:rsidRDefault="003C0BF3" w:rsidP="003A3D24">
      <w:pPr>
        <w:pStyle w:val="Heading6"/>
        <w:rPr>
          <w:lang w:val="nl-NL"/>
        </w:rPr>
      </w:pPr>
      <w:r>
        <w:rPr>
          <w:lang w:val="nl-NL"/>
        </w:rPr>
        <w:t>Clusterpromotie of bepaalde (terugkerende) thema avonden</w:t>
      </w:r>
    </w:p>
    <w:p w:rsidR="003C0BF3" w:rsidRPr="00B827D6" w:rsidRDefault="003C0BF3" w:rsidP="00B24CCE">
      <w:pPr>
        <w:pStyle w:val="NoSpacing"/>
        <w:spacing w:line="276" w:lineRule="auto"/>
        <w:jc w:val="both"/>
        <w:rPr>
          <w:sz w:val="22"/>
          <w:szCs w:val="22"/>
          <w:lang w:val="nl-NL"/>
        </w:rPr>
      </w:pPr>
      <w:r>
        <w:rPr>
          <w:sz w:val="22"/>
          <w:szCs w:val="22"/>
          <w:lang w:val="nl-NL"/>
        </w:rPr>
        <w:t xml:space="preserve">Er wordt in de theaterwereld al wel met thema avonden gewerkt, zo zijn er </w:t>
      </w:r>
      <w:r w:rsidRPr="00B827D6">
        <w:rPr>
          <w:sz w:val="22"/>
          <w:szCs w:val="22"/>
          <w:lang w:val="nl-NL"/>
        </w:rPr>
        <w:t>theaterdi</w:t>
      </w:r>
      <w:r>
        <w:rPr>
          <w:sz w:val="22"/>
          <w:szCs w:val="22"/>
          <w:lang w:val="nl-NL"/>
        </w:rPr>
        <w:t xml:space="preserve">ners en </w:t>
      </w:r>
      <w:r w:rsidRPr="00B827D6">
        <w:rPr>
          <w:sz w:val="22"/>
          <w:szCs w:val="22"/>
          <w:lang w:val="nl-NL"/>
        </w:rPr>
        <w:t>meet &amp; greets</w:t>
      </w:r>
      <w:r>
        <w:rPr>
          <w:sz w:val="22"/>
          <w:szCs w:val="22"/>
          <w:lang w:val="nl-NL"/>
        </w:rPr>
        <w:t xml:space="preserve">. Maar er is veel meer mogelijk om de bezoeker een belevenis te geven die verder gaat dan alleen de voorstelling. Op deze manier springt het theater meer in het oog dan dat het alleen een locatie zou zijn die de zaal beschikbaar stelt. Het doel hiervan is natuurlijk om de bezoeker aan het theater te binden zodat zij van ‘fan’ in een ‘theaterliefhebber’ (figuur 2 en 3) verandert. </w:t>
      </w:r>
    </w:p>
    <w:p w:rsidR="003C0BF3" w:rsidRDefault="003C0BF3" w:rsidP="00B827D6">
      <w:pPr>
        <w:pStyle w:val="NoSpacing"/>
        <w:spacing w:line="276" w:lineRule="auto"/>
        <w:jc w:val="both"/>
        <w:rPr>
          <w:rStyle w:val="Heading7Char"/>
          <w:sz w:val="22"/>
          <w:szCs w:val="22"/>
          <w:lang w:val="nl-NL"/>
        </w:rPr>
      </w:pPr>
    </w:p>
    <w:p w:rsidR="003C0BF3" w:rsidRPr="00CA006F" w:rsidRDefault="003C0BF3" w:rsidP="00B827D6">
      <w:pPr>
        <w:pStyle w:val="NoSpacing"/>
        <w:spacing w:line="276" w:lineRule="auto"/>
        <w:jc w:val="both"/>
        <w:rPr>
          <w:rStyle w:val="IntenseReference"/>
          <w:bCs/>
          <w:iCs/>
          <w:lang w:val="nl-NL"/>
        </w:rPr>
      </w:pPr>
      <w:r w:rsidRPr="00CA006F">
        <w:rPr>
          <w:rStyle w:val="IntenseReference"/>
          <w:bCs/>
          <w:iCs/>
          <w:lang w:val="nl-NL"/>
        </w:rPr>
        <w:t>Clusterpromotie</w:t>
      </w:r>
    </w:p>
    <w:p w:rsidR="003C0BF3" w:rsidRDefault="003C0BF3" w:rsidP="00B24CCE">
      <w:pPr>
        <w:pStyle w:val="NoSpacing"/>
        <w:spacing w:line="276" w:lineRule="auto"/>
        <w:jc w:val="both"/>
        <w:rPr>
          <w:rStyle w:val="IntenseReference"/>
          <w:b w:val="0"/>
          <w:i w:val="0"/>
          <w:caps w:val="0"/>
          <w:color w:val="auto"/>
          <w:sz w:val="22"/>
          <w:szCs w:val="22"/>
          <w:lang w:val="nl-NL"/>
        </w:rPr>
      </w:pPr>
      <w:r>
        <w:rPr>
          <w:rStyle w:val="IntenseReference"/>
          <w:b w:val="0"/>
          <w:i w:val="0"/>
          <w:caps w:val="0"/>
          <w:color w:val="auto"/>
          <w:sz w:val="22"/>
          <w:szCs w:val="22"/>
          <w:lang w:val="nl-NL"/>
        </w:rPr>
        <w:t>Het idee om m</w:t>
      </w:r>
      <w:r w:rsidRPr="00B24CCE">
        <w:rPr>
          <w:rStyle w:val="IntenseReference"/>
          <w:b w:val="0"/>
          <w:i w:val="0"/>
          <w:caps w:val="0"/>
          <w:color w:val="auto"/>
          <w:sz w:val="22"/>
          <w:szCs w:val="22"/>
          <w:lang w:val="nl-NL"/>
        </w:rPr>
        <w:t xml:space="preserve">eerdere voorstellingen </w:t>
      </w:r>
      <w:r>
        <w:rPr>
          <w:rStyle w:val="IntenseReference"/>
          <w:b w:val="0"/>
          <w:i w:val="0"/>
          <w:caps w:val="0"/>
          <w:color w:val="auto"/>
          <w:sz w:val="22"/>
          <w:szCs w:val="22"/>
          <w:lang w:val="nl-NL"/>
        </w:rPr>
        <w:t xml:space="preserve">gezamenlijk aan te bieden is relatief nieuw. Het idee is om een fenomeen als </w:t>
      </w:r>
      <w:r w:rsidRPr="006F5A0A">
        <w:rPr>
          <w:rStyle w:val="IntenseReference"/>
          <w:b w:val="0"/>
          <w:caps w:val="0"/>
          <w:color w:val="auto"/>
          <w:sz w:val="22"/>
          <w:szCs w:val="22"/>
          <w:lang w:val="nl-NL"/>
        </w:rPr>
        <w:t>Het Filmfestival</w:t>
      </w:r>
      <w:r>
        <w:rPr>
          <w:rStyle w:val="IntenseReference"/>
          <w:b w:val="0"/>
          <w:i w:val="0"/>
          <w:caps w:val="0"/>
          <w:color w:val="auto"/>
          <w:sz w:val="22"/>
          <w:szCs w:val="22"/>
          <w:lang w:val="nl-NL"/>
        </w:rPr>
        <w:t xml:space="preserve"> op theater toe te passen. Zo kan een aantal vergelijkbare voorstelling als pakket worden aangeboden met als extra gelijkenis de belevenis voor en achteraf. Eigenlijk plak je er dus een extra merk op. Zo kan er na elke voorstelling een Q&amp;A (Question and Answer) of een workshop georganiseerd worden. Zo waren er in de Rotterdamse Schouwburg de ‘Lentegasten’, een aantal kunstzinnige voorstellingen waar moeilijk kaarten voor werden verkocht. Deze voorstellingen werden onder de naam Lentegasten aangeboden, als link naar het bekende Zomergasten van de VPRO. Dit werd een veel groter succes dan verwacht.</w:t>
      </w:r>
    </w:p>
    <w:p w:rsidR="003C0BF3" w:rsidRPr="00B24CCE" w:rsidRDefault="003C0BF3" w:rsidP="00B24CCE">
      <w:pPr>
        <w:pStyle w:val="NoSpacing"/>
        <w:spacing w:line="276" w:lineRule="auto"/>
        <w:jc w:val="both"/>
        <w:rPr>
          <w:rStyle w:val="IntenseReference"/>
          <w:b w:val="0"/>
          <w:i w:val="0"/>
          <w:caps w:val="0"/>
          <w:color w:val="auto"/>
          <w:sz w:val="22"/>
          <w:szCs w:val="22"/>
          <w:lang w:val="nl-NL"/>
        </w:rPr>
      </w:pPr>
    </w:p>
    <w:p w:rsidR="003C0BF3" w:rsidRDefault="003C0BF3" w:rsidP="00B24CCE">
      <w:pPr>
        <w:pStyle w:val="NoSpacing"/>
        <w:rPr>
          <w:rStyle w:val="IntenseReference"/>
          <w:bCs/>
          <w:iCs/>
          <w:lang w:val="nl-NL"/>
        </w:rPr>
      </w:pPr>
      <w:r w:rsidRPr="00B24CCE">
        <w:rPr>
          <w:rStyle w:val="IntenseReference"/>
          <w:bCs/>
          <w:iCs/>
          <w:lang w:val="nl-NL"/>
        </w:rPr>
        <w:t>Vaste thema-avonden</w:t>
      </w:r>
      <w:r w:rsidRPr="00B24CCE">
        <w:rPr>
          <w:rStyle w:val="IntenseReference"/>
          <w:bCs/>
          <w:iCs/>
          <w:lang w:val="nl-NL"/>
        </w:rPr>
        <w:tab/>
      </w:r>
    </w:p>
    <w:p w:rsidR="003C0BF3" w:rsidRDefault="003C0BF3" w:rsidP="00B24CCE">
      <w:pPr>
        <w:pStyle w:val="NoSpacing"/>
        <w:spacing w:line="276" w:lineRule="auto"/>
        <w:jc w:val="both"/>
        <w:rPr>
          <w:sz w:val="22"/>
          <w:szCs w:val="22"/>
          <w:lang w:val="nl-NL"/>
        </w:rPr>
      </w:pPr>
      <w:r>
        <w:rPr>
          <w:sz w:val="22"/>
          <w:szCs w:val="22"/>
          <w:lang w:val="nl-NL"/>
        </w:rPr>
        <w:t>Eigenlijk hetzelfde idee zijn de vaste thema-avonden die je nu al veel ziet in het uitgaansleven in discotheken. Bijvoorbeeld elke eerste vrijdag van de maand zou er iets kunnen zijn voor jongeren, een onbekende cabaretier of een hippe theaterproductie. Of eens in de zoveel tijd een ‘</w:t>
      </w:r>
      <w:r w:rsidRPr="00B827D6">
        <w:rPr>
          <w:sz w:val="22"/>
          <w:szCs w:val="22"/>
          <w:lang w:val="nl-NL"/>
        </w:rPr>
        <w:t>Ladies</w:t>
      </w:r>
      <w:r>
        <w:rPr>
          <w:sz w:val="22"/>
          <w:szCs w:val="22"/>
          <w:lang w:val="nl-NL"/>
        </w:rPr>
        <w:t xml:space="preserve"> Night’ met een typische vrouwenvoorstelling, roze champagne vooraf</w:t>
      </w:r>
      <w:r w:rsidRPr="00B827D6">
        <w:rPr>
          <w:sz w:val="22"/>
          <w:szCs w:val="22"/>
          <w:lang w:val="nl-NL"/>
        </w:rPr>
        <w:t xml:space="preserve"> </w:t>
      </w:r>
      <w:r>
        <w:rPr>
          <w:sz w:val="22"/>
          <w:szCs w:val="22"/>
          <w:lang w:val="nl-NL"/>
        </w:rPr>
        <w:t xml:space="preserve">en </w:t>
      </w:r>
      <w:r w:rsidRPr="00B827D6">
        <w:rPr>
          <w:sz w:val="22"/>
          <w:szCs w:val="22"/>
          <w:lang w:val="nl-NL"/>
        </w:rPr>
        <w:t>bonbon</w:t>
      </w:r>
      <w:r>
        <w:rPr>
          <w:sz w:val="22"/>
          <w:szCs w:val="22"/>
          <w:lang w:val="nl-NL"/>
        </w:rPr>
        <w:t xml:space="preserve">s tijdens de pauze. </w:t>
      </w:r>
    </w:p>
    <w:p w:rsidR="003C0BF3" w:rsidRPr="00CA006F" w:rsidRDefault="003C0BF3" w:rsidP="00B24CCE">
      <w:pPr>
        <w:pStyle w:val="NoSpacing"/>
        <w:spacing w:line="276" w:lineRule="auto"/>
        <w:jc w:val="both"/>
        <w:rPr>
          <w:sz w:val="22"/>
          <w:szCs w:val="22"/>
          <w:lang w:val="nl-NL"/>
        </w:rPr>
      </w:pPr>
      <w:r>
        <w:rPr>
          <w:sz w:val="22"/>
          <w:szCs w:val="22"/>
          <w:lang w:val="nl-NL"/>
        </w:rPr>
        <w:t>Zo is er in de Rotterdamse Schouwburg het ‘</w:t>
      </w:r>
      <w:r w:rsidRPr="00C060CB">
        <w:rPr>
          <w:sz w:val="22"/>
          <w:szCs w:val="22"/>
          <w:lang w:val="nl-NL"/>
        </w:rPr>
        <w:t>Vrijdagavont</w:t>
      </w:r>
      <w:r>
        <w:rPr>
          <w:sz w:val="22"/>
          <w:szCs w:val="22"/>
          <w:lang w:val="nl-NL"/>
        </w:rPr>
        <w:t>U</w:t>
      </w:r>
      <w:r w:rsidRPr="00C060CB">
        <w:rPr>
          <w:sz w:val="22"/>
          <w:szCs w:val="22"/>
          <w:lang w:val="nl-NL"/>
        </w:rPr>
        <w:t>ur’</w:t>
      </w:r>
      <w:r>
        <w:rPr>
          <w:sz w:val="22"/>
          <w:szCs w:val="22"/>
          <w:lang w:val="nl-NL"/>
        </w:rPr>
        <w:t xml:space="preserve"> met elke keer een bepaald soort voorstelling voor een jonger publiek. Echter is van tevoren niet precies bekend wat de voorstelling is, het ‘avontuur’ van het concept. Na de voorstelling is er een Happy Hour. Ook is er in de Doelen bij Flamenco concerten vaak nog een workshop achteraf.</w:t>
      </w:r>
    </w:p>
    <w:p w:rsidR="003C0BF3" w:rsidRDefault="003C0BF3">
      <w:pPr>
        <w:rPr>
          <w:caps/>
          <w:color w:val="1C515E"/>
          <w:spacing w:val="10"/>
          <w:sz w:val="22"/>
          <w:szCs w:val="22"/>
          <w:lang w:val="nl-NL"/>
        </w:rPr>
      </w:pPr>
      <w:r>
        <w:rPr>
          <w:lang w:val="nl-NL"/>
        </w:rPr>
        <w:br w:type="page"/>
      </w:r>
    </w:p>
    <w:p w:rsidR="003C0BF3" w:rsidRPr="003A3D24" w:rsidRDefault="003C0BF3" w:rsidP="003A3D24">
      <w:pPr>
        <w:pStyle w:val="Heading6"/>
        <w:rPr>
          <w:lang w:val="nl-NL"/>
        </w:rPr>
      </w:pPr>
      <w:r>
        <w:rPr>
          <w:lang w:val="nl-NL"/>
        </w:rPr>
        <w:t>Wederom het meer en bewuster gebruik maken van nieuwe media kanalen</w:t>
      </w:r>
    </w:p>
    <w:p w:rsidR="003C0BF3" w:rsidRDefault="003C0BF3" w:rsidP="00B827D6">
      <w:pPr>
        <w:pStyle w:val="NoSpacing"/>
        <w:spacing w:line="276" w:lineRule="auto"/>
        <w:jc w:val="both"/>
        <w:rPr>
          <w:sz w:val="22"/>
          <w:szCs w:val="22"/>
          <w:lang w:val="nl-NL"/>
        </w:rPr>
      </w:pPr>
      <w:r>
        <w:rPr>
          <w:sz w:val="22"/>
          <w:szCs w:val="22"/>
          <w:lang w:val="nl-NL"/>
        </w:rPr>
        <w:t xml:space="preserve">Ook voor klantenbinding kunnen de nieuwe media kanalen gebruikt worden. Dit kan zowel op de avond zelf in het theater als voor en na de voorstelling thuis. </w:t>
      </w:r>
    </w:p>
    <w:p w:rsidR="003C0BF3" w:rsidRDefault="003C0BF3" w:rsidP="00B827D6">
      <w:pPr>
        <w:pStyle w:val="NoSpacing"/>
        <w:spacing w:line="276" w:lineRule="auto"/>
        <w:jc w:val="both"/>
        <w:rPr>
          <w:sz w:val="22"/>
          <w:szCs w:val="22"/>
          <w:lang w:val="nl-NL"/>
        </w:rPr>
      </w:pPr>
    </w:p>
    <w:p w:rsidR="003C0BF3" w:rsidRPr="006E0C1E" w:rsidRDefault="003C0BF3" w:rsidP="00B827D6">
      <w:pPr>
        <w:pStyle w:val="NoSpacing"/>
        <w:spacing w:line="276" w:lineRule="auto"/>
        <w:jc w:val="both"/>
        <w:rPr>
          <w:rStyle w:val="IntenseReference"/>
          <w:bCs/>
          <w:iCs/>
          <w:lang w:val="nl-NL"/>
        </w:rPr>
      </w:pPr>
      <w:r w:rsidRPr="006E0C1E">
        <w:rPr>
          <w:rStyle w:val="IntenseReference"/>
          <w:bCs/>
          <w:iCs/>
          <w:lang w:val="nl-NL"/>
        </w:rPr>
        <w:t>In het theater</w:t>
      </w:r>
    </w:p>
    <w:p w:rsidR="003C0BF3" w:rsidRDefault="003C0BF3" w:rsidP="00B827D6">
      <w:pPr>
        <w:pStyle w:val="NoSpacing"/>
        <w:spacing w:line="276" w:lineRule="auto"/>
        <w:jc w:val="both"/>
        <w:rPr>
          <w:sz w:val="22"/>
          <w:szCs w:val="22"/>
          <w:lang w:val="nl-NL"/>
        </w:rPr>
      </w:pPr>
      <w:r>
        <w:rPr>
          <w:sz w:val="22"/>
          <w:szCs w:val="22"/>
          <w:lang w:val="nl-NL"/>
        </w:rPr>
        <w:t>In het theater zou bijvoorbeeld een scherm geplaatst kunnen worden waar via sms of mobiel internet reacties op geplaatst kunnen worden die direct te lezen zijn. Ook zouden er computers geplaatst kunnen worden waar deze reacties op ingevoerd kunnen worden.</w:t>
      </w:r>
    </w:p>
    <w:p w:rsidR="003C0BF3" w:rsidRDefault="003C0BF3" w:rsidP="00B827D6">
      <w:pPr>
        <w:pStyle w:val="NoSpacing"/>
        <w:spacing w:line="276" w:lineRule="auto"/>
        <w:jc w:val="both"/>
        <w:rPr>
          <w:sz w:val="22"/>
          <w:szCs w:val="22"/>
          <w:lang w:val="nl-NL"/>
        </w:rPr>
      </w:pPr>
    </w:p>
    <w:p w:rsidR="003C0BF3" w:rsidRDefault="003C0BF3" w:rsidP="00B827D6">
      <w:pPr>
        <w:pStyle w:val="NoSpacing"/>
        <w:spacing w:line="276" w:lineRule="auto"/>
        <w:jc w:val="both"/>
        <w:rPr>
          <w:rStyle w:val="IntenseReference"/>
          <w:bCs/>
          <w:iCs/>
          <w:lang w:val="nl-NL"/>
        </w:rPr>
      </w:pPr>
      <w:r w:rsidRPr="006E0C1E">
        <w:rPr>
          <w:rStyle w:val="IntenseReference"/>
          <w:bCs/>
          <w:iCs/>
          <w:lang w:val="nl-NL"/>
        </w:rPr>
        <w:t>Thuis</w:t>
      </w:r>
    </w:p>
    <w:p w:rsidR="003C0BF3" w:rsidRDefault="003C0BF3" w:rsidP="006E0C1E">
      <w:pPr>
        <w:pStyle w:val="NoSpacing"/>
        <w:spacing w:line="276" w:lineRule="auto"/>
        <w:jc w:val="both"/>
        <w:rPr>
          <w:rStyle w:val="IntenseReference"/>
          <w:b w:val="0"/>
          <w:i w:val="0"/>
          <w:caps w:val="0"/>
          <w:color w:val="auto"/>
          <w:sz w:val="22"/>
          <w:szCs w:val="22"/>
          <w:lang w:val="nl-NL"/>
        </w:rPr>
      </w:pPr>
      <w:r>
        <w:rPr>
          <w:rStyle w:val="IntenseReference"/>
          <w:b w:val="0"/>
          <w:i w:val="0"/>
          <w:caps w:val="0"/>
          <w:color w:val="auto"/>
          <w:sz w:val="22"/>
          <w:szCs w:val="22"/>
          <w:lang w:val="nl-NL"/>
        </w:rPr>
        <w:t>Om de belevenis al vóór het theaterbezoek te laten beginnen kan een theater op zijn site een optie kunnen maken dat een bezoeker middels een icoontje kan laten zien dat hij of zij naar een bepaalde voorstelling gaat. Een andere bezoeker van de site kan dat een lijst zien met alle mensen die zich voor die voorstelling hebben ‘aangemeld’. Een voorbeeld is een Belgisch theater, De Vooruit, die hier al heel ver in is en veel actieve leden op de website heeft. Hieruit blijkt dat er zeker vraag naar is.</w:t>
      </w:r>
    </w:p>
    <w:p w:rsidR="003C0BF3" w:rsidRDefault="003C0BF3" w:rsidP="006E0C1E">
      <w:pPr>
        <w:pStyle w:val="NoSpacing"/>
        <w:spacing w:line="276" w:lineRule="auto"/>
        <w:jc w:val="both"/>
        <w:rPr>
          <w:sz w:val="22"/>
          <w:szCs w:val="22"/>
          <w:lang w:val="nl-NL"/>
        </w:rPr>
      </w:pPr>
      <w:r w:rsidRPr="006E0C1E">
        <w:rPr>
          <w:rStyle w:val="IntenseReference"/>
          <w:b w:val="0"/>
          <w:i w:val="0"/>
          <w:caps w:val="0"/>
          <w:color w:val="auto"/>
          <w:sz w:val="22"/>
          <w:szCs w:val="22"/>
          <w:lang w:val="nl-NL"/>
        </w:rPr>
        <w:t>Om de belevenis thuis voort te zetten zou een theater</w:t>
      </w:r>
      <w:r>
        <w:rPr>
          <w:sz w:val="22"/>
          <w:szCs w:val="22"/>
          <w:lang w:val="nl-NL"/>
        </w:rPr>
        <w:t xml:space="preserve"> een fotocontest kunnen doen na een meet &amp; greet of signeersessie. De beste foto wint een prijs, welke natuurlijk gerelateerd is aan een nieuw bezoek aan het theater. </w:t>
      </w:r>
    </w:p>
    <w:p w:rsidR="003C0BF3" w:rsidRDefault="003C0BF3" w:rsidP="006E0C1E">
      <w:pPr>
        <w:pStyle w:val="NoSpacing"/>
        <w:spacing w:line="276" w:lineRule="auto"/>
        <w:jc w:val="both"/>
        <w:rPr>
          <w:sz w:val="22"/>
          <w:szCs w:val="22"/>
          <w:lang w:val="nl-NL"/>
        </w:rPr>
      </w:pPr>
    </w:p>
    <w:p w:rsidR="003C0BF3" w:rsidRPr="006E0C1E" w:rsidRDefault="003C0BF3" w:rsidP="006E0C1E">
      <w:pPr>
        <w:pStyle w:val="NoSpacing"/>
        <w:spacing w:line="276" w:lineRule="auto"/>
        <w:jc w:val="both"/>
        <w:rPr>
          <w:rStyle w:val="IntenseReference"/>
          <w:b w:val="0"/>
          <w:i w:val="0"/>
          <w:caps w:val="0"/>
          <w:color w:val="auto"/>
          <w:sz w:val="22"/>
          <w:szCs w:val="22"/>
          <w:lang w:val="nl-NL"/>
        </w:rPr>
      </w:pPr>
    </w:p>
    <w:p w:rsidR="003C0BF3" w:rsidRDefault="003C0BF3" w:rsidP="003A3D24">
      <w:pPr>
        <w:pStyle w:val="Heading3"/>
        <w:rPr>
          <w:lang w:val="nl-NL"/>
        </w:rPr>
      </w:pPr>
      <w:bookmarkStart w:id="119" w:name="_Toc265099667"/>
      <w:bookmarkStart w:id="120" w:name="_Toc265151244"/>
      <w:r>
        <w:rPr>
          <w:lang w:val="nl-NL"/>
        </w:rPr>
        <w:t>Bedrijfsstructuur</w:t>
      </w:r>
      <w:bookmarkEnd w:id="119"/>
      <w:bookmarkEnd w:id="120"/>
    </w:p>
    <w:p w:rsidR="003C0BF3" w:rsidRPr="006961B1" w:rsidRDefault="003C0BF3" w:rsidP="006961B1">
      <w:pPr>
        <w:jc w:val="both"/>
        <w:rPr>
          <w:sz w:val="22"/>
          <w:szCs w:val="22"/>
          <w:lang w:val="nl-NL"/>
        </w:rPr>
      </w:pPr>
      <w:r>
        <w:rPr>
          <w:sz w:val="22"/>
          <w:szCs w:val="22"/>
          <w:lang w:val="nl-NL"/>
        </w:rPr>
        <w:t xml:space="preserve">Uit het onderzoek blijkt dat in de bedrijfsstructuur bottlenecks zitten die een ideale zaalbezetting belemmeren. Het programma van een theater sluit niet perfect aan op de vraag van de bewoners in de regio. </w:t>
      </w:r>
    </w:p>
    <w:p w:rsidR="003C0BF3" w:rsidRPr="003A3D24" w:rsidRDefault="003C0BF3" w:rsidP="003A3D24">
      <w:pPr>
        <w:pStyle w:val="Heading6"/>
        <w:rPr>
          <w:lang w:val="nl-NL"/>
        </w:rPr>
      </w:pPr>
      <w:r>
        <w:rPr>
          <w:lang w:val="nl-NL"/>
        </w:rPr>
        <w:t>Betere samenwerking tussen de afdeling programmering en de afdeling marketing</w:t>
      </w:r>
    </w:p>
    <w:p w:rsidR="003C0BF3" w:rsidRDefault="003C0BF3" w:rsidP="006961B1">
      <w:pPr>
        <w:pStyle w:val="NoSpacing"/>
        <w:spacing w:line="276" w:lineRule="auto"/>
        <w:jc w:val="both"/>
        <w:rPr>
          <w:sz w:val="22"/>
          <w:szCs w:val="22"/>
          <w:lang w:val="nl-NL"/>
        </w:rPr>
      </w:pPr>
      <w:r w:rsidRPr="00B827D6">
        <w:rPr>
          <w:sz w:val="22"/>
          <w:szCs w:val="22"/>
          <w:lang w:val="nl-NL"/>
        </w:rPr>
        <w:t>De afdeling marketing dient niet alleen informatie</w:t>
      </w:r>
      <w:r>
        <w:rPr>
          <w:sz w:val="22"/>
          <w:szCs w:val="22"/>
          <w:lang w:val="nl-NL"/>
        </w:rPr>
        <w:t xml:space="preserve"> van de afdeling programmering</w:t>
      </w:r>
      <w:r w:rsidRPr="00B827D6">
        <w:rPr>
          <w:sz w:val="22"/>
          <w:szCs w:val="22"/>
          <w:lang w:val="nl-NL"/>
        </w:rPr>
        <w:t xml:space="preserve"> te krijgen over de voorstellingen maar zij moeten ook invloed hebben op de programmering.</w:t>
      </w:r>
      <w:r>
        <w:rPr>
          <w:sz w:val="22"/>
          <w:szCs w:val="22"/>
          <w:lang w:val="nl-NL"/>
        </w:rPr>
        <w:t xml:space="preserve"> Als er voor een bepaalde voorstelling in de regio geen doelgroep is zou deze niet geboekt moeten worden. Al dient dit natuurlijk niet ten koste van het gevarieerde aanbod te gaan. Ook het aantal avonden dat een voorstelling in een theater staat zou beter overlegd moeten worden met de marketingafdeling. Dit gaat nog erg vaak fout, en de marketingafdeling dient dit dan op te lossen met wanhopige acties om de zaal te vullen. Dit soort acties kunnen het imago van het theater schaden doordat voorstellingen te grabbel worden gegooid, maar aan de andere kant is een halflege zaal ook niet goed voor het imago.</w:t>
      </w:r>
    </w:p>
    <w:p w:rsidR="003C0BF3" w:rsidRPr="00B827D6" w:rsidRDefault="003C0BF3" w:rsidP="006961B1">
      <w:pPr>
        <w:pStyle w:val="NoSpacing"/>
        <w:spacing w:line="276" w:lineRule="auto"/>
        <w:jc w:val="both"/>
        <w:rPr>
          <w:sz w:val="22"/>
          <w:szCs w:val="22"/>
          <w:lang w:val="nl-NL"/>
        </w:rPr>
      </w:pPr>
      <w:r>
        <w:rPr>
          <w:sz w:val="22"/>
          <w:szCs w:val="22"/>
          <w:lang w:val="nl-NL"/>
        </w:rPr>
        <w:t xml:space="preserve">Op deze manier wordt het gehele theater meer marktgericht doordat de verschillende afdelingen nauwer samenwerken. In de Rotterdamse theaters zien we dat als er enige vorm van overleg in beide richtingen heeft plaatsgevonden dit eigenlijk altijd een positief effect heeft gehad betreffende de kaartverkoop dan wel de benutting van de zaalcapaciteit. </w:t>
      </w:r>
    </w:p>
    <w:p w:rsidR="003C0BF3" w:rsidRDefault="003C0BF3" w:rsidP="00A772F0">
      <w:pPr>
        <w:rPr>
          <w:lang w:val="nl-NL"/>
        </w:rPr>
      </w:pPr>
      <w:r>
        <w:rPr>
          <w:lang w:val="nl-NL"/>
        </w:rPr>
        <w:t xml:space="preserve"> </w:t>
      </w:r>
    </w:p>
    <w:p w:rsidR="003C0BF3" w:rsidRDefault="003C0BF3">
      <w:pPr>
        <w:rPr>
          <w:b/>
          <w:bCs/>
          <w:caps/>
          <w:color w:val="FFFFFF"/>
          <w:spacing w:val="15"/>
          <w:sz w:val="22"/>
          <w:szCs w:val="22"/>
          <w:lang w:val="nl-NL"/>
        </w:rPr>
      </w:pPr>
      <w:r>
        <w:rPr>
          <w:lang w:val="nl-NL"/>
        </w:rPr>
        <w:br w:type="page"/>
      </w:r>
    </w:p>
    <w:p w:rsidR="003C0BF3" w:rsidRPr="004F32D2" w:rsidRDefault="003C0BF3" w:rsidP="009B07F5">
      <w:pPr>
        <w:pStyle w:val="Heading1"/>
        <w:rPr>
          <w:lang w:val="nl-NL"/>
        </w:rPr>
      </w:pPr>
      <w:bookmarkStart w:id="121" w:name="_Toc265698779"/>
      <w:r>
        <w:rPr>
          <w:lang w:val="nl-NL"/>
        </w:rPr>
        <w:t>4. Conclusies</w:t>
      </w:r>
      <w:bookmarkEnd w:id="121"/>
    </w:p>
    <w:p w:rsidR="003C0BF3" w:rsidRPr="0043399B" w:rsidRDefault="003C0BF3" w:rsidP="00E20D13">
      <w:pPr>
        <w:pStyle w:val="NoSpacing"/>
        <w:rPr>
          <w:sz w:val="22"/>
          <w:szCs w:val="22"/>
          <w:lang w:val="nl-NL"/>
        </w:rPr>
      </w:pPr>
    </w:p>
    <w:p w:rsidR="003C0BF3" w:rsidRPr="006B6C57" w:rsidRDefault="003C0BF3" w:rsidP="00904C83">
      <w:pPr>
        <w:pStyle w:val="NoSpacing"/>
        <w:spacing w:line="276" w:lineRule="auto"/>
        <w:jc w:val="both"/>
        <w:rPr>
          <w:sz w:val="22"/>
          <w:szCs w:val="22"/>
          <w:lang w:val="nl-NL"/>
        </w:rPr>
      </w:pPr>
      <w:r w:rsidRPr="006B6C57">
        <w:rPr>
          <w:sz w:val="22"/>
          <w:szCs w:val="22"/>
          <w:lang w:val="nl-NL"/>
        </w:rPr>
        <w:t xml:space="preserve">Nu de deelvragen beantwoord zijn rest alleen nog het beantwoorden van de </w:t>
      </w:r>
      <w:r>
        <w:rPr>
          <w:sz w:val="22"/>
          <w:szCs w:val="22"/>
          <w:lang w:val="nl-NL"/>
        </w:rPr>
        <w:t xml:space="preserve">algemene </w:t>
      </w:r>
      <w:r w:rsidRPr="006B6C57">
        <w:rPr>
          <w:sz w:val="22"/>
          <w:szCs w:val="22"/>
          <w:lang w:val="nl-NL"/>
        </w:rPr>
        <w:t>probleemstelling:</w:t>
      </w:r>
    </w:p>
    <w:p w:rsidR="003C0BF3" w:rsidRPr="006B6C57" w:rsidRDefault="003C0BF3" w:rsidP="00904C83">
      <w:pPr>
        <w:pStyle w:val="NoSpacing"/>
        <w:spacing w:line="276" w:lineRule="auto"/>
        <w:jc w:val="both"/>
        <w:rPr>
          <w:b/>
          <w:i/>
          <w:sz w:val="22"/>
          <w:szCs w:val="22"/>
          <w:lang w:val="nl-NL"/>
        </w:rPr>
      </w:pPr>
    </w:p>
    <w:p w:rsidR="003C0BF3" w:rsidRDefault="003C0BF3" w:rsidP="00904C83">
      <w:pPr>
        <w:pStyle w:val="NoSpacing"/>
        <w:spacing w:line="276" w:lineRule="auto"/>
        <w:jc w:val="both"/>
        <w:rPr>
          <w:b/>
          <w:i/>
          <w:sz w:val="22"/>
          <w:szCs w:val="22"/>
          <w:lang w:val="nl-NL"/>
        </w:rPr>
      </w:pPr>
      <w:r w:rsidRPr="006B6C57">
        <w:rPr>
          <w:b/>
          <w:i/>
          <w:sz w:val="22"/>
          <w:szCs w:val="22"/>
          <w:lang w:val="nl-NL"/>
        </w:rPr>
        <w:t xml:space="preserve">Zijn er nieuwe (marketing)mogelijkheden om in de huidige kunst- en cultuursector, en in het bijzonder de theaters, een positieve impuls te geven betreffende bezoekersaantallen en omzet om in deze tijd van recessie hun afhankelijkheid van subsidies terug te dringen? </w:t>
      </w:r>
    </w:p>
    <w:p w:rsidR="003C0BF3" w:rsidRDefault="003C0BF3" w:rsidP="00904C83">
      <w:pPr>
        <w:pStyle w:val="NoSpacing"/>
        <w:spacing w:line="276" w:lineRule="auto"/>
        <w:jc w:val="both"/>
        <w:rPr>
          <w:b/>
          <w:i/>
          <w:sz w:val="22"/>
          <w:szCs w:val="22"/>
          <w:lang w:val="nl-NL"/>
        </w:rPr>
      </w:pPr>
    </w:p>
    <w:p w:rsidR="003C0BF3" w:rsidRPr="004456D9" w:rsidRDefault="003C0BF3" w:rsidP="00904C83">
      <w:pPr>
        <w:pStyle w:val="NoSpacing"/>
        <w:spacing w:line="276" w:lineRule="auto"/>
        <w:jc w:val="both"/>
        <w:rPr>
          <w:rStyle w:val="IntenseReference"/>
          <w:bCs/>
          <w:iCs/>
          <w:lang w:val="nl-NL"/>
        </w:rPr>
      </w:pPr>
      <w:r w:rsidRPr="004456D9">
        <w:rPr>
          <w:rStyle w:val="IntenseReference"/>
          <w:bCs/>
          <w:iCs/>
          <w:lang w:val="nl-NL"/>
        </w:rPr>
        <w:t>Problemen in de maatschappij en politiek</w:t>
      </w:r>
    </w:p>
    <w:p w:rsidR="003C0BF3" w:rsidRDefault="003C0BF3" w:rsidP="00904C83">
      <w:pPr>
        <w:pStyle w:val="NoSpacing"/>
        <w:spacing w:line="276" w:lineRule="auto"/>
        <w:jc w:val="both"/>
        <w:rPr>
          <w:sz w:val="22"/>
          <w:szCs w:val="22"/>
          <w:lang w:val="nl-NL"/>
        </w:rPr>
      </w:pPr>
      <w:r>
        <w:rPr>
          <w:sz w:val="22"/>
          <w:szCs w:val="22"/>
          <w:lang w:val="nl-NL"/>
        </w:rPr>
        <w:t xml:space="preserve">Uit dit onderzoek is gebleken dat er problemen zijn in de huidige maatschappij en politiek. Een economische recessie is gaande wat resulteert in een verlaging van de koopkracht. Een gevreesd gevolg is dat mensen minder vaak het theater zullen bezoeken, wat zal zorgen voor halfvolle zalen. Dit kan een snowball effect veroorzaken, want een halfvolle zaal oogt niet gezellig dus ook dat kan bezoekers weghouden. </w:t>
      </w:r>
    </w:p>
    <w:p w:rsidR="003C0BF3" w:rsidRDefault="003C0BF3" w:rsidP="00904C83">
      <w:pPr>
        <w:pStyle w:val="NoSpacing"/>
        <w:spacing w:line="276" w:lineRule="auto"/>
        <w:jc w:val="both"/>
        <w:rPr>
          <w:sz w:val="22"/>
          <w:szCs w:val="22"/>
          <w:lang w:val="nl-NL"/>
        </w:rPr>
      </w:pPr>
      <w:r>
        <w:rPr>
          <w:sz w:val="22"/>
          <w:szCs w:val="22"/>
          <w:lang w:val="nl-NL"/>
        </w:rPr>
        <w:t xml:space="preserve">Maar ook de geplande bezuinigingen van het nieuwe, nog te vormen, kabinet zullen de theatersector bereiken. Veel theaters zijn voor een groot deel afhankelijk van subsidies, welke hoogstwaarschijnlijk ingeperkt gaan worden. Ook het werven van fondsen en sponsoring gaat de laatste jaren minder gemakkelijk dan voorheen. Door de recessie is het voortbestaan voor veel bedrijven onzeker geworden, waardoor ze minder risico’s nemen. Een theater moet nu dus dringend oplossingen gaan zoeken om met minder subsidies rond te komen. </w:t>
      </w:r>
    </w:p>
    <w:p w:rsidR="003C0BF3" w:rsidRDefault="003C0BF3" w:rsidP="007D4A50">
      <w:pPr>
        <w:pStyle w:val="NoSpacing"/>
        <w:spacing w:line="276" w:lineRule="auto"/>
        <w:jc w:val="both"/>
        <w:rPr>
          <w:rStyle w:val="IntenseReference"/>
          <w:bCs/>
          <w:iCs/>
          <w:lang w:val="nl-NL"/>
        </w:rPr>
      </w:pPr>
    </w:p>
    <w:p w:rsidR="003C0BF3" w:rsidRPr="007F01EA" w:rsidRDefault="003C0BF3" w:rsidP="007D4A50">
      <w:pPr>
        <w:pStyle w:val="NoSpacing"/>
        <w:spacing w:line="276" w:lineRule="auto"/>
        <w:jc w:val="both"/>
        <w:rPr>
          <w:rStyle w:val="IntenseReference"/>
          <w:bCs/>
          <w:iCs/>
          <w:lang w:val="nl-NL"/>
        </w:rPr>
      </w:pPr>
      <w:r w:rsidRPr="007F01EA">
        <w:rPr>
          <w:rStyle w:val="IntenseReference"/>
          <w:bCs/>
          <w:iCs/>
          <w:lang w:val="nl-NL"/>
        </w:rPr>
        <w:t>Doelgroepen</w:t>
      </w:r>
    </w:p>
    <w:p w:rsidR="003C0BF3" w:rsidRDefault="003C0BF3" w:rsidP="007D4A50">
      <w:pPr>
        <w:pStyle w:val="NoSpacing"/>
        <w:spacing w:line="276" w:lineRule="auto"/>
        <w:jc w:val="both"/>
        <w:rPr>
          <w:rStyle w:val="IntenseReference"/>
          <w:b w:val="0"/>
          <w:i w:val="0"/>
          <w:caps w:val="0"/>
          <w:color w:val="auto"/>
          <w:sz w:val="22"/>
          <w:szCs w:val="22"/>
          <w:lang w:val="nl-NL"/>
        </w:rPr>
      </w:pPr>
      <w:r w:rsidRPr="00274519">
        <w:rPr>
          <w:rStyle w:val="IntenseReference"/>
          <w:b w:val="0"/>
          <w:i w:val="0"/>
          <w:caps w:val="0"/>
          <w:color w:val="auto"/>
          <w:sz w:val="22"/>
          <w:szCs w:val="22"/>
          <w:lang w:val="nl-NL"/>
        </w:rPr>
        <w:t xml:space="preserve">In dit onderzoek zijn de </w:t>
      </w:r>
      <w:r>
        <w:rPr>
          <w:rStyle w:val="IntenseReference"/>
          <w:b w:val="0"/>
          <w:i w:val="0"/>
          <w:caps w:val="0"/>
          <w:color w:val="auto"/>
          <w:sz w:val="22"/>
          <w:szCs w:val="22"/>
          <w:lang w:val="nl-NL"/>
        </w:rPr>
        <w:t>d</w:t>
      </w:r>
      <w:r w:rsidRPr="00274519">
        <w:rPr>
          <w:rStyle w:val="IntenseReference"/>
          <w:b w:val="0"/>
          <w:i w:val="0"/>
          <w:caps w:val="0"/>
          <w:color w:val="auto"/>
          <w:sz w:val="22"/>
          <w:szCs w:val="22"/>
          <w:lang w:val="nl-NL"/>
        </w:rPr>
        <w:t>oelgroepen op verschillende wijzen geformulee</w:t>
      </w:r>
      <w:r>
        <w:rPr>
          <w:rStyle w:val="IntenseReference"/>
          <w:b w:val="0"/>
          <w:i w:val="0"/>
          <w:caps w:val="0"/>
          <w:color w:val="auto"/>
          <w:sz w:val="22"/>
          <w:szCs w:val="22"/>
          <w:lang w:val="nl-NL"/>
        </w:rPr>
        <w:t xml:space="preserve">rd, maar eigenlijk komt het allemaal op hetzelfde neer: een theater dient zijn doelgroepen goed in kaart te brengen en ernaar te streven een zo goed mogelijke benadering te vinden om deze groepen elk op zijn eigen wijze te bereiken. De totale breedte van de doelgroepen van de theatersector is erg groot, bijna geen enkele consument wordt uitgesloten. Een kaartje voor het theater is voor bijna iedereen betaalbaar en er is een gevarieerd aanbod waardoor er voor bijna iedereen iets interessant bij zit. </w:t>
      </w:r>
    </w:p>
    <w:p w:rsidR="003C0BF3" w:rsidRPr="00274519" w:rsidRDefault="003C0BF3" w:rsidP="007D4A50">
      <w:pPr>
        <w:pStyle w:val="NoSpacing"/>
        <w:spacing w:line="276" w:lineRule="auto"/>
        <w:jc w:val="both"/>
        <w:rPr>
          <w:rStyle w:val="IntenseReference"/>
          <w:b w:val="0"/>
          <w:i w:val="0"/>
          <w:caps w:val="0"/>
          <w:color w:val="auto"/>
          <w:sz w:val="22"/>
          <w:szCs w:val="22"/>
          <w:lang w:val="nl-NL"/>
        </w:rPr>
      </w:pPr>
      <w:r>
        <w:rPr>
          <w:rStyle w:val="IntenseReference"/>
          <w:b w:val="0"/>
          <w:i w:val="0"/>
          <w:caps w:val="0"/>
          <w:color w:val="auto"/>
          <w:sz w:val="22"/>
          <w:szCs w:val="22"/>
          <w:lang w:val="nl-NL"/>
        </w:rPr>
        <w:t>De uitdaging ligt dus vooral in het bereiken van deze mensen, maar ook in het verhogen van de frequentie van de huidige bezoekers. Nieuwe bezoekers vinden is erg moeilijk gebleken de afgelopen jaren, terwijl het stimuleren van theaterbezoek bij huidige klanten veel gemakkelijker ging. Een belangrijk punt hierin is het klantenbestand. Dit is een enorme bron aan informatie die gebruikt kan worden voor CRM. Echter wordt dit in de theatersector niet voldoende benut omdat met niet weet hoe de juiste informatie eruit te verkrijgen.</w:t>
      </w:r>
    </w:p>
    <w:p w:rsidR="003C0BF3" w:rsidRPr="007F01EA" w:rsidRDefault="003C0BF3" w:rsidP="007D4A50">
      <w:pPr>
        <w:pStyle w:val="NoSpacing"/>
        <w:spacing w:line="276" w:lineRule="auto"/>
        <w:jc w:val="both"/>
        <w:rPr>
          <w:rStyle w:val="IntenseReference"/>
          <w:bCs/>
          <w:iCs/>
          <w:lang w:val="nl-NL"/>
        </w:rPr>
      </w:pPr>
    </w:p>
    <w:p w:rsidR="003C0BF3" w:rsidRPr="00E15685" w:rsidRDefault="003C0BF3" w:rsidP="007D4A50">
      <w:pPr>
        <w:pStyle w:val="NoSpacing"/>
        <w:spacing w:line="276" w:lineRule="auto"/>
        <w:jc w:val="both"/>
        <w:rPr>
          <w:rStyle w:val="IntenseReference"/>
          <w:bCs/>
          <w:iCs/>
          <w:lang w:val="nl-NL"/>
        </w:rPr>
      </w:pPr>
      <w:r w:rsidRPr="007F01EA">
        <w:rPr>
          <w:rStyle w:val="IntenseReference"/>
          <w:bCs/>
          <w:iCs/>
          <w:lang w:val="nl-NL"/>
        </w:rPr>
        <w:t>Concurr</w:t>
      </w:r>
      <w:r w:rsidRPr="00E15685">
        <w:rPr>
          <w:rStyle w:val="IntenseReference"/>
          <w:bCs/>
          <w:iCs/>
          <w:lang w:val="nl-NL"/>
        </w:rPr>
        <w:t>entie</w:t>
      </w:r>
    </w:p>
    <w:p w:rsidR="003C0BF3" w:rsidRDefault="003C0BF3" w:rsidP="007D4A50">
      <w:pPr>
        <w:pStyle w:val="NoSpacing"/>
        <w:spacing w:line="276" w:lineRule="auto"/>
        <w:jc w:val="both"/>
        <w:rPr>
          <w:sz w:val="22"/>
          <w:szCs w:val="22"/>
          <w:lang w:val="nl-NL"/>
        </w:rPr>
      </w:pPr>
      <w:r>
        <w:rPr>
          <w:sz w:val="22"/>
          <w:szCs w:val="22"/>
          <w:lang w:val="nl-NL"/>
        </w:rPr>
        <w:t>De concurrentie voor de theaterbranche is door het verschil in aanbod binnen een regio niet zozeer intern, maar vooral te vinden in de andere avondrecreatie als restaurants, bioscopen, discotheken of natuurlijk het avondje thuis. Veel van deze concurrentiestrijd wordt al gevoerd door de overheid, die het belang van cultuur op de mens probeert over te dragen. Als theater kan het wel van belang zijn om ook binnen de gemeente te promoten om zo de awareness te vergroten. Dit geldt vooral voor theaters in grote steden.</w:t>
      </w:r>
    </w:p>
    <w:p w:rsidR="003C0BF3" w:rsidRDefault="003C0BF3" w:rsidP="00904C83">
      <w:pPr>
        <w:pStyle w:val="NoSpacing"/>
        <w:spacing w:line="276" w:lineRule="auto"/>
        <w:jc w:val="both"/>
        <w:rPr>
          <w:sz w:val="22"/>
          <w:szCs w:val="22"/>
          <w:lang w:val="nl-NL"/>
        </w:rPr>
      </w:pPr>
    </w:p>
    <w:p w:rsidR="003C0BF3" w:rsidRDefault="003C0BF3">
      <w:pPr>
        <w:rPr>
          <w:rStyle w:val="IntenseReference"/>
          <w:bCs/>
          <w:iCs/>
          <w:lang w:val="nl-NL"/>
        </w:rPr>
      </w:pPr>
      <w:r>
        <w:rPr>
          <w:rStyle w:val="IntenseReference"/>
          <w:bCs/>
          <w:iCs/>
          <w:lang w:val="nl-NL"/>
        </w:rPr>
        <w:br w:type="page"/>
      </w:r>
    </w:p>
    <w:p w:rsidR="003C0BF3" w:rsidRPr="00571E0E" w:rsidRDefault="003C0BF3" w:rsidP="00E10F02">
      <w:pPr>
        <w:pStyle w:val="NoSpacing"/>
        <w:spacing w:line="276" w:lineRule="auto"/>
        <w:jc w:val="both"/>
        <w:rPr>
          <w:rStyle w:val="IntenseReference"/>
          <w:bCs/>
          <w:iCs/>
          <w:lang w:val="nl-NL"/>
        </w:rPr>
      </w:pPr>
      <w:r w:rsidRPr="00571E0E">
        <w:rPr>
          <w:rStyle w:val="IntenseReference"/>
          <w:bCs/>
          <w:iCs/>
          <w:lang w:val="nl-NL"/>
        </w:rPr>
        <w:t>Inefficient</w:t>
      </w:r>
    </w:p>
    <w:p w:rsidR="003C0BF3" w:rsidRDefault="003C0BF3" w:rsidP="00E10F02">
      <w:pPr>
        <w:pStyle w:val="NoSpacing"/>
        <w:spacing w:line="276" w:lineRule="auto"/>
        <w:jc w:val="both"/>
        <w:rPr>
          <w:sz w:val="22"/>
          <w:szCs w:val="22"/>
          <w:lang w:val="nl-NL"/>
        </w:rPr>
      </w:pPr>
      <w:r>
        <w:rPr>
          <w:sz w:val="22"/>
          <w:szCs w:val="22"/>
          <w:lang w:val="nl-NL"/>
        </w:rPr>
        <w:t xml:space="preserve">Een ander probleem dat in dit onderzoek naar voren kwam was de inefficiëntie van de theaterbranche. Allereerst wordt er zeel veel geleund op de subsidiegelden die een theater ontvangt. Deze gelden staan telkens voor vier jaar vast, waardoor een theater van nature een zeer lage motivatie heeft om de efficiëntie te verhogen. Ook bleek dat veel theaters niet actief op zoek zijn naar nieuwe mogelijkheden en uitdagingen. Zaken worden vaak gehouden zoals ze zijn en marketingcampagnes worden bij succes klakkeloos herhaald. </w:t>
      </w:r>
    </w:p>
    <w:p w:rsidR="003C0BF3" w:rsidRDefault="003C0BF3" w:rsidP="00E10F02">
      <w:pPr>
        <w:pStyle w:val="NoSpacing"/>
        <w:spacing w:line="276" w:lineRule="auto"/>
        <w:jc w:val="both"/>
        <w:rPr>
          <w:sz w:val="22"/>
          <w:szCs w:val="22"/>
          <w:lang w:val="nl-NL"/>
        </w:rPr>
      </w:pPr>
      <w:r>
        <w:rPr>
          <w:sz w:val="22"/>
          <w:szCs w:val="22"/>
          <w:lang w:val="nl-NL"/>
        </w:rPr>
        <w:t xml:space="preserve">Een ander opvallend aspect van de bedrijfsstructuur van theaters is dat bijna altijd de programmerende afdeling en de marketingafdeling niet nauw samenwerken. Vaak is er wel een vorm van communicatie, maar die beperkt zich veelal tot het informeren van de marketingafdeling over de voorstellingen. </w:t>
      </w:r>
    </w:p>
    <w:p w:rsidR="003C0BF3" w:rsidRDefault="003C0BF3" w:rsidP="00E10F02">
      <w:pPr>
        <w:pStyle w:val="NoSpacing"/>
        <w:spacing w:line="276" w:lineRule="auto"/>
        <w:jc w:val="both"/>
        <w:rPr>
          <w:sz w:val="22"/>
          <w:szCs w:val="22"/>
          <w:lang w:val="nl-NL"/>
        </w:rPr>
      </w:pPr>
      <w:r>
        <w:rPr>
          <w:sz w:val="22"/>
          <w:szCs w:val="22"/>
          <w:lang w:val="nl-NL"/>
        </w:rPr>
        <w:t>De efficiëntie zou verhoogd kunnen worden als deze afdelingen nauwer samenwerken en dat dus ook het programma afhankelijk is van de bevindingen van de marketingafdeling. Als het programma beter af zou stemmen op de wensen van de omwonenden zal dit de zaalvulling ten goede komen.</w:t>
      </w:r>
    </w:p>
    <w:p w:rsidR="003C0BF3" w:rsidRDefault="003C0BF3" w:rsidP="00904C83">
      <w:pPr>
        <w:pStyle w:val="NoSpacing"/>
        <w:spacing w:line="276" w:lineRule="auto"/>
        <w:jc w:val="both"/>
        <w:rPr>
          <w:sz w:val="22"/>
          <w:szCs w:val="22"/>
          <w:lang w:val="nl-NL"/>
        </w:rPr>
      </w:pPr>
    </w:p>
    <w:p w:rsidR="003C0BF3" w:rsidRPr="007F01EA" w:rsidRDefault="003C0BF3" w:rsidP="00904C83">
      <w:pPr>
        <w:pStyle w:val="NoSpacing"/>
        <w:spacing w:line="276" w:lineRule="auto"/>
        <w:jc w:val="both"/>
        <w:rPr>
          <w:rStyle w:val="IntenseReference"/>
          <w:bCs/>
          <w:iCs/>
          <w:lang w:val="nl-NL"/>
        </w:rPr>
      </w:pPr>
      <w:r w:rsidRPr="007F01EA">
        <w:rPr>
          <w:rStyle w:val="IntenseReference"/>
          <w:bCs/>
          <w:iCs/>
          <w:lang w:val="nl-NL"/>
        </w:rPr>
        <w:t>Trends</w:t>
      </w:r>
    </w:p>
    <w:p w:rsidR="003C0BF3" w:rsidRDefault="003C0BF3" w:rsidP="00904C83">
      <w:pPr>
        <w:pStyle w:val="NoSpacing"/>
        <w:spacing w:line="276" w:lineRule="auto"/>
        <w:jc w:val="both"/>
        <w:rPr>
          <w:sz w:val="22"/>
          <w:szCs w:val="22"/>
          <w:lang w:val="nl-NL"/>
        </w:rPr>
      </w:pPr>
      <w:r>
        <w:rPr>
          <w:sz w:val="22"/>
          <w:szCs w:val="22"/>
          <w:lang w:val="nl-NL"/>
        </w:rPr>
        <w:t xml:space="preserve">Anno 2010 zijn er verschillende trends gaande waar de theatersector op in zou kunnen, en moeten, spelen. De belangrijkste zijn de sociale netwerken en het mobiel internet. Maar ook fora, blogs en de mogelijkheid om als particulier audio- en videobestanden te delen over het internet kunnen bijdragen aan verbeterde marketingtechnieken. Veel van deze trends kunnen de huissite van een theater, die een steeds belangrijke rol gaat spelen, een hippere uitstraling geven en zal daardoor doeltreffender werken. </w:t>
      </w:r>
    </w:p>
    <w:p w:rsidR="003C0BF3" w:rsidRDefault="003C0BF3" w:rsidP="00904C83">
      <w:pPr>
        <w:pStyle w:val="NoSpacing"/>
        <w:spacing w:line="276" w:lineRule="auto"/>
        <w:jc w:val="both"/>
        <w:rPr>
          <w:sz w:val="22"/>
          <w:szCs w:val="22"/>
          <w:lang w:val="nl-NL"/>
        </w:rPr>
      </w:pPr>
      <w:r>
        <w:rPr>
          <w:sz w:val="22"/>
          <w:szCs w:val="22"/>
          <w:lang w:val="nl-NL"/>
        </w:rPr>
        <w:t>Gedacht moet worden aan de mogelijkheden om alle social media uitingen te bundelen op de huissite, of om de belevenis uit te breiden van enkel het daadwerkelijke theaterbezoek naar een belevenis die al daarvoor begint en pas thuis eindigt. Dit kan op verschillende manieren, zoals een mogelijkheid om reacties achter te laten op de site of een fotowedstrijd achteraf. Natuurlijk kan een theater hier nog veel verder in gaan, zoals een ‘Bol.com optie’ of een eigen online community starten.</w:t>
      </w:r>
    </w:p>
    <w:p w:rsidR="003C0BF3" w:rsidRDefault="003C0BF3" w:rsidP="00904C83">
      <w:pPr>
        <w:pStyle w:val="NoSpacing"/>
        <w:spacing w:line="276" w:lineRule="auto"/>
        <w:jc w:val="both"/>
        <w:rPr>
          <w:sz w:val="22"/>
          <w:szCs w:val="22"/>
          <w:lang w:val="nl-NL"/>
        </w:rPr>
      </w:pPr>
    </w:p>
    <w:p w:rsidR="003C0BF3" w:rsidRPr="00571E0E" w:rsidRDefault="003C0BF3" w:rsidP="00E10F02">
      <w:pPr>
        <w:pStyle w:val="NoSpacing"/>
        <w:spacing w:line="276" w:lineRule="auto"/>
        <w:jc w:val="both"/>
        <w:rPr>
          <w:rStyle w:val="IntenseReference"/>
          <w:bCs/>
          <w:iCs/>
          <w:lang w:val="nl-NL"/>
        </w:rPr>
      </w:pPr>
      <w:r w:rsidRPr="00571E0E">
        <w:rPr>
          <w:rStyle w:val="IntenseReference"/>
          <w:bCs/>
          <w:iCs/>
          <w:lang w:val="nl-NL"/>
        </w:rPr>
        <w:t>Marketing</w:t>
      </w:r>
      <w:r>
        <w:rPr>
          <w:rStyle w:val="IntenseReference"/>
          <w:bCs/>
          <w:iCs/>
          <w:lang w:val="nl-NL"/>
        </w:rPr>
        <w:t xml:space="preserve"> en promotie</w:t>
      </w:r>
    </w:p>
    <w:p w:rsidR="003C0BF3" w:rsidRDefault="003C0BF3" w:rsidP="00E10F02">
      <w:pPr>
        <w:pStyle w:val="NoSpacing"/>
        <w:spacing w:line="276" w:lineRule="auto"/>
        <w:jc w:val="both"/>
        <w:rPr>
          <w:sz w:val="22"/>
          <w:szCs w:val="22"/>
          <w:lang w:val="nl-NL"/>
        </w:rPr>
      </w:pPr>
      <w:r>
        <w:rPr>
          <w:sz w:val="22"/>
          <w:szCs w:val="22"/>
          <w:lang w:val="nl-NL"/>
        </w:rPr>
        <w:t>Verder bleek uit dit onderzoek dat de de theaters in Rotterdam niet actief op zoek zijn naar nieuwe mogelijkheden</w:t>
      </w:r>
      <w:r w:rsidRPr="00C74CF7">
        <w:rPr>
          <w:sz w:val="22"/>
          <w:szCs w:val="22"/>
          <w:lang w:val="nl-NL"/>
        </w:rPr>
        <w:t xml:space="preserve"> </w:t>
      </w:r>
      <w:r>
        <w:rPr>
          <w:sz w:val="22"/>
          <w:szCs w:val="22"/>
          <w:lang w:val="nl-NL"/>
        </w:rPr>
        <w:t xml:space="preserve">op het gebied van marketing en promotie. Dit is mede het resultaat van de eerder beschreven houding van de marketingafdelingen. Ze zien vaak geen belang in investeringen als het op dit moment ook nog goed (genoeg) gaat. Echter is deze korte termijn visie gevaarlijk en bovendien niet erg ambitieus. </w:t>
      </w:r>
    </w:p>
    <w:p w:rsidR="003C0BF3" w:rsidRPr="00E10F02" w:rsidRDefault="003C0BF3" w:rsidP="00E10F02">
      <w:pPr>
        <w:pStyle w:val="NoSpacing"/>
        <w:spacing w:line="276" w:lineRule="auto"/>
        <w:jc w:val="both"/>
        <w:rPr>
          <w:rStyle w:val="IntenseReference"/>
          <w:bCs/>
          <w:iCs/>
          <w:lang w:val="nl-NL"/>
        </w:rPr>
      </w:pPr>
    </w:p>
    <w:p w:rsidR="003C0BF3" w:rsidRPr="00E10F02" w:rsidRDefault="003C0BF3" w:rsidP="00E10F02">
      <w:pPr>
        <w:pStyle w:val="NoSpacing"/>
        <w:spacing w:line="276" w:lineRule="auto"/>
        <w:jc w:val="both"/>
        <w:rPr>
          <w:rStyle w:val="SubtleEmphasis"/>
          <w:iCs/>
          <w:color w:val="287284"/>
          <w:lang w:val="nl-NL"/>
        </w:rPr>
      </w:pPr>
      <w:r w:rsidRPr="00E10F02">
        <w:rPr>
          <w:rStyle w:val="SubtleEmphasis"/>
          <w:iCs/>
          <w:color w:val="287284"/>
          <w:lang w:val="nl-NL"/>
        </w:rPr>
        <w:t>Corporate campagnes</w:t>
      </w:r>
    </w:p>
    <w:p w:rsidR="003C0BF3" w:rsidRDefault="003C0BF3" w:rsidP="00E10F02">
      <w:pPr>
        <w:pStyle w:val="NoSpacing"/>
        <w:spacing w:line="276" w:lineRule="auto"/>
        <w:jc w:val="both"/>
        <w:rPr>
          <w:rStyle w:val="IntenseReference"/>
          <w:b w:val="0"/>
          <w:i w:val="0"/>
          <w:caps w:val="0"/>
          <w:color w:val="auto"/>
          <w:sz w:val="22"/>
          <w:szCs w:val="22"/>
          <w:lang w:val="nl-NL"/>
        </w:rPr>
      </w:pPr>
      <w:r w:rsidRPr="00E10F02">
        <w:rPr>
          <w:rStyle w:val="IntenseReference"/>
          <w:b w:val="0"/>
          <w:i w:val="0"/>
          <w:caps w:val="0"/>
          <w:color w:val="auto"/>
          <w:sz w:val="22"/>
          <w:szCs w:val="22"/>
          <w:lang w:val="nl-NL"/>
        </w:rPr>
        <w:t>Zo zou er meer aandacht beste</w:t>
      </w:r>
      <w:r>
        <w:rPr>
          <w:rStyle w:val="IntenseReference"/>
          <w:b w:val="0"/>
          <w:i w:val="0"/>
          <w:caps w:val="0"/>
          <w:color w:val="auto"/>
          <w:sz w:val="22"/>
          <w:szCs w:val="22"/>
          <w:lang w:val="nl-NL"/>
        </w:rPr>
        <w:t>ed</w:t>
      </w:r>
      <w:r w:rsidRPr="00E10F02">
        <w:rPr>
          <w:rStyle w:val="IntenseReference"/>
          <w:b w:val="0"/>
          <w:i w:val="0"/>
          <w:caps w:val="0"/>
          <w:color w:val="auto"/>
          <w:sz w:val="22"/>
          <w:szCs w:val="22"/>
          <w:lang w:val="nl-NL"/>
        </w:rPr>
        <w:t xml:space="preserve"> moeten worden aan corporate campagnes. </w:t>
      </w:r>
      <w:r>
        <w:rPr>
          <w:rStyle w:val="IntenseReference"/>
          <w:b w:val="0"/>
          <w:i w:val="0"/>
          <w:caps w:val="0"/>
          <w:color w:val="auto"/>
          <w:sz w:val="22"/>
          <w:szCs w:val="22"/>
          <w:lang w:val="nl-NL"/>
        </w:rPr>
        <w:t xml:space="preserve">De promotie via voorstellingen bereikt maar één deel van de doelgroep, het andere deel dat niet voor een specifieke voorstellingen in het theater belandt wordt hiermee vergeten. Bij deze groep dient de awareness van het theater vergroot te worden, dit kan door middel van corporate campagnes. Om dit soort campagnes betaalbaar te houden is een ludieke actie, die het nieuws haalt, ideaal voor deze sector. </w:t>
      </w:r>
    </w:p>
    <w:p w:rsidR="003C0BF3" w:rsidRPr="00E10F02" w:rsidRDefault="003C0BF3" w:rsidP="00E10F02">
      <w:pPr>
        <w:pStyle w:val="NoSpacing"/>
        <w:spacing w:line="276" w:lineRule="auto"/>
        <w:jc w:val="both"/>
        <w:rPr>
          <w:rStyle w:val="IntenseReference"/>
          <w:b w:val="0"/>
          <w:i w:val="0"/>
          <w:caps w:val="0"/>
          <w:color w:val="auto"/>
          <w:sz w:val="22"/>
          <w:szCs w:val="22"/>
          <w:lang w:val="nl-NL"/>
        </w:rPr>
      </w:pPr>
      <w:r>
        <w:rPr>
          <w:rStyle w:val="IntenseReference"/>
          <w:b w:val="0"/>
          <w:i w:val="0"/>
          <w:caps w:val="0"/>
          <w:color w:val="auto"/>
          <w:sz w:val="22"/>
          <w:szCs w:val="22"/>
          <w:lang w:val="nl-NL"/>
        </w:rPr>
        <w:t xml:space="preserve">Wel dient er goed gekeken te worden naar het belang van een corporate campagne. In kleine steden en dorpen is vaak maar één theater, en de bewoners kennen dit theater dan ook al. Voor deze steden is een corporate campagne dus ook overbodig, aangezien de bekendheid er al is. </w:t>
      </w:r>
    </w:p>
    <w:p w:rsidR="003C0BF3" w:rsidRPr="00E10F02" w:rsidRDefault="003C0BF3" w:rsidP="007D4A50">
      <w:pPr>
        <w:pStyle w:val="NoSpacing"/>
        <w:tabs>
          <w:tab w:val="left" w:pos="7230"/>
        </w:tabs>
        <w:spacing w:line="276" w:lineRule="auto"/>
        <w:jc w:val="both"/>
        <w:rPr>
          <w:rStyle w:val="IntenseReference"/>
          <w:bCs/>
          <w:iCs/>
          <w:lang w:val="nl-NL"/>
        </w:rPr>
      </w:pPr>
      <w:r>
        <w:rPr>
          <w:rStyle w:val="IntenseReference"/>
          <w:bCs/>
          <w:iCs/>
          <w:lang w:val="nl-NL"/>
        </w:rPr>
        <w:tab/>
      </w:r>
    </w:p>
    <w:p w:rsidR="003C0BF3" w:rsidRPr="00E10F02" w:rsidRDefault="003C0BF3" w:rsidP="00E10F02">
      <w:pPr>
        <w:pStyle w:val="NoSpacing"/>
        <w:spacing w:line="276" w:lineRule="auto"/>
        <w:jc w:val="both"/>
        <w:rPr>
          <w:rStyle w:val="SubtleEmphasis"/>
          <w:iCs/>
          <w:color w:val="287284"/>
          <w:lang w:val="nl-NL"/>
        </w:rPr>
      </w:pPr>
      <w:r w:rsidRPr="00E10F02">
        <w:rPr>
          <w:rStyle w:val="SubtleEmphasis"/>
          <w:iCs/>
          <w:color w:val="287284"/>
          <w:lang w:val="nl-NL"/>
        </w:rPr>
        <w:t>Beleving en klantenbinding</w:t>
      </w:r>
    </w:p>
    <w:p w:rsidR="003C0BF3" w:rsidRDefault="003C0BF3" w:rsidP="00904C83">
      <w:pPr>
        <w:pStyle w:val="NoSpacing"/>
        <w:spacing w:line="276" w:lineRule="auto"/>
        <w:jc w:val="both"/>
        <w:rPr>
          <w:sz w:val="22"/>
          <w:szCs w:val="22"/>
          <w:lang w:val="nl-NL"/>
        </w:rPr>
      </w:pPr>
      <w:r>
        <w:rPr>
          <w:sz w:val="22"/>
          <w:szCs w:val="22"/>
          <w:lang w:val="nl-NL"/>
        </w:rPr>
        <w:t xml:space="preserve">Om de bezoeker aan het theater te binden als hij, via welke weg dan ook, in de zaal zit, dient een theater een unieke belevenis te verzorgen. Op deze manier springt het theater meer in het oog dan dat het alleen een locatie zou zijn die de zaal beschikbaar stelt. Dit kan gedaan worden door het gebruik van social media, maar ook door clusterpromotie en thema-avonden. Bij clusterpromotie worden een aantal voorstellingen gezamenlijk gepromoot, onder een overkoepelende naam of merk. Dit kan zorgen voor een extra belevenis naast de voorstelling zelf, maar ook voor een hogere frequentie van het theaterbezoek. Thema-avonden is eigenlijk hetzelfde idee, maar dan over een groter tijdsbestek. Door het terugkerende karakter zal een bezoeker op den duur structureel een bezoek aan een dergelijke thema-avond overwegen en in het verlengde daarvan ook de reguliere avonden. </w:t>
      </w:r>
    </w:p>
    <w:p w:rsidR="003C0BF3" w:rsidRDefault="003C0BF3" w:rsidP="00904C83">
      <w:pPr>
        <w:pStyle w:val="NoSpacing"/>
        <w:spacing w:line="276" w:lineRule="auto"/>
        <w:jc w:val="both"/>
        <w:rPr>
          <w:sz w:val="22"/>
          <w:szCs w:val="22"/>
          <w:lang w:val="nl-NL"/>
        </w:rPr>
      </w:pPr>
    </w:p>
    <w:p w:rsidR="003C0BF3" w:rsidRDefault="003C0BF3" w:rsidP="003B699D">
      <w:pPr>
        <w:pStyle w:val="NoSpacing"/>
        <w:spacing w:line="276" w:lineRule="auto"/>
        <w:jc w:val="both"/>
        <w:rPr>
          <w:rStyle w:val="SubtleEmphasis"/>
          <w:iCs/>
          <w:color w:val="287284"/>
          <w:lang w:val="nl-NL"/>
        </w:rPr>
      </w:pPr>
      <w:r>
        <w:rPr>
          <w:rStyle w:val="SubtleEmphasis"/>
          <w:iCs/>
          <w:color w:val="287284"/>
          <w:lang w:val="nl-NL"/>
        </w:rPr>
        <w:t>Geloofwaardigheid</w:t>
      </w:r>
    </w:p>
    <w:p w:rsidR="003C0BF3" w:rsidRDefault="003C0BF3" w:rsidP="003B699D">
      <w:pPr>
        <w:pStyle w:val="NoSpacing"/>
        <w:spacing w:line="276" w:lineRule="auto"/>
        <w:jc w:val="both"/>
        <w:rPr>
          <w:sz w:val="22"/>
          <w:szCs w:val="22"/>
          <w:lang w:val="nl-NL"/>
        </w:rPr>
      </w:pPr>
      <w:r>
        <w:rPr>
          <w:sz w:val="22"/>
          <w:szCs w:val="22"/>
          <w:lang w:val="nl-NL"/>
        </w:rPr>
        <w:t>Wat een theater ook goed dient te beseffen is dat consument in de culturele sector extra waarde hecht aan de geloofwaardigheid van marketingcampagnes. Berichten van consumenten of recensenten zijn veel effectiever dan die van het theater zelf, doordat deze van een onafhankelijke bron komen. Een theater zal dus mogelijkheden aan moeten grijpen om deze publiciteit via een eigen kanaal naar buiten te brengen zonder de geloofwaardigheid aan te tasten. Dit kan hij doen door een mogelijkheid op de website te creëren om meningen achter te laten of een link te leggen met de bekende social media kanalen.</w:t>
      </w:r>
    </w:p>
    <w:p w:rsidR="003C0BF3" w:rsidRDefault="003C0BF3" w:rsidP="003B699D">
      <w:pPr>
        <w:pStyle w:val="NoSpacing"/>
        <w:spacing w:line="276" w:lineRule="auto"/>
        <w:jc w:val="both"/>
        <w:rPr>
          <w:sz w:val="22"/>
          <w:szCs w:val="22"/>
          <w:lang w:val="nl-NL"/>
        </w:rPr>
      </w:pPr>
    </w:p>
    <w:p w:rsidR="003C0BF3" w:rsidRPr="006B5110" w:rsidRDefault="003C0BF3" w:rsidP="00904C83">
      <w:pPr>
        <w:pStyle w:val="NoSpacing"/>
        <w:spacing w:line="276" w:lineRule="auto"/>
        <w:jc w:val="both"/>
        <w:rPr>
          <w:sz w:val="22"/>
          <w:szCs w:val="22"/>
          <w:lang w:val="nl-NL"/>
        </w:rPr>
      </w:pPr>
      <w:r w:rsidRPr="006B5110">
        <w:rPr>
          <w:sz w:val="22"/>
          <w:szCs w:val="22"/>
          <w:lang w:val="nl-NL"/>
        </w:rPr>
        <w:t xml:space="preserve">Al met al kan dus geconcludeerd worden dat er zeker mogelijkheden zijn </w:t>
      </w:r>
      <w:r>
        <w:rPr>
          <w:sz w:val="22"/>
          <w:szCs w:val="22"/>
          <w:lang w:val="nl-NL"/>
        </w:rPr>
        <w:t>die</w:t>
      </w:r>
      <w:r w:rsidRPr="006B5110">
        <w:rPr>
          <w:sz w:val="22"/>
          <w:szCs w:val="22"/>
          <w:lang w:val="nl-NL"/>
        </w:rPr>
        <w:t xml:space="preserve"> in de huidige kunst- en cultuursector, en in het bijzonder de t</w:t>
      </w:r>
      <w:r>
        <w:rPr>
          <w:sz w:val="22"/>
          <w:szCs w:val="22"/>
          <w:lang w:val="nl-NL"/>
        </w:rPr>
        <w:t>heaters, een positieve impuls kunnen</w:t>
      </w:r>
      <w:r w:rsidRPr="006B5110">
        <w:rPr>
          <w:sz w:val="22"/>
          <w:szCs w:val="22"/>
          <w:lang w:val="nl-NL"/>
        </w:rPr>
        <w:t xml:space="preserve"> geven betreffende bezoekersaantallen en omzet</w:t>
      </w:r>
      <w:r>
        <w:rPr>
          <w:sz w:val="22"/>
          <w:szCs w:val="22"/>
          <w:lang w:val="nl-NL"/>
        </w:rPr>
        <w:t>. Of dit effect echter zo groot zal zijn dat theaters na het invoeren van deze veranderingen</w:t>
      </w:r>
      <w:r w:rsidRPr="006B5110">
        <w:rPr>
          <w:sz w:val="22"/>
          <w:szCs w:val="22"/>
          <w:lang w:val="nl-NL"/>
        </w:rPr>
        <w:t xml:space="preserve"> hun afhankelijkheid van subsidi</w:t>
      </w:r>
      <w:r>
        <w:rPr>
          <w:sz w:val="22"/>
          <w:szCs w:val="22"/>
          <w:lang w:val="nl-NL"/>
        </w:rPr>
        <w:t>es terug kunnen dringen is nog niet zeker. Hier zal verder onderzoek naar gedaan moeten worden waarin de effecten van bepaalde mogelijkheden gemeten worden.</w:t>
      </w:r>
    </w:p>
    <w:p w:rsidR="003C0BF3" w:rsidRPr="0046707B" w:rsidRDefault="003C0BF3" w:rsidP="00904C83">
      <w:pPr>
        <w:pStyle w:val="NoSpacing"/>
        <w:spacing w:line="276" w:lineRule="auto"/>
        <w:jc w:val="both"/>
        <w:rPr>
          <w:rStyle w:val="IntenseReference"/>
          <w:bCs/>
          <w:iCs/>
          <w:lang w:val="nl-NL"/>
        </w:rPr>
      </w:pPr>
      <w:r w:rsidRPr="0046707B">
        <w:rPr>
          <w:rStyle w:val="IntenseReference"/>
          <w:bCs/>
          <w:iCs/>
          <w:lang w:val="nl-NL"/>
        </w:rPr>
        <w:br w:type="page"/>
      </w:r>
    </w:p>
    <w:p w:rsidR="003C0BF3" w:rsidRDefault="003C0BF3" w:rsidP="00363705">
      <w:pPr>
        <w:pStyle w:val="Heading1"/>
        <w:rPr>
          <w:lang w:val="nl-NL"/>
        </w:rPr>
      </w:pPr>
      <w:bookmarkStart w:id="122" w:name="_Toc265698780"/>
      <w:r>
        <w:rPr>
          <w:lang w:val="nl-NL"/>
        </w:rPr>
        <w:t>5. Aanbevelingen voor verder onderzoek</w:t>
      </w:r>
      <w:bookmarkEnd w:id="122"/>
    </w:p>
    <w:p w:rsidR="003C0BF3" w:rsidRDefault="003C0BF3" w:rsidP="00460324">
      <w:pPr>
        <w:pStyle w:val="NoSpacing"/>
        <w:ind w:left="720"/>
        <w:rPr>
          <w:sz w:val="22"/>
          <w:szCs w:val="22"/>
          <w:lang w:val="nl-NL"/>
        </w:rPr>
      </w:pPr>
    </w:p>
    <w:p w:rsidR="003C0BF3" w:rsidRDefault="003C0BF3" w:rsidP="00B827D6">
      <w:pPr>
        <w:pStyle w:val="NoSpacing"/>
        <w:spacing w:line="276" w:lineRule="auto"/>
        <w:jc w:val="both"/>
        <w:rPr>
          <w:sz w:val="22"/>
          <w:szCs w:val="22"/>
          <w:lang w:val="nl-NL"/>
        </w:rPr>
      </w:pPr>
      <w:r>
        <w:rPr>
          <w:sz w:val="22"/>
          <w:szCs w:val="22"/>
          <w:lang w:val="nl-NL"/>
        </w:rPr>
        <w:t>Nu bekend is dat er een aantal bottlenecks zijn betreffende de werkwijze van de theatersector, en enkele suggesties zijn aangedragen betreffende de verbetering van de marketing en promotie, zou er in verder onderzoek ingegaan kunnen worden op onder andere de volgende zaken:</w:t>
      </w:r>
    </w:p>
    <w:p w:rsidR="003C0BF3" w:rsidRDefault="003C0BF3" w:rsidP="00791A70">
      <w:pPr>
        <w:pStyle w:val="Heading6"/>
        <w:rPr>
          <w:lang w:val="nl-NL"/>
        </w:rPr>
      </w:pPr>
      <w:r>
        <w:rPr>
          <w:lang w:val="nl-NL"/>
        </w:rPr>
        <w:t>de ideale manier om een bepaalde doelgroep te bereiken</w:t>
      </w:r>
    </w:p>
    <w:p w:rsidR="003C0BF3" w:rsidRDefault="003C0BF3" w:rsidP="0018586A">
      <w:pPr>
        <w:pStyle w:val="NoSpacing"/>
        <w:spacing w:line="276" w:lineRule="auto"/>
        <w:jc w:val="both"/>
        <w:rPr>
          <w:sz w:val="22"/>
          <w:szCs w:val="22"/>
          <w:lang w:val="nl-NL"/>
        </w:rPr>
      </w:pPr>
      <w:r>
        <w:rPr>
          <w:sz w:val="22"/>
          <w:szCs w:val="22"/>
          <w:lang w:val="nl-NL"/>
        </w:rPr>
        <w:t>Uit dit onderzoek blijkt dat veel doelgroepen nog niet op de ideale manier bereikt worden. Theaters willen wel elke doelgroep op een eigen manier bereiken, ze weten alleen vaak nog niet hoe. Vooral de j</w:t>
      </w:r>
      <w:r w:rsidRPr="00791A70">
        <w:rPr>
          <w:sz w:val="22"/>
          <w:szCs w:val="22"/>
          <w:lang w:val="nl-NL"/>
        </w:rPr>
        <w:t>ongeren</w:t>
      </w:r>
      <w:r>
        <w:rPr>
          <w:sz w:val="22"/>
          <w:szCs w:val="22"/>
          <w:lang w:val="nl-NL"/>
        </w:rPr>
        <w:t xml:space="preserve"> en </w:t>
      </w:r>
      <w:r w:rsidRPr="00791A70">
        <w:rPr>
          <w:sz w:val="22"/>
          <w:szCs w:val="22"/>
          <w:lang w:val="nl-NL"/>
        </w:rPr>
        <w:t>allochtonen</w:t>
      </w:r>
      <w:r>
        <w:rPr>
          <w:sz w:val="22"/>
          <w:szCs w:val="22"/>
          <w:lang w:val="nl-NL"/>
        </w:rPr>
        <w:t xml:space="preserve"> zijn groepen waar de theatersector mee worstelt. Er worden pogingen gedaan deze groepen te bereiken, maar er is niet bekend wat nu echt precies werkt. </w:t>
      </w:r>
    </w:p>
    <w:p w:rsidR="003C0BF3" w:rsidRDefault="003C0BF3" w:rsidP="0018586A">
      <w:pPr>
        <w:pStyle w:val="NoSpacing"/>
        <w:spacing w:line="276" w:lineRule="auto"/>
        <w:jc w:val="both"/>
        <w:rPr>
          <w:sz w:val="22"/>
          <w:szCs w:val="22"/>
          <w:lang w:val="nl-NL"/>
        </w:rPr>
      </w:pPr>
      <w:r>
        <w:rPr>
          <w:sz w:val="22"/>
          <w:szCs w:val="22"/>
          <w:lang w:val="nl-NL"/>
        </w:rPr>
        <w:t>Er zou dus diepgaand onderzoek gedaan kunnen worden naar de verschillende doelgroepen van de theaterbranche en hoe men deze op de juiste manier kan bereiken. Hiervoor dient elke doelgroep onder de loep genomen te worden om te kijken naar de wensen en interesses. Dit kan dan gekoppeld worden aan de marketinguitingen van een theater.</w:t>
      </w:r>
    </w:p>
    <w:p w:rsidR="003C0BF3" w:rsidRDefault="003C0BF3" w:rsidP="006B6C57">
      <w:pPr>
        <w:pStyle w:val="Heading6"/>
        <w:rPr>
          <w:lang w:val="nl-NL"/>
        </w:rPr>
      </w:pPr>
      <w:r>
        <w:rPr>
          <w:lang w:val="nl-NL"/>
        </w:rPr>
        <w:t>de effecten van social media</w:t>
      </w:r>
    </w:p>
    <w:p w:rsidR="003C0BF3" w:rsidRPr="0075329D" w:rsidRDefault="003C0BF3" w:rsidP="00421D09">
      <w:pPr>
        <w:pStyle w:val="NoSpacing"/>
        <w:spacing w:line="276" w:lineRule="auto"/>
        <w:jc w:val="both"/>
        <w:rPr>
          <w:sz w:val="22"/>
          <w:szCs w:val="22"/>
          <w:lang w:val="nl-NL"/>
        </w:rPr>
      </w:pPr>
      <w:r>
        <w:rPr>
          <w:sz w:val="22"/>
          <w:szCs w:val="22"/>
          <w:lang w:val="nl-NL"/>
        </w:rPr>
        <w:t xml:space="preserve">Uit dit onderzoek komt naar voren dat het werken met social media een goede stap zal zijn in de promotie van de toekomst. Echter is nog niet bekend in hoeverre deze manier van promotie zal bijdragen aan een verhoogde omzet of bekendheid. Het is belangrijk te weten wat de factor van een investering in social media is, om zo te kunnen bepalen of dit het waard is. </w:t>
      </w:r>
    </w:p>
    <w:p w:rsidR="003C0BF3" w:rsidRDefault="003C0BF3" w:rsidP="00A81C98">
      <w:pPr>
        <w:pStyle w:val="Heading6"/>
        <w:rPr>
          <w:lang w:val="nl-NL"/>
        </w:rPr>
      </w:pPr>
      <w:r>
        <w:rPr>
          <w:lang w:val="nl-NL"/>
        </w:rPr>
        <w:t>Het effect van het ‘Bol.com’ concept</w:t>
      </w:r>
    </w:p>
    <w:p w:rsidR="003C0BF3" w:rsidRDefault="003C0BF3" w:rsidP="0075329D">
      <w:pPr>
        <w:pStyle w:val="NoSpacing"/>
        <w:spacing w:line="276" w:lineRule="auto"/>
        <w:jc w:val="both"/>
        <w:rPr>
          <w:sz w:val="22"/>
          <w:szCs w:val="22"/>
          <w:lang w:val="nl-NL"/>
        </w:rPr>
      </w:pPr>
      <w:r>
        <w:rPr>
          <w:sz w:val="22"/>
          <w:szCs w:val="22"/>
          <w:lang w:val="nl-NL"/>
        </w:rPr>
        <w:t xml:space="preserve">Het is een feit dat het zogenaamde ‘Bol.com concept’ enorm goed werkt voor artikelen als cd’s en boeken. De theatersector denkt er aan dit concept ook voor hun producten te gebruiken. De vraag is echter of men deze producten wel kan vergelijken en of dit succes te evenaren is. Er zou een case studie gedaan kunnen worden met dit concept om te kijken of de kaartverkopen omhoog gaan. Ook zou er een enquête gehouden kunnen worden onder de websitebezoekers hoe zij deze manier van promotie ervaren. </w:t>
      </w:r>
    </w:p>
    <w:p w:rsidR="003C0BF3" w:rsidRDefault="003C0BF3" w:rsidP="00791A70">
      <w:pPr>
        <w:pStyle w:val="Heading6"/>
        <w:rPr>
          <w:lang w:val="nl-NL"/>
        </w:rPr>
      </w:pPr>
      <w:r>
        <w:rPr>
          <w:lang w:val="nl-NL"/>
        </w:rPr>
        <w:t>De ideale structuur/samenstelling van een theater</w:t>
      </w:r>
    </w:p>
    <w:p w:rsidR="003C0BF3" w:rsidRPr="0075329D" w:rsidRDefault="003C0BF3" w:rsidP="0075329D">
      <w:pPr>
        <w:pStyle w:val="NoSpacing"/>
        <w:spacing w:line="276" w:lineRule="auto"/>
        <w:jc w:val="both"/>
        <w:rPr>
          <w:sz w:val="22"/>
          <w:szCs w:val="22"/>
          <w:lang w:val="nl-NL"/>
        </w:rPr>
      </w:pPr>
      <w:r>
        <w:rPr>
          <w:sz w:val="22"/>
          <w:szCs w:val="22"/>
          <w:lang w:val="nl-NL"/>
        </w:rPr>
        <w:t xml:space="preserve">Uit dit onderzoek blijkt dat theaters een zeer verschillende structuur aanhouden betreffende het kantoor en met name de marketingafdeling. Zo wordt in het ene theater elk marketingaspect door iemand anders gedaan en in een ander theater worden de voorstellingen naar genre verdeeld over de medewerkers. Er zou onderzoek gedaan kunnen worden naar de ideale verdeling binnen de marketingafdeling. Dit kan de efficiëntie ten goede komen en ook de kwaliteit. Voortbordurend op dit zou er gekeken kunnen worden naar de effecten die een herstructurering zou hebben op de omzet en kaartverkoop. </w:t>
      </w:r>
    </w:p>
    <w:p w:rsidR="003C0BF3" w:rsidRDefault="003C0BF3" w:rsidP="0075329D">
      <w:pPr>
        <w:pStyle w:val="Heading6"/>
        <w:rPr>
          <w:lang w:val="nl-NL"/>
        </w:rPr>
      </w:pPr>
      <w:r>
        <w:rPr>
          <w:lang w:val="nl-NL"/>
        </w:rPr>
        <w:t>meer nieuwe marketingmogelijkheden</w:t>
      </w:r>
    </w:p>
    <w:p w:rsidR="003C0BF3" w:rsidRDefault="003C0BF3" w:rsidP="0075329D">
      <w:pPr>
        <w:pStyle w:val="NoSpacing"/>
        <w:spacing w:line="276" w:lineRule="auto"/>
        <w:jc w:val="both"/>
        <w:rPr>
          <w:sz w:val="22"/>
          <w:szCs w:val="22"/>
          <w:lang w:val="nl-NL"/>
        </w:rPr>
      </w:pPr>
      <w:r>
        <w:rPr>
          <w:sz w:val="22"/>
          <w:szCs w:val="22"/>
          <w:lang w:val="nl-NL"/>
        </w:rPr>
        <w:t xml:space="preserve">In de korte tijd dat ik deze bachelorscriptie geschreven heb, ben ik ter beargumentering van het antwoord op mijn hoofdvraag met een aantal nieuwe marketingmogelijkheden gekomen. Dit zullen echter lang niet alle mogelijkheden zijn die de efficiëntie, awareness, beleving, omzet en kaartverkoop kunnen verhogen. Er zou aan de hand van dit verkennende onderzoek verder gekeken kunnen worden naar meer mogelijkheden, welke vervolgens getoetst kunnen worden op effectiviteit. </w:t>
      </w:r>
    </w:p>
    <w:p w:rsidR="003C0BF3" w:rsidRDefault="003C0BF3" w:rsidP="0075329D">
      <w:pPr>
        <w:pStyle w:val="NoSpacing"/>
        <w:spacing w:line="276" w:lineRule="auto"/>
        <w:jc w:val="both"/>
        <w:rPr>
          <w:sz w:val="22"/>
          <w:szCs w:val="22"/>
          <w:lang w:val="nl-NL"/>
        </w:rPr>
      </w:pPr>
    </w:p>
    <w:p w:rsidR="003C0BF3" w:rsidRDefault="003C0BF3">
      <w:pPr>
        <w:rPr>
          <w:b/>
          <w:bCs/>
          <w:caps/>
          <w:color w:val="FFFFFF"/>
          <w:spacing w:val="15"/>
          <w:sz w:val="22"/>
          <w:szCs w:val="22"/>
          <w:lang w:val="nl-NL"/>
        </w:rPr>
      </w:pPr>
      <w:bookmarkStart w:id="123" w:name="_Toc265698781"/>
      <w:r>
        <w:rPr>
          <w:lang w:val="nl-NL"/>
        </w:rPr>
        <w:br w:type="page"/>
      </w:r>
    </w:p>
    <w:p w:rsidR="003C0BF3" w:rsidRDefault="003C0BF3" w:rsidP="00A772F0">
      <w:pPr>
        <w:pStyle w:val="Heading1"/>
        <w:rPr>
          <w:lang w:val="nl-NL"/>
        </w:rPr>
      </w:pPr>
      <w:r>
        <w:rPr>
          <w:lang w:val="nl-NL"/>
        </w:rPr>
        <w:t>Referenties</w:t>
      </w:r>
      <w:bookmarkEnd w:id="123"/>
    </w:p>
    <w:p w:rsidR="003C0BF3" w:rsidRPr="007F22BD" w:rsidRDefault="003C0BF3" w:rsidP="00B827D6">
      <w:pPr>
        <w:pStyle w:val="NoSpacing"/>
        <w:spacing w:line="276" w:lineRule="auto"/>
        <w:jc w:val="both"/>
        <w:rPr>
          <w:sz w:val="22"/>
          <w:szCs w:val="22"/>
          <w:lang w:val="nl-NL"/>
        </w:rPr>
      </w:pPr>
      <w:r w:rsidRPr="007F22BD">
        <w:rPr>
          <w:sz w:val="22"/>
          <w:szCs w:val="22"/>
          <w:lang w:val="nl-NL"/>
        </w:rPr>
        <w:t xml:space="preserve">Hieronder zijn </w:t>
      </w:r>
      <w:r>
        <w:rPr>
          <w:sz w:val="22"/>
          <w:szCs w:val="22"/>
          <w:lang w:val="nl-NL"/>
        </w:rPr>
        <w:t>de</w:t>
      </w:r>
      <w:r w:rsidRPr="007F22BD">
        <w:rPr>
          <w:sz w:val="22"/>
          <w:szCs w:val="22"/>
          <w:lang w:val="nl-NL"/>
        </w:rPr>
        <w:t xml:space="preserve"> bronnen te vinden die ik </w:t>
      </w:r>
      <w:r>
        <w:rPr>
          <w:sz w:val="22"/>
          <w:szCs w:val="22"/>
          <w:lang w:val="nl-NL"/>
        </w:rPr>
        <w:t>gebruikt heb bij het onderzoek en het schrijven van deze scriptie.</w:t>
      </w:r>
    </w:p>
    <w:p w:rsidR="003C0BF3" w:rsidRDefault="003C0BF3" w:rsidP="00E947F2">
      <w:pPr>
        <w:pStyle w:val="Heading2"/>
      </w:pPr>
      <w:r>
        <w:t>Boeken</w:t>
      </w:r>
    </w:p>
    <w:p w:rsidR="003C0BF3" w:rsidRDefault="003C0BF3" w:rsidP="00A772F0">
      <w:pPr>
        <w:pStyle w:val="NoSpacing"/>
        <w:rPr>
          <w:sz w:val="22"/>
          <w:szCs w:val="22"/>
        </w:rPr>
      </w:pPr>
    </w:p>
    <w:p w:rsidR="003C0BF3" w:rsidRPr="0043399B" w:rsidRDefault="003C0BF3" w:rsidP="00A772F0">
      <w:pPr>
        <w:pStyle w:val="NoSpacing"/>
        <w:rPr>
          <w:sz w:val="22"/>
          <w:szCs w:val="22"/>
        </w:rPr>
      </w:pPr>
      <w:r w:rsidRPr="0043399B">
        <w:rPr>
          <w:sz w:val="22"/>
          <w:szCs w:val="22"/>
        </w:rPr>
        <w:t>Blackwell, R.D.</w:t>
      </w:r>
      <w:r>
        <w:rPr>
          <w:sz w:val="22"/>
          <w:szCs w:val="22"/>
        </w:rPr>
        <w:t xml:space="preserve">; Miniard, P.W.; Engel, J.F. (2006), </w:t>
      </w:r>
      <w:r w:rsidRPr="00235A0B">
        <w:rPr>
          <w:i/>
          <w:sz w:val="22"/>
          <w:szCs w:val="22"/>
        </w:rPr>
        <w:t>Consumer Behavior</w:t>
      </w:r>
      <w:r>
        <w:rPr>
          <w:sz w:val="22"/>
          <w:szCs w:val="22"/>
        </w:rPr>
        <w:t>, Ohio, Thomson South-Western, 10e druk</w:t>
      </w:r>
    </w:p>
    <w:p w:rsidR="003C0BF3" w:rsidRDefault="003C0BF3" w:rsidP="00A772F0">
      <w:pPr>
        <w:pStyle w:val="NoSpacing"/>
        <w:rPr>
          <w:sz w:val="22"/>
          <w:szCs w:val="22"/>
        </w:rPr>
      </w:pPr>
    </w:p>
    <w:p w:rsidR="003C0BF3" w:rsidRDefault="003C0BF3" w:rsidP="00A772F0">
      <w:pPr>
        <w:pStyle w:val="NoSpacing"/>
        <w:rPr>
          <w:sz w:val="22"/>
          <w:szCs w:val="22"/>
        </w:rPr>
      </w:pPr>
      <w:r>
        <w:rPr>
          <w:sz w:val="22"/>
          <w:szCs w:val="22"/>
        </w:rPr>
        <w:t xml:space="preserve">Caves, R.E. (2000), </w:t>
      </w:r>
      <w:r w:rsidRPr="000B20FA">
        <w:rPr>
          <w:i/>
          <w:sz w:val="22"/>
          <w:szCs w:val="22"/>
        </w:rPr>
        <w:t>Creative Industries</w:t>
      </w:r>
      <w:r>
        <w:rPr>
          <w:sz w:val="22"/>
          <w:szCs w:val="22"/>
        </w:rPr>
        <w:t>, Cambridge, Harvard University Press</w:t>
      </w:r>
    </w:p>
    <w:p w:rsidR="003C0BF3" w:rsidRDefault="003C0BF3" w:rsidP="00A772F0">
      <w:pPr>
        <w:pStyle w:val="NoSpacing"/>
        <w:rPr>
          <w:sz w:val="22"/>
          <w:szCs w:val="22"/>
        </w:rPr>
      </w:pPr>
    </w:p>
    <w:p w:rsidR="003C0BF3" w:rsidRPr="0039098E" w:rsidRDefault="003C0BF3" w:rsidP="00A772F0">
      <w:pPr>
        <w:pStyle w:val="NoSpacing"/>
        <w:rPr>
          <w:sz w:val="22"/>
          <w:szCs w:val="22"/>
        </w:rPr>
      </w:pPr>
      <w:r w:rsidRPr="0039098E">
        <w:rPr>
          <w:sz w:val="22"/>
          <w:szCs w:val="22"/>
        </w:rPr>
        <w:t xml:space="preserve">Coughlan, A.T.; E. Anderson; L.W. Stern and A.I. El-Ansary (2006), </w:t>
      </w:r>
      <w:r w:rsidRPr="0039098E">
        <w:rPr>
          <w:i/>
          <w:sz w:val="22"/>
          <w:szCs w:val="22"/>
        </w:rPr>
        <w:t>Marketing Channels</w:t>
      </w:r>
      <w:r>
        <w:rPr>
          <w:sz w:val="22"/>
          <w:szCs w:val="22"/>
        </w:rPr>
        <w:t>, New Jersey, Prentice Hall, 7e druk</w:t>
      </w:r>
    </w:p>
    <w:p w:rsidR="003C0BF3" w:rsidRPr="0039098E" w:rsidRDefault="003C0BF3" w:rsidP="00A772F0">
      <w:pPr>
        <w:pStyle w:val="NoSpacing"/>
        <w:rPr>
          <w:sz w:val="22"/>
          <w:szCs w:val="22"/>
        </w:rPr>
      </w:pPr>
    </w:p>
    <w:p w:rsidR="003C0BF3" w:rsidRPr="00DC4637" w:rsidRDefault="003C0BF3" w:rsidP="00A772F0">
      <w:pPr>
        <w:pStyle w:val="NoSpacing"/>
        <w:rPr>
          <w:sz w:val="22"/>
          <w:szCs w:val="22"/>
        </w:rPr>
      </w:pPr>
      <w:r w:rsidRPr="00DC4637">
        <w:rPr>
          <w:sz w:val="22"/>
          <w:szCs w:val="22"/>
        </w:rPr>
        <w:t xml:space="preserve">Kotler, P. &amp; Keller, K. (2006), </w:t>
      </w:r>
      <w:r w:rsidRPr="00DC4637">
        <w:rPr>
          <w:i/>
          <w:sz w:val="22"/>
          <w:szCs w:val="22"/>
        </w:rPr>
        <w:t>Marketing Management</w:t>
      </w:r>
      <w:r w:rsidRPr="00DC4637">
        <w:rPr>
          <w:sz w:val="22"/>
          <w:szCs w:val="22"/>
        </w:rPr>
        <w:t xml:space="preserve">, </w:t>
      </w:r>
      <w:r>
        <w:rPr>
          <w:sz w:val="22"/>
          <w:szCs w:val="22"/>
        </w:rPr>
        <w:t>New Jersey</w:t>
      </w:r>
      <w:r w:rsidRPr="00DC4637">
        <w:rPr>
          <w:sz w:val="22"/>
          <w:szCs w:val="22"/>
        </w:rPr>
        <w:t xml:space="preserve">, Pearson Education, Inc, </w:t>
      </w:r>
      <w:r>
        <w:rPr>
          <w:sz w:val="22"/>
          <w:szCs w:val="22"/>
        </w:rPr>
        <w:t>12e druk</w:t>
      </w:r>
    </w:p>
    <w:p w:rsidR="003C0BF3" w:rsidRDefault="003C0BF3" w:rsidP="00A772F0">
      <w:pPr>
        <w:pStyle w:val="NoSpacing"/>
        <w:rPr>
          <w:sz w:val="22"/>
          <w:szCs w:val="22"/>
        </w:rPr>
      </w:pPr>
    </w:p>
    <w:p w:rsidR="003C0BF3" w:rsidRDefault="003C0BF3" w:rsidP="00A772F0">
      <w:pPr>
        <w:pStyle w:val="NoSpacing"/>
        <w:rPr>
          <w:sz w:val="22"/>
          <w:szCs w:val="22"/>
        </w:rPr>
      </w:pPr>
      <w:r>
        <w:rPr>
          <w:sz w:val="22"/>
          <w:szCs w:val="22"/>
        </w:rPr>
        <w:t xml:space="preserve">Lievrouw, L.A. &amp; Livingstone, S. (2006), </w:t>
      </w:r>
      <w:r w:rsidRPr="00A14751">
        <w:rPr>
          <w:i/>
          <w:sz w:val="22"/>
          <w:szCs w:val="22"/>
        </w:rPr>
        <w:t>The handbook of New Media,</w:t>
      </w:r>
      <w:r>
        <w:rPr>
          <w:sz w:val="22"/>
          <w:szCs w:val="22"/>
        </w:rPr>
        <w:t xml:space="preserve"> Londen, SagePublications Ltd</w:t>
      </w:r>
    </w:p>
    <w:p w:rsidR="003C0BF3" w:rsidRPr="004F32D2" w:rsidRDefault="003C0BF3" w:rsidP="00A772F0">
      <w:pPr>
        <w:pStyle w:val="NoSpacing"/>
        <w:rPr>
          <w:sz w:val="22"/>
          <w:szCs w:val="22"/>
        </w:rPr>
      </w:pPr>
    </w:p>
    <w:p w:rsidR="003C0BF3" w:rsidRPr="004F32D2" w:rsidRDefault="003C0BF3" w:rsidP="00A772F0">
      <w:pPr>
        <w:pStyle w:val="NoSpacing"/>
        <w:rPr>
          <w:sz w:val="22"/>
          <w:szCs w:val="22"/>
          <w:lang w:val="nl-NL"/>
        </w:rPr>
      </w:pPr>
      <w:r w:rsidRPr="004F32D2">
        <w:rPr>
          <w:sz w:val="22"/>
          <w:szCs w:val="22"/>
          <w:lang w:val="nl-NL"/>
        </w:rPr>
        <w:t xml:space="preserve">Ministerie van OCW (2007), </w:t>
      </w:r>
      <w:r w:rsidRPr="008F3EB1">
        <w:rPr>
          <w:i/>
          <w:sz w:val="22"/>
          <w:szCs w:val="22"/>
          <w:lang w:val="nl-NL"/>
        </w:rPr>
        <w:t>Cultuurbeleid in Nederland</w:t>
      </w:r>
      <w:r w:rsidRPr="004F32D2">
        <w:rPr>
          <w:sz w:val="22"/>
          <w:szCs w:val="22"/>
          <w:lang w:val="nl-NL"/>
        </w:rPr>
        <w:t>, Den Haag/Amsterdam</w:t>
      </w:r>
      <w:r>
        <w:rPr>
          <w:sz w:val="22"/>
          <w:szCs w:val="22"/>
          <w:lang w:val="nl-NL"/>
        </w:rPr>
        <w:t>,</w:t>
      </w:r>
      <w:r w:rsidRPr="004F32D2">
        <w:rPr>
          <w:sz w:val="22"/>
          <w:szCs w:val="22"/>
          <w:lang w:val="nl-NL"/>
        </w:rPr>
        <w:t xml:space="preserve"> </w:t>
      </w:r>
      <w:r>
        <w:rPr>
          <w:sz w:val="22"/>
          <w:szCs w:val="22"/>
          <w:lang w:val="nl-NL"/>
        </w:rPr>
        <w:t>Boekman Studies</w:t>
      </w:r>
    </w:p>
    <w:p w:rsidR="003C0BF3" w:rsidRPr="004F32D2" w:rsidRDefault="003C0BF3" w:rsidP="00A772F0">
      <w:pPr>
        <w:pStyle w:val="NoSpacing"/>
        <w:rPr>
          <w:sz w:val="22"/>
          <w:szCs w:val="22"/>
          <w:lang w:val="nl-NL"/>
        </w:rPr>
      </w:pPr>
    </w:p>
    <w:p w:rsidR="003C0BF3" w:rsidRPr="004F32D2" w:rsidRDefault="003C0BF3" w:rsidP="00A772F0">
      <w:pPr>
        <w:pStyle w:val="NoSpacing"/>
        <w:rPr>
          <w:sz w:val="22"/>
          <w:szCs w:val="22"/>
        </w:rPr>
      </w:pPr>
      <w:r w:rsidRPr="004F32D2">
        <w:rPr>
          <w:sz w:val="22"/>
          <w:szCs w:val="22"/>
        </w:rPr>
        <w:t xml:space="preserve">Mullins, J.W. &amp; Walker, O.C. (2010), </w:t>
      </w:r>
      <w:r w:rsidRPr="004F32D2">
        <w:rPr>
          <w:i/>
          <w:sz w:val="22"/>
          <w:szCs w:val="22"/>
        </w:rPr>
        <w:t>Marketing Management, A strategic Decision-Making Approach</w:t>
      </w:r>
      <w:r w:rsidRPr="004F32D2">
        <w:rPr>
          <w:sz w:val="22"/>
          <w:szCs w:val="22"/>
        </w:rPr>
        <w:t>,  New York</w:t>
      </w:r>
      <w:r>
        <w:rPr>
          <w:sz w:val="22"/>
          <w:szCs w:val="22"/>
        </w:rPr>
        <w:t>,</w:t>
      </w:r>
      <w:r w:rsidRPr="004F32D2">
        <w:rPr>
          <w:sz w:val="22"/>
          <w:szCs w:val="22"/>
        </w:rPr>
        <w:t xml:space="preserve"> McGraww-Hill Companies, Inc, 7e editie</w:t>
      </w:r>
    </w:p>
    <w:p w:rsidR="003C0BF3" w:rsidRDefault="003C0BF3" w:rsidP="00A772F0">
      <w:pPr>
        <w:pStyle w:val="NoSpacing"/>
        <w:rPr>
          <w:sz w:val="22"/>
          <w:szCs w:val="22"/>
        </w:rPr>
      </w:pPr>
    </w:p>
    <w:p w:rsidR="003C0BF3" w:rsidRDefault="003C0BF3" w:rsidP="00A772F0">
      <w:pPr>
        <w:pStyle w:val="NoSpacing"/>
        <w:rPr>
          <w:sz w:val="22"/>
          <w:szCs w:val="22"/>
        </w:rPr>
      </w:pPr>
      <w:r>
        <w:rPr>
          <w:sz w:val="22"/>
          <w:szCs w:val="22"/>
        </w:rPr>
        <w:t xml:space="preserve">Noordman, Th.B.J. (2007), </w:t>
      </w:r>
      <w:r w:rsidRPr="00A14751">
        <w:rPr>
          <w:i/>
          <w:sz w:val="22"/>
          <w:szCs w:val="22"/>
        </w:rPr>
        <w:t>Cultuurmarketing</w:t>
      </w:r>
      <w:r>
        <w:rPr>
          <w:sz w:val="22"/>
          <w:szCs w:val="22"/>
        </w:rPr>
        <w:t>, Den Haag, Reed Business</w:t>
      </w:r>
    </w:p>
    <w:p w:rsidR="003C0BF3" w:rsidRDefault="003C0BF3" w:rsidP="00A772F0">
      <w:pPr>
        <w:pStyle w:val="NoSpacing"/>
        <w:rPr>
          <w:sz w:val="22"/>
          <w:szCs w:val="22"/>
        </w:rPr>
      </w:pPr>
    </w:p>
    <w:p w:rsidR="003C0BF3" w:rsidRDefault="003C0BF3" w:rsidP="00A772F0">
      <w:pPr>
        <w:pStyle w:val="NoSpacing"/>
        <w:rPr>
          <w:sz w:val="22"/>
          <w:szCs w:val="22"/>
        </w:rPr>
      </w:pPr>
      <w:r>
        <w:rPr>
          <w:sz w:val="22"/>
          <w:szCs w:val="22"/>
        </w:rPr>
        <w:t xml:space="preserve">Towse, R. (2003), </w:t>
      </w:r>
      <w:r w:rsidRPr="000B20FA">
        <w:rPr>
          <w:i/>
          <w:sz w:val="22"/>
          <w:szCs w:val="22"/>
        </w:rPr>
        <w:t>A Handbook of Cultural Economics</w:t>
      </w:r>
      <w:r>
        <w:rPr>
          <w:sz w:val="22"/>
          <w:szCs w:val="22"/>
        </w:rPr>
        <w:t>, Cheltenham, Edward Elgar.</w:t>
      </w:r>
    </w:p>
    <w:p w:rsidR="003C0BF3" w:rsidRDefault="003C0BF3" w:rsidP="00A772F0">
      <w:pPr>
        <w:pStyle w:val="NoSpacing"/>
        <w:rPr>
          <w:sz w:val="22"/>
          <w:szCs w:val="22"/>
        </w:rPr>
      </w:pPr>
    </w:p>
    <w:p w:rsidR="003C0BF3" w:rsidRPr="00EB42E6" w:rsidRDefault="003C0BF3" w:rsidP="00E947F2">
      <w:pPr>
        <w:pStyle w:val="Heading2"/>
        <w:rPr>
          <w:lang w:val="nl-NL"/>
        </w:rPr>
      </w:pPr>
      <w:r w:rsidRPr="00EB42E6">
        <w:rPr>
          <w:lang w:val="nl-NL"/>
        </w:rPr>
        <w:t>Artikelen</w:t>
      </w:r>
    </w:p>
    <w:p w:rsidR="003C0BF3" w:rsidRDefault="003C0BF3" w:rsidP="00A772F0">
      <w:pPr>
        <w:pStyle w:val="NoSpacing"/>
        <w:rPr>
          <w:sz w:val="22"/>
          <w:szCs w:val="22"/>
          <w:lang w:val="nl-NL"/>
        </w:rPr>
      </w:pPr>
    </w:p>
    <w:p w:rsidR="003C0BF3" w:rsidRPr="00CD1AD9" w:rsidRDefault="003C0BF3" w:rsidP="00A772F0">
      <w:pPr>
        <w:pStyle w:val="NoSpacing"/>
        <w:rPr>
          <w:sz w:val="22"/>
          <w:szCs w:val="22"/>
        </w:rPr>
      </w:pPr>
      <w:r>
        <w:rPr>
          <w:sz w:val="22"/>
          <w:szCs w:val="22"/>
          <w:lang w:val="nl-NL"/>
        </w:rPr>
        <w:t xml:space="preserve">Colbert, F.; Nantel, J.; Bilodeau, S.; Dennis rich, J. (2001). </w:t>
      </w:r>
      <w:r w:rsidRPr="00CD1AD9">
        <w:rPr>
          <w:i/>
          <w:sz w:val="22"/>
          <w:szCs w:val="22"/>
        </w:rPr>
        <w:t>Marketing Culture and the Arts</w:t>
      </w:r>
      <w:r w:rsidRPr="00CD1AD9">
        <w:rPr>
          <w:sz w:val="22"/>
          <w:szCs w:val="22"/>
        </w:rPr>
        <w:t xml:space="preserve">, Montreal, Chair in Arts Management/HEC-Montreal  </w:t>
      </w:r>
    </w:p>
    <w:p w:rsidR="003C0BF3" w:rsidRPr="00CD1AD9" w:rsidRDefault="003C0BF3" w:rsidP="00A772F0">
      <w:pPr>
        <w:pStyle w:val="NoSpacing"/>
        <w:rPr>
          <w:sz w:val="22"/>
          <w:szCs w:val="22"/>
        </w:rPr>
      </w:pPr>
    </w:p>
    <w:p w:rsidR="003C0BF3" w:rsidRDefault="003C0BF3" w:rsidP="00A772F0">
      <w:pPr>
        <w:pStyle w:val="NoSpacing"/>
        <w:rPr>
          <w:sz w:val="22"/>
          <w:szCs w:val="22"/>
          <w:lang w:val="nl-NL"/>
        </w:rPr>
      </w:pPr>
      <w:r w:rsidRPr="001A3043">
        <w:rPr>
          <w:sz w:val="22"/>
          <w:szCs w:val="22"/>
          <w:lang w:val="nl-NL"/>
        </w:rPr>
        <w:t xml:space="preserve">Daemen, N. (2007). </w:t>
      </w:r>
      <w:r w:rsidRPr="001A3043">
        <w:rPr>
          <w:i/>
          <w:sz w:val="22"/>
          <w:szCs w:val="22"/>
          <w:lang w:val="nl-NL"/>
        </w:rPr>
        <w:t>De Ontwikkeling van Marketing in Theaters</w:t>
      </w:r>
      <w:r w:rsidRPr="001A3043">
        <w:rPr>
          <w:sz w:val="22"/>
          <w:szCs w:val="22"/>
          <w:lang w:val="nl-NL"/>
        </w:rPr>
        <w:t xml:space="preserve">, </w:t>
      </w:r>
      <w:r>
        <w:rPr>
          <w:sz w:val="22"/>
          <w:szCs w:val="22"/>
          <w:lang w:val="nl-NL"/>
        </w:rPr>
        <w:t xml:space="preserve">Thesis Economische wetenschappen, </w:t>
      </w:r>
      <w:r w:rsidRPr="001A3043">
        <w:rPr>
          <w:sz w:val="22"/>
          <w:szCs w:val="22"/>
          <w:lang w:val="nl-NL"/>
        </w:rPr>
        <w:t>Vrije Universiteit Amsterdam</w:t>
      </w:r>
    </w:p>
    <w:p w:rsidR="003C0BF3" w:rsidRPr="001A3043" w:rsidRDefault="003C0BF3" w:rsidP="00A772F0">
      <w:pPr>
        <w:pStyle w:val="NoSpacing"/>
        <w:rPr>
          <w:sz w:val="22"/>
          <w:szCs w:val="22"/>
          <w:lang w:val="nl-NL"/>
        </w:rPr>
      </w:pPr>
    </w:p>
    <w:p w:rsidR="003C0BF3" w:rsidRDefault="003C0BF3" w:rsidP="00A772F0">
      <w:pPr>
        <w:pStyle w:val="NoSpacing"/>
        <w:rPr>
          <w:i/>
          <w:sz w:val="22"/>
          <w:szCs w:val="22"/>
          <w:lang w:val="nl-NL"/>
        </w:rPr>
      </w:pPr>
      <w:r w:rsidRPr="001A3043">
        <w:rPr>
          <w:sz w:val="22"/>
          <w:szCs w:val="22"/>
          <w:lang w:val="nl-NL"/>
        </w:rPr>
        <w:t>Dingena</w:t>
      </w:r>
      <w:r>
        <w:rPr>
          <w:sz w:val="22"/>
          <w:szCs w:val="22"/>
          <w:lang w:val="nl-NL"/>
        </w:rPr>
        <w:t>, M.; Vlught van der, R. (1999).</w:t>
      </w:r>
      <w:r w:rsidRPr="001A3043">
        <w:rPr>
          <w:sz w:val="22"/>
          <w:szCs w:val="22"/>
          <w:lang w:val="nl-NL"/>
        </w:rPr>
        <w:t xml:space="preserve"> </w:t>
      </w:r>
      <w:r w:rsidRPr="001A3043">
        <w:rPr>
          <w:i/>
          <w:sz w:val="22"/>
          <w:szCs w:val="22"/>
          <w:lang w:val="nl-NL"/>
        </w:rPr>
        <w:t>Doelgroepmarketing in de cultuur- en vrijetijdsmarkt</w:t>
      </w:r>
    </w:p>
    <w:p w:rsidR="003C0BF3" w:rsidRDefault="003C0BF3" w:rsidP="00A772F0">
      <w:pPr>
        <w:pStyle w:val="NoSpacing"/>
        <w:rPr>
          <w:sz w:val="22"/>
          <w:szCs w:val="22"/>
          <w:lang w:val="nl-NL"/>
        </w:rPr>
      </w:pPr>
    </w:p>
    <w:p w:rsidR="003C0BF3" w:rsidRPr="00F0628B" w:rsidRDefault="003C0BF3" w:rsidP="00A772F0">
      <w:pPr>
        <w:pStyle w:val="NoSpacing"/>
        <w:rPr>
          <w:i/>
          <w:sz w:val="22"/>
          <w:szCs w:val="22"/>
          <w:lang w:val="nl-NL"/>
        </w:rPr>
      </w:pPr>
      <w:r>
        <w:rPr>
          <w:sz w:val="22"/>
          <w:szCs w:val="22"/>
          <w:lang w:val="nl-NL"/>
        </w:rPr>
        <w:t xml:space="preserve">Falk J.H.; Diering, L.D. (1992). </w:t>
      </w:r>
      <w:r w:rsidRPr="00F0628B">
        <w:rPr>
          <w:i/>
          <w:sz w:val="22"/>
          <w:szCs w:val="22"/>
          <w:lang w:val="nl-NL"/>
        </w:rPr>
        <w:t xml:space="preserve">The museum experience. </w:t>
      </w:r>
      <w:r w:rsidRPr="00F0628B">
        <w:rPr>
          <w:sz w:val="22"/>
          <w:szCs w:val="22"/>
          <w:lang w:val="nl-NL"/>
        </w:rPr>
        <w:t>Washington</w:t>
      </w:r>
    </w:p>
    <w:p w:rsidR="003C0BF3" w:rsidRPr="001A3043" w:rsidRDefault="003C0BF3" w:rsidP="00A772F0">
      <w:pPr>
        <w:pStyle w:val="NoSpacing"/>
        <w:rPr>
          <w:sz w:val="22"/>
          <w:szCs w:val="22"/>
          <w:lang w:val="nl-NL"/>
        </w:rPr>
      </w:pPr>
    </w:p>
    <w:p w:rsidR="003C0BF3" w:rsidRDefault="003C0BF3" w:rsidP="00A772F0">
      <w:pPr>
        <w:pStyle w:val="NoSpacing"/>
        <w:rPr>
          <w:sz w:val="22"/>
          <w:szCs w:val="22"/>
          <w:lang w:val="nl-NL"/>
        </w:rPr>
      </w:pPr>
      <w:r w:rsidRPr="001A3043">
        <w:rPr>
          <w:sz w:val="22"/>
          <w:szCs w:val="22"/>
          <w:lang w:val="nl-NL"/>
        </w:rPr>
        <w:t xml:space="preserve">Koning, V. de (2007). </w:t>
      </w:r>
      <w:r w:rsidRPr="001A3043">
        <w:rPr>
          <w:i/>
          <w:sz w:val="22"/>
          <w:szCs w:val="22"/>
          <w:lang w:val="nl-NL"/>
        </w:rPr>
        <w:t xml:space="preserve">Theaters en klantgerichtheid vs overheidsbeleid, </w:t>
      </w:r>
      <w:r w:rsidRPr="00BC4127">
        <w:rPr>
          <w:sz w:val="22"/>
          <w:szCs w:val="22"/>
          <w:lang w:val="nl-NL"/>
        </w:rPr>
        <w:t>Thesis</w:t>
      </w:r>
      <w:r>
        <w:rPr>
          <w:sz w:val="22"/>
          <w:szCs w:val="22"/>
          <w:lang w:val="nl-NL"/>
        </w:rPr>
        <w:t xml:space="preserve"> Vrijetijdsmanagement</w:t>
      </w:r>
      <w:r w:rsidRPr="00BC4127">
        <w:rPr>
          <w:sz w:val="22"/>
          <w:szCs w:val="22"/>
          <w:lang w:val="nl-NL"/>
        </w:rPr>
        <w:t>,</w:t>
      </w:r>
      <w:r>
        <w:rPr>
          <w:i/>
          <w:sz w:val="22"/>
          <w:szCs w:val="22"/>
          <w:lang w:val="nl-NL"/>
        </w:rPr>
        <w:t xml:space="preserve"> </w:t>
      </w:r>
      <w:r w:rsidRPr="001A3043">
        <w:rPr>
          <w:sz w:val="22"/>
          <w:szCs w:val="22"/>
          <w:lang w:val="nl-NL"/>
        </w:rPr>
        <w:t>NHTV Internationale Hogeschool Breda</w:t>
      </w:r>
    </w:p>
    <w:p w:rsidR="003C0BF3" w:rsidRPr="001A3043" w:rsidRDefault="003C0BF3" w:rsidP="00A772F0">
      <w:pPr>
        <w:pStyle w:val="NoSpacing"/>
        <w:rPr>
          <w:sz w:val="22"/>
          <w:szCs w:val="22"/>
          <w:lang w:val="nl-NL"/>
        </w:rPr>
      </w:pPr>
    </w:p>
    <w:p w:rsidR="003C0BF3" w:rsidRDefault="003C0BF3" w:rsidP="00A772F0">
      <w:pPr>
        <w:pStyle w:val="NoSpacing"/>
        <w:rPr>
          <w:i/>
          <w:sz w:val="22"/>
          <w:szCs w:val="22"/>
          <w:lang w:val="nl-NL"/>
        </w:rPr>
      </w:pPr>
      <w:r w:rsidRPr="001A3043">
        <w:rPr>
          <w:sz w:val="22"/>
          <w:szCs w:val="22"/>
          <w:lang w:val="nl-NL"/>
        </w:rPr>
        <w:t xml:space="preserve">Laermans, R.; Lesage, D.; Allaert, G.; Tindemans, K.; Kuypers, P.; Gielen, P.; Dries van der, L.; Bastelaere van, D.; Groys, B. (2001), </w:t>
      </w:r>
      <w:r w:rsidRPr="001A3043">
        <w:rPr>
          <w:i/>
          <w:sz w:val="22"/>
          <w:szCs w:val="22"/>
          <w:lang w:val="nl-NL"/>
        </w:rPr>
        <w:t>Kunst, markt &amp; macht</w:t>
      </w:r>
    </w:p>
    <w:p w:rsidR="003C0BF3" w:rsidRDefault="003C0BF3" w:rsidP="00A772F0">
      <w:pPr>
        <w:pStyle w:val="NoSpacing"/>
        <w:rPr>
          <w:i/>
          <w:sz w:val="22"/>
          <w:szCs w:val="22"/>
          <w:lang w:val="nl-NL"/>
        </w:rPr>
      </w:pPr>
    </w:p>
    <w:p w:rsidR="003C0BF3" w:rsidRPr="003F6B1A" w:rsidRDefault="003C0BF3" w:rsidP="00A772F0">
      <w:pPr>
        <w:pStyle w:val="NoSpacing"/>
        <w:rPr>
          <w:sz w:val="22"/>
          <w:szCs w:val="22"/>
          <w:lang w:val="nl-NL"/>
        </w:rPr>
      </w:pPr>
      <w:r w:rsidRPr="003F6B1A">
        <w:rPr>
          <w:sz w:val="22"/>
          <w:szCs w:val="22"/>
          <w:lang w:val="nl-NL"/>
        </w:rPr>
        <w:t xml:space="preserve">Stipdonk, B. van (2010). </w:t>
      </w:r>
      <w:r w:rsidRPr="003F6B1A">
        <w:rPr>
          <w:i/>
          <w:sz w:val="22"/>
          <w:szCs w:val="22"/>
          <w:lang w:val="nl-NL"/>
        </w:rPr>
        <w:t>Social media, to do or not to do</w:t>
      </w:r>
      <w:r w:rsidRPr="003F6B1A">
        <w:rPr>
          <w:sz w:val="22"/>
          <w:szCs w:val="22"/>
          <w:lang w:val="nl-NL"/>
        </w:rPr>
        <w:t>, Onderzoeksopdracht One Day, Hoger Toeristisch en recreatief onderwijs, Hogeschool InHolland Rotterdam</w:t>
      </w:r>
    </w:p>
    <w:p w:rsidR="003C0BF3" w:rsidRPr="003F6B1A" w:rsidRDefault="003C0BF3" w:rsidP="00A772F0">
      <w:pPr>
        <w:pStyle w:val="NoSpacing"/>
        <w:rPr>
          <w:i/>
          <w:sz w:val="22"/>
          <w:szCs w:val="22"/>
          <w:lang w:val="nl-NL"/>
        </w:rPr>
      </w:pPr>
    </w:p>
    <w:p w:rsidR="003C0BF3" w:rsidRPr="003F6B1A" w:rsidRDefault="003C0BF3" w:rsidP="00A772F0">
      <w:pPr>
        <w:pStyle w:val="NoSpacing"/>
        <w:rPr>
          <w:i/>
          <w:sz w:val="22"/>
          <w:szCs w:val="22"/>
          <w:lang w:val="nl-NL"/>
        </w:rPr>
      </w:pPr>
    </w:p>
    <w:p w:rsidR="003C0BF3" w:rsidRPr="00EB42E6" w:rsidRDefault="003C0BF3" w:rsidP="00E947F2">
      <w:pPr>
        <w:pStyle w:val="Heading2"/>
        <w:rPr>
          <w:lang w:val="nl-NL"/>
        </w:rPr>
      </w:pPr>
      <w:r w:rsidRPr="00EB42E6">
        <w:rPr>
          <w:lang w:val="nl-NL"/>
        </w:rPr>
        <w:t>Digitale Bronnen</w:t>
      </w:r>
    </w:p>
    <w:p w:rsidR="003C0BF3" w:rsidRDefault="003C0BF3" w:rsidP="00A772F0">
      <w:pPr>
        <w:pStyle w:val="NoSpacing"/>
        <w:ind w:left="720"/>
        <w:rPr>
          <w:sz w:val="22"/>
          <w:szCs w:val="22"/>
          <w:lang w:val="nl-NL"/>
        </w:rPr>
      </w:pPr>
    </w:p>
    <w:p w:rsidR="003C0BF3" w:rsidRDefault="003C0BF3" w:rsidP="00A772F0">
      <w:pPr>
        <w:pStyle w:val="NoSpacing"/>
        <w:rPr>
          <w:sz w:val="22"/>
          <w:szCs w:val="22"/>
          <w:lang w:val="nl-NL"/>
        </w:rPr>
      </w:pPr>
      <w:r>
        <w:rPr>
          <w:sz w:val="22"/>
          <w:szCs w:val="22"/>
          <w:lang w:val="nl-NL"/>
        </w:rPr>
        <w:t xml:space="preserve">Beroepkunstenaar.nl: </w:t>
      </w:r>
      <w:r w:rsidRPr="00D062C3">
        <w:rPr>
          <w:i/>
          <w:sz w:val="22"/>
          <w:szCs w:val="22"/>
          <w:lang w:val="nl-NL"/>
        </w:rPr>
        <w:t>Cultuurbeleid in Nederlan</w:t>
      </w:r>
      <w:r>
        <w:rPr>
          <w:i/>
          <w:sz w:val="22"/>
          <w:szCs w:val="22"/>
          <w:lang w:val="nl-NL"/>
        </w:rPr>
        <w:t xml:space="preserve">d. </w:t>
      </w:r>
      <w:r w:rsidRPr="009127E5">
        <w:rPr>
          <w:sz w:val="22"/>
          <w:szCs w:val="22"/>
          <w:lang w:val="nl-NL"/>
        </w:rPr>
        <w:t>http://www.beroepkunstenaar.nl/content/Cultuurbeleid_in_Nederland.pdf</w:t>
      </w:r>
    </w:p>
    <w:p w:rsidR="003C0BF3" w:rsidRDefault="003C0BF3" w:rsidP="00A772F0">
      <w:pPr>
        <w:pStyle w:val="NoSpacing"/>
        <w:rPr>
          <w:sz w:val="22"/>
          <w:szCs w:val="22"/>
          <w:lang w:val="nl-NL"/>
        </w:rPr>
      </w:pPr>
    </w:p>
    <w:p w:rsidR="003C0BF3" w:rsidRDefault="003C0BF3" w:rsidP="00D062C3">
      <w:pPr>
        <w:pStyle w:val="NoSpacing"/>
        <w:rPr>
          <w:rStyle w:val="publicationtitle"/>
          <w:sz w:val="22"/>
          <w:szCs w:val="22"/>
          <w:lang w:val="nl-NL"/>
        </w:rPr>
      </w:pPr>
      <w:r>
        <w:rPr>
          <w:sz w:val="22"/>
          <w:szCs w:val="22"/>
          <w:lang w:val="nl-NL"/>
        </w:rPr>
        <w:t xml:space="preserve">Centraal Bureau voor de Statistiek: </w:t>
      </w:r>
      <w:r w:rsidRPr="00D062C3">
        <w:rPr>
          <w:rStyle w:val="publicationtitle"/>
          <w:i/>
          <w:sz w:val="22"/>
          <w:szCs w:val="22"/>
          <w:lang w:val="nl-NL"/>
        </w:rPr>
        <w:t>Bedrijven; naar economische activiteit, grootte en rechtsvorm (SBI 2008)</w:t>
      </w:r>
      <w:r>
        <w:rPr>
          <w:rStyle w:val="publicationtitle"/>
          <w:i/>
          <w:sz w:val="22"/>
          <w:szCs w:val="22"/>
          <w:lang w:val="nl-NL"/>
        </w:rPr>
        <w:t xml:space="preserve">. </w:t>
      </w:r>
      <w:r w:rsidRPr="00D846B7">
        <w:rPr>
          <w:rStyle w:val="publicationtitle"/>
          <w:sz w:val="22"/>
          <w:szCs w:val="22"/>
          <w:lang w:val="nl-NL"/>
        </w:rPr>
        <w:t>http://statline.cbs.nl/StatWeb/publication/?DM=SLNL&amp;PA=80233ned&amp;D1=0,9-10&amp;D2=0,25-26,416,1067-1068,1217&amp;D3=2&amp;VW=T</w:t>
      </w:r>
    </w:p>
    <w:p w:rsidR="003C0BF3" w:rsidRDefault="003C0BF3" w:rsidP="00D846B7">
      <w:pPr>
        <w:pStyle w:val="NoSpacing"/>
        <w:rPr>
          <w:rStyle w:val="publicationtitle"/>
          <w:sz w:val="22"/>
          <w:szCs w:val="22"/>
          <w:lang w:val="nl-NL"/>
        </w:rPr>
      </w:pPr>
    </w:p>
    <w:p w:rsidR="003C0BF3" w:rsidRPr="00D846B7" w:rsidRDefault="003C0BF3" w:rsidP="00D846B7">
      <w:pPr>
        <w:pStyle w:val="NoSpacing"/>
        <w:rPr>
          <w:sz w:val="22"/>
          <w:szCs w:val="22"/>
          <w:lang w:val="nl-NL"/>
        </w:rPr>
      </w:pPr>
      <w:r w:rsidRPr="00D846B7">
        <w:rPr>
          <w:rStyle w:val="publicationtitle"/>
          <w:sz w:val="22"/>
          <w:szCs w:val="22"/>
          <w:lang w:val="nl-NL"/>
        </w:rPr>
        <w:t>Centraal Bureau voor de statistiek</w:t>
      </w:r>
      <w:r>
        <w:rPr>
          <w:rStyle w:val="publicationtitle"/>
          <w:sz w:val="22"/>
          <w:szCs w:val="22"/>
          <w:lang w:val="nl-NL"/>
        </w:rPr>
        <w:t>(2009, 18 mei)</w:t>
      </w:r>
      <w:r w:rsidRPr="00D846B7">
        <w:rPr>
          <w:rStyle w:val="publicationtitle"/>
          <w:i/>
          <w:sz w:val="22"/>
          <w:szCs w:val="22"/>
          <w:lang w:val="nl-NL"/>
        </w:rPr>
        <w:t xml:space="preserve">: </w:t>
      </w:r>
      <w:r w:rsidRPr="00D846B7">
        <w:rPr>
          <w:i/>
          <w:sz w:val="22"/>
          <w:szCs w:val="22"/>
          <w:lang w:val="nl-NL"/>
        </w:rPr>
        <w:t>Koopkracht steeg in 2007 met gemiddeld 2,8 procen</w:t>
      </w:r>
      <w:r>
        <w:rPr>
          <w:i/>
          <w:sz w:val="22"/>
          <w:szCs w:val="22"/>
          <w:lang w:val="nl-NL"/>
        </w:rPr>
        <w:t xml:space="preserve">t. </w:t>
      </w:r>
      <w:r w:rsidRPr="00D846B7">
        <w:rPr>
          <w:i/>
          <w:sz w:val="22"/>
          <w:szCs w:val="22"/>
          <w:lang w:val="nl-NL"/>
        </w:rPr>
        <w:t>http://www.cbs.nl/nl-NL/menu/themas/inkomen-bestedingen/publicaties/artikelen/archief/2009/2009-2782-wm.htm</w:t>
      </w:r>
    </w:p>
    <w:p w:rsidR="003C0BF3" w:rsidRDefault="003C0BF3" w:rsidP="00D062C3">
      <w:pPr>
        <w:pStyle w:val="NoSpacing"/>
        <w:rPr>
          <w:rStyle w:val="publicationtitle"/>
          <w:sz w:val="22"/>
          <w:szCs w:val="22"/>
          <w:lang w:val="nl-NL"/>
        </w:rPr>
      </w:pPr>
    </w:p>
    <w:p w:rsidR="003C0BF3" w:rsidRPr="004026CE" w:rsidRDefault="003C0BF3" w:rsidP="00D846B7">
      <w:pPr>
        <w:pStyle w:val="NoSpacing"/>
        <w:rPr>
          <w:rStyle w:val="publicationtitle"/>
          <w:sz w:val="22"/>
          <w:szCs w:val="22"/>
          <w:lang w:val="nl-NL"/>
        </w:rPr>
      </w:pPr>
      <w:r>
        <w:rPr>
          <w:sz w:val="22"/>
          <w:szCs w:val="22"/>
          <w:lang w:val="nl-NL"/>
        </w:rPr>
        <w:t xml:space="preserve">Centraal Bureau voor de Statistiek: </w:t>
      </w:r>
      <w:r w:rsidRPr="00D062C3">
        <w:rPr>
          <w:rStyle w:val="publicationtitle"/>
          <w:i/>
          <w:sz w:val="22"/>
          <w:szCs w:val="22"/>
          <w:lang w:val="nl-NL"/>
        </w:rPr>
        <w:t>Overheid; uitgaven cultuur, sport en recreati</w:t>
      </w:r>
      <w:r>
        <w:rPr>
          <w:rStyle w:val="publicationtitle"/>
          <w:i/>
          <w:sz w:val="22"/>
          <w:szCs w:val="22"/>
          <w:lang w:val="nl-NL"/>
        </w:rPr>
        <w:t xml:space="preserve">e. </w:t>
      </w:r>
      <w:r w:rsidRPr="004026CE">
        <w:rPr>
          <w:rStyle w:val="publicationtitle"/>
          <w:sz w:val="22"/>
          <w:szCs w:val="22"/>
          <w:lang w:val="nl-NL"/>
        </w:rPr>
        <w:t>http://statline.cbs.nl/StatWeb/publication/?DM=SLNL&amp;PA=70130ned&amp;D1=0-4,6-7,9-10,12-13,15-16&amp;D2=a&amp;D3=6-9&amp;VW=T</w:t>
      </w:r>
    </w:p>
    <w:p w:rsidR="003C0BF3" w:rsidRDefault="003C0BF3" w:rsidP="00D062C3">
      <w:pPr>
        <w:pStyle w:val="NoSpacing"/>
        <w:rPr>
          <w:rStyle w:val="publicationtitle"/>
          <w:i/>
          <w:sz w:val="22"/>
          <w:szCs w:val="22"/>
          <w:lang w:val="nl-NL"/>
        </w:rPr>
      </w:pPr>
    </w:p>
    <w:p w:rsidR="003C0BF3" w:rsidRPr="004026CE" w:rsidRDefault="003C0BF3" w:rsidP="00D846B7">
      <w:pPr>
        <w:pStyle w:val="NoSpacing"/>
        <w:rPr>
          <w:sz w:val="22"/>
          <w:szCs w:val="22"/>
          <w:lang w:val="nl-NL"/>
        </w:rPr>
      </w:pPr>
      <w:r w:rsidRPr="004026CE">
        <w:rPr>
          <w:rStyle w:val="publicationtitle"/>
          <w:sz w:val="22"/>
          <w:szCs w:val="22"/>
          <w:lang w:val="nl-NL"/>
        </w:rPr>
        <w:t xml:space="preserve">Centraal Bureau voor de Statistiek: </w:t>
      </w:r>
      <w:r w:rsidRPr="004026CE">
        <w:rPr>
          <w:rStyle w:val="publicationtitle"/>
          <w:i/>
          <w:sz w:val="22"/>
          <w:szCs w:val="22"/>
          <w:lang w:val="nl-NL"/>
        </w:rPr>
        <w:t>Podiumkunsten; werkgelegenheid, baten en last</w:t>
      </w:r>
      <w:r>
        <w:rPr>
          <w:rStyle w:val="publicationtitle"/>
          <w:i/>
          <w:sz w:val="22"/>
          <w:szCs w:val="22"/>
          <w:lang w:val="nl-NL"/>
        </w:rPr>
        <w:t xml:space="preserve">en. </w:t>
      </w:r>
      <w:r w:rsidRPr="004026CE">
        <w:rPr>
          <w:rStyle w:val="publicationtitle"/>
          <w:sz w:val="22"/>
          <w:szCs w:val="22"/>
          <w:lang w:val="nl-NL"/>
        </w:rPr>
        <w:t>http://statline.cbs.nl/StatWeb/publication/?DM=SLNL&amp;PA=70810NED&amp;D1=0,13-31&amp;D2=a&amp;VW=T</w:t>
      </w:r>
    </w:p>
    <w:p w:rsidR="003C0BF3" w:rsidRDefault="003C0BF3" w:rsidP="00D062C3">
      <w:pPr>
        <w:pStyle w:val="NoSpacing"/>
        <w:rPr>
          <w:rStyle w:val="publicationtitle"/>
          <w:i/>
          <w:sz w:val="22"/>
          <w:szCs w:val="22"/>
          <w:lang w:val="nl-NL"/>
        </w:rPr>
      </w:pPr>
    </w:p>
    <w:p w:rsidR="003C0BF3" w:rsidRPr="004026CE" w:rsidRDefault="003C0BF3" w:rsidP="00D062C3">
      <w:pPr>
        <w:pStyle w:val="NoSpacing"/>
        <w:rPr>
          <w:rStyle w:val="publicationtitle"/>
          <w:sz w:val="22"/>
          <w:szCs w:val="22"/>
          <w:lang w:val="nl-NL"/>
        </w:rPr>
      </w:pPr>
      <w:r w:rsidRPr="00D062C3">
        <w:rPr>
          <w:rStyle w:val="publicationtitle"/>
          <w:sz w:val="22"/>
          <w:szCs w:val="22"/>
          <w:lang w:val="nl-NL"/>
        </w:rPr>
        <w:t>Centraal Bureau voor de Statistiek:</w:t>
      </w:r>
      <w:r>
        <w:rPr>
          <w:rStyle w:val="publicationtitle"/>
          <w:i/>
          <w:sz w:val="22"/>
          <w:szCs w:val="22"/>
          <w:lang w:val="nl-NL"/>
        </w:rPr>
        <w:t xml:space="preserve"> </w:t>
      </w:r>
      <w:r w:rsidRPr="00D062C3">
        <w:rPr>
          <w:rStyle w:val="publicationtitle"/>
          <w:i/>
          <w:sz w:val="22"/>
          <w:szCs w:val="22"/>
          <w:lang w:val="nl-NL"/>
        </w:rPr>
        <w:t>Professionele podiumkunsten: publiekscapaciteit, voorstellingen, bezoekers 2005</w:t>
      </w:r>
      <w:r>
        <w:rPr>
          <w:rStyle w:val="publicationtitle"/>
          <w:i/>
          <w:sz w:val="22"/>
          <w:szCs w:val="22"/>
          <w:lang w:val="nl-NL"/>
        </w:rPr>
        <w:t xml:space="preserve">. </w:t>
      </w:r>
      <w:r w:rsidRPr="004026CE">
        <w:rPr>
          <w:rStyle w:val="publicationtitle"/>
          <w:sz w:val="22"/>
          <w:szCs w:val="22"/>
          <w:lang w:val="nl-NL"/>
        </w:rPr>
        <w:t>http://statline.cbs.nl/StatWeb/publication/?VW=T&amp;DM=SLNL&amp;PA=70077ned&amp;D1=0-1,3-5,12&amp;D2=a,!1-4&amp;D3=a,!0-3&amp;HD=100609-1837&amp;HDR=T,G2&amp;STB=G1</w:t>
      </w:r>
    </w:p>
    <w:p w:rsidR="003C0BF3" w:rsidRDefault="003C0BF3" w:rsidP="00D062C3">
      <w:pPr>
        <w:pStyle w:val="NoSpacing"/>
        <w:rPr>
          <w:rStyle w:val="publicationtitle"/>
          <w:i/>
          <w:sz w:val="22"/>
          <w:szCs w:val="22"/>
          <w:lang w:val="nl-NL"/>
        </w:rPr>
      </w:pPr>
    </w:p>
    <w:p w:rsidR="003C0BF3" w:rsidRPr="004026CE" w:rsidRDefault="003C0BF3" w:rsidP="00A772F0">
      <w:pPr>
        <w:pStyle w:val="NoSpacing"/>
        <w:rPr>
          <w:i/>
          <w:sz w:val="22"/>
          <w:szCs w:val="22"/>
          <w:lang w:val="nl-NL"/>
        </w:rPr>
      </w:pPr>
      <w:r w:rsidRPr="004026CE">
        <w:rPr>
          <w:sz w:val="22"/>
          <w:szCs w:val="22"/>
          <w:lang w:val="nl-NL"/>
        </w:rPr>
        <w:t>CDA</w:t>
      </w:r>
      <w:r>
        <w:rPr>
          <w:sz w:val="22"/>
          <w:szCs w:val="22"/>
          <w:lang w:val="nl-NL"/>
        </w:rPr>
        <w:t xml:space="preserve"> (2010)</w:t>
      </w:r>
      <w:r w:rsidRPr="004026CE">
        <w:rPr>
          <w:sz w:val="22"/>
          <w:szCs w:val="22"/>
          <w:lang w:val="nl-NL"/>
        </w:rPr>
        <w:t xml:space="preserve">. </w:t>
      </w:r>
      <w:r w:rsidRPr="004026CE">
        <w:rPr>
          <w:i/>
          <w:sz w:val="22"/>
          <w:szCs w:val="22"/>
          <w:lang w:val="nl-NL"/>
        </w:rPr>
        <w:t xml:space="preserve">Partijprogramma. </w:t>
      </w:r>
      <w:r w:rsidRPr="004026CE">
        <w:rPr>
          <w:sz w:val="22"/>
          <w:szCs w:val="22"/>
          <w:lang w:val="nl-NL"/>
        </w:rPr>
        <w:t>www.cda.nl</w:t>
      </w:r>
      <w:r>
        <w:rPr>
          <w:sz w:val="22"/>
          <w:szCs w:val="22"/>
          <w:lang w:val="nl-NL"/>
        </w:rPr>
        <w:t>. Geraadpleegd 4 juni 2010.</w:t>
      </w:r>
    </w:p>
    <w:p w:rsidR="003C0BF3" w:rsidRPr="00E14F1F" w:rsidRDefault="003C0BF3" w:rsidP="00A772F0">
      <w:pPr>
        <w:pStyle w:val="NoSpacing"/>
        <w:rPr>
          <w:sz w:val="22"/>
          <w:szCs w:val="22"/>
          <w:lang w:val="nl-NL"/>
        </w:rPr>
      </w:pPr>
    </w:p>
    <w:p w:rsidR="003C0BF3" w:rsidRPr="00E14F1F" w:rsidRDefault="003C0BF3" w:rsidP="00A772F0">
      <w:pPr>
        <w:pStyle w:val="NoSpacing"/>
        <w:rPr>
          <w:lang w:val="nl-NL"/>
        </w:rPr>
      </w:pPr>
      <w:r w:rsidRPr="00E14F1F">
        <w:rPr>
          <w:sz w:val="22"/>
          <w:szCs w:val="22"/>
          <w:lang w:val="nl-NL"/>
        </w:rPr>
        <w:t>Cultuur Marketing Professionals</w:t>
      </w:r>
      <w:r>
        <w:rPr>
          <w:sz w:val="22"/>
          <w:szCs w:val="22"/>
          <w:lang w:val="nl-NL"/>
        </w:rPr>
        <w:t xml:space="preserve"> (2010). </w:t>
      </w:r>
      <w:r w:rsidRPr="004026CE">
        <w:rPr>
          <w:sz w:val="22"/>
          <w:szCs w:val="22"/>
          <w:lang w:val="nl-NL"/>
        </w:rPr>
        <w:t>http://cultuurmarketingprofessionals.nl</w:t>
      </w:r>
      <w:r>
        <w:rPr>
          <w:sz w:val="22"/>
          <w:szCs w:val="22"/>
          <w:lang w:val="nl-NL"/>
        </w:rPr>
        <w:t>. Geraadpleegd juni 2010.</w:t>
      </w:r>
    </w:p>
    <w:p w:rsidR="003C0BF3" w:rsidRPr="00E14F1F" w:rsidRDefault="003C0BF3" w:rsidP="00A772F0">
      <w:pPr>
        <w:pStyle w:val="NoSpacing"/>
        <w:rPr>
          <w:sz w:val="22"/>
          <w:szCs w:val="22"/>
          <w:lang w:val="nl-NL"/>
        </w:rPr>
      </w:pPr>
    </w:p>
    <w:p w:rsidR="003C0BF3" w:rsidRPr="00314F38" w:rsidRDefault="003C0BF3" w:rsidP="00A772F0">
      <w:pPr>
        <w:pStyle w:val="NoSpacing"/>
        <w:rPr>
          <w:color w:val="000000"/>
          <w:lang w:val="nl-NL"/>
        </w:rPr>
      </w:pPr>
      <w:r w:rsidRPr="00314F38">
        <w:rPr>
          <w:color w:val="000000"/>
          <w:sz w:val="22"/>
          <w:szCs w:val="22"/>
          <w:lang w:val="nl-NL"/>
        </w:rPr>
        <w:t>Kennisplatform voor social media marketing</w:t>
      </w:r>
      <w:r>
        <w:rPr>
          <w:color w:val="000000"/>
          <w:sz w:val="22"/>
          <w:szCs w:val="22"/>
          <w:lang w:val="nl-NL"/>
        </w:rPr>
        <w:t xml:space="preserve"> (2010). </w:t>
      </w:r>
      <w:hyperlink r:id="rId25" w:history="1">
        <w:r w:rsidRPr="004026CE">
          <w:rPr>
            <w:rStyle w:val="Hyperlink"/>
            <w:color w:val="000000"/>
            <w:sz w:val="22"/>
            <w:szCs w:val="22"/>
            <w:u w:val="none"/>
            <w:lang w:val="nl-NL"/>
          </w:rPr>
          <w:t>www.social-media.nl</w:t>
        </w:r>
      </w:hyperlink>
      <w:r w:rsidRPr="004026CE">
        <w:rPr>
          <w:sz w:val="22"/>
          <w:szCs w:val="22"/>
          <w:lang w:val="nl-NL"/>
        </w:rPr>
        <w:t>. Geraadpleegd juni 2010.</w:t>
      </w:r>
    </w:p>
    <w:p w:rsidR="003C0BF3" w:rsidRDefault="003C0BF3" w:rsidP="00A772F0">
      <w:pPr>
        <w:pStyle w:val="NoSpacing"/>
        <w:rPr>
          <w:lang w:val="nl-NL"/>
        </w:rPr>
      </w:pPr>
    </w:p>
    <w:p w:rsidR="003C0BF3" w:rsidRPr="00092E65" w:rsidRDefault="003C0BF3" w:rsidP="00A772F0">
      <w:pPr>
        <w:pStyle w:val="NoSpacing"/>
        <w:rPr>
          <w:lang w:val="nl-NL"/>
        </w:rPr>
      </w:pPr>
      <w:hyperlink r:id="rId26" w:anchor="sjefkerkhofs" w:history="1">
        <w:r w:rsidRPr="00092E65">
          <w:rPr>
            <w:rStyle w:val="Hyperlink"/>
            <w:color w:val="auto"/>
            <w:sz w:val="22"/>
            <w:szCs w:val="22"/>
            <w:u w:val="none"/>
            <w:lang w:val="nl-NL"/>
          </w:rPr>
          <w:t>Kerkhofs</w:t>
        </w:r>
      </w:hyperlink>
      <w:r w:rsidRPr="00092E65">
        <w:rPr>
          <w:sz w:val="22"/>
          <w:szCs w:val="22"/>
          <w:lang w:val="nl-NL"/>
        </w:rPr>
        <w:t>,</w:t>
      </w:r>
      <w:r>
        <w:rPr>
          <w:sz w:val="22"/>
          <w:szCs w:val="22"/>
          <w:lang w:val="nl-NL"/>
        </w:rPr>
        <w:t xml:space="preserve"> S. (2010),</w:t>
      </w:r>
      <w:r w:rsidRPr="00092E65">
        <w:rPr>
          <w:sz w:val="22"/>
          <w:szCs w:val="22"/>
          <w:lang w:val="nl-NL"/>
        </w:rPr>
        <w:t xml:space="preserve"> </w:t>
      </w:r>
      <w:r w:rsidRPr="00092E65">
        <w:rPr>
          <w:i/>
          <w:sz w:val="22"/>
          <w:szCs w:val="22"/>
          <w:lang w:val="nl-NL"/>
        </w:rPr>
        <w:t>Wat is Social</w:t>
      </w:r>
      <w:r>
        <w:rPr>
          <w:i/>
          <w:sz w:val="22"/>
          <w:szCs w:val="22"/>
          <w:lang w:val="nl-NL"/>
        </w:rPr>
        <w:t xml:space="preserve"> </w:t>
      </w:r>
      <w:r w:rsidRPr="00092E65">
        <w:rPr>
          <w:i/>
          <w:sz w:val="22"/>
          <w:szCs w:val="22"/>
          <w:lang w:val="nl-NL"/>
        </w:rPr>
        <w:t>CRM, hoe ziet het er uit en wat kunnen we er mee?</w:t>
      </w:r>
      <w:r>
        <w:rPr>
          <w:i/>
          <w:sz w:val="22"/>
          <w:szCs w:val="22"/>
          <w:lang w:val="nl-NL"/>
        </w:rPr>
        <w:t xml:space="preserve"> </w:t>
      </w:r>
      <w:r w:rsidRPr="004026CE">
        <w:rPr>
          <w:sz w:val="22"/>
          <w:szCs w:val="22"/>
          <w:lang w:val="nl-NL"/>
        </w:rPr>
        <w:t>www.bijgespijkerd.nl/social-media/wat-is-socialcrm-hoe-ziet-het-er-uit-en-wat-kunnen-we-er-mee</w:t>
      </w:r>
    </w:p>
    <w:p w:rsidR="003C0BF3" w:rsidRDefault="003C0BF3" w:rsidP="00A772F0">
      <w:pPr>
        <w:pStyle w:val="NoSpacing"/>
        <w:rPr>
          <w:lang w:val="nl-NL"/>
        </w:rPr>
      </w:pPr>
    </w:p>
    <w:p w:rsidR="003C0BF3" w:rsidRPr="003F6B1A" w:rsidRDefault="003C0BF3" w:rsidP="00A772F0">
      <w:pPr>
        <w:pStyle w:val="NoSpacing"/>
        <w:rPr>
          <w:sz w:val="22"/>
          <w:szCs w:val="22"/>
          <w:lang w:val="nl-NL"/>
        </w:rPr>
      </w:pPr>
      <w:r w:rsidRPr="004026CE">
        <w:rPr>
          <w:sz w:val="22"/>
          <w:szCs w:val="22"/>
        </w:rPr>
        <w:t xml:space="preserve">LinkedIn (2010). </w:t>
      </w:r>
      <w:r w:rsidRPr="004026CE">
        <w:rPr>
          <w:i/>
          <w:sz w:val="22"/>
          <w:szCs w:val="22"/>
        </w:rPr>
        <w:t>About Us</w:t>
      </w:r>
      <w:r w:rsidRPr="004026CE">
        <w:rPr>
          <w:sz w:val="22"/>
          <w:szCs w:val="22"/>
        </w:rPr>
        <w:t>. http://press.linkedin.com/about</w:t>
      </w:r>
      <w:r>
        <w:rPr>
          <w:sz w:val="22"/>
          <w:szCs w:val="22"/>
        </w:rPr>
        <w:t xml:space="preserve">. </w:t>
      </w:r>
      <w:r w:rsidRPr="003F6B1A">
        <w:rPr>
          <w:sz w:val="22"/>
          <w:szCs w:val="22"/>
          <w:lang w:val="nl-NL"/>
        </w:rPr>
        <w:t>Geraadpleegd 12 juni 2010.</w:t>
      </w:r>
    </w:p>
    <w:p w:rsidR="003C0BF3" w:rsidRPr="003F6B1A" w:rsidRDefault="003C0BF3" w:rsidP="00A772F0">
      <w:pPr>
        <w:pStyle w:val="NoSpacing"/>
        <w:rPr>
          <w:lang w:val="nl-NL"/>
        </w:rPr>
      </w:pPr>
    </w:p>
    <w:p w:rsidR="003C0BF3" w:rsidRPr="004026CE" w:rsidRDefault="003C0BF3" w:rsidP="00A772F0">
      <w:pPr>
        <w:pStyle w:val="NoSpacing"/>
        <w:rPr>
          <w:sz w:val="18"/>
          <w:szCs w:val="18"/>
          <w:lang w:val="nl-NL"/>
        </w:rPr>
      </w:pPr>
      <w:r w:rsidRPr="004026CE">
        <w:rPr>
          <w:sz w:val="22"/>
          <w:szCs w:val="22"/>
          <w:lang w:val="nl-NL"/>
        </w:rPr>
        <w:t xml:space="preserve">PvdA (2010). </w:t>
      </w:r>
      <w:r w:rsidRPr="004026CE">
        <w:rPr>
          <w:i/>
          <w:sz w:val="22"/>
          <w:szCs w:val="22"/>
          <w:lang w:val="nl-NL"/>
        </w:rPr>
        <w:t>Partijprogramma</w:t>
      </w:r>
      <w:r w:rsidRPr="004026CE">
        <w:rPr>
          <w:sz w:val="22"/>
          <w:szCs w:val="22"/>
          <w:lang w:val="nl-NL"/>
        </w:rPr>
        <w:t>. www.pvda.nl</w:t>
      </w:r>
      <w:r>
        <w:rPr>
          <w:sz w:val="22"/>
          <w:szCs w:val="22"/>
          <w:lang w:val="nl-NL"/>
        </w:rPr>
        <w:t>. Geraadpleegd 4 juni 2010.</w:t>
      </w:r>
    </w:p>
    <w:p w:rsidR="003C0BF3" w:rsidRPr="004026CE" w:rsidRDefault="003C0BF3" w:rsidP="00A772F0">
      <w:pPr>
        <w:pStyle w:val="NoSpacing"/>
        <w:rPr>
          <w:sz w:val="22"/>
          <w:szCs w:val="22"/>
          <w:lang w:val="nl-NL"/>
        </w:rPr>
      </w:pPr>
    </w:p>
    <w:p w:rsidR="003C0BF3" w:rsidRPr="004026CE" w:rsidRDefault="003C0BF3" w:rsidP="00A772F0">
      <w:pPr>
        <w:pStyle w:val="NoSpacing"/>
        <w:rPr>
          <w:sz w:val="22"/>
          <w:szCs w:val="22"/>
          <w:lang w:val="nl-NL"/>
        </w:rPr>
      </w:pPr>
      <w:r w:rsidRPr="004026CE">
        <w:rPr>
          <w:sz w:val="22"/>
          <w:szCs w:val="22"/>
          <w:lang w:val="nl-NL"/>
        </w:rPr>
        <w:t xml:space="preserve">PVV (2010). </w:t>
      </w:r>
      <w:r w:rsidRPr="004026CE">
        <w:rPr>
          <w:i/>
          <w:sz w:val="22"/>
          <w:szCs w:val="22"/>
          <w:lang w:val="nl-NL"/>
        </w:rPr>
        <w:t>Partijprogramma</w:t>
      </w:r>
      <w:r w:rsidRPr="004026CE">
        <w:rPr>
          <w:sz w:val="22"/>
          <w:szCs w:val="22"/>
          <w:lang w:val="nl-NL"/>
        </w:rPr>
        <w:t xml:space="preserve">. </w:t>
      </w:r>
      <w:r w:rsidRPr="0094229B">
        <w:rPr>
          <w:sz w:val="22"/>
          <w:szCs w:val="22"/>
          <w:lang w:val="nl-NL"/>
        </w:rPr>
        <w:t>www.pvv.nl</w:t>
      </w:r>
      <w:r>
        <w:rPr>
          <w:sz w:val="22"/>
          <w:szCs w:val="22"/>
          <w:lang w:val="nl-NL"/>
        </w:rPr>
        <w:t>. Geraadpleegd 4 juni 2010.</w:t>
      </w:r>
    </w:p>
    <w:p w:rsidR="003C0BF3" w:rsidRPr="00E14F1F" w:rsidRDefault="003C0BF3" w:rsidP="00A772F0">
      <w:pPr>
        <w:pStyle w:val="NoSpacing"/>
        <w:rPr>
          <w:sz w:val="22"/>
          <w:szCs w:val="22"/>
          <w:lang w:val="nl-NL"/>
        </w:rPr>
      </w:pPr>
    </w:p>
    <w:p w:rsidR="003C0BF3" w:rsidRPr="00B129FB" w:rsidRDefault="003C0BF3" w:rsidP="00B129FB">
      <w:pPr>
        <w:pStyle w:val="NoSpacing"/>
        <w:rPr>
          <w:sz w:val="22"/>
          <w:szCs w:val="22"/>
          <w:lang w:val="nl-NL"/>
        </w:rPr>
      </w:pPr>
      <w:r w:rsidRPr="00B129FB">
        <w:rPr>
          <w:sz w:val="22"/>
          <w:szCs w:val="22"/>
          <w:lang w:val="nl-NL"/>
        </w:rPr>
        <w:t>RTLZ (2009</w:t>
      </w:r>
      <w:r>
        <w:rPr>
          <w:sz w:val="22"/>
          <w:szCs w:val="22"/>
          <w:lang w:val="nl-NL"/>
        </w:rPr>
        <w:t>, 27-06</w:t>
      </w:r>
      <w:r w:rsidRPr="00B129FB">
        <w:rPr>
          <w:sz w:val="22"/>
          <w:szCs w:val="22"/>
          <w:lang w:val="nl-NL"/>
        </w:rPr>
        <w:t xml:space="preserve">). </w:t>
      </w:r>
      <w:r w:rsidRPr="00B129FB">
        <w:rPr>
          <w:i/>
          <w:sz w:val="22"/>
          <w:szCs w:val="22"/>
          <w:lang w:val="nl-NL"/>
        </w:rPr>
        <w:t>Staatsschuld loopt op tot 380 miljard euro eind 2010</w:t>
      </w:r>
      <w:r>
        <w:rPr>
          <w:sz w:val="22"/>
          <w:szCs w:val="22"/>
          <w:lang w:val="nl-NL"/>
        </w:rPr>
        <w:t xml:space="preserve">. </w:t>
      </w:r>
      <w:r w:rsidRPr="00B129FB">
        <w:rPr>
          <w:sz w:val="22"/>
          <w:szCs w:val="22"/>
          <w:lang w:val="nl-NL"/>
        </w:rPr>
        <w:t>http://www.rtl.nl/%28/financien/rtlz/nieuws/%29/components/financien/rtlz/2009/weken_2009/26/0626_2250_staatsschuld_loopt_op_tot_380_miljard_eind_2010.xml</w:t>
      </w:r>
    </w:p>
    <w:p w:rsidR="003C0BF3" w:rsidRPr="00B129FB" w:rsidRDefault="003C0BF3" w:rsidP="00B129FB">
      <w:pPr>
        <w:pStyle w:val="NoSpacing"/>
        <w:rPr>
          <w:lang w:val="nl-NL"/>
        </w:rPr>
      </w:pPr>
    </w:p>
    <w:p w:rsidR="003C0BF3" w:rsidRPr="0094229B" w:rsidRDefault="003C0BF3" w:rsidP="00A772F0">
      <w:pPr>
        <w:pStyle w:val="NoSpacing"/>
        <w:rPr>
          <w:sz w:val="22"/>
          <w:szCs w:val="22"/>
          <w:lang w:val="nl-NL"/>
        </w:rPr>
      </w:pPr>
      <w:r w:rsidRPr="0094229B">
        <w:rPr>
          <w:sz w:val="22"/>
          <w:szCs w:val="22"/>
          <w:lang w:val="nl-NL"/>
        </w:rPr>
        <w:t>Theatermarketing 2.0</w:t>
      </w:r>
      <w:r>
        <w:rPr>
          <w:sz w:val="22"/>
          <w:szCs w:val="22"/>
          <w:lang w:val="nl-NL"/>
        </w:rPr>
        <w:t xml:space="preserve"> (2010)</w:t>
      </w:r>
      <w:r w:rsidRPr="0094229B">
        <w:rPr>
          <w:sz w:val="22"/>
          <w:szCs w:val="22"/>
          <w:lang w:val="nl-NL"/>
        </w:rPr>
        <w:t>. http://theatermarketing.typepad.com. Geraadpleegd juni</w:t>
      </w:r>
      <w:r>
        <w:rPr>
          <w:sz w:val="22"/>
          <w:szCs w:val="22"/>
          <w:lang w:val="nl-NL"/>
        </w:rPr>
        <w:t xml:space="preserve"> 2010</w:t>
      </w:r>
      <w:r w:rsidRPr="0094229B">
        <w:rPr>
          <w:sz w:val="22"/>
          <w:szCs w:val="22"/>
          <w:lang w:val="nl-NL"/>
        </w:rPr>
        <w:t>.</w:t>
      </w:r>
    </w:p>
    <w:p w:rsidR="003C0BF3" w:rsidRDefault="003C0BF3" w:rsidP="00A21B28">
      <w:pPr>
        <w:pStyle w:val="NoSpacing"/>
        <w:rPr>
          <w:sz w:val="22"/>
          <w:szCs w:val="22"/>
          <w:lang w:val="nl-NL"/>
        </w:rPr>
      </w:pPr>
    </w:p>
    <w:p w:rsidR="003C0BF3" w:rsidRPr="0094229B" w:rsidRDefault="003C0BF3" w:rsidP="00A772F0">
      <w:pPr>
        <w:pStyle w:val="NoSpacing"/>
        <w:rPr>
          <w:sz w:val="22"/>
          <w:szCs w:val="22"/>
          <w:lang w:val="nl-NL"/>
        </w:rPr>
      </w:pPr>
      <w:r w:rsidRPr="0094229B">
        <w:rPr>
          <w:sz w:val="22"/>
          <w:szCs w:val="22"/>
          <w:lang w:val="nl-NL"/>
        </w:rPr>
        <w:t>Theater Vooruit</w:t>
      </w:r>
      <w:r>
        <w:rPr>
          <w:sz w:val="22"/>
          <w:szCs w:val="22"/>
          <w:lang w:val="nl-NL"/>
        </w:rPr>
        <w:t xml:space="preserve"> (2010)</w:t>
      </w:r>
      <w:r w:rsidRPr="0094229B">
        <w:rPr>
          <w:sz w:val="22"/>
          <w:szCs w:val="22"/>
          <w:lang w:val="nl-NL"/>
        </w:rPr>
        <w:t>. www.vooruit.be. Geraadpleegd juni 2010.</w:t>
      </w:r>
    </w:p>
    <w:p w:rsidR="003C0BF3" w:rsidRPr="004026CE" w:rsidRDefault="003C0BF3" w:rsidP="00A772F0">
      <w:pPr>
        <w:pStyle w:val="NoSpacing"/>
        <w:rPr>
          <w:sz w:val="22"/>
          <w:szCs w:val="22"/>
          <w:lang w:val="nl-NL"/>
        </w:rPr>
      </w:pPr>
    </w:p>
    <w:p w:rsidR="003C0BF3" w:rsidRPr="0094229B" w:rsidRDefault="003C0BF3" w:rsidP="00A772F0">
      <w:pPr>
        <w:pStyle w:val="NoSpacing"/>
        <w:rPr>
          <w:sz w:val="22"/>
          <w:szCs w:val="22"/>
          <w:lang w:val="nl-NL"/>
        </w:rPr>
      </w:pPr>
      <w:r w:rsidRPr="0094229B">
        <w:rPr>
          <w:sz w:val="22"/>
          <w:szCs w:val="22"/>
          <w:lang w:val="nl-NL"/>
        </w:rPr>
        <w:t xml:space="preserve">VVD (2010). </w:t>
      </w:r>
      <w:r w:rsidRPr="0094229B">
        <w:rPr>
          <w:i/>
          <w:sz w:val="22"/>
          <w:szCs w:val="22"/>
          <w:lang w:val="nl-NL"/>
        </w:rPr>
        <w:t>Partijprogramma</w:t>
      </w:r>
      <w:r w:rsidRPr="0094229B">
        <w:rPr>
          <w:sz w:val="22"/>
          <w:szCs w:val="22"/>
          <w:lang w:val="nl-NL"/>
        </w:rPr>
        <w:t>. www.vvd.nl. Geraadpleegd 4 juni 2010.</w:t>
      </w:r>
    </w:p>
    <w:p w:rsidR="003C0BF3" w:rsidRPr="0094229B" w:rsidRDefault="003C0BF3" w:rsidP="00A772F0">
      <w:pPr>
        <w:pStyle w:val="NoSpacing"/>
        <w:rPr>
          <w:sz w:val="18"/>
          <w:szCs w:val="18"/>
          <w:lang w:val="nl-NL"/>
        </w:rPr>
      </w:pPr>
    </w:p>
    <w:p w:rsidR="003C0BF3" w:rsidRPr="0094229B" w:rsidRDefault="003C0BF3" w:rsidP="008C438F">
      <w:pPr>
        <w:pStyle w:val="NoSpacing"/>
        <w:rPr>
          <w:sz w:val="22"/>
          <w:szCs w:val="22"/>
          <w:lang w:val="nl-NL"/>
        </w:rPr>
      </w:pPr>
      <w:r w:rsidRPr="0094229B">
        <w:rPr>
          <w:sz w:val="22"/>
          <w:szCs w:val="22"/>
          <w:lang w:val="nl-NL"/>
        </w:rPr>
        <w:t xml:space="preserve">Westonline (2010, 19-01). </w:t>
      </w:r>
      <w:r w:rsidRPr="0094229B">
        <w:rPr>
          <w:i/>
          <w:sz w:val="22"/>
          <w:szCs w:val="22"/>
          <w:lang w:val="nl-NL"/>
        </w:rPr>
        <w:t>PVV wil 150 miljoen bezuinigen op cultuur</w:t>
      </w:r>
      <w:r w:rsidRPr="0094229B">
        <w:rPr>
          <w:sz w:val="22"/>
          <w:szCs w:val="22"/>
          <w:lang w:val="nl-NL"/>
        </w:rPr>
        <w:t>. http://www.westonline.nl/nieuwsitem/38514</w:t>
      </w:r>
    </w:p>
    <w:p w:rsidR="003C0BF3" w:rsidRDefault="003C0BF3">
      <w:pPr>
        <w:rPr>
          <w:caps/>
          <w:color w:val="13363E"/>
          <w:spacing w:val="15"/>
          <w:sz w:val="22"/>
          <w:szCs w:val="22"/>
          <w:lang w:val="nl-NL"/>
        </w:rPr>
      </w:pPr>
    </w:p>
    <w:p w:rsidR="003C0BF3" w:rsidRPr="0094229B" w:rsidRDefault="003C0BF3" w:rsidP="00E947F2">
      <w:pPr>
        <w:pStyle w:val="Heading2"/>
        <w:rPr>
          <w:lang w:val="nl-NL"/>
        </w:rPr>
      </w:pPr>
      <w:r w:rsidRPr="0094229B">
        <w:rPr>
          <w:lang w:val="nl-NL"/>
        </w:rPr>
        <w:t>Andere bronnen</w:t>
      </w:r>
    </w:p>
    <w:p w:rsidR="003C0BF3" w:rsidRDefault="003C0BF3" w:rsidP="00B96CFF">
      <w:pPr>
        <w:pStyle w:val="NoSpacing"/>
        <w:rPr>
          <w:sz w:val="22"/>
          <w:szCs w:val="22"/>
          <w:lang w:val="nl-NL"/>
        </w:rPr>
      </w:pPr>
    </w:p>
    <w:p w:rsidR="003C0BF3" w:rsidRDefault="003C0BF3" w:rsidP="00B96CFF">
      <w:pPr>
        <w:pStyle w:val="NoSpacing"/>
        <w:rPr>
          <w:sz w:val="22"/>
          <w:szCs w:val="22"/>
          <w:lang w:val="nl-NL"/>
        </w:rPr>
      </w:pPr>
      <w:r>
        <w:rPr>
          <w:sz w:val="22"/>
          <w:szCs w:val="22"/>
          <w:lang w:val="nl-NL"/>
        </w:rPr>
        <w:t>Fennema, M. (2010, 8 juni). Publieksvoorlichter CDA. (R. Jansen, e-mailcorrespondent)</w:t>
      </w:r>
    </w:p>
    <w:p w:rsidR="003C0BF3" w:rsidRDefault="003C0BF3" w:rsidP="00B96CFF">
      <w:pPr>
        <w:pStyle w:val="NoSpacing"/>
        <w:rPr>
          <w:sz w:val="22"/>
          <w:szCs w:val="22"/>
          <w:lang w:val="nl-NL"/>
        </w:rPr>
      </w:pPr>
    </w:p>
    <w:p w:rsidR="003C0BF3" w:rsidRDefault="003C0BF3" w:rsidP="00B96CFF">
      <w:pPr>
        <w:pStyle w:val="NoSpacing"/>
        <w:rPr>
          <w:sz w:val="22"/>
          <w:szCs w:val="22"/>
          <w:lang w:val="nl-NL"/>
        </w:rPr>
      </w:pPr>
      <w:r>
        <w:rPr>
          <w:sz w:val="22"/>
          <w:szCs w:val="22"/>
          <w:lang w:val="nl-NL"/>
        </w:rPr>
        <w:t>Israel, R. (2010, 16 juni). Rotterdamse Schouwburg. (R. Jansen, interviewer)</w:t>
      </w:r>
    </w:p>
    <w:p w:rsidR="003C0BF3" w:rsidRDefault="003C0BF3" w:rsidP="00B96CFF">
      <w:pPr>
        <w:pStyle w:val="NoSpacing"/>
        <w:rPr>
          <w:sz w:val="22"/>
          <w:szCs w:val="22"/>
          <w:lang w:val="nl-NL"/>
        </w:rPr>
      </w:pPr>
    </w:p>
    <w:p w:rsidR="003C0BF3" w:rsidRDefault="003C0BF3" w:rsidP="00B96CFF">
      <w:pPr>
        <w:pStyle w:val="NoSpacing"/>
        <w:rPr>
          <w:sz w:val="22"/>
          <w:szCs w:val="22"/>
          <w:lang w:val="nl-NL"/>
        </w:rPr>
      </w:pPr>
      <w:r>
        <w:rPr>
          <w:sz w:val="22"/>
          <w:szCs w:val="22"/>
          <w:lang w:val="nl-NL"/>
        </w:rPr>
        <w:t>Lokhoff, F. (2010, 17 juni). Concertgebouw De Doelen. (R. Jansen, interviewer)</w:t>
      </w:r>
    </w:p>
    <w:p w:rsidR="003C0BF3" w:rsidRDefault="003C0BF3" w:rsidP="00B96CFF">
      <w:pPr>
        <w:pStyle w:val="NoSpacing"/>
        <w:rPr>
          <w:sz w:val="22"/>
          <w:szCs w:val="22"/>
          <w:lang w:val="nl-NL"/>
        </w:rPr>
      </w:pPr>
    </w:p>
    <w:p w:rsidR="003C0BF3" w:rsidRDefault="003C0BF3" w:rsidP="00B96CFF">
      <w:pPr>
        <w:pStyle w:val="NoSpacing"/>
        <w:rPr>
          <w:sz w:val="22"/>
          <w:szCs w:val="22"/>
          <w:lang w:val="nl-NL"/>
        </w:rPr>
      </w:pPr>
      <w:r>
        <w:rPr>
          <w:sz w:val="22"/>
          <w:szCs w:val="22"/>
          <w:lang w:val="nl-NL"/>
        </w:rPr>
        <w:t xml:space="preserve">Noordman, Th.J. (2010, 17 juni). </w:t>
      </w:r>
      <w:r w:rsidRPr="00B96CFF">
        <w:rPr>
          <w:sz w:val="22"/>
          <w:szCs w:val="22"/>
          <w:lang w:val="nl-NL"/>
        </w:rPr>
        <w:t>Docent Cultuurmarketing aan verschillende Universiteiten. (R. Jansen, interviewer)</w:t>
      </w:r>
    </w:p>
    <w:p w:rsidR="003C0BF3" w:rsidRDefault="003C0BF3" w:rsidP="00B96CFF">
      <w:pPr>
        <w:pStyle w:val="NoSpacing"/>
        <w:rPr>
          <w:sz w:val="22"/>
          <w:szCs w:val="22"/>
          <w:lang w:val="nl-NL"/>
        </w:rPr>
      </w:pPr>
    </w:p>
    <w:p w:rsidR="003C0BF3" w:rsidRDefault="003C0BF3" w:rsidP="00B96CFF">
      <w:pPr>
        <w:pStyle w:val="NoSpacing"/>
        <w:rPr>
          <w:sz w:val="22"/>
          <w:szCs w:val="22"/>
          <w:lang w:val="nl-NL"/>
        </w:rPr>
      </w:pPr>
      <w:r>
        <w:rPr>
          <w:sz w:val="22"/>
          <w:szCs w:val="22"/>
          <w:lang w:val="nl-NL"/>
        </w:rPr>
        <w:t>Uden, I. van (2010, 14 april). Oude Luxor Theater Rotterdam. (B. van Stipdonk, interviewer)</w:t>
      </w:r>
    </w:p>
    <w:p w:rsidR="003C0BF3" w:rsidRDefault="003C0BF3" w:rsidP="00B96CFF">
      <w:pPr>
        <w:pStyle w:val="NoSpacing"/>
        <w:rPr>
          <w:sz w:val="22"/>
          <w:szCs w:val="22"/>
          <w:lang w:val="nl-NL"/>
        </w:rPr>
      </w:pPr>
    </w:p>
    <w:p w:rsidR="003C0BF3" w:rsidRPr="00A616A2" w:rsidRDefault="003C0BF3" w:rsidP="00A616A2">
      <w:pPr>
        <w:pStyle w:val="NoSpacing"/>
        <w:rPr>
          <w:color w:val="FFFFFF"/>
          <w:spacing w:val="15"/>
          <w:sz w:val="22"/>
          <w:szCs w:val="22"/>
          <w:lang w:val="nl-NL"/>
        </w:rPr>
      </w:pPr>
      <w:r>
        <w:rPr>
          <w:lang w:val="nl-NL"/>
        </w:rPr>
        <w:br w:type="page"/>
      </w:r>
    </w:p>
    <w:p w:rsidR="003C0BF3" w:rsidRDefault="003C0BF3" w:rsidP="00184B05">
      <w:pPr>
        <w:rPr>
          <w:lang w:val="nl-NL"/>
        </w:rPr>
      </w:pPr>
    </w:p>
    <w:p w:rsidR="003C0BF3" w:rsidRDefault="003C0BF3" w:rsidP="00184B05">
      <w:pPr>
        <w:rPr>
          <w:lang w:val="nl-NL"/>
        </w:rPr>
      </w:pPr>
    </w:p>
    <w:p w:rsidR="003C0BF3" w:rsidRDefault="003C0BF3" w:rsidP="00184B05">
      <w:pPr>
        <w:rPr>
          <w:lang w:val="nl-NL"/>
        </w:rPr>
      </w:pPr>
    </w:p>
    <w:p w:rsidR="003C0BF3" w:rsidRDefault="003C0BF3" w:rsidP="00184B05">
      <w:pPr>
        <w:rPr>
          <w:lang w:val="nl-NL"/>
        </w:rPr>
      </w:pPr>
    </w:p>
    <w:p w:rsidR="003C0BF3" w:rsidRDefault="003C0BF3" w:rsidP="00184B05">
      <w:pPr>
        <w:rPr>
          <w:lang w:val="nl-NL"/>
        </w:rPr>
      </w:pPr>
    </w:p>
    <w:p w:rsidR="003C0BF3" w:rsidRDefault="003C0BF3" w:rsidP="00184B05">
      <w:pPr>
        <w:rPr>
          <w:lang w:val="nl-NL"/>
        </w:rPr>
      </w:pPr>
    </w:p>
    <w:p w:rsidR="003C0BF3" w:rsidRDefault="003C0BF3" w:rsidP="00184B05">
      <w:pPr>
        <w:rPr>
          <w:lang w:val="nl-NL"/>
        </w:rPr>
      </w:pPr>
    </w:p>
    <w:p w:rsidR="003C0BF3" w:rsidRDefault="003C0BF3" w:rsidP="00184B05">
      <w:pPr>
        <w:rPr>
          <w:lang w:val="nl-NL"/>
        </w:rPr>
      </w:pPr>
    </w:p>
    <w:p w:rsidR="003C0BF3" w:rsidRDefault="003C0BF3" w:rsidP="00184B05">
      <w:pPr>
        <w:rPr>
          <w:lang w:val="nl-NL"/>
        </w:rPr>
      </w:pPr>
    </w:p>
    <w:p w:rsidR="003C0BF3" w:rsidRDefault="003C0BF3" w:rsidP="00AB331C">
      <w:pPr>
        <w:pStyle w:val="Heading1"/>
        <w:rPr>
          <w:lang w:val="nl-NL"/>
        </w:rPr>
      </w:pPr>
      <w:bookmarkStart w:id="124" w:name="_Toc265698782"/>
      <w:r>
        <w:rPr>
          <w:lang w:val="nl-NL"/>
        </w:rPr>
        <w:t>Bijlagen</w:t>
      </w:r>
      <w:bookmarkEnd w:id="124"/>
    </w:p>
    <w:p w:rsidR="003C0BF3" w:rsidRDefault="003C0BF3" w:rsidP="0061296C">
      <w:pPr>
        <w:pStyle w:val="NoSpacing"/>
        <w:rPr>
          <w:sz w:val="22"/>
          <w:szCs w:val="22"/>
          <w:lang w:val="nl-NL"/>
        </w:rPr>
      </w:pPr>
    </w:p>
    <w:p w:rsidR="003C0BF3" w:rsidRPr="007E7301" w:rsidRDefault="003C0BF3" w:rsidP="007E7301">
      <w:pPr>
        <w:pStyle w:val="Heading6"/>
        <w:rPr>
          <w:sz w:val="18"/>
          <w:szCs w:val="18"/>
          <w:lang w:val="nl-NL"/>
        </w:rPr>
      </w:pPr>
      <w:r w:rsidRPr="007E7301">
        <w:rPr>
          <w:sz w:val="18"/>
          <w:szCs w:val="18"/>
          <w:lang w:val="nl-NL"/>
        </w:rPr>
        <w:t xml:space="preserve"> </w:t>
      </w:r>
      <w:r w:rsidRPr="007E7301">
        <w:rPr>
          <w:b/>
          <w:sz w:val="18"/>
          <w:szCs w:val="18"/>
          <w:lang w:val="nl-NL"/>
        </w:rPr>
        <w:t>Bijlage 1:</w:t>
      </w:r>
      <w:r w:rsidRPr="007E7301">
        <w:rPr>
          <w:sz w:val="18"/>
          <w:szCs w:val="18"/>
          <w:lang w:val="nl-NL"/>
        </w:rPr>
        <w:t xml:space="preserve"> Coderingsschema</w:t>
      </w:r>
    </w:p>
    <w:p w:rsidR="003C0BF3" w:rsidRPr="002D7DFB" w:rsidRDefault="003C0BF3" w:rsidP="002D7DFB">
      <w:pPr>
        <w:pStyle w:val="NoSpacing"/>
        <w:rPr>
          <w:sz w:val="18"/>
          <w:szCs w:val="18"/>
          <w:lang w:val="nl-NL"/>
        </w:rPr>
      </w:pPr>
    </w:p>
    <w:p w:rsidR="003C0BF3" w:rsidRPr="002D7DFB" w:rsidRDefault="003C0BF3" w:rsidP="002D7DFB">
      <w:pPr>
        <w:pStyle w:val="Heading6"/>
        <w:spacing w:line="240" w:lineRule="auto"/>
        <w:rPr>
          <w:sz w:val="18"/>
          <w:szCs w:val="18"/>
          <w:lang w:val="nl-NL"/>
        </w:rPr>
      </w:pPr>
      <w:r w:rsidRPr="002D7DFB">
        <w:rPr>
          <w:b/>
          <w:sz w:val="18"/>
          <w:szCs w:val="18"/>
          <w:lang w:val="nl-NL"/>
        </w:rPr>
        <w:t>Bijlage 2:</w:t>
      </w:r>
      <w:r w:rsidRPr="002D7DFB">
        <w:rPr>
          <w:sz w:val="18"/>
          <w:szCs w:val="18"/>
          <w:lang w:val="nl-NL"/>
        </w:rPr>
        <w:t xml:space="preserve"> Interview Ruben Israel – Rotterdamse Schouwburg</w:t>
      </w:r>
    </w:p>
    <w:p w:rsidR="003C0BF3" w:rsidRPr="002D7DFB" w:rsidRDefault="003C0BF3" w:rsidP="002D7DFB">
      <w:pPr>
        <w:pStyle w:val="NoSpacing"/>
        <w:rPr>
          <w:sz w:val="18"/>
          <w:szCs w:val="18"/>
          <w:lang w:val="nl-NL"/>
        </w:rPr>
      </w:pPr>
    </w:p>
    <w:p w:rsidR="003C0BF3" w:rsidRPr="002D7DFB" w:rsidRDefault="003C0BF3" w:rsidP="002D7DFB">
      <w:pPr>
        <w:pStyle w:val="Heading6"/>
        <w:spacing w:line="240" w:lineRule="auto"/>
        <w:rPr>
          <w:sz w:val="18"/>
          <w:szCs w:val="18"/>
          <w:lang w:val="nl-NL"/>
        </w:rPr>
      </w:pPr>
      <w:r w:rsidRPr="002D7DFB">
        <w:rPr>
          <w:b/>
          <w:sz w:val="18"/>
          <w:szCs w:val="18"/>
          <w:lang w:val="nl-NL"/>
        </w:rPr>
        <w:t>Bijlage 3:</w:t>
      </w:r>
      <w:r w:rsidRPr="002D7DFB">
        <w:rPr>
          <w:sz w:val="18"/>
          <w:szCs w:val="18"/>
          <w:lang w:val="nl-NL"/>
        </w:rPr>
        <w:t xml:space="preserve"> Interview Femke Lokhoff – Concertgebouw De Doelen Rotterdam</w:t>
      </w:r>
    </w:p>
    <w:p w:rsidR="003C0BF3" w:rsidRPr="002D7DFB" w:rsidRDefault="003C0BF3" w:rsidP="002D7DFB">
      <w:pPr>
        <w:pStyle w:val="NoSpacing"/>
        <w:rPr>
          <w:sz w:val="18"/>
          <w:szCs w:val="18"/>
          <w:lang w:val="nl-NL"/>
        </w:rPr>
      </w:pPr>
    </w:p>
    <w:p w:rsidR="003C0BF3" w:rsidRPr="002D7DFB" w:rsidRDefault="003C0BF3" w:rsidP="002D7DFB">
      <w:pPr>
        <w:pStyle w:val="Heading6"/>
        <w:spacing w:line="240" w:lineRule="auto"/>
        <w:rPr>
          <w:sz w:val="18"/>
          <w:szCs w:val="18"/>
          <w:lang w:val="nl-NL"/>
        </w:rPr>
      </w:pPr>
      <w:r w:rsidRPr="002D7DFB">
        <w:rPr>
          <w:b/>
          <w:sz w:val="18"/>
          <w:szCs w:val="18"/>
          <w:lang w:val="nl-NL"/>
        </w:rPr>
        <w:t>Bijlage 4:</w:t>
      </w:r>
      <w:r w:rsidRPr="002D7DFB">
        <w:rPr>
          <w:sz w:val="18"/>
          <w:szCs w:val="18"/>
          <w:lang w:val="nl-NL"/>
        </w:rPr>
        <w:t xml:space="preserve"> Interview Dr. Th.B.J. Noordman – Docent Cultuurmarketing aan verschillende Universiteiten</w:t>
      </w:r>
    </w:p>
    <w:p w:rsidR="003C0BF3" w:rsidRPr="002D7DFB" w:rsidRDefault="003C0BF3" w:rsidP="002D7DFB">
      <w:pPr>
        <w:pStyle w:val="NoSpacing"/>
        <w:rPr>
          <w:sz w:val="18"/>
          <w:szCs w:val="18"/>
          <w:lang w:val="nl-NL"/>
        </w:rPr>
      </w:pPr>
    </w:p>
    <w:p w:rsidR="003C0BF3" w:rsidRPr="002D7DFB" w:rsidRDefault="003C0BF3" w:rsidP="002D7DFB">
      <w:pPr>
        <w:pStyle w:val="Heading6"/>
        <w:spacing w:line="240" w:lineRule="auto"/>
        <w:rPr>
          <w:sz w:val="18"/>
          <w:szCs w:val="18"/>
          <w:lang w:val="nl-NL"/>
        </w:rPr>
      </w:pPr>
      <w:r w:rsidRPr="002D7DFB">
        <w:rPr>
          <w:b/>
          <w:sz w:val="18"/>
          <w:szCs w:val="18"/>
          <w:lang w:val="nl-NL"/>
        </w:rPr>
        <w:t>Bijlage 5:</w:t>
      </w:r>
      <w:r w:rsidRPr="002D7DFB">
        <w:rPr>
          <w:sz w:val="18"/>
          <w:szCs w:val="18"/>
          <w:lang w:val="nl-NL"/>
        </w:rPr>
        <w:t xml:space="preserve"> Interview Ivonne van Uden – Het Oude Luxor Theater Rotterdam –  door Bregje van Stipdonk</w:t>
      </w:r>
    </w:p>
    <w:p w:rsidR="003C0BF3" w:rsidRDefault="003C0BF3" w:rsidP="0061296C">
      <w:pPr>
        <w:pStyle w:val="NoSpacing"/>
        <w:rPr>
          <w:sz w:val="22"/>
          <w:szCs w:val="22"/>
          <w:lang w:val="nl-NL"/>
        </w:rPr>
        <w:sectPr w:rsidR="003C0BF3" w:rsidSect="0046707B">
          <w:footerReference w:type="default" r:id="rId27"/>
          <w:pgSz w:w="11906" w:h="16838" w:code="9"/>
          <w:pgMar w:top="1418" w:right="1418" w:bottom="1418" w:left="1418" w:header="454" w:footer="0" w:gutter="0"/>
          <w:cols w:space="708"/>
          <w:titlePg/>
          <w:docGrid w:linePitch="360"/>
        </w:sectPr>
      </w:pPr>
    </w:p>
    <w:p w:rsidR="003C0BF3" w:rsidRDefault="003C0BF3" w:rsidP="006E535C">
      <w:pPr>
        <w:pStyle w:val="Heading2"/>
        <w:rPr>
          <w:lang w:val="nl-NL"/>
        </w:rPr>
      </w:pPr>
      <w:bookmarkStart w:id="125" w:name="_Toc265698783"/>
      <w:r>
        <w:rPr>
          <w:lang w:val="nl-NL"/>
        </w:rPr>
        <w:t>Bijlage 1: Coderingsschema</w:t>
      </w:r>
      <w:bookmarkEnd w:id="125"/>
    </w:p>
    <w:p w:rsidR="003C0BF3" w:rsidRDefault="003C0BF3" w:rsidP="0061296C">
      <w:pPr>
        <w:pStyle w:val="NoSpacing"/>
        <w:rPr>
          <w:sz w:val="22"/>
          <w:szCs w:val="22"/>
          <w:lang w:val="nl-NL"/>
        </w:rPr>
      </w:pPr>
    </w:p>
    <w:tbl>
      <w:tblPr>
        <w:tblW w:w="14567"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1080"/>
        <w:gridCol w:w="2059"/>
        <w:gridCol w:w="2365"/>
        <w:gridCol w:w="2783"/>
        <w:gridCol w:w="2093"/>
        <w:gridCol w:w="2372"/>
        <w:gridCol w:w="1815"/>
      </w:tblGrid>
      <w:tr w:rsidR="003C0BF3" w:rsidRPr="004B088E" w:rsidTr="004B088E">
        <w:tc>
          <w:tcPr>
            <w:tcW w:w="1080" w:type="dxa"/>
            <w:tcBorders>
              <w:top w:val="single" w:sz="8" w:space="0" w:color="FFFFFF"/>
              <w:bottom w:val="single" w:sz="24" w:space="0" w:color="FFFFFF"/>
              <w:right w:val="single" w:sz="8" w:space="0" w:color="FFFFFF"/>
            </w:tcBorders>
            <w:shd w:val="clear" w:color="auto" w:fill="266D7E"/>
          </w:tcPr>
          <w:p w:rsidR="003C0BF3" w:rsidRPr="004B088E" w:rsidRDefault="003C0BF3" w:rsidP="004B088E">
            <w:pPr>
              <w:spacing w:before="0" w:after="0" w:line="240" w:lineRule="auto"/>
              <w:rPr>
                <w:b/>
                <w:bCs/>
                <w:color w:val="FFFFFF"/>
                <w:sz w:val="18"/>
                <w:szCs w:val="18"/>
              </w:rPr>
            </w:pPr>
            <w:r w:rsidRPr="004B088E">
              <w:rPr>
                <w:b/>
                <w:bCs/>
                <w:color w:val="FFFFFF"/>
                <w:sz w:val="18"/>
                <w:szCs w:val="18"/>
              </w:rPr>
              <w:t>Auteur artikel</w:t>
            </w:r>
          </w:p>
        </w:tc>
        <w:tc>
          <w:tcPr>
            <w:tcW w:w="2059" w:type="dxa"/>
            <w:tcBorders>
              <w:top w:val="single" w:sz="8" w:space="0" w:color="FFFFFF"/>
              <w:left w:val="single" w:sz="8" w:space="0" w:color="FFFFFF"/>
              <w:bottom w:val="single" w:sz="24" w:space="0" w:color="FFFFFF"/>
              <w:right w:val="single" w:sz="8" w:space="0" w:color="FFFFFF"/>
            </w:tcBorders>
            <w:shd w:val="clear" w:color="auto" w:fill="266D7E"/>
          </w:tcPr>
          <w:p w:rsidR="003C0BF3" w:rsidRPr="004B088E" w:rsidRDefault="003C0BF3" w:rsidP="004B088E">
            <w:pPr>
              <w:spacing w:before="0" w:after="0" w:line="240" w:lineRule="auto"/>
              <w:rPr>
                <w:b/>
                <w:bCs/>
                <w:color w:val="FFFFFF"/>
                <w:sz w:val="18"/>
                <w:szCs w:val="18"/>
              </w:rPr>
            </w:pPr>
            <w:r w:rsidRPr="004B088E">
              <w:rPr>
                <w:b/>
                <w:bCs/>
                <w:color w:val="FFFFFF"/>
                <w:sz w:val="18"/>
                <w:szCs w:val="18"/>
              </w:rPr>
              <w:t>Doelgroepen</w:t>
            </w:r>
          </w:p>
        </w:tc>
        <w:tc>
          <w:tcPr>
            <w:tcW w:w="2365" w:type="dxa"/>
            <w:tcBorders>
              <w:top w:val="single" w:sz="8" w:space="0" w:color="FFFFFF"/>
              <w:left w:val="single" w:sz="8" w:space="0" w:color="FFFFFF"/>
              <w:bottom w:val="single" w:sz="24" w:space="0" w:color="FFFFFF"/>
              <w:right w:val="single" w:sz="8" w:space="0" w:color="FFFFFF"/>
            </w:tcBorders>
            <w:shd w:val="clear" w:color="auto" w:fill="266D7E"/>
          </w:tcPr>
          <w:p w:rsidR="003C0BF3" w:rsidRPr="004B088E" w:rsidRDefault="003C0BF3" w:rsidP="004B088E">
            <w:pPr>
              <w:spacing w:before="0" w:after="0" w:line="240" w:lineRule="auto"/>
              <w:rPr>
                <w:b/>
                <w:bCs/>
                <w:color w:val="FFFFFF"/>
                <w:sz w:val="18"/>
                <w:szCs w:val="18"/>
              </w:rPr>
            </w:pPr>
            <w:r w:rsidRPr="004B088E">
              <w:rPr>
                <w:b/>
                <w:bCs/>
                <w:color w:val="FFFFFF"/>
                <w:sz w:val="18"/>
                <w:szCs w:val="18"/>
              </w:rPr>
              <w:t>Huidige promotie</w:t>
            </w:r>
          </w:p>
        </w:tc>
        <w:tc>
          <w:tcPr>
            <w:tcW w:w="2783" w:type="dxa"/>
            <w:tcBorders>
              <w:top w:val="single" w:sz="8" w:space="0" w:color="FFFFFF"/>
              <w:left w:val="single" w:sz="8" w:space="0" w:color="FFFFFF"/>
              <w:bottom w:val="single" w:sz="24" w:space="0" w:color="FFFFFF"/>
              <w:right w:val="single" w:sz="8" w:space="0" w:color="FFFFFF"/>
            </w:tcBorders>
            <w:shd w:val="clear" w:color="auto" w:fill="266D7E"/>
          </w:tcPr>
          <w:p w:rsidR="003C0BF3" w:rsidRPr="004B088E" w:rsidRDefault="003C0BF3" w:rsidP="004B088E">
            <w:pPr>
              <w:spacing w:before="0" w:after="0" w:line="240" w:lineRule="auto"/>
              <w:rPr>
                <w:b/>
                <w:bCs/>
                <w:color w:val="FFFFFF"/>
                <w:sz w:val="18"/>
                <w:szCs w:val="18"/>
              </w:rPr>
            </w:pPr>
            <w:r w:rsidRPr="004B088E">
              <w:rPr>
                <w:b/>
                <w:bCs/>
                <w:color w:val="FFFFFF"/>
                <w:sz w:val="18"/>
                <w:szCs w:val="18"/>
              </w:rPr>
              <w:t>Huidige problematiek</w:t>
            </w:r>
          </w:p>
        </w:tc>
        <w:tc>
          <w:tcPr>
            <w:tcW w:w="2093" w:type="dxa"/>
            <w:tcBorders>
              <w:top w:val="single" w:sz="8" w:space="0" w:color="FFFFFF"/>
              <w:left w:val="single" w:sz="8" w:space="0" w:color="FFFFFF"/>
              <w:bottom w:val="single" w:sz="24" w:space="0" w:color="FFFFFF"/>
              <w:right w:val="single" w:sz="8" w:space="0" w:color="FFFFFF"/>
            </w:tcBorders>
            <w:shd w:val="clear" w:color="auto" w:fill="266D7E"/>
          </w:tcPr>
          <w:p w:rsidR="003C0BF3" w:rsidRPr="004B088E" w:rsidRDefault="003C0BF3" w:rsidP="004B088E">
            <w:pPr>
              <w:spacing w:before="0" w:after="0" w:line="240" w:lineRule="auto"/>
              <w:rPr>
                <w:b/>
                <w:bCs/>
                <w:color w:val="FFFFFF"/>
                <w:sz w:val="18"/>
                <w:szCs w:val="18"/>
              </w:rPr>
            </w:pPr>
            <w:r w:rsidRPr="004B088E">
              <w:rPr>
                <w:b/>
                <w:bCs/>
                <w:color w:val="FFFFFF"/>
                <w:sz w:val="18"/>
                <w:szCs w:val="18"/>
              </w:rPr>
              <w:t>Trends</w:t>
            </w:r>
          </w:p>
        </w:tc>
        <w:tc>
          <w:tcPr>
            <w:tcW w:w="2372" w:type="dxa"/>
            <w:tcBorders>
              <w:top w:val="single" w:sz="8" w:space="0" w:color="FFFFFF"/>
              <w:left w:val="single" w:sz="8" w:space="0" w:color="FFFFFF"/>
              <w:bottom w:val="single" w:sz="24" w:space="0" w:color="FFFFFF"/>
              <w:right w:val="single" w:sz="8" w:space="0" w:color="FFFFFF"/>
            </w:tcBorders>
            <w:shd w:val="clear" w:color="auto" w:fill="266D7E"/>
          </w:tcPr>
          <w:p w:rsidR="003C0BF3" w:rsidRPr="004B088E" w:rsidRDefault="003C0BF3" w:rsidP="004B088E">
            <w:pPr>
              <w:spacing w:before="0" w:after="0" w:line="240" w:lineRule="auto"/>
              <w:rPr>
                <w:b/>
                <w:bCs/>
                <w:color w:val="FFFFFF"/>
                <w:sz w:val="18"/>
                <w:szCs w:val="18"/>
              </w:rPr>
            </w:pPr>
            <w:r w:rsidRPr="004B088E">
              <w:rPr>
                <w:b/>
                <w:bCs/>
                <w:color w:val="FFFFFF"/>
                <w:sz w:val="18"/>
                <w:szCs w:val="18"/>
              </w:rPr>
              <w:t>Nieuwe promo mogelijkheden</w:t>
            </w:r>
          </w:p>
        </w:tc>
        <w:tc>
          <w:tcPr>
            <w:tcW w:w="1815" w:type="dxa"/>
            <w:tcBorders>
              <w:top w:val="single" w:sz="8" w:space="0" w:color="FFFFFF"/>
              <w:left w:val="single" w:sz="8" w:space="0" w:color="FFFFFF"/>
              <w:bottom w:val="single" w:sz="24" w:space="0" w:color="FFFFFF"/>
            </w:tcBorders>
            <w:shd w:val="clear" w:color="auto" w:fill="266D7E"/>
          </w:tcPr>
          <w:p w:rsidR="003C0BF3" w:rsidRPr="004B088E" w:rsidRDefault="003C0BF3" w:rsidP="004B088E">
            <w:pPr>
              <w:spacing w:before="0" w:after="0" w:line="240" w:lineRule="auto"/>
              <w:rPr>
                <w:b/>
                <w:bCs/>
                <w:color w:val="FFFFFF"/>
                <w:sz w:val="18"/>
                <w:szCs w:val="18"/>
              </w:rPr>
            </w:pPr>
            <w:r w:rsidRPr="004B088E">
              <w:rPr>
                <w:b/>
                <w:bCs/>
                <w:color w:val="FFFFFF"/>
                <w:sz w:val="18"/>
                <w:szCs w:val="18"/>
              </w:rPr>
              <w:t>Overig</w:t>
            </w:r>
          </w:p>
        </w:tc>
      </w:tr>
      <w:tr w:rsidR="003C0BF3" w:rsidRPr="004B088E" w:rsidTr="004B088E">
        <w:tc>
          <w:tcPr>
            <w:tcW w:w="1080" w:type="dxa"/>
            <w:tcBorders>
              <w:top w:val="single" w:sz="8" w:space="0" w:color="FFFFFF"/>
              <w:bottom w:val="nil"/>
              <w:right w:val="single" w:sz="24" w:space="0" w:color="FFFFFF"/>
            </w:tcBorders>
            <w:shd w:val="clear" w:color="auto" w:fill="266D7E"/>
          </w:tcPr>
          <w:p w:rsidR="003C0BF3" w:rsidRPr="004B088E" w:rsidRDefault="003C0BF3" w:rsidP="004B088E">
            <w:pPr>
              <w:spacing w:before="0" w:after="0" w:line="240" w:lineRule="auto"/>
              <w:rPr>
                <w:b/>
                <w:bCs/>
                <w:color w:val="FFFFFF"/>
                <w:sz w:val="18"/>
                <w:szCs w:val="18"/>
              </w:rPr>
            </w:pPr>
            <w:r w:rsidRPr="004B088E">
              <w:rPr>
                <w:b/>
                <w:bCs/>
                <w:color w:val="FFFFFF"/>
                <w:sz w:val="18"/>
                <w:szCs w:val="18"/>
              </w:rPr>
              <w:t>Bregje van Stipdonk</w:t>
            </w:r>
          </w:p>
        </w:tc>
        <w:tc>
          <w:tcPr>
            <w:tcW w:w="2059" w:type="dxa"/>
            <w:tcBorders>
              <w:top w:val="single" w:sz="8" w:space="0" w:color="FFFFFF"/>
              <w:left w:val="single" w:sz="8" w:space="0" w:color="FFFFFF"/>
              <w:bottom w:val="single" w:sz="8" w:space="0" w:color="FFFFFF"/>
              <w:right w:val="single" w:sz="8" w:space="0" w:color="FFFFFF"/>
            </w:tcBorders>
            <w:shd w:val="clear" w:color="auto" w:fill="7AC4D7"/>
          </w:tcPr>
          <w:p w:rsidR="003C0BF3" w:rsidRPr="004B088E" w:rsidRDefault="003C0BF3" w:rsidP="004B088E">
            <w:pPr>
              <w:spacing w:before="0" w:after="0" w:line="240" w:lineRule="auto"/>
              <w:rPr>
                <w:sz w:val="18"/>
                <w:szCs w:val="18"/>
                <w:lang w:val="nl-NL"/>
              </w:rPr>
            </w:pPr>
            <w:r w:rsidRPr="004B088E">
              <w:rPr>
                <w:sz w:val="18"/>
                <w:szCs w:val="18"/>
                <w:lang w:val="nl-NL"/>
              </w:rPr>
              <w:t>Heel jong, en ouders &gt; Hyves</w:t>
            </w:r>
          </w:p>
          <w:p w:rsidR="003C0BF3" w:rsidRPr="004B088E" w:rsidRDefault="003C0BF3" w:rsidP="004B088E">
            <w:pPr>
              <w:spacing w:before="0" w:after="0" w:line="240" w:lineRule="auto"/>
              <w:rPr>
                <w:sz w:val="18"/>
                <w:szCs w:val="18"/>
                <w:lang w:val="nl-NL"/>
              </w:rPr>
            </w:pPr>
          </w:p>
          <w:p w:rsidR="003C0BF3" w:rsidRPr="004B088E" w:rsidRDefault="003C0BF3" w:rsidP="004B088E">
            <w:pPr>
              <w:spacing w:before="0" w:after="0" w:line="240" w:lineRule="auto"/>
              <w:rPr>
                <w:sz w:val="18"/>
                <w:szCs w:val="18"/>
                <w:lang w:val="nl-NL"/>
              </w:rPr>
            </w:pPr>
            <w:r w:rsidRPr="004B088E">
              <w:rPr>
                <w:sz w:val="18"/>
                <w:szCs w:val="18"/>
                <w:lang w:val="nl-NL"/>
              </w:rPr>
              <w:t>Middengroep = twintigers en early adapters &gt; Facebook</w:t>
            </w:r>
          </w:p>
        </w:tc>
        <w:tc>
          <w:tcPr>
            <w:tcW w:w="2365" w:type="dxa"/>
            <w:tcBorders>
              <w:top w:val="single" w:sz="8" w:space="0" w:color="FFFFFF"/>
              <w:left w:val="single" w:sz="8" w:space="0" w:color="FFFFFF"/>
              <w:bottom w:val="single" w:sz="8" w:space="0" w:color="FFFFFF"/>
              <w:right w:val="single" w:sz="8" w:space="0" w:color="FFFFFF"/>
            </w:tcBorders>
            <w:shd w:val="clear" w:color="auto" w:fill="7AC4D7"/>
          </w:tcPr>
          <w:p w:rsidR="003C0BF3" w:rsidRPr="004B088E" w:rsidRDefault="003C0BF3" w:rsidP="004B088E">
            <w:pPr>
              <w:spacing w:before="0" w:after="0" w:line="240" w:lineRule="auto"/>
              <w:rPr>
                <w:sz w:val="18"/>
                <w:szCs w:val="18"/>
                <w:lang w:val="nl-NL"/>
              </w:rPr>
            </w:pPr>
            <w:r w:rsidRPr="004B088E">
              <w:rPr>
                <w:sz w:val="18"/>
                <w:szCs w:val="18"/>
                <w:lang w:val="nl-NL"/>
              </w:rPr>
              <w:t>Veranderende kaartverkoop: minder en op het laatste moment</w:t>
            </w:r>
          </w:p>
          <w:p w:rsidR="003C0BF3" w:rsidRPr="004B088E" w:rsidRDefault="003C0BF3" w:rsidP="004B088E">
            <w:pPr>
              <w:spacing w:before="0" w:after="0" w:line="240" w:lineRule="auto"/>
              <w:rPr>
                <w:sz w:val="18"/>
                <w:szCs w:val="18"/>
                <w:lang w:val="nl-NL"/>
              </w:rPr>
            </w:pPr>
          </w:p>
          <w:p w:rsidR="003C0BF3" w:rsidRPr="004B088E" w:rsidRDefault="003C0BF3" w:rsidP="004B088E">
            <w:pPr>
              <w:spacing w:before="0" w:after="0" w:line="240" w:lineRule="auto"/>
              <w:rPr>
                <w:sz w:val="18"/>
                <w:szCs w:val="18"/>
                <w:lang w:val="nl-NL"/>
              </w:rPr>
            </w:pPr>
            <w:r w:rsidRPr="004B088E">
              <w:rPr>
                <w:sz w:val="18"/>
                <w:szCs w:val="18"/>
                <w:lang w:val="nl-NL"/>
              </w:rPr>
              <w:t>ad hoc acties</w:t>
            </w:r>
          </w:p>
          <w:p w:rsidR="003C0BF3" w:rsidRPr="004B088E" w:rsidRDefault="003C0BF3" w:rsidP="004B088E">
            <w:pPr>
              <w:spacing w:before="0" w:after="0" w:line="240" w:lineRule="auto"/>
              <w:rPr>
                <w:sz w:val="18"/>
                <w:szCs w:val="18"/>
                <w:lang w:val="nl-NL"/>
              </w:rPr>
            </w:pPr>
          </w:p>
          <w:p w:rsidR="003C0BF3" w:rsidRPr="004B088E" w:rsidRDefault="003C0BF3" w:rsidP="004B088E">
            <w:pPr>
              <w:spacing w:before="0" w:after="0" w:line="240" w:lineRule="auto"/>
              <w:rPr>
                <w:sz w:val="18"/>
                <w:szCs w:val="18"/>
                <w:lang w:val="nl-NL"/>
              </w:rPr>
            </w:pPr>
            <w:r w:rsidRPr="004B088E">
              <w:rPr>
                <w:sz w:val="18"/>
                <w:szCs w:val="18"/>
                <w:lang w:val="nl-NL"/>
              </w:rPr>
              <w:t>seizoensbrochure, flyers, posters, driehoeksborden, persberichten en website</w:t>
            </w:r>
          </w:p>
          <w:p w:rsidR="003C0BF3" w:rsidRPr="004B088E" w:rsidRDefault="003C0BF3" w:rsidP="004B088E">
            <w:pPr>
              <w:spacing w:before="0" w:after="0" w:line="240" w:lineRule="auto"/>
              <w:rPr>
                <w:sz w:val="18"/>
                <w:szCs w:val="18"/>
                <w:lang w:val="nl-NL"/>
              </w:rPr>
            </w:pPr>
            <w:r w:rsidRPr="004B088E">
              <w:rPr>
                <w:sz w:val="18"/>
                <w:szCs w:val="18"/>
                <w:lang w:val="nl-NL"/>
              </w:rPr>
              <w:t>Regionaal</w:t>
            </w:r>
          </w:p>
        </w:tc>
        <w:tc>
          <w:tcPr>
            <w:tcW w:w="2783" w:type="dxa"/>
            <w:tcBorders>
              <w:top w:val="single" w:sz="8" w:space="0" w:color="FFFFFF"/>
              <w:left w:val="single" w:sz="8" w:space="0" w:color="FFFFFF"/>
              <w:bottom w:val="single" w:sz="8" w:space="0" w:color="FFFFFF"/>
              <w:right w:val="single" w:sz="8" w:space="0" w:color="FFFFFF"/>
            </w:tcBorders>
            <w:shd w:val="clear" w:color="auto" w:fill="7AC4D7"/>
          </w:tcPr>
          <w:p w:rsidR="003C0BF3" w:rsidRPr="004B088E" w:rsidRDefault="003C0BF3" w:rsidP="004B088E">
            <w:pPr>
              <w:spacing w:before="0" w:after="0" w:line="240" w:lineRule="auto"/>
              <w:rPr>
                <w:sz w:val="18"/>
                <w:szCs w:val="18"/>
                <w:lang w:val="nl-NL"/>
              </w:rPr>
            </w:pPr>
            <w:r w:rsidRPr="004B088E">
              <w:rPr>
                <w:sz w:val="18"/>
                <w:szCs w:val="18"/>
                <w:lang w:val="nl-NL"/>
              </w:rPr>
              <w:t>Subsidies lager</w:t>
            </w:r>
          </w:p>
          <w:p w:rsidR="003C0BF3" w:rsidRPr="004B088E" w:rsidRDefault="003C0BF3" w:rsidP="004B088E">
            <w:pPr>
              <w:spacing w:before="0" w:after="0" w:line="240" w:lineRule="auto"/>
              <w:rPr>
                <w:sz w:val="18"/>
                <w:szCs w:val="18"/>
                <w:lang w:val="nl-NL"/>
              </w:rPr>
            </w:pPr>
          </w:p>
          <w:p w:rsidR="003C0BF3" w:rsidRPr="004B088E" w:rsidRDefault="003C0BF3" w:rsidP="004B088E">
            <w:pPr>
              <w:spacing w:before="0" w:after="0" w:line="240" w:lineRule="auto"/>
              <w:rPr>
                <w:sz w:val="18"/>
                <w:szCs w:val="18"/>
                <w:lang w:val="nl-NL"/>
              </w:rPr>
            </w:pPr>
            <w:r w:rsidRPr="004B088E">
              <w:rPr>
                <w:sz w:val="18"/>
                <w:szCs w:val="18"/>
                <w:lang w:val="nl-NL"/>
              </w:rPr>
              <w:t>Stijgende kostprijzen</w:t>
            </w:r>
          </w:p>
          <w:p w:rsidR="003C0BF3" w:rsidRPr="004B088E" w:rsidRDefault="003C0BF3" w:rsidP="004B088E">
            <w:pPr>
              <w:spacing w:before="0" w:after="0" w:line="240" w:lineRule="auto"/>
              <w:rPr>
                <w:sz w:val="18"/>
                <w:szCs w:val="18"/>
                <w:lang w:val="nl-NL"/>
              </w:rPr>
            </w:pPr>
          </w:p>
          <w:p w:rsidR="003C0BF3" w:rsidRPr="004B088E" w:rsidRDefault="003C0BF3" w:rsidP="004B088E">
            <w:pPr>
              <w:spacing w:before="0" w:after="0" w:line="240" w:lineRule="auto"/>
              <w:rPr>
                <w:sz w:val="18"/>
                <w:szCs w:val="18"/>
                <w:lang w:val="nl-NL"/>
              </w:rPr>
            </w:pPr>
            <w:r w:rsidRPr="004B088E">
              <w:rPr>
                <w:sz w:val="18"/>
                <w:szCs w:val="18"/>
                <w:lang w:val="nl-NL"/>
              </w:rPr>
              <w:t>Teruglopende kaartverkoop</w:t>
            </w:r>
          </w:p>
          <w:p w:rsidR="003C0BF3" w:rsidRPr="004B088E" w:rsidRDefault="003C0BF3" w:rsidP="004B088E">
            <w:pPr>
              <w:spacing w:before="0" w:after="0" w:line="240" w:lineRule="auto"/>
              <w:rPr>
                <w:sz w:val="18"/>
                <w:szCs w:val="18"/>
                <w:lang w:val="nl-NL"/>
              </w:rPr>
            </w:pPr>
          </w:p>
          <w:p w:rsidR="003C0BF3" w:rsidRPr="004B088E" w:rsidRDefault="003C0BF3" w:rsidP="004B088E">
            <w:pPr>
              <w:spacing w:before="0" w:after="0" w:line="240" w:lineRule="auto"/>
              <w:rPr>
                <w:sz w:val="18"/>
                <w:szCs w:val="18"/>
                <w:lang w:val="nl-NL"/>
              </w:rPr>
            </w:pPr>
            <w:r w:rsidRPr="004B088E">
              <w:rPr>
                <w:sz w:val="18"/>
                <w:szCs w:val="18"/>
                <w:lang w:val="nl-NL"/>
              </w:rPr>
              <w:t>Stijgende concurrentie</w:t>
            </w:r>
          </w:p>
        </w:tc>
        <w:tc>
          <w:tcPr>
            <w:tcW w:w="2093" w:type="dxa"/>
            <w:tcBorders>
              <w:top w:val="single" w:sz="8" w:space="0" w:color="FFFFFF"/>
              <w:left w:val="single" w:sz="8" w:space="0" w:color="FFFFFF"/>
              <w:bottom w:val="single" w:sz="8" w:space="0" w:color="FFFFFF"/>
              <w:right w:val="single" w:sz="8" w:space="0" w:color="FFFFFF"/>
            </w:tcBorders>
            <w:shd w:val="clear" w:color="auto" w:fill="7AC4D7"/>
          </w:tcPr>
          <w:p w:rsidR="003C0BF3" w:rsidRPr="004B088E" w:rsidRDefault="003C0BF3" w:rsidP="004B088E">
            <w:pPr>
              <w:spacing w:before="0" w:after="0" w:line="240" w:lineRule="auto"/>
              <w:rPr>
                <w:sz w:val="18"/>
                <w:szCs w:val="18"/>
                <w:lang w:val="nl-NL"/>
              </w:rPr>
            </w:pPr>
            <w:r w:rsidRPr="004B088E">
              <w:rPr>
                <w:sz w:val="18"/>
                <w:szCs w:val="18"/>
                <w:lang w:val="nl-NL"/>
              </w:rPr>
              <w:t>Indiviualistischer</w:t>
            </w:r>
          </w:p>
          <w:p w:rsidR="003C0BF3" w:rsidRPr="004B088E" w:rsidRDefault="003C0BF3" w:rsidP="004B088E">
            <w:pPr>
              <w:spacing w:before="0" w:after="0" w:line="240" w:lineRule="auto"/>
              <w:rPr>
                <w:sz w:val="18"/>
                <w:szCs w:val="18"/>
                <w:lang w:val="nl-NL"/>
              </w:rPr>
            </w:pPr>
          </w:p>
          <w:p w:rsidR="003C0BF3" w:rsidRPr="004B088E" w:rsidRDefault="003C0BF3" w:rsidP="004B088E">
            <w:pPr>
              <w:spacing w:before="0" w:after="0" w:line="240" w:lineRule="auto"/>
              <w:rPr>
                <w:sz w:val="18"/>
                <w:szCs w:val="18"/>
                <w:lang w:val="nl-NL"/>
              </w:rPr>
            </w:pPr>
            <w:r w:rsidRPr="004B088E">
              <w:rPr>
                <w:sz w:val="18"/>
                <w:szCs w:val="18"/>
                <w:lang w:val="nl-NL"/>
              </w:rPr>
              <w:t>Sociale netwerken</w:t>
            </w:r>
          </w:p>
          <w:p w:rsidR="003C0BF3" w:rsidRPr="004B088E" w:rsidRDefault="003C0BF3" w:rsidP="004B088E">
            <w:pPr>
              <w:spacing w:before="0" w:after="0" w:line="240" w:lineRule="auto"/>
              <w:rPr>
                <w:sz w:val="18"/>
                <w:szCs w:val="18"/>
                <w:lang w:val="nl-NL"/>
              </w:rPr>
            </w:pPr>
          </w:p>
          <w:p w:rsidR="003C0BF3" w:rsidRPr="004B088E" w:rsidRDefault="003C0BF3" w:rsidP="004B088E">
            <w:pPr>
              <w:spacing w:before="0" w:after="0" w:line="240" w:lineRule="auto"/>
              <w:rPr>
                <w:sz w:val="18"/>
                <w:szCs w:val="18"/>
                <w:lang w:val="nl-NL"/>
              </w:rPr>
            </w:pPr>
            <w:r w:rsidRPr="004B088E">
              <w:rPr>
                <w:sz w:val="18"/>
                <w:szCs w:val="18"/>
                <w:lang w:val="nl-NL"/>
              </w:rPr>
              <w:t>Participatiecultuur (Henry Jenkins (1992), deelnemen</w:t>
            </w:r>
          </w:p>
          <w:p w:rsidR="003C0BF3" w:rsidRPr="004B088E" w:rsidRDefault="003C0BF3" w:rsidP="004B088E">
            <w:pPr>
              <w:spacing w:before="0" w:after="0" w:line="240" w:lineRule="auto"/>
              <w:rPr>
                <w:sz w:val="18"/>
                <w:szCs w:val="18"/>
                <w:lang w:val="nl-NL"/>
              </w:rPr>
            </w:pPr>
          </w:p>
          <w:p w:rsidR="003C0BF3" w:rsidRPr="004B088E" w:rsidRDefault="003C0BF3" w:rsidP="004B088E">
            <w:pPr>
              <w:spacing w:before="0" w:after="0" w:line="240" w:lineRule="auto"/>
              <w:rPr>
                <w:sz w:val="18"/>
                <w:szCs w:val="18"/>
                <w:lang w:val="nl-NL"/>
              </w:rPr>
            </w:pPr>
            <w:r w:rsidRPr="004B088E">
              <w:rPr>
                <w:sz w:val="18"/>
                <w:szCs w:val="18"/>
                <w:lang w:val="nl-NL"/>
              </w:rPr>
              <w:t>Consument dominanter</w:t>
            </w:r>
          </w:p>
        </w:tc>
        <w:tc>
          <w:tcPr>
            <w:tcW w:w="2372" w:type="dxa"/>
            <w:tcBorders>
              <w:top w:val="single" w:sz="8" w:space="0" w:color="FFFFFF"/>
              <w:left w:val="single" w:sz="8" w:space="0" w:color="FFFFFF"/>
              <w:bottom w:val="single" w:sz="8" w:space="0" w:color="FFFFFF"/>
              <w:right w:val="single" w:sz="8" w:space="0" w:color="FFFFFF"/>
            </w:tcBorders>
            <w:shd w:val="clear" w:color="auto" w:fill="7AC4D7"/>
          </w:tcPr>
          <w:p w:rsidR="003C0BF3" w:rsidRPr="004B088E" w:rsidRDefault="003C0BF3" w:rsidP="004B088E">
            <w:pPr>
              <w:spacing w:before="0" w:after="0" w:line="240" w:lineRule="auto"/>
              <w:rPr>
                <w:sz w:val="18"/>
                <w:szCs w:val="18"/>
                <w:lang w:val="nl-NL"/>
              </w:rPr>
            </w:pPr>
            <w:r w:rsidRPr="004B088E">
              <w:rPr>
                <w:sz w:val="18"/>
                <w:szCs w:val="18"/>
                <w:lang w:val="nl-NL"/>
              </w:rPr>
              <w:t>Social media = gratis (enige investering is geld), relatie met klant wordt opgebouwd</w:t>
            </w:r>
          </w:p>
          <w:p w:rsidR="003C0BF3" w:rsidRPr="004B088E" w:rsidRDefault="003C0BF3" w:rsidP="004B088E">
            <w:pPr>
              <w:spacing w:before="0" w:after="0" w:line="240" w:lineRule="auto"/>
              <w:rPr>
                <w:sz w:val="18"/>
                <w:szCs w:val="18"/>
                <w:lang w:val="nl-NL"/>
              </w:rPr>
            </w:pPr>
          </w:p>
          <w:p w:rsidR="003C0BF3" w:rsidRPr="004B088E" w:rsidRDefault="003C0BF3" w:rsidP="004B088E">
            <w:pPr>
              <w:spacing w:before="0" w:after="0" w:line="240" w:lineRule="auto"/>
              <w:rPr>
                <w:sz w:val="18"/>
                <w:szCs w:val="18"/>
                <w:lang w:val="nl-NL"/>
              </w:rPr>
            </w:pPr>
            <w:r w:rsidRPr="004B088E">
              <w:rPr>
                <w:sz w:val="18"/>
                <w:szCs w:val="18"/>
                <w:lang w:val="nl-NL"/>
              </w:rPr>
              <w:t>Mogelijkheid te reageren, twitter, voorstellingen mogelijk maken door voldoende ‘fans’</w:t>
            </w:r>
          </w:p>
        </w:tc>
        <w:tc>
          <w:tcPr>
            <w:tcW w:w="1815" w:type="dxa"/>
            <w:tcBorders>
              <w:top w:val="single" w:sz="8" w:space="0" w:color="FFFFFF"/>
              <w:left w:val="single" w:sz="8" w:space="0" w:color="FFFFFF"/>
              <w:bottom w:val="single" w:sz="8" w:space="0" w:color="FFFFFF"/>
            </w:tcBorders>
            <w:shd w:val="clear" w:color="auto" w:fill="7AC4D7"/>
          </w:tcPr>
          <w:p w:rsidR="003C0BF3" w:rsidRPr="004B088E" w:rsidRDefault="003C0BF3" w:rsidP="004B088E">
            <w:pPr>
              <w:spacing w:before="0" w:after="0" w:line="240" w:lineRule="auto"/>
              <w:rPr>
                <w:sz w:val="18"/>
                <w:szCs w:val="18"/>
                <w:lang w:val="nl-NL"/>
              </w:rPr>
            </w:pPr>
            <w:r w:rsidRPr="004B088E">
              <w:rPr>
                <w:sz w:val="18"/>
                <w:szCs w:val="18"/>
                <w:lang w:val="nl-NL"/>
              </w:rPr>
              <w:t>Interview Ivonne van Uden</w:t>
            </w:r>
          </w:p>
        </w:tc>
      </w:tr>
      <w:tr w:rsidR="003C0BF3" w:rsidRPr="004B088E" w:rsidTr="004B088E">
        <w:tc>
          <w:tcPr>
            <w:tcW w:w="1080" w:type="dxa"/>
            <w:tcBorders>
              <w:bottom w:val="nil"/>
              <w:right w:val="single" w:sz="24" w:space="0" w:color="FFFFFF"/>
            </w:tcBorders>
            <w:shd w:val="clear" w:color="auto" w:fill="266D7E"/>
          </w:tcPr>
          <w:p w:rsidR="003C0BF3" w:rsidRPr="004B088E" w:rsidRDefault="003C0BF3" w:rsidP="004B088E">
            <w:pPr>
              <w:spacing w:before="0" w:after="0" w:line="240" w:lineRule="auto"/>
              <w:rPr>
                <w:b/>
                <w:bCs/>
                <w:color w:val="FFFFFF"/>
                <w:sz w:val="18"/>
                <w:szCs w:val="18"/>
                <w:lang w:val="nl-NL"/>
              </w:rPr>
            </w:pPr>
            <w:r w:rsidRPr="004B088E">
              <w:rPr>
                <w:b/>
                <w:bCs/>
                <w:color w:val="FFFFFF"/>
                <w:sz w:val="18"/>
                <w:szCs w:val="18"/>
                <w:lang w:val="nl-NL"/>
              </w:rPr>
              <w:t>Niels Deamen</w:t>
            </w:r>
          </w:p>
        </w:tc>
        <w:tc>
          <w:tcPr>
            <w:tcW w:w="2059" w:type="dxa"/>
            <w:shd w:val="clear" w:color="auto" w:fill="BDE2EB"/>
          </w:tcPr>
          <w:p w:rsidR="003C0BF3" w:rsidRPr="004B088E" w:rsidRDefault="003C0BF3" w:rsidP="004B088E">
            <w:pPr>
              <w:spacing w:before="0" w:after="0" w:line="240" w:lineRule="auto"/>
              <w:rPr>
                <w:sz w:val="18"/>
                <w:szCs w:val="18"/>
                <w:lang w:val="nl-NL"/>
              </w:rPr>
            </w:pPr>
            <w:r w:rsidRPr="004B088E">
              <w:rPr>
                <w:sz w:val="18"/>
                <w:szCs w:val="18"/>
                <w:lang w:val="nl-NL"/>
              </w:rPr>
              <w:t>Klantenbestand</w:t>
            </w:r>
          </w:p>
        </w:tc>
        <w:tc>
          <w:tcPr>
            <w:tcW w:w="2365" w:type="dxa"/>
            <w:shd w:val="clear" w:color="auto" w:fill="BDE2EB"/>
          </w:tcPr>
          <w:p w:rsidR="003C0BF3" w:rsidRPr="004B088E" w:rsidRDefault="003C0BF3" w:rsidP="004B088E">
            <w:pPr>
              <w:spacing w:before="0" w:after="0" w:line="240" w:lineRule="auto"/>
              <w:rPr>
                <w:sz w:val="18"/>
                <w:szCs w:val="18"/>
                <w:lang w:val="nl-NL"/>
              </w:rPr>
            </w:pPr>
          </w:p>
        </w:tc>
        <w:tc>
          <w:tcPr>
            <w:tcW w:w="2783" w:type="dxa"/>
            <w:shd w:val="clear" w:color="auto" w:fill="BDE2EB"/>
          </w:tcPr>
          <w:p w:rsidR="003C0BF3" w:rsidRPr="004B088E" w:rsidRDefault="003C0BF3" w:rsidP="004B088E">
            <w:pPr>
              <w:spacing w:before="0" w:after="0" w:line="240" w:lineRule="auto"/>
              <w:rPr>
                <w:sz w:val="18"/>
                <w:szCs w:val="18"/>
                <w:lang w:val="nl-NL"/>
              </w:rPr>
            </w:pPr>
            <w:r w:rsidRPr="004B088E">
              <w:rPr>
                <w:sz w:val="18"/>
                <w:szCs w:val="18"/>
                <w:lang w:val="nl-NL"/>
              </w:rPr>
              <w:t>Abonnementenverkoop &gt; losse verkoop</w:t>
            </w:r>
          </w:p>
          <w:p w:rsidR="003C0BF3" w:rsidRPr="004B088E" w:rsidRDefault="003C0BF3" w:rsidP="004B088E">
            <w:pPr>
              <w:spacing w:before="0" w:after="0" w:line="240" w:lineRule="auto"/>
              <w:rPr>
                <w:sz w:val="18"/>
                <w:szCs w:val="18"/>
                <w:lang w:val="nl-NL"/>
              </w:rPr>
            </w:pPr>
          </w:p>
          <w:p w:rsidR="003C0BF3" w:rsidRPr="004B088E" w:rsidRDefault="003C0BF3" w:rsidP="004B088E">
            <w:pPr>
              <w:spacing w:before="0" w:after="0" w:line="240" w:lineRule="auto"/>
              <w:rPr>
                <w:sz w:val="18"/>
                <w:szCs w:val="18"/>
                <w:lang w:val="nl-NL"/>
              </w:rPr>
            </w:pPr>
            <w:r w:rsidRPr="004B088E">
              <w:rPr>
                <w:sz w:val="18"/>
                <w:szCs w:val="18"/>
                <w:lang w:val="nl-NL"/>
              </w:rPr>
              <w:t>Theaters maken onderscheid in programmering (het core product) en serviceverlening (het augmented product)</w:t>
            </w:r>
          </w:p>
          <w:p w:rsidR="003C0BF3" w:rsidRPr="004B088E" w:rsidRDefault="003C0BF3" w:rsidP="004B088E">
            <w:pPr>
              <w:spacing w:before="0" w:after="0" w:line="240" w:lineRule="auto"/>
              <w:rPr>
                <w:sz w:val="18"/>
                <w:szCs w:val="18"/>
                <w:lang w:val="nl-NL"/>
              </w:rPr>
            </w:pPr>
          </w:p>
        </w:tc>
        <w:tc>
          <w:tcPr>
            <w:tcW w:w="2093" w:type="dxa"/>
            <w:shd w:val="clear" w:color="auto" w:fill="BDE2EB"/>
          </w:tcPr>
          <w:p w:rsidR="003C0BF3" w:rsidRPr="004B088E" w:rsidRDefault="003C0BF3" w:rsidP="004B088E">
            <w:pPr>
              <w:spacing w:before="0" w:after="0" w:line="240" w:lineRule="auto"/>
              <w:rPr>
                <w:sz w:val="18"/>
                <w:szCs w:val="18"/>
                <w:lang w:val="nl-NL"/>
              </w:rPr>
            </w:pPr>
          </w:p>
        </w:tc>
        <w:tc>
          <w:tcPr>
            <w:tcW w:w="2372" w:type="dxa"/>
            <w:shd w:val="clear" w:color="auto" w:fill="BDE2EB"/>
          </w:tcPr>
          <w:p w:rsidR="003C0BF3" w:rsidRPr="004B088E" w:rsidRDefault="003C0BF3" w:rsidP="004B088E">
            <w:pPr>
              <w:spacing w:before="0" w:after="0" w:line="240" w:lineRule="auto"/>
              <w:rPr>
                <w:sz w:val="18"/>
                <w:szCs w:val="18"/>
                <w:lang w:val="nl-NL"/>
              </w:rPr>
            </w:pPr>
            <w:r w:rsidRPr="004B088E">
              <w:rPr>
                <w:sz w:val="18"/>
                <w:szCs w:val="18"/>
                <w:lang w:val="nl-NL"/>
              </w:rPr>
              <w:t xml:space="preserve">Clusters in klantenbestanden </w:t>
            </w:r>
          </w:p>
          <w:p w:rsidR="003C0BF3" w:rsidRPr="004B088E" w:rsidRDefault="003C0BF3" w:rsidP="004B088E">
            <w:pPr>
              <w:spacing w:before="0" w:after="0" w:line="240" w:lineRule="auto"/>
              <w:rPr>
                <w:sz w:val="18"/>
                <w:szCs w:val="18"/>
                <w:lang w:val="nl-NL"/>
              </w:rPr>
            </w:pPr>
          </w:p>
          <w:p w:rsidR="003C0BF3" w:rsidRPr="004B088E" w:rsidRDefault="003C0BF3" w:rsidP="004B088E">
            <w:pPr>
              <w:spacing w:before="0" w:after="0" w:line="240" w:lineRule="auto"/>
              <w:rPr>
                <w:sz w:val="18"/>
                <w:szCs w:val="18"/>
                <w:lang w:val="nl-NL"/>
              </w:rPr>
            </w:pPr>
            <w:r w:rsidRPr="004B088E">
              <w:rPr>
                <w:sz w:val="18"/>
                <w:szCs w:val="18"/>
                <w:lang w:val="nl-NL"/>
              </w:rPr>
              <w:t>Productgericht vs marktgericht gaan denken, samenwerking nodig in beide afdelingen (inkoop en promo)  dit doen dmv bonussen</w:t>
            </w:r>
          </w:p>
          <w:p w:rsidR="003C0BF3" w:rsidRPr="004B088E" w:rsidRDefault="003C0BF3" w:rsidP="004B088E">
            <w:pPr>
              <w:spacing w:before="0" w:after="0" w:line="240" w:lineRule="auto"/>
              <w:rPr>
                <w:sz w:val="18"/>
                <w:szCs w:val="18"/>
                <w:lang w:val="nl-NL"/>
              </w:rPr>
            </w:pPr>
          </w:p>
          <w:p w:rsidR="003C0BF3" w:rsidRPr="004B088E" w:rsidRDefault="003C0BF3" w:rsidP="004B088E">
            <w:pPr>
              <w:spacing w:before="0" w:after="0" w:line="240" w:lineRule="auto"/>
              <w:rPr>
                <w:sz w:val="18"/>
                <w:szCs w:val="18"/>
                <w:lang w:val="nl-NL"/>
              </w:rPr>
            </w:pPr>
            <w:r w:rsidRPr="004B088E">
              <w:rPr>
                <w:sz w:val="18"/>
                <w:szCs w:val="18"/>
                <w:lang w:val="nl-NL"/>
              </w:rPr>
              <w:t>Veel en structureel aan marktonderzoek doen</w:t>
            </w:r>
          </w:p>
          <w:p w:rsidR="003C0BF3" w:rsidRPr="004B088E" w:rsidRDefault="003C0BF3" w:rsidP="004B088E">
            <w:pPr>
              <w:spacing w:before="0" w:after="0" w:line="240" w:lineRule="auto"/>
              <w:rPr>
                <w:sz w:val="18"/>
                <w:szCs w:val="18"/>
                <w:lang w:val="nl-NL"/>
              </w:rPr>
            </w:pPr>
          </w:p>
          <w:p w:rsidR="003C0BF3" w:rsidRPr="004B088E" w:rsidRDefault="003C0BF3" w:rsidP="004B088E">
            <w:pPr>
              <w:spacing w:before="0" w:after="0" w:line="240" w:lineRule="auto"/>
              <w:rPr>
                <w:sz w:val="18"/>
                <w:szCs w:val="18"/>
                <w:lang w:val="nl-NL"/>
              </w:rPr>
            </w:pPr>
            <w:r w:rsidRPr="004B088E">
              <w:rPr>
                <w:sz w:val="18"/>
                <w:szCs w:val="18"/>
                <w:lang w:val="nl-NL"/>
              </w:rPr>
              <w:t>Opbouwen relaties met klanten door betrokkenheid te vergroten</w:t>
            </w:r>
          </w:p>
          <w:p w:rsidR="003C0BF3" w:rsidRPr="004B088E" w:rsidRDefault="003C0BF3" w:rsidP="004B088E">
            <w:pPr>
              <w:spacing w:before="0" w:after="0" w:line="240" w:lineRule="auto"/>
              <w:rPr>
                <w:sz w:val="18"/>
                <w:szCs w:val="18"/>
                <w:lang w:val="nl-NL"/>
              </w:rPr>
            </w:pPr>
          </w:p>
          <w:p w:rsidR="003C0BF3" w:rsidRPr="004B088E" w:rsidRDefault="003C0BF3" w:rsidP="004B088E">
            <w:pPr>
              <w:spacing w:before="0" w:after="0" w:line="240" w:lineRule="auto"/>
              <w:rPr>
                <w:sz w:val="18"/>
                <w:szCs w:val="18"/>
                <w:lang w:val="nl-NL"/>
              </w:rPr>
            </w:pPr>
            <w:r w:rsidRPr="004B088E">
              <w:rPr>
                <w:sz w:val="18"/>
                <w:szCs w:val="18"/>
                <w:lang w:val="nl-NL"/>
              </w:rPr>
              <w:t xml:space="preserve">Verlagen barriere </w:t>
            </w:r>
          </w:p>
          <w:p w:rsidR="003C0BF3" w:rsidRPr="004B088E" w:rsidRDefault="003C0BF3" w:rsidP="004B088E">
            <w:pPr>
              <w:spacing w:before="0" w:after="0" w:line="240" w:lineRule="auto"/>
              <w:rPr>
                <w:sz w:val="18"/>
                <w:szCs w:val="18"/>
                <w:lang w:val="nl-NL"/>
              </w:rPr>
            </w:pPr>
          </w:p>
          <w:p w:rsidR="003C0BF3" w:rsidRPr="004B088E" w:rsidRDefault="003C0BF3" w:rsidP="004B088E">
            <w:pPr>
              <w:spacing w:before="0" w:after="0" w:line="240" w:lineRule="auto"/>
              <w:rPr>
                <w:sz w:val="18"/>
                <w:szCs w:val="18"/>
                <w:lang w:val="nl-NL"/>
              </w:rPr>
            </w:pPr>
            <w:r w:rsidRPr="004B088E">
              <w:rPr>
                <w:sz w:val="18"/>
                <w:szCs w:val="18"/>
                <w:lang w:val="nl-NL"/>
              </w:rPr>
              <w:t>Onderscheidend imago opbouwen door bijv premières of theatermagazine</w:t>
            </w:r>
          </w:p>
          <w:p w:rsidR="003C0BF3" w:rsidRPr="004B088E" w:rsidRDefault="003C0BF3" w:rsidP="004B088E">
            <w:pPr>
              <w:spacing w:before="0" w:after="0" w:line="240" w:lineRule="auto"/>
              <w:rPr>
                <w:sz w:val="18"/>
                <w:szCs w:val="18"/>
                <w:lang w:val="nl-NL"/>
              </w:rPr>
            </w:pPr>
          </w:p>
          <w:p w:rsidR="003C0BF3" w:rsidRPr="004B088E" w:rsidRDefault="003C0BF3" w:rsidP="004B088E">
            <w:pPr>
              <w:spacing w:before="0" w:after="0" w:line="240" w:lineRule="auto"/>
              <w:rPr>
                <w:sz w:val="18"/>
                <w:szCs w:val="18"/>
                <w:lang w:val="nl-NL"/>
              </w:rPr>
            </w:pPr>
          </w:p>
        </w:tc>
        <w:tc>
          <w:tcPr>
            <w:tcW w:w="1815" w:type="dxa"/>
            <w:shd w:val="clear" w:color="auto" w:fill="BDE2EB"/>
          </w:tcPr>
          <w:p w:rsidR="003C0BF3" w:rsidRPr="004B088E" w:rsidRDefault="003C0BF3" w:rsidP="004B088E">
            <w:pPr>
              <w:spacing w:before="0" w:after="0" w:line="240" w:lineRule="auto"/>
              <w:rPr>
                <w:sz w:val="18"/>
                <w:szCs w:val="18"/>
                <w:lang w:val="nl-NL"/>
              </w:rPr>
            </w:pPr>
            <w:r w:rsidRPr="004B088E">
              <w:rPr>
                <w:sz w:val="18"/>
                <w:szCs w:val="18"/>
                <w:lang w:val="nl-NL"/>
              </w:rPr>
              <w:t>Gouden Struis = prijs voor beste marketingactie binnen de podiumkunsten georganiseerd door het Bureau Promotie Podiumkunsten</w:t>
            </w:r>
          </w:p>
        </w:tc>
      </w:tr>
      <w:tr w:rsidR="003C0BF3" w:rsidRPr="004B088E" w:rsidTr="004B088E">
        <w:tc>
          <w:tcPr>
            <w:tcW w:w="1080" w:type="dxa"/>
            <w:tcBorders>
              <w:top w:val="single" w:sz="8" w:space="0" w:color="FFFFFF"/>
              <w:bottom w:val="nil"/>
              <w:right w:val="single" w:sz="24" w:space="0" w:color="FFFFFF"/>
            </w:tcBorders>
            <w:shd w:val="clear" w:color="auto" w:fill="266D7E"/>
          </w:tcPr>
          <w:p w:rsidR="003C0BF3" w:rsidRPr="004B088E" w:rsidRDefault="003C0BF3" w:rsidP="004B088E">
            <w:pPr>
              <w:spacing w:before="0" w:after="0" w:line="240" w:lineRule="auto"/>
              <w:rPr>
                <w:b/>
                <w:bCs/>
                <w:color w:val="FFFFFF"/>
                <w:sz w:val="18"/>
                <w:szCs w:val="18"/>
                <w:lang w:val="nl-NL"/>
              </w:rPr>
            </w:pPr>
            <w:r w:rsidRPr="004B088E">
              <w:rPr>
                <w:b/>
                <w:bCs/>
                <w:color w:val="FFFFFF"/>
                <w:sz w:val="18"/>
                <w:szCs w:val="18"/>
                <w:lang w:val="nl-NL"/>
              </w:rPr>
              <w:t>Marian Dingena</w:t>
            </w:r>
          </w:p>
        </w:tc>
        <w:tc>
          <w:tcPr>
            <w:tcW w:w="2059" w:type="dxa"/>
            <w:tcBorders>
              <w:top w:val="single" w:sz="8" w:space="0" w:color="FFFFFF"/>
              <w:left w:val="single" w:sz="8" w:space="0" w:color="FFFFFF"/>
              <w:bottom w:val="single" w:sz="8" w:space="0" w:color="FFFFFF"/>
              <w:right w:val="single" w:sz="8" w:space="0" w:color="FFFFFF"/>
            </w:tcBorders>
            <w:shd w:val="clear" w:color="auto" w:fill="7AC4D7"/>
          </w:tcPr>
          <w:p w:rsidR="003C0BF3" w:rsidRPr="004B088E" w:rsidRDefault="003C0BF3" w:rsidP="004B088E">
            <w:pPr>
              <w:spacing w:before="0" w:after="0" w:line="240" w:lineRule="auto"/>
              <w:rPr>
                <w:sz w:val="18"/>
                <w:szCs w:val="18"/>
                <w:lang w:val="nl-NL"/>
              </w:rPr>
            </w:pPr>
            <w:r w:rsidRPr="004B088E">
              <w:rPr>
                <w:sz w:val="18"/>
                <w:szCs w:val="18"/>
                <w:lang w:val="nl-NL"/>
              </w:rPr>
              <w:t>Publiek wordt kritischer en veeleisender</w:t>
            </w:r>
          </w:p>
          <w:p w:rsidR="003C0BF3" w:rsidRPr="004B088E" w:rsidRDefault="003C0BF3" w:rsidP="004B088E">
            <w:pPr>
              <w:spacing w:before="0" w:after="0" w:line="240" w:lineRule="auto"/>
              <w:rPr>
                <w:sz w:val="18"/>
                <w:szCs w:val="18"/>
                <w:lang w:val="nl-NL"/>
              </w:rPr>
            </w:pPr>
          </w:p>
          <w:p w:rsidR="003C0BF3" w:rsidRPr="004B088E" w:rsidRDefault="003C0BF3" w:rsidP="004B088E">
            <w:pPr>
              <w:spacing w:before="0" w:after="0" w:line="240" w:lineRule="auto"/>
              <w:rPr>
                <w:sz w:val="18"/>
                <w:szCs w:val="18"/>
                <w:lang w:val="nl-NL"/>
              </w:rPr>
            </w:pPr>
            <w:r w:rsidRPr="004B088E">
              <w:rPr>
                <w:sz w:val="18"/>
                <w:szCs w:val="18"/>
                <w:lang w:val="nl-NL"/>
              </w:rPr>
              <w:t>Huidige vs potentiele bezoekers &amp; structureel vs ad hoc per voorstelling</w:t>
            </w:r>
          </w:p>
          <w:p w:rsidR="003C0BF3" w:rsidRPr="004B088E" w:rsidRDefault="003C0BF3" w:rsidP="004B088E">
            <w:pPr>
              <w:spacing w:before="0" w:after="0" w:line="240" w:lineRule="auto"/>
              <w:rPr>
                <w:sz w:val="18"/>
                <w:szCs w:val="18"/>
                <w:lang w:val="nl-NL"/>
              </w:rPr>
            </w:pPr>
          </w:p>
          <w:p w:rsidR="003C0BF3" w:rsidRPr="004B088E" w:rsidRDefault="003C0BF3" w:rsidP="004B088E">
            <w:pPr>
              <w:spacing w:before="0" w:after="0" w:line="240" w:lineRule="auto"/>
              <w:rPr>
                <w:sz w:val="18"/>
                <w:szCs w:val="18"/>
                <w:lang w:val="nl-NL"/>
              </w:rPr>
            </w:pPr>
            <w:r w:rsidRPr="004B088E">
              <w:rPr>
                <w:sz w:val="18"/>
                <w:szCs w:val="18"/>
                <w:lang w:val="nl-NL"/>
              </w:rPr>
              <w:t>Theaters maken indeling doelgroepen door: interne bestanden (bezoekers kassa adressen, mensen die om info vragen, abonnement, deelnemers aan activiteiten), marktonderzoek, intermediars, externe bestanden (cjp, omnidata, uitpost, etc), eigen analyse gevoel, internetstatistieken</w:t>
            </w:r>
          </w:p>
          <w:p w:rsidR="003C0BF3" w:rsidRPr="004B088E" w:rsidRDefault="003C0BF3" w:rsidP="004B088E">
            <w:pPr>
              <w:spacing w:before="0" w:after="0" w:line="240" w:lineRule="auto"/>
              <w:rPr>
                <w:sz w:val="18"/>
                <w:szCs w:val="18"/>
                <w:lang w:val="nl-NL"/>
              </w:rPr>
            </w:pPr>
          </w:p>
          <w:p w:rsidR="003C0BF3" w:rsidRPr="004B088E" w:rsidRDefault="003C0BF3" w:rsidP="004B088E">
            <w:pPr>
              <w:spacing w:before="0" w:after="0" w:line="240" w:lineRule="auto"/>
              <w:rPr>
                <w:sz w:val="18"/>
                <w:szCs w:val="18"/>
                <w:lang w:val="nl-NL"/>
              </w:rPr>
            </w:pPr>
            <w:r w:rsidRPr="004B088E">
              <w:rPr>
                <w:sz w:val="18"/>
                <w:szCs w:val="18"/>
                <w:lang w:val="nl-NL"/>
              </w:rPr>
              <w:t>Str+huidig = intern</w:t>
            </w:r>
            <w:r w:rsidRPr="004B088E">
              <w:rPr>
                <w:sz w:val="18"/>
                <w:szCs w:val="18"/>
                <w:lang w:val="nl-NL"/>
              </w:rPr>
              <w:br/>
              <w:t>Str + nieuw = marktonderzoek, gevoel, externe bestanden (CJP)</w:t>
            </w:r>
          </w:p>
          <w:p w:rsidR="003C0BF3" w:rsidRPr="004B088E" w:rsidRDefault="003C0BF3" w:rsidP="004B088E">
            <w:pPr>
              <w:spacing w:before="0" w:after="0" w:line="240" w:lineRule="auto"/>
              <w:rPr>
                <w:sz w:val="18"/>
                <w:szCs w:val="18"/>
                <w:lang w:val="nl-NL"/>
              </w:rPr>
            </w:pPr>
            <w:r w:rsidRPr="004B088E">
              <w:rPr>
                <w:sz w:val="18"/>
                <w:szCs w:val="18"/>
                <w:lang w:val="nl-NL"/>
              </w:rPr>
              <w:t>Vrst+huidig = bezoekersverleden</w:t>
            </w:r>
            <w:r w:rsidRPr="004B088E">
              <w:rPr>
                <w:sz w:val="18"/>
                <w:szCs w:val="18"/>
                <w:lang w:val="nl-NL"/>
              </w:rPr>
              <w:br/>
              <w:t xml:space="preserve">Vrst + nieuw = intermediairs </w:t>
            </w:r>
          </w:p>
        </w:tc>
        <w:tc>
          <w:tcPr>
            <w:tcW w:w="2365" w:type="dxa"/>
            <w:tcBorders>
              <w:top w:val="single" w:sz="8" w:space="0" w:color="FFFFFF"/>
              <w:left w:val="single" w:sz="8" w:space="0" w:color="FFFFFF"/>
              <w:bottom w:val="single" w:sz="8" w:space="0" w:color="FFFFFF"/>
              <w:right w:val="single" w:sz="8" w:space="0" w:color="FFFFFF"/>
            </w:tcBorders>
            <w:shd w:val="clear" w:color="auto" w:fill="7AC4D7"/>
          </w:tcPr>
          <w:p w:rsidR="003C0BF3" w:rsidRPr="004B088E" w:rsidRDefault="003C0BF3" w:rsidP="004B088E">
            <w:pPr>
              <w:spacing w:before="0" w:after="0" w:line="240" w:lineRule="auto"/>
              <w:rPr>
                <w:sz w:val="18"/>
                <w:szCs w:val="18"/>
                <w:lang w:val="nl-NL"/>
              </w:rPr>
            </w:pPr>
          </w:p>
        </w:tc>
        <w:tc>
          <w:tcPr>
            <w:tcW w:w="2783" w:type="dxa"/>
            <w:tcBorders>
              <w:top w:val="single" w:sz="8" w:space="0" w:color="FFFFFF"/>
              <w:left w:val="single" w:sz="8" w:space="0" w:color="FFFFFF"/>
              <w:bottom w:val="single" w:sz="8" w:space="0" w:color="FFFFFF"/>
              <w:right w:val="single" w:sz="8" w:space="0" w:color="FFFFFF"/>
            </w:tcBorders>
            <w:shd w:val="clear" w:color="auto" w:fill="7AC4D7"/>
          </w:tcPr>
          <w:p w:rsidR="003C0BF3" w:rsidRPr="004B088E" w:rsidRDefault="003C0BF3" w:rsidP="004B088E">
            <w:pPr>
              <w:spacing w:before="0" w:after="0" w:line="240" w:lineRule="auto"/>
              <w:rPr>
                <w:sz w:val="18"/>
                <w:szCs w:val="18"/>
                <w:lang w:val="nl-NL"/>
              </w:rPr>
            </w:pPr>
            <w:r w:rsidRPr="004B088E">
              <w:rPr>
                <w:sz w:val="18"/>
                <w:szCs w:val="18"/>
                <w:lang w:val="nl-NL"/>
              </w:rPr>
              <w:t>Publiek wordt kritischer en veeleisender</w:t>
            </w:r>
          </w:p>
          <w:p w:rsidR="003C0BF3" w:rsidRPr="004B088E" w:rsidRDefault="003C0BF3" w:rsidP="004B088E">
            <w:pPr>
              <w:spacing w:before="0" w:after="0" w:line="240" w:lineRule="auto"/>
              <w:rPr>
                <w:sz w:val="18"/>
                <w:szCs w:val="18"/>
                <w:lang w:val="nl-NL"/>
              </w:rPr>
            </w:pPr>
          </w:p>
          <w:p w:rsidR="003C0BF3" w:rsidRPr="004B088E" w:rsidRDefault="003C0BF3" w:rsidP="004B088E">
            <w:pPr>
              <w:spacing w:before="0" w:after="0" w:line="240" w:lineRule="auto"/>
              <w:rPr>
                <w:sz w:val="18"/>
                <w:szCs w:val="18"/>
                <w:lang w:val="nl-NL"/>
              </w:rPr>
            </w:pPr>
            <w:r w:rsidRPr="004B088E">
              <w:rPr>
                <w:sz w:val="18"/>
                <w:szCs w:val="18"/>
                <w:lang w:val="nl-NL"/>
              </w:rPr>
              <w:t>Concurrentie neemt toe tussen theaters maar ook met koopzondagen, attractieparken, discotheken, interactieve tv etc</w:t>
            </w:r>
          </w:p>
          <w:p w:rsidR="003C0BF3" w:rsidRPr="004B088E" w:rsidRDefault="003C0BF3" w:rsidP="004B088E">
            <w:pPr>
              <w:spacing w:before="0" w:after="0" w:line="240" w:lineRule="auto"/>
              <w:rPr>
                <w:sz w:val="18"/>
                <w:szCs w:val="18"/>
                <w:lang w:val="nl-NL"/>
              </w:rPr>
            </w:pPr>
          </w:p>
          <w:p w:rsidR="003C0BF3" w:rsidRPr="004B088E" w:rsidRDefault="003C0BF3" w:rsidP="004B088E">
            <w:pPr>
              <w:spacing w:before="0" w:after="0" w:line="240" w:lineRule="auto"/>
              <w:rPr>
                <w:sz w:val="18"/>
                <w:szCs w:val="18"/>
                <w:lang w:val="nl-NL"/>
              </w:rPr>
            </w:pPr>
            <w:r w:rsidRPr="004B088E">
              <w:rPr>
                <w:sz w:val="18"/>
                <w:szCs w:val="18"/>
                <w:lang w:val="nl-NL"/>
              </w:rPr>
              <w:t>Aanbod juist toegenomen</w:t>
            </w:r>
          </w:p>
          <w:p w:rsidR="003C0BF3" w:rsidRPr="004B088E" w:rsidRDefault="003C0BF3" w:rsidP="004B088E">
            <w:pPr>
              <w:spacing w:before="0" w:after="0" w:line="240" w:lineRule="auto"/>
              <w:rPr>
                <w:sz w:val="18"/>
                <w:szCs w:val="18"/>
                <w:lang w:val="nl-NL"/>
              </w:rPr>
            </w:pPr>
            <w:r w:rsidRPr="004B088E">
              <w:rPr>
                <w:sz w:val="18"/>
                <w:szCs w:val="18"/>
                <w:lang w:val="nl-NL"/>
              </w:rPr>
              <w:t>gerichte en planmatige aanpak van doelgroepenmarketing nog in de kinderschoenen staat</w:t>
            </w:r>
          </w:p>
          <w:p w:rsidR="003C0BF3" w:rsidRPr="004B088E" w:rsidRDefault="003C0BF3" w:rsidP="004B088E">
            <w:pPr>
              <w:spacing w:before="0" w:after="0" w:line="240" w:lineRule="auto"/>
              <w:rPr>
                <w:sz w:val="18"/>
                <w:szCs w:val="18"/>
                <w:lang w:val="nl-NL"/>
              </w:rPr>
            </w:pPr>
            <w:r w:rsidRPr="004B088E">
              <w:rPr>
                <w:sz w:val="18"/>
                <w:szCs w:val="18"/>
                <w:lang w:val="nl-NL"/>
              </w:rPr>
              <w:t>relatief veel marketing-inspanningen geconcentreerd rondom het (ad hoc)</w:t>
            </w:r>
          </w:p>
        </w:tc>
        <w:tc>
          <w:tcPr>
            <w:tcW w:w="2093" w:type="dxa"/>
            <w:tcBorders>
              <w:top w:val="single" w:sz="8" w:space="0" w:color="FFFFFF"/>
              <w:left w:val="single" w:sz="8" w:space="0" w:color="FFFFFF"/>
              <w:bottom w:val="single" w:sz="8" w:space="0" w:color="FFFFFF"/>
              <w:right w:val="single" w:sz="8" w:space="0" w:color="FFFFFF"/>
            </w:tcBorders>
            <w:shd w:val="clear" w:color="auto" w:fill="7AC4D7"/>
          </w:tcPr>
          <w:p w:rsidR="003C0BF3" w:rsidRPr="004B088E" w:rsidRDefault="003C0BF3" w:rsidP="004B088E">
            <w:pPr>
              <w:spacing w:before="0" w:after="0" w:line="240" w:lineRule="auto"/>
              <w:rPr>
                <w:sz w:val="18"/>
                <w:szCs w:val="18"/>
                <w:lang w:val="nl-NL"/>
              </w:rPr>
            </w:pPr>
          </w:p>
        </w:tc>
        <w:tc>
          <w:tcPr>
            <w:tcW w:w="2372" w:type="dxa"/>
            <w:tcBorders>
              <w:top w:val="single" w:sz="8" w:space="0" w:color="FFFFFF"/>
              <w:left w:val="single" w:sz="8" w:space="0" w:color="FFFFFF"/>
              <w:bottom w:val="single" w:sz="8" w:space="0" w:color="FFFFFF"/>
              <w:right w:val="single" w:sz="8" w:space="0" w:color="FFFFFF"/>
            </w:tcBorders>
            <w:shd w:val="clear" w:color="auto" w:fill="7AC4D7"/>
          </w:tcPr>
          <w:p w:rsidR="003C0BF3" w:rsidRPr="004B088E" w:rsidRDefault="003C0BF3" w:rsidP="004B088E">
            <w:pPr>
              <w:spacing w:before="0" w:after="0" w:line="240" w:lineRule="auto"/>
              <w:rPr>
                <w:sz w:val="18"/>
                <w:szCs w:val="18"/>
                <w:lang w:val="nl-NL"/>
              </w:rPr>
            </w:pPr>
          </w:p>
        </w:tc>
        <w:tc>
          <w:tcPr>
            <w:tcW w:w="1815" w:type="dxa"/>
            <w:tcBorders>
              <w:top w:val="single" w:sz="8" w:space="0" w:color="FFFFFF"/>
              <w:left w:val="single" w:sz="8" w:space="0" w:color="FFFFFF"/>
              <w:bottom w:val="single" w:sz="8" w:space="0" w:color="FFFFFF"/>
            </w:tcBorders>
            <w:shd w:val="clear" w:color="auto" w:fill="7AC4D7"/>
          </w:tcPr>
          <w:p w:rsidR="003C0BF3" w:rsidRPr="004B088E" w:rsidRDefault="003C0BF3" w:rsidP="004B088E">
            <w:pPr>
              <w:spacing w:before="0" w:after="0" w:line="240" w:lineRule="auto"/>
              <w:rPr>
                <w:sz w:val="18"/>
                <w:szCs w:val="18"/>
                <w:lang w:val="nl-NL"/>
              </w:rPr>
            </w:pPr>
          </w:p>
        </w:tc>
      </w:tr>
      <w:tr w:rsidR="003C0BF3" w:rsidRPr="004B088E" w:rsidTr="004B088E">
        <w:tc>
          <w:tcPr>
            <w:tcW w:w="1080" w:type="dxa"/>
            <w:tcBorders>
              <w:bottom w:val="nil"/>
              <w:right w:val="single" w:sz="24" w:space="0" w:color="FFFFFF"/>
            </w:tcBorders>
            <w:shd w:val="clear" w:color="auto" w:fill="266D7E"/>
          </w:tcPr>
          <w:p w:rsidR="003C0BF3" w:rsidRPr="004B088E" w:rsidRDefault="003C0BF3" w:rsidP="004B088E">
            <w:pPr>
              <w:spacing w:before="0" w:after="0" w:line="240" w:lineRule="auto"/>
              <w:rPr>
                <w:b/>
                <w:bCs/>
                <w:color w:val="FFFFFF"/>
                <w:sz w:val="18"/>
                <w:szCs w:val="18"/>
                <w:lang w:val="nl-NL"/>
              </w:rPr>
            </w:pPr>
            <w:r w:rsidRPr="004B088E">
              <w:rPr>
                <w:b/>
                <w:bCs/>
                <w:color w:val="FFFFFF"/>
                <w:sz w:val="18"/>
                <w:szCs w:val="18"/>
                <w:lang w:val="nl-NL"/>
              </w:rPr>
              <w:t>Vincent de Koning</w:t>
            </w:r>
          </w:p>
        </w:tc>
        <w:tc>
          <w:tcPr>
            <w:tcW w:w="2059" w:type="dxa"/>
            <w:shd w:val="clear" w:color="auto" w:fill="BDE2EB"/>
          </w:tcPr>
          <w:p w:rsidR="003C0BF3" w:rsidRPr="004B088E" w:rsidRDefault="003C0BF3" w:rsidP="004B088E">
            <w:pPr>
              <w:spacing w:before="0" w:after="0" w:line="240" w:lineRule="auto"/>
              <w:rPr>
                <w:sz w:val="18"/>
                <w:szCs w:val="18"/>
                <w:lang w:val="nl-NL"/>
              </w:rPr>
            </w:pPr>
            <w:r w:rsidRPr="004B088E">
              <w:rPr>
                <w:sz w:val="18"/>
                <w:szCs w:val="18"/>
                <w:lang w:val="nl-NL"/>
              </w:rPr>
              <w:t>Ouder, hoogopgeleid en autochtoon (Elffers, Van der Hoeven &amp; Randshuysen, 2004)</w:t>
            </w:r>
            <w:r w:rsidRPr="004B088E">
              <w:rPr>
                <w:sz w:val="18"/>
                <w:szCs w:val="18"/>
                <w:lang w:val="nl-NL"/>
              </w:rPr>
              <w:br/>
            </w:r>
            <w:r w:rsidRPr="004B088E">
              <w:rPr>
                <w:sz w:val="18"/>
                <w:szCs w:val="18"/>
                <w:lang w:val="nl-NL"/>
              </w:rPr>
              <w:br/>
              <w:t>Jongeren en allochtonen bereiken dmv scholing</w:t>
            </w:r>
          </w:p>
        </w:tc>
        <w:tc>
          <w:tcPr>
            <w:tcW w:w="2365" w:type="dxa"/>
            <w:shd w:val="clear" w:color="auto" w:fill="BDE2EB"/>
          </w:tcPr>
          <w:p w:rsidR="003C0BF3" w:rsidRPr="004B088E" w:rsidRDefault="003C0BF3" w:rsidP="004B088E">
            <w:pPr>
              <w:spacing w:before="0" w:after="0" w:line="240" w:lineRule="auto"/>
              <w:rPr>
                <w:sz w:val="18"/>
                <w:szCs w:val="18"/>
                <w:lang w:val="nl-NL"/>
              </w:rPr>
            </w:pPr>
          </w:p>
        </w:tc>
        <w:tc>
          <w:tcPr>
            <w:tcW w:w="2783" w:type="dxa"/>
            <w:shd w:val="clear" w:color="auto" w:fill="BDE2EB"/>
          </w:tcPr>
          <w:p w:rsidR="003C0BF3" w:rsidRPr="004B088E" w:rsidRDefault="003C0BF3" w:rsidP="004B088E">
            <w:pPr>
              <w:spacing w:before="0" w:after="0" w:line="240" w:lineRule="auto"/>
              <w:rPr>
                <w:sz w:val="18"/>
                <w:szCs w:val="18"/>
                <w:lang w:val="nl-NL"/>
              </w:rPr>
            </w:pPr>
          </w:p>
        </w:tc>
        <w:tc>
          <w:tcPr>
            <w:tcW w:w="2093" w:type="dxa"/>
            <w:shd w:val="clear" w:color="auto" w:fill="BDE2EB"/>
          </w:tcPr>
          <w:p w:rsidR="003C0BF3" w:rsidRPr="004B088E" w:rsidRDefault="003C0BF3" w:rsidP="004B088E">
            <w:pPr>
              <w:spacing w:before="0" w:after="0" w:line="240" w:lineRule="auto"/>
              <w:rPr>
                <w:sz w:val="18"/>
                <w:szCs w:val="18"/>
                <w:lang w:val="nl-NL"/>
              </w:rPr>
            </w:pPr>
            <w:r w:rsidRPr="004B088E">
              <w:rPr>
                <w:sz w:val="18"/>
                <w:szCs w:val="18"/>
                <w:lang w:val="nl-NL"/>
              </w:rPr>
              <w:t>Voorstellingen die door de staat financieel gesteund worden trekken steeds minder publiek</w:t>
            </w:r>
          </w:p>
          <w:p w:rsidR="003C0BF3" w:rsidRPr="004B088E" w:rsidRDefault="003C0BF3" w:rsidP="004B088E">
            <w:pPr>
              <w:spacing w:before="0" w:after="0" w:line="240" w:lineRule="auto"/>
              <w:rPr>
                <w:sz w:val="18"/>
                <w:szCs w:val="18"/>
                <w:lang w:val="nl-NL"/>
              </w:rPr>
            </w:pPr>
          </w:p>
          <w:p w:rsidR="003C0BF3" w:rsidRPr="004B088E" w:rsidRDefault="003C0BF3" w:rsidP="004B088E">
            <w:pPr>
              <w:spacing w:before="0" w:after="0" w:line="240" w:lineRule="auto"/>
              <w:rPr>
                <w:sz w:val="18"/>
                <w:szCs w:val="18"/>
                <w:lang w:val="nl-NL"/>
              </w:rPr>
            </w:pPr>
            <w:r w:rsidRPr="004B088E">
              <w:rPr>
                <w:sz w:val="18"/>
                <w:szCs w:val="18"/>
                <w:lang w:val="nl-NL"/>
              </w:rPr>
              <w:t>Serieus toneel lijkt voor elite te worden</w:t>
            </w:r>
          </w:p>
          <w:p w:rsidR="003C0BF3" w:rsidRPr="004B088E" w:rsidRDefault="003C0BF3" w:rsidP="004B088E">
            <w:pPr>
              <w:spacing w:before="0" w:after="0" w:line="240" w:lineRule="auto"/>
              <w:rPr>
                <w:sz w:val="18"/>
                <w:szCs w:val="18"/>
                <w:lang w:val="nl-NL"/>
              </w:rPr>
            </w:pPr>
          </w:p>
          <w:p w:rsidR="003C0BF3" w:rsidRPr="004B088E" w:rsidRDefault="003C0BF3" w:rsidP="004B088E">
            <w:pPr>
              <w:spacing w:before="0" w:after="0" w:line="240" w:lineRule="auto"/>
              <w:rPr>
                <w:sz w:val="18"/>
                <w:szCs w:val="18"/>
                <w:lang w:val="nl-NL"/>
              </w:rPr>
            </w:pPr>
            <w:r w:rsidRPr="004B088E">
              <w:rPr>
                <w:sz w:val="18"/>
                <w:szCs w:val="18"/>
                <w:lang w:val="nl-NL"/>
              </w:rPr>
              <w:t>Experts zeggen: te veel ensembles en gezelschappen = versnipperd aanbod</w:t>
            </w:r>
            <w:r w:rsidRPr="004B088E">
              <w:rPr>
                <w:sz w:val="18"/>
                <w:szCs w:val="18"/>
                <w:lang w:val="nl-NL"/>
              </w:rPr>
              <w:br/>
              <w:t>En men stapt over naar amusement (cabaret en musical)</w:t>
            </w:r>
          </w:p>
          <w:p w:rsidR="003C0BF3" w:rsidRPr="004B088E" w:rsidRDefault="003C0BF3" w:rsidP="004B088E">
            <w:pPr>
              <w:spacing w:before="0" w:after="0" w:line="240" w:lineRule="auto"/>
              <w:rPr>
                <w:sz w:val="18"/>
                <w:szCs w:val="18"/>
                <w:lang w:val="nl-NL"/>
              </w:rPr>
            </w:pPr>
          </w:p>
          <w:p w:rsidR="003C0BF3" w:rsidRPr="004B088E" w:rsidRDefault="003C0BF3" w:rsidP="004B088E">
            <w:pPr>
              <w:spacing w:before="0" w:after="0" w:line="240" w:lineRule="auto"/>
              <w:rPr>
                <w:sz w:val="18"/>
                <w:szCs w:val="18"/>
                <w:lang w:val="nl-NL"/>
              </w:rPr>
            </w:pPr>
            <w:r w:rsidRPr="004B088E">
              <w:rPr>
                <w:sz w:val="18"/>
                <w:szCs w:val="18"/>
                <w:lang w:val="nl-NL"/>
              </w:rPr>
              <w:t>Jongeren ontbreken in publiek (1,5% van jongeren tussen 15 en 25 gaat 4 keer of vaker naar toneelvoorstelling SCP onderzoek) Wel meer 1x per jaar, maar nooit boven 20%</w:t>
            </w:r>
          </w:p>
        </w:tc>
        <w:tc>
          <w:tcPr>
            <w:tcW w:w="2372" w:type="dxa"/>
            <w:shd w:val="clear" w:color="auto" w:fill="BDE2EB"/>
          </w:tcPr>
          <w:p w:rsidR="003C0BF3" w:rsidRPr="004B088E" w:rsidRDefault="003C0BF3" w:rsidP="004B088E">
            <w:pPr>
              <w:spacing w:before="0" w:after="0" w:line="240" w:lineRule="auto"/>
              <w:rPr>
                <w:sz w:val="18"/>
                <w:szCs w:val="18"/>
                <w:lang w:val="nl-NL"/>
              </w:rPr>
            </w:pPr>
          </w:p>
        </w:tc>
        <w:tc>
          <w:tcPr>
            <w:tcW w:w="1815" w:type="dxa"/>
            <w:shd w:val="clear" w:color="auto" w:fill="BDE2EB"/>
          </w:tcPr>
          <w:p w:rsidR="003C0BF3" w:rsidRPr="004B088E" w:rsidRDefault="003C0BF3" w:rsidP="004B088E">
            <w:pPr>
              <w:spacing w:before="0" w:after="0" w:line="240" w:lineRule="auto"/>
              <w:rPr>
                <w:sz w:val="18"/>
                <w:szCs w:val="18"/>
                <w:lang w:val="nl-NL"/>
              </w:rPr>
            </w:pPr>
            <w:r w:rsidRPr="004B088E">
              <w:rPr>
                <w:sz w:val="18"/>
                <w:szCs w:val="18"/>
                <w:lang w:val="nl-NL"/>
              </w:rPr>
              <w:t>Theaters met speciaal doel, zo breed mogelijk aanbod en commercieel zelfstandige theaters (Fortus Circustheater) en theaterproducenten als Joop vd Ende</w:t>
            </w:r>
          </w:p>
          <w:p w:rsidR="003C0BF3" w:rsidRPr="004B088E" w:rsidRDefault="003C0BF3" w:rsidP="004B088E">
            <w:pPr>
              <w:spacing w:before="0" w:after="0" w:line="240" w:lineRule="auto"/>
              <w:rPr>
                <w:sz w:val="18"/>
                <w:szCs w:val="18"/>
                <w:lang w:val="nl-NL"/>
              </w:rPr>
            </w:pPr>
          </w:p>
          <w:p w:rsidR="003C0BF3" w:rsidRPr="004B088E" w:rsidRDefault="003C0BF3" w:rsidP="004B088E">
            <w:pPr>
              <w:spacing w:before="0" w:after="0" w:line="240" w:lineRule="auto"/>
              <w:rPr>
                <w:sz w:val="18"/>
                <w:szCs w:val="18"/>
                <w:lang w:val="nl-NL"/>
              </w:rPr>
            </w:pPr>
            <w:r w:rsidRPr="004B088E">
              <w:rPr>
                <w:sz w:val="18"/>
                <w:szCs w:val="18"/>
                <w:lang w:val="nl-NL"/>
              </w:rPr>
              <w:t>Afspraken SMART</w:t>
            </w:r>
          </w:p>
          <w:p w:rsidR="003C0BF3" w:rsidRPr="004B088E" w:rsidRDefault="003C0BF3" w:rsidP="004B088E">
            <w:pPr>
              <w:spacing w:before="0" w:after="0" w:line="240" w:lineRule="auto"/>
              <w:rPr>
                <w:sz w:val="18"/>
                <w:szCs w:val="18"/>
                <w:lang w:val="nl-NL"/>
              </w:rPr>
            </w:pPr>
          </w:p>
          <w:p w:rsidR="003C0BF3" w:rsidRPr="004B088E" w:rsidRDefault="003C0BF3" w:rsidP="004B088E">
            <w:pPr>
              <w:spacing w:before="0" w:after="0" w:line="240" w:lineRule="auto"/>
              <w:rPr>
                <w:sz w:val="18"/>
                <w:szCs w:val="18"/>
                <w:lang w:val="nl-NL"/>
              </w:rPr>
            </w:pPr>
            <w:r w:rsidRPr="004B088E">
              <w:rPr>
                <w:sz w:val="18"/>
                <w:szCs w:val="18"/>
                <w:lang w:val="nl-NL"/>
              </w:rPr>
              <w:t>Het rijk subsidieert de theater- dans- en muziekgezelschappen met landelijk voorzieningsbeleid, de provincie subsidieert oa regionale initiatieven, jeugdtheater aanvullende rol theaters.</w:t>
            </w:r>
          </w:p>
          <w:p w:rsidR="003C0BF3" w:rsidRPr="004B088E" w:rsidRDefault="003C0BF3" w:rsidP="004B088E">
            <w:pPr>
              <w:spacing w:before="0" w:after="0" w:line="240" w:lineRule="auto"/>
              <w:rPr>
                <w:sz w:val="18"/>
                <w:szCs w:val="18"/>
                <w:lang w:val="nl-NL"/>
              </w:rPr>
            </w:pPr>
          </w:p>
          <w:p w:rsidR="003C0BF3" w:rsidRPr="004B088E" w:rsidRDefault="003C0BF3" w:rsidP="004B088E">
            <w:pPr>
              <w:spacing w:before="0" w:after="0" w:line="240" w:lineRule="auto"/>
              <w:rPr>
                <w:sz w:val="18"/>
                <w:szCs w:val="18"/>
                <w:lang w:val="nl-NL"/>
              </w:rPr>
            </w:pPr>
            <w:r w:rsidRPr="004B088E">
              <w:rPr>
                <w:sz w:val="18"/>
                <w:szCs w:val="18"/>
                <w:lang w:val="nl-NL"/>
              </w:rPr>
              <w:t>&lt;200 stoelen = klein</w:t>
            </w:r>
            <w:r w:rsidRPr="004B088E">
              <w:rPr>
                <w:sz w:val="18"/>
                <w:szCs w:val="18"/>
                <w:lang w:val="nl-NL"/>
              </w:rPr>
              <w:br/>
              <w:t>200-400 middel</w:t>
            </w:r>
            <w:r w:rsidRPr="004B088E">
              <w:rPr>
                <w:sz w:val="18"/>
                <w:szCs w:val="18"/>
                <w:lang w:val="nl-NL"/>
              </w:rPr>
              <w:br/>
              <w:t>&gt;400 groot</w:t>
            </w:r>
          </w:p>
        </w:tc>
      </w:tr>
      <w:tr w:rsidR="003C0BF3" w:rsidRPr="004B088E" w:rsidTr="004B088E">
        <w:tc>
          <w:tcPr>
            <w:tcW w:w="1080" w:type="dxa"/>
            <w:tcBorders>
              <w:top w:val="single" w:sz="8" w:space="0" w:color="FFFFFF"/>
              <w:bottom w:val="nil"/>
              <w:right w:val="single" w:sz="24" w:space="0" w:color="FFFFFF"/>
            </w:tcBorders>
            <w:shd w:val="clear" w:color="auto" w:fill="266D7E"/>
          </w:tcPr>
          <w:p w:rsidR="003C0BF3" w:rsidRPr="004B088E" w:rsidRDefault="003C0BF3" w:rsidP="004B088E">
            <w:pPr>
              <w:spacing w:before="0" w:after="0" w:line="240" w:lineRule="auto"/>
              <w:rPr>
                <w:b/>
                <w:bCs/>
                <w:color w:val="FFFFFF"/>
                <w:sz w:val="18"/>
                <w:szCs w:val="18"/>
                <w:lang w:val="nl-NL"/>
              </w:rPr>
            </w:pPr>
            <w:r w:rsidRPr="004B088E">
              <w:rPr>
                <w:b/>
                <w:bCs/>
                <w:color w:val="FFFFFF"/>
                <w:sz w:val="18"/>
                <w:szCs w:val="18"/>
                <w:lang w:val="nl-NL"/>
              </w:rPr>
              <w:t>OCW</w:t>
            </w:r>
          </w:p>
        </w:tc>
        <w:tc>
          <w:tcPr>
            <w:tcW w:w="2059" w:type="dxa"/>
            <w:tcBorders>
              <w:top w:val="single" w:sz="8" w:space="0" w:color="FFFFFF"/>
              <w:left w:val="single" w:sz="8" w:space="0" w:color="FFFFFF"/>
              <w:bottom w:val="single" w:sz="8" w:space="0" w:color="FFFFFF"/>
              <w:right w:val="single" w:sz="8" w:space="0" w:color="FFFFFF"/>
            </w:tcBorders>
            <w:shd w:val="clear" w:color="auto" w:fill="7AC4D7"/>
          </w:tcPr>
          <w:p w:rsidR="003C0BF3" w:rsidRPr="004B088E" w:rsidRDefault="003C0BF3" w:rsidP="004B088E">
            <w:pPr>
              <w:spacing w:before="0" w:after="0" w:line="240" w:lineRule="auto"/>
              <w:rPr>
                <w:sz w:val="18"/>
                <w:szCs w:val="18"/>
                <w:lang w:val="nl-NL"/>
              </w:rPr>
            </w:pPr>
          </w:p>
        </w:tc>
        <w:tc>
          <w:tcPr>
            <w:tcW w:w="2365" w:type="dxa"/>
            <w:tcBorders>
              <w:top w:val="single" w:sz="8" w:space="0" w:color="FFFFFF"/>
              <w:left w:val="single" w:sz="8" w:space="0" w:color="FFFFFF"/>
              <w:bottom w:val="single" w:sz="8" w:space="0" w:color="FFFFFF"/>
              <w:right w:val="single" w:sz="8" w:space="0" w:color="FFFFFF"/>
            </w:tcBorders>
            <w:shd w:val="clear" w:color="auto" w:fill="7AC4D7"/>
          </w:tcPr>
          <w:p w:rsidR="003C0BF3" w:rsidRPr="004B088E" w:rsidRDefault="003C0BF3" w:rsidP="004B088E">
            <w:pPr>
              <w:spacing w:before="0" w:after="0" w:line="240" w:lineRule="auto"/>
              <w:rPr>
                <w:sz w:val="18"/>
                <w:szCs w:val="18"/>
                <w:lang w:val="nl-NL"/>
              </w:rPr>
            </w:pPr>
            <w:r w:rsidRPr="004B088E">
              <w:rPr>
                <w:sz w:val="18"/>
                <w:szCs w:val="18"/>
                <w:lang w:val="nl-NL"/>
              </w:rPr>
              <w:t>Ongeveer 15% van wat op podium te zien is krijgt rijkssubsidie</w:t>
            </w:r>
            <w:r w:rsidRPr="004B088E">
              <w:rPr>
                <w:sz w:val="18"/>
                <w:szCs w:val="18"/>
                <w:lang w:val="nl-NL"/>
              </w:rPr>
              <w:br/>
            </w:r>
            <w:r w:rsidRPr="004B088E">
              <w:rPr>
                <w:sz w:val="18"/>
                <w:szCs w:val="18"/>
                <w:lang w:val="nl-NL"/>
              </w:rPr>
              <w:br/>
              <w:t>Gemeentes verantwoordelijk voor accommodaties en provincies voor aanbod en voor verspreiding daarvan binnen eigen grenzen</w:t>
            </w:r>
          </w:p>
        </w:tc>
        <w:tc>
          <w:tcPr>
            <w:tcW w:w="2783" w:type="dxa"/>
            <w:tcBorders>
              <w:top w:val="single" w:sz="8" w:space="0" w:color="FFFFFF"/>
              <w:left w:val="single" w:sz="8" w:space="0" w:color="FFFFFF"/>
              <w:bottom w:val="single" w:sz="8" w:space="0" w:color="FFFFFF"/>
              <w:right w:val="single" w:sz="8" w:space="0" w:color="FFFFFF"/>
            </w:tcBorders>
            <w:shd w:val="clear" w:color="auto" w:fill="7AC4D7"/>
          </w:tcPr>
          <w:p w:rsidR="003C0BF3" w:rsidRPr="004B088E" w:rsidRDefault="003C0BF3" w:rsidP="004B088E">
            <w:pPr>
              <w:spacing w:before="0" w:after="0" w:line="240" w:lineRule="auto"/>
              <w:rPr>
                <w:sz w:val="18"/>
                <w:szCs w:val="18"/>
                <w:lang w:val="nl-NL"/>
              </w:rPr>
            </w:pPr>
            <w:r w:rsidRPr="004B088E">
              <w:rPr>
                <w:sz w:val="18"/>
                <w:szCs w:val="18"/>
                <w:lang w:val="nl-NL"/>
              </w:rPr>
              <w:t>Blz 48 uitgaven en inkomsten cultuur door de overheid</w:t>
            </w:r>
            <w:r w:rsidRPr="004B088E">
              <w:rPr>
                <w:sz w:val="18"/>
                <w:szCs w:val="18"/>
                <w:lang w:val="nl-NL"/>
              </w:rPr>
              <w:br/>
            </w:r>
          </w:p>
          <w:p w:rsidR="003C0BF3" w:rsidRPr="004B088E" w:rsidRDefault="003C0BF3" w:rsidP="004B088E">
            <w:pPr>
              <w:spacing w:before="0" w:after="0" w:line="240" w:lineRule="auto"/>
              <w:rPr>
                <w:sz w:val="18"/>
                <w:szCs w:val="18"/>
                <w:lang w:val="nl-NL"/>
              </w:rPr>
            </w:pPr>
            <w:r w:rsidRPr="004B088E">
              <w:rPr>
                <w:sz w:val="18"/>
                <w:szCs w:val="18"/>
                <w:lang w:val="nl-NL"/>
              </w:rPr>
              <w:t>Blz 135 uitgaven overheid podiumkunsten</w:t>
            </w:r>
          </w:p>
        </w:tc>
        <w:tc>
          <w:tcPr>
            <w:tcW w:w="2093" w:type="dxa"/>
            <w:tcBorders>
              <w:top w:val="single" w:sz="8" w:space="0" w:color="FFFFFF"/>
              <w:left w:val="single" w:sz="8" w:space="0" w:color="FFFFFF"/>
              <w:bottom w:val="single" w:sz="8" w:space="0" w:color="FFFFFF"/>
              <w:right w:val="single" w:sz="8" w:space="0" w:color="FFFFFF"/>
            </w:tcBorders>
            <w:shd w:val="clear" w:color="auto" w:fill="7AC4D7"/>
          </w:tcPr>
          <w:p w:rsidR="003C0BF3" w:rsidRPr="004B088E" w:rsidRDefault="003C0BF3" w:rsidP="004B088E">
            <w:pPr>
              <w:spacing w:before="0" w:after="0" w:line="240" w:lineRule="auto"/>
              <w:rPr>
                <w:sz w:val="18"/>
                <w:szCs w:val="18"/>
                <w:lang w:val="nl-NL"/>
              </w:rPr>
            </w:pPr>
          </w:p>
        </w:tc>
        <w:tc>
          <w:tcPr>
            <w:tcW w:w="2372" w:type="dxa"/>
            <w:tcBorders>
              <w:top w:val="single" w:sz="8" w:space="0" w:color="FFFFFF"/>
              <w:left w:val="single" w:sz="8" w:space="0" w:color="FFFFFF"/>
              <w:bottom w:val="single" w:sz="8" w:space="0" w:color="FFFFFF"/>
              <w:right w:val="single" w:sz="8" w:space="0" w:color="FFFFFF"/>
            </w:tcBorders>
            <w:shd w:val="clear" w:color="auto" w:fill="7AC4D7"/>
          </w:tcPr>
          <w:p w:rsidR="003C0BF3" w:rsidRPr="004B088E" w:rsidRDefault="003C0BF3" w:rsidP="004B088E">
            <w:pPr>
              <w:spacing w:before="0" w:after="0" w:line="240" w:lineRule="auto"/>
              <w:rPr>
                <w:sz w:val="18"/>
                <w:szCs w:val="18"/>
                <w:lang w:val="nl-NL"/>
              </w:rPr>
            </w:pPr>
          </w:p>
        </w:tc>
        <w:tc>
          <w:tcPr>
            <w:tcW w:w="1815" w:type="dxa"/>
            <w:tcBorders>
              <w:top w:val="single" w:sz="8" w:space="0" w:color="FFFFFF"/>
              <w:left w:val="single" w:sz="8" w:space="0" w:color="FFFFFF"/>
              <w:bottom w:val="single" w:sz="8" w:space="0" w:color="FFFFFF"/>
            </w:tcBorders>
            <w:shd w:val="clear" w:color="auto" w:fill="7AC4D7"/>
          </w:tcPr>
          <w:p w:rsidR="003C0BF3" w:rsidRPr="004B088E" w:rsidRDefault="003C0BF3" w:rsidP="004B088E">
            <w:pPr>
              <w:spacing w:before="0" w:after="0" w:line="240" w:lineRule="auto"/>
              <w:rPr>
                <w:sz w:val="18"/>
                <w:szCs w:val="18"/>
                <w:lang w:val="nl-NL"/>
              </w:rPr>
            </w:pPr>
          </w:p>
        </w:tc>
      </w:tr>
      <w:tr w:rsidR="003C0BF3" w:rsidRPr="004B088E" w:rsidTr="004B088E">
        <w:tc>
          <w:tcPr>
            <w:tcW w:w="1080" w:type="dxa"/>
            <w:tcBorders>
              <w:bottom w:val="nil"/>
              <w:right w:val="single" w:sz="24" w:space="0" w:color="FFFFFF"/>
            </w:tcBorders>
            <w:shd w:val="clear" w:color="auto" w:fill="266D7E"/>
          </w:tcPr>
          <w:p w:rsidR="003C0BF3" w:rsidRPr="004B088E" w:rsidRDefault="003C0BF3" w:rsidP="004B088E">
            <w:pPr>
              <w:spacing w:before="0" w:after="0" w:line="240" w:lineRule="auto"/>
              <w:rPr>
                <w:b/>
                <w:bCs/>
                <w:color w:val="FFFFFF"/>
                <w:sz w:val="18"/>
                <w:szCs w:val="18"/>
                <w:lang w:val="nl-NL"/>
              </w:rPr>
            </w:pPr>
            <w:r w:rsidRPr="004B088E">
              <w:rPr>
                <w:b/>
                <w:bCs/>
                <w:color w:val="FFFFFF"/>
                <w:sz w:val="18"/>
                <w:szCs w:val="18"/>
                <w:lang w:val="nl-NL"/>
              </w:rPr>
              <w:t>Noordman</w:t>
            </w:r>
          </w:p>
        </w:tc>
        <w:tc>
          <w:tcPr>
            <w:tcW w:w="2059" w:type="dxa"/>
            <w:shd w:val="clear" w:color="auto" w:fill="BDE2EB"/>
          </w:tcPr>
          <w:p w:rsidR="003C0BF3" w:rsidRPr="004B088E" w:rsidRDefault="003C0BF3" w:rsidP="004B088E">
            <w:pPr>
              <w:spacing w:before="0" w:after="0" w:line="240" w:lineRule="auto"/>
              <w:rPr>
                <w:sz w:val="18"/>
                <w:szCs w:val="18"/>
                <w:lang w:val="nl-NL"/>
              </w:rPr>
            </w:pPr>
            <w:r w:rsidRPr="004B088E">
              <w:rPr>
                <w:sz w:val="18"/>
                <w:szCs w:val="18"/>
                <w:lang w:val="nl-NL"/>
              </w:rPr>
              <w:t>Bezoekers voor inhoud, of voor avondje uit (kleine groep) meeste voor beide</w:t>
            </w:r>
          </w:p>
          <w:p w:rsidR="003C0BF3" w:rsidRPr="004B088E" w:rsidRDefault="003C0BF3" w:rsidP="004B088E">
            <w:pPr>
              <w:spacing w:before="0" w:after="0" w:line="240" w:lineRule="auto"/>
              <w:rPr>
                <w:sz w:val="18"/>
                <w:szCs w:val="18"/>
                <w:lang w:val="nl-NL"/>
              </w:rPr>
            </w:pPr>
          </w:p>
          <w:p w:rsidR="003C0BF3" w:rsidRPr="004B088E" w:rsidRDefault="003C0BF3" w:rsidP="004B088E">
            <w:pPr>
              <w:spacing w:before="0" w:after="0" w:line="240" w:lineRule="auto"/>
              <w:rPr>
                <w:sz w:val="18"/>
                <w:szCs w:val="18"/>
                <w:lang w:val="nl-NL"/>
              </w:rPr>
            </w:pPr>
            <w:r w:rsidRPr="004B088E">
              <w:rPr>
                <w:sz w:val="18"/>
                <w:szCs w:val="18"/>
                <w:lang w:val="nl-NL"/>
              </w:rPr>
              <w:t>Blz 163 bezoek van verschillende typen voorstellingen tabel</w:t>
            </w:r>
          </w:p>
          <w:p w:rsidR="003C0BF3" w:rsidRPr="004B088E" w:rsidRDefault="003C0BF3" w:rsidP="004B088E">
            <w:pPr>
              <w:spacing w:before="0" w:after="0" w:line="240" w:lineRule="auto"/>
              <w:rPr>
                <w:sz w:val="18"/>
                <w:szCs w:val="18"/>
                <w:lang w:val="nl-NL"/>
              </w:rPr>
            </w:pPr>
          </w:p>
          <w:p w:rsidR="003C0BF3" w:rsidRPr="004B088E" w:rsidRDefault="003C0BF3" w:rsidP="004B088E">
            <w:pPr>
              <w:spacing w:before="0" w:after="0" w:line="240" w:lineRule="auto"/>
              <w:rPr>
                <w:sz w:val="18"/>
                <w:szCs w:val="18"/>
                <w:lang w:val="nl-NL"/>
              </w:rPr>
            </w:pPr>
            <w:r w:rsidRPr="004B088E">
              <w:rPr>
                <w:sz w:val="18"/>
                <w:szCs w:val="18"/>
                <w:lang w:val="nl-NL"/>
              </w:rPr>
              <w:t>Blz 188-189 Prijs kwaliteitverhouding</w:t>
            </w:r>
            <w:r w:rsidRPr="004B088E">
              <w:rPr>
                <w:sz w:val="18"/>
                <w:szCs w:val="18"/>
                <w:lang w:val="nl-NL"/>
              </w:rPr>
              <w:br/>
            </w:r>
          </w:p>
          <w:p w:rsidR="003C0BF3" w:rsidRPr="004B088E" w:rsidRDefault="003C0BF3" w:rsidP="004B088E">
            <w:pPr>
              <w:spacing w:before="0" w:after="0" w:line="240" w:lineRule="auto"/>
              <w:rPr>
                <w:sz w:val="18"/>
                <w:szCs w:val="18"/>
                <w:lang w:val="nl-NL"/>
              </w:rPr>
            </w:pPr>
            <w:r w:rsidRPr="004B088E">
              <w:rPr>
                <w:sz w:val="18"/>
                <w:szCs w:val="18"/>
                <w:lang w:val="nl-NL"/>
              </w:rPr>
              <w:t>Hoge kwaliteit = hogere prijs &gt; kwaliteit is door recensies van voorgaande voorstellingen in da theater, dus structureel/historisch bepaald</w:t>
            </w:r>
            <w:r w:rsidRPr="004B088E">
              <w:rPr>
                <w:sz w:val="18"/>
                <w:szCs w:val="18"/>
                <w:lang w:val="nl-NL"/>
              </w:rPr>
              <w:br/>
            </w:r>
          </w:p>
          <w:p w:rsidR="003C0BF3" w:rsidRPr="004B088E" w:rsidRDefault="003C0BF3" w:rsidP="004B088E">
            <w:pPr>
              <w:spacing w:before="0" w:after="0" w:line="240" w:lineRule="auto"/>
              <w:rPr>
                <w:sz w:val="18"/>
                <w:szCs w:val="18"/>
                <w:lang w:val="nl-NL"/>
              </w:rPr>
            </w:pPr>
            <w:r w:rsidRPr="004B088E">
              <w:rPr>
                <w:sz w:val="18"/>
                <w:szCs w:val="18"/>
                <w:lang w:val="nl-NL"/>
              </w:rPr>
              <w:t>Alleen lange termijn sensibiliteit door eerdere ervaringen, niet door concurrentie/vergelijking met andere producten (moeilijk te doen) &gt; vergelijkbaarheid laag, geen voorraden om te dumpen, geen rechtstreekse concurrentie &gt; prijsverhogend verschijnsel (hype)</w:t>
            </w:r>
            <w:r w:rsidRPr="004B088E">
              <w:rPr>
                <w:sz w:val="18"/>
                <w:szCs w:val="18"/>
                <w:lang w:val="nl-NL"/>
              </w:rPr>
              <w:br/>
            </w:r>
          </w:p>
          <w:p w:rsidR="003C0BF3" w:rsidRPr="004B088E" w:rsidRDefault="003C0BF3" w:rsidP="004B088E">
            <w:pPr>
              <w:spacing w:before="0" w:after="0" w:line="240" w:lineRule="auto"/>
              <w:rPr>
                <w:sz w:val="18"/>
                <w:szCs w:val="18"/>
                <w:lang w:val="nl-NL"/>
              </w:rPr>
            </w:pPr>
            <w:r w:rsidRPr="004B088E">
              <w:rPr>
                <w:sz w:val="18"/>
                <w:szCs w:val="18"/>
                <w:lang w:val="nl-NL"/>
              </w:rPr>
              <w:t>Lange termijn ook prijsverhogend = trouw, gewoonten, afhankelijkheid</w:t>
            </w:r>
          </w:p>
        </w:tc>
        <w:tc>
          <w:tcPr>
            <w:tcW w:w="2365" w:type="dxa"/>
            <w:shd w:val="clear" w:color="auto" w:fill="BDE2EB"/>
          </w:tcPr>
          <w:p w:rsidR="003C0BF3" w:rsidRPr="004B088E" w:rsidRDefault="003C0BF3" w:rsidP="004B088E">
            <w:pPr>
              <w:spacing w:before="0" w:after="0" w:line="240" w:lineRule="auto"/>
              <w:rPr>
                <w:sz w:val="18"/>
                <w:szCs w:val="18"/>
                <w:lang w:val="nl-NL"/>
              </w:rPr>
            </w:pPr>
            <w:r w:rsidRPr="004B088E">
              <w:rPr>
                <w:sz w:val="18"/>
                <w:szCs w:val="18"/>
                <w:lang w:val="nl-NL"/>
              </w:rPr>
              <w:t>kwantumkortingen: abonnement, groepskortingen, familiekortingen en prikkelkortingen</w:t>
            </w:r>
            <w:r w:rsidRPr="004B088E">
              <w:rPr>
                <w:sz w:val="18"/>
                <w:szCs w:val="18"/>
                <w:lang w:val="nl-NL"/>
              </w:rPr>
              <w:br/>
              <w:t>(prijsdiscriminatie)</w:t>
            </w:r>
          </w:p>
          <w:p w:rsidR="003C0BF3" w:rsidRPr="004B088E" w:rsidRDefault="003C0BF3" w:rsidP="004B088E">
            <w:pPr>
              <w:spacing w:before="0" w:after="0" w:line="240" w:lineRule="auto"/>
              <w:rPr>
                <w:sz w:val="18"/>
                <w:szCs w:val="18"/>
                <w:lang w:val="nl-NL"/>
              </w:rPr>
            </w:pPr>
          </w:p>
          <w:p w:rsidR="003C0BF3" w:rsidRPr="004B088E" w:rsidRDefault="003C0BF3" w:rsidP="004B088E">
            <w:pPr>
              <w:spacing w:before="0" w:after="0" w:line="240" w:lineRule="auto"/>
              <w:rPr>
                <w:sz w:val="18"/>
                <w:szCs w:val="18"/>
                <w:lang w:val="nl-NL"/>
              </w:rPr>
            </w:pPr>
            <w:r w:rsidRPr="004B088E">
              <w:rPr>
                <w:sz w:val="18"/>
                <w:szCs w:val="18"/>
                <w:lang w:val="nl-NL"/>
              </w:rPr>
              <w:t>Collectieve promotie</w:t>
            </w:r>
          </w:p>
        </w:tc>
        <w:tc>
          <w:tcPr>
            <w:tcW w:w="2783" w:type="dxa"/>
            <w:shd w:val="clear" w:color="auto" w:fill="BDE2EB"/>
          </w:tcPr>
          <w:p w:rsidR="003C0BF3" w:rsidRPr="004B088E" w:rsidRDefault="003C0BF3" w:rsidP="004B088E">
            <w:pPr>
              <w:spacing w:before="0" w:after="0" w:line="240" w:lineRule="auto"/>
              <w:rPr>
                <w:sz w:val="18"/>
                <w:szCs w:val="18"/>
                <w:lang w:val="nl-NL"/>
              </w:rPr>
            </w:pPr>
            <w:r w:rsidRPr="004B088E">
              <w:rPr>
                <w:sz w:val="18"/>
                <w:szCs w:val="18"/>
                <w:lang w:val="nl-NL"/>
              </w:rPr>
              <w:t>Concurrentie met avondje thuis en daarna met cafe’s, bioscopen en dancings. Theater onderscheid zich door de 6 mogelijkheden tot genieten (minimaal 4) Blz 125</w:t>
            </w:r>
            <w:r w:rsidRPr="004B088E">
              <w:rPr>
                <w:sz w:val="18"/>
                <w:szCs w:val="18"/>
                <w:lang w:val="nl-NL"/>
              </w:rPr>
              <w:br/>
            </w:r>
          </w:p>
          <w:p w:rsidR="003C0BF3" w:rsidRPr="004B088E" w:rsidRDefault="003C0BF3" w:rsidP="004B088E">
            <w:pPr>
              <w:spacing w:before="0" w:after="0" w:line="240" w:lineRule="auto"/>
              <w:rPr>
                <w:sz w:val="18"/>
                <w:szCs w:val="18"/>
                <w:lang w:val="nl-NL"/>
              </w:rPr>
            </w:pPr>
            <w:r w:rsidRPr="004B088E">
              <w:rPr>
                <w:sz w:val="18"/>
                <w:szCs w:val="18"/>
                <w:lang w:val="nl-NL"/>
              </w:rPr>
              <w:t>Sociale interactie en comfortabel voelen</w:t>
            </w:r>
          </w:p>
        </w:tc>
        <w:tc>
          <w:tcPr>
            <w:tcW w:w="2093" w:type="dxa"/>
            <w:shd w:val="clear" w:color="auto" w:fill="BDE2EB"/>
          </w:tcPr>
          <w:p w:rsidR="003C0BF3" w:rsidRPr="004B088E" w:rsidRDefault="003C0BF3" w:rsidP="004B088E">
            <w:pPr>
              <w:spacing w:before="0" w:after="0" w:line="240" w:lineRule="auto"/>
              <w:rPr>
                <w:sz w:val="18"/>
                <w:szCs w:val="18"/>
                <w:lang w:val="nl-NL"/>
              </w:rPr>
            </w:pPr>
          </w:p>
        </w:tc>
        <w:tc>
          <w:tcPr>
            <w:tcW w:w="2372" w:type="dxa"/>
            <w:shd w:val="clear" w:color="auto" w:fill="BDE2EB"/>
          </w:tcPr>
          <w:p w:rsidR="003C0BF3" w:rsidRPr="004B088E" w:rsidRDefault="003C0BF3" w:rsidP="004B088E">
            <w:pPr>
              <w:spacing w:before="0" w:after="0" w:line="240" w:lineRule="auto"/>
              <w:rPr>
                <w:sz w:val="18"/>
                <w:szCs w:val="18"/>
                <w:lang w:val="nl-NL"/>
              </w:rPr>
            </w:pPr>
            <w:r w:rsidRPr="004B088E">
              <w:rPr>
                <w:sz w:val="18"/>
                <w:szCs w:val="18"/>
                <w:lang w:val="nl-NL"/>
              </w:rPr>
              <w:t>Versterking van eigen merk/imago vereist eigen series en een heldere promotie daarvan</w:t>
            </w:r>
          </w:p>
          <w:p w:rsidR="003C0BF3" w:rsidRPr="004B088E" w:rsidRDefault="003C0BF3" w:rsidP="004B088E">
            <w:pPr>
              <w:spacing w:before="0" w:after="0" w:line="240" w:lineRule="auto"/>
              <w:rPr>
                <w:sz w:val="18"/>
                <w:szCs w:val="18"/>
                <w:lang w:val="nl-NL"/>
              </w:rPr>
            </w:pPr>
          </w:p>
          <w:p w:rsidR="003C0BF3" w:rsidRPr="004B088E" w:rsidRDefault="003C0BF3" w:rsidP="004B088E">
            <w:pPr>
              <w:spacing w:before="0" w:after="0" w:line="240" w:lineRule="auto"/>
              <w:rPr>
                <w:sz w:val="18"/>
                <w:szCs w:val="18"/>
                <w:lang w:val="nl-NL"/>
              </w:rPr>
            </w:pPr>
            <w:r w:rsidRPr="004B088E">
              <w:rPr>
                <w:sz w:val="18"/>
                <w:szCs w:val="18"/>
                <w:lang w:val="nl-NL"/>
              </w:rPr>
              <w:t>Vergeet product als marketinginstrument</w:t>
            </w:r>
          </w:p>
          <w:p w:rsidR="003C0BF3" w:rsidRPr="004B088E" w:rsidRDefault="003C0BF3" w:rsidP="004B088E">
            <w:pPr>
              <w:spacing w:before="0" w:after="0" w:line="240" w:lineRule="auto"/>
              <w:rPr>
                <w:sz w:val="18"/>
                <w:szCs w:val="18"/>
                <w:lang w:val="nl-NL"/>
              </w:rPr>
            </w:pPr>
          </w:p>
          <w:p w:rsidR="003C0BF3" w:rsidRPr="004B088E" w:rsidRDefault="003C0BF3" w:rsidP="004B088E">
            <w:pPr>
              <w:spacing w:before="0" w:after="0" w:line="240" w:lineRule="auto"/>
              <w:rPr>
                <w:sz w:val="18"/>
                <w:szCs w:val="18"/>
                <w:lang w:val="nl-NL"/>
              </w:rPr>
            </w:pPr>
            <w:r w:rsidRPr="004B088E">
              <w:rPr>
                <w:sz w:val="18"/>
                <w:szCs w:val="18"/>
                <w:lang w:val="nl-NL"/>
              </w:rPr>
              <w:t>Core product slechts helft van behoeften verblijf</w:t>
            </w:r>
          </w:p>
        </w:tc>
        <w:tc>
          <w:tcPr>
            <w:tcW w:w="1815" w:type="dxa"/>
            <w:shd w:val="clear" w:color="auto" w:fill="BDE2EB"/>
          </w:tcPr>
          <w:p w:rsidR="003C0BF3" w:rsidRPr="004B088E" w:rsidRDefault="003C0BF3" w:rsidP="004B088E">
            <w:pPr>
              <w:spacing w:before="0" w:after="0" w:line="240" w:lineRule="auto"/>
              <w:rPr>
                <w:sz w:val="18"/>
                <w:szCs w:val="18"/>
                <w:lang w:val="nl-NL"/>
              </w:rPr>
            </w:pPr>
            <w:r w:rsidRPr="004B088E">
              <w:rPr>
                <w:sz w:val="18"/>
                <w:szCs w:val="18"/>
                <w:lang w:val="nl-NL"/>
              </w:rPr>
              <w:t>Een productie wordt door de distributeur tot een uitgaansbelevenis gemaakt</w:t>
            </w:r>
            <w:r w:rsidRPr="004B088E">
              <w:rPr>
                <w:sz w:val="18"/>
                <w:szCs w:val="18"/>
                <w:lang w:val="nl-NL"/>
              </w:rPr>
              <w:br/>
            </w:r>
          </w:p>
          <w:p w:rsidR="003C0BF3" w:rsidRPr="004B088E" w:rsidRDefault="003C0BF3" w:rsidP="004B088E">
            <w:pPr>
              <w:spacing w:before="0" w:after="0" w:line="240" w:lineRule="auto"/>
              <w:rPr>
                <w:sz w:val="18"/>
                <w:szCs w:val="18"/>
                <w:lang w:val="nl-NL"/>
              </w:rPr>
            </w:pPr>
            <w:r w:rsidRPr="004B088E">
              <w:rPr>
                <w:sz w:val="18"/>
                <w:szCs w:val="18"/>
                <w:lang w:val="nl-NL"/>
              </w:rPr>
              <w:t>Atmosfeer door: programma, publieksgedrag, personeel en ruimte/aankleding</w:t>
            </w:r>
            <w:r w:rsidRPr="004B088E">
              <w:rPr>
                <w:sz w:val="18"/>
                <w:szCs w:val="18"/>
                <w:lang w:val="nl-NL"/>
              </w:rPr>
              <w:br/>
            </w:r>
            <w:r w:rsidRPr="004B088E">
              <w:rPr>
                <w:sz w:val="18"/>
                <w:szCs w:val="18"/>
                <w:lang w:val="nl-NL"/>
              </w:rPr>
              <w:br/>
              <w:t>Crowd control (129)</w:t>
            </w:r>
          </w:p>
        </w:tc>
      </w:tr>
      <w:tr w:rsidR="003C0BF3" w:rsidRPr="004B088E" w:rsidTr="004B088E">
        <w:tc>
          <w:tcPr>
            <w:tcW w:w="1080" w:type="dxa"/>
            <w:tcBorders>
              <w:top w:val="single" w:sz="8" w:space="0" w:color="FFFFFF"/>
              <w:bottom w:val="nil"/>
              <w:right w:val="single" w:sz="24" w:space="0" w:color="FFFFFF"/>
            </w:tcBorders>
            <w:shd w:val="clear" w:color="auto" w:fill="266D7E"/>
          </w:tcPr>
          <w:p w:rsidR="003C0BF3" w:rsidRPr="004B088E" w:rsidRDefault="003C0BF3" w:rsidP="004B088E">
            <w:pPr>
              <w:spacing w:before="0" w:after="0" w:line="240" w:lineRule="auto"/>
              <w:rPr>
                <w:b/>
                <w:bCs/>
                <w:color w:val="FFFFFF"/>
                <w:sz w:val="18"/>
                <w:szCs w:val="18"/>
                <w:lang w:val="nl-NL"/>
              </w:rPr>
            </w:pPr>
            <w:r w:rsidRPr="004B088E">
              <w:rPr>
                <w:b/>
                <w:bCs/>
                <w:color w:val="FFFFFF"/>
                <w:sz w:val="18"/>
                <w:szCs w:val="18"/>
                <w:lang w:val="nl-NL"/>
              </w:rPr>
              <w:t>Towse</w:t>
            </w:r>
          </w:p>
        </w:tc>
        <w:tc>
          <w:tcPr>
            <w:tcW w:w="2059" w:type="dxa"/>
            <w:tcBorders>
              <w:top w:val="single" w:sz="8" w:space="0" w:color="FFFFFF"/>
              <w:left w:val="single" w:sz="8" w:space="0" w:color="FFFFFF"/>
              <w:bottom w:val="single" w:sz="8" w:space="0" w:color="FFFFFF"/>
              <w:right w:val="single" w:sz="8" w:space="0" w:color="FFFFFF"/>
            </w:tcBorders>
            <w:shd w:val="clear" w:color="auto" w:fill="7AC4D7"/>
          </w:tcPr>
          <w:p w:rsidR="003C0BF3" w:rsidRPr="004B088E" w:rsidRDefault="003C0BF3" w:rsidP="004B088E">
            <w:pPr>
              <w:spacing w:before="0" w:after="0" w:line="240" w:lineRule="auto"/>
              <w:rPr>
                <w:sz w:val="18"/>
                <w:szCs w:val="18"/>
                <w:lang w:val="nl-NL"/>
              </w:rPr>
            </w:pPr>
            <w:r w:rsidRPr="004B088E">
              <w:rPr>
                <w:sz w:val="18"/>
                <w:szCs w:val="18"/>
                <w:lang w:val="nl-NL"/>
              </w:rPr>
              <w:t>Polarisatie</w:t>
            </w:r>
          </w:p>
        </w:tc>
        <w:tc>
          <w:tcPr>
            <w:tcW w:w="2365" w:type="dxa"/>
            <w:tcBorders>
              <w:top w:val="single" w:sz="8" w:space="0" w:color="FFFFFF"/>
              <w:left w:val="single" w:sz="8" w:space="0" w:color="FFFFFF"/>
              <w:bottom w:val="single" w:sz="8" w:space="0" w:color="FFFFFF"/>
              <w:right w:val="single" w:sz="8" w:space="0" w:color="FFFFFF"/>
            </w:tcBorders>
            <w:shd w:val="clear" w:color="auto" w:fill="7AC4D7"/>
          </w:tcPr>
          <w:p w:rsidR="003C0BF3" w:rsidRPr="004B088E" w:rsidRDefault="003C0BF3" w:rsidP="004B088E">
            <w:pPr>
              <w:spacing w:before="0" w:after="0" w:line="240" w:lineRule="auto"/>
              <w:rPr>
                <w:sz w:val="18"/>
                <w:szCs w:val="18"/>
              </w:rPr>
            </w:pPr>
            <w:r w:rsidRPr="004B088E">
              <w:rPr>
                <w:sz w:val="18"/>
                <w:szCs w:val="18"/>
              </w:rPr>
              <w:t>Once potential customers are identified, the company will decide on the order tree elements – price, place and promotion. Starting point is the product, destination is the market. This product-to-client approach is typical for the not-for-profit arts sector</w:t>
            </w:r>
          </w:p>
        </w:tc>
        <w:tc>
          <w:tcPr>
            <w:tcW w:w="2783" w:type="dxa"/>
            <w:tcBorders>
              <w:top w:val="single" w:sz="8" w:space="0" w:color="FFFFFF"/>
              <w:left w:val="single" w:sz="8" w:space="0" w:color="FFFFFF"/>
              <w:bottom w:val="single" w:sz="8" w:space="0" w:color="FFFFFF"/>
              <w:right w:val="single" w:sz="8" w:space="0" w:color="FFFFFF"/>
            </w:tcBorders>
            <w:shd w:val="clear" w:color="auto" w:fill="7AC4D7"/>
          </w:tcPr>
          <w:p w:rsidR="003C0BF3" w:rsidRPr="004B088E" w:rsidRDefault="003C0BF3" w:rsidP="004B088E">
            <w:pPr>
              <w:spacing w:before="0" w:after="0" w:line="240" w:lineRule="auto"/>
              <w:rPr>
                <w:sz w:val="18"/>
                <w:szCs w:val="18"/>
              </w:rPr>
            </w:pPr>
          </w:p>
        </w:tc>
        <w:tc>
          <w:tcPr>
            <w:tcW w:w="2093" w:type="dxa"/>
            <w:tcBorders>
              <w:top w:val="single" w:sz="8" w:space="0" w:color="FFFFFF"/>
              <w:left w:val="single" w:sz="8" w:space="0" w:color="FFFFFF"/>
              <w:bottom w:val="single" w:sz="8" w:space="0" w:color="FFFFFF"/>
              <w:right w:val="single" w:sz="8" w:space="0" w:color="FFFFFF"/>
            </w:tcBorders>
            <w:shd w:val="clear" w:color="auto" w:fill="7AC4D7"/>
          </w:tcPr>
          <w:p w:rsidR="003C0BF3" w:rsidRPr="004B088E" w:rsidRDefault="003C0BF3" w:rsidP="004B088E">
            <w:pPr>
              <w:spacing w:before="0" w:after="0" w:line="240" w:lineRule="auto"/>
              <w:rPr>
                <w:sz w:val="18"/>
                <w:szCs w:val="18"/>
              </w:rPr>
            </w:pPr>
          </w:p>
        </w:tc>
        <w:tc>
          <w:tcPr>
            <w:tcW w:w="2372" w:type="dxa"/>
            <w:tcBorders>
              <w:top w:val="single" w:sz="8" w:space="0" w:color="FFFFFF"/>
              <w:left w:val="single" w:sz="8" w:space="0" w:color="FFFFFF"/>
              <w:bottom w:val="single" w:sz="8" w:space="0" w:color="FFFFFF"/>
              <w:right w:val="single" w:sz="8" w:space="0" w:color="FFFFFF"/>
            </w:tcBorders>
            <w:shd w:val="clear" w:color="auto" w:fill="7AC4D7"/>
          </w:tcPr>
          <w:p w:rsidR="003C0BF3" w:rsidRPr="004B088E" w:rsidRDefault="003C0BF3" w:rsidP="004B088E">
            <w:pPr>
              <w:spacing w:before="0" w:after="0" w:line="240" w:lineRule="auto"/>
              <w:rPr>
                <w:sz w:val="18"/>
                <w:szCs w:val="18"/>
              </w:rPr>
            </w:pPr>
          </w:p>
        </w:tc>
        <w:tc>
          <w:tcPr>
            <w:tcW w:w="1815" w:type="dxa"/>
            <w:tcBorders>
              <w:top w:val="single" w:sz="8" w:space="0" w:color="FFFFFF"/>
              <w:left w:val="single" w:sz="8" w:space="0" w:color="FFFFFF"/>
              <w:bottom w:val="single" w:sz="8" w:space="0" w:color="FFFFFF"/>
            </w:tcBorders>
            <w:shd w:val="clear" w:color="auto" w:fill="7AC4D7"/>
          </w:tcPr>
          <w:p w:rsidR="003C0BF3" w:rsidRPr="004B088E" w:rsidRDefault="003C0BF3" w:rsidP="004B088E">
            <w:pPr>
              <w:spacing w:before="0" w:after="0" w:line="240" w:lineRule="auto"/>
              <w:rPr>
                <w:sz w:val="18"/>
                <w:szCs w:val="18"/>
              </w:rPr>
            </w:pPr>
            <w:r w:rsidRPr="004B088E">
              <w:rPr>
                <w:sz w:val="18"/>
                <w:szCs w:val="18"/>
              </w:rPr>
              <w:t>Francois Colbert</w:t>
            </w:r>
          </w:p>
        </w:tc>
      </w:tr>
      <w:tr w:rsidR="003C0BF3" w:rsidRPr="004B088E" w:rsidTr="004B088E">
        <w:tc>
          <w:tcPr>
            <w:tcW w:w="1080" w:type="dxa"/>
            <w:tcBorders>
              <w:bottom w:val="single" w:sz="8" w:space="0" w:color="FFFFFF"/>
              <w:right w:val="single" w:sz="24" w:space="0" w:color="FFFFFF"/>
            </w:tcBorders>
            <w:shd w:val="clear" w:color="auto" w:fill="266D7E"/>
          </w:tcPr>
          <w:p w:rsidR="003C0BF3" w:rsidRPr="004B088E" w:rsidRDefault="003C0BF3" w:rsidP="004B088E">
            <w:pPr>
              <w:spacing w:before="0" w:after="0" w:line="240" w:lineRule="auto"/>
              <w:rPr>
                <w:b/>
                <w:bCs/>
                <w:color w:val="FFFFFF"/>
                <w:sz w:val="18"/>
                <w:szCs w:val="18"/>
              </w:rPr>
            </w:pPr>
            <w:r w:rsidRPr="004B088E">
              <w:rPr>
                <w:b/>
                <w:bCs/>
                <w:color w:val="FFFFFF"/>
                <w:sz w:val="18"/>
                <w:szCs w:val="18"/>
              </w:rPr>
              <w:t>Caves</w:t>
            </w:r>
          </w:p>
        </w:tc>
        <w:tc>
          <w:tcPr>
            <w:tcW w:w="2059" w:type="dxa"/>
            <w:tcBorders>
              <w:bottom w:val="single" w:sz="8" w:space="0" w:color="FFFFFF"/>
            </w:tcBorders>
            <w:shd w:val="clear" w:color="auto" w:fill="BDE2EB"/>
          </w:tcPr>
          <w:p w:rsidR="003C0BF3" w:rsidRPr="004B088E" w:rsidRDefault="003C0BF3" w:rsidP="004B088E">
            <w:pPr>
              <w:spacing w:before="0" w:after="0" w:line="240" w:lineRule="auto"/>
              <w:rPr>
                <w:sz w:val="18"/>
                <w:szCs w:val="18"/>
              </w:rPr>
            </w:pPr>
            <w:r w:rsidRPr="004B088E">
              <w:rPr>
                <w:sz w:val="18"/>
                <w:szCs w:val="18"/>
              </w:rPr>
              <w:t>Dozens of surveys of performing-arts audiences have found that a persons interest and attendance increase with the income and amount of education. The effect of education on attendance is substantially stronger than the effect of income.</w:t>
            </w:r>
          </w:p>
          <w:p w:rsidR="003C0BF3" w:rsidRPr="004B088E" w:rsidRDefault="003C0BF3" w:rsidP="004B088E">
            <w:pPr>
              <w:spacing w:before="0" w:after="0" w:line="240" w:lineRule="auto"/>
              <w:rPr>
                <w:sz w:val="18"/>
                <w:szCs w:val="18"/>
              </w:rPr>
            </w:pPr>
          </w:p>
          <w:p w:rsidR="003C0BF3" w:rsidRPr="004B088E" w:rsidRDefault="003C0BF3" w:rsidP="004B088E">
            <w:pPr>
              <w:spacing w:before="0" w:after="0" w:line="240" w:lineRule="auto"/>
              <w:rPr>
                <w:sz w:val="18"/>
                <w:szCs w:val="18"/>
              </w:rPr>
            </w:pPr>
            <w:r w:rsidRPr="004B088E">
              <w:rPr>
                <w:sz w:val="18"/>
                <w:szCs w:val="18"/>
              </w:rPr>
              <w:t>What they buy and how they respond to novel opportunities depend on the choices that they observe others making (bandwagon and snob effects)</w:t>
            </w:r>
          </w:p>
          <w:p w:rsidR="003C0BF3" w:rsidRPr="004B088E" w:rsidRDefault="003C0BF3" w:rsidP="004B088E">
            <w:pPr>
              <w:spacing w:before="0" w:after="0" w:line="240" w:lineRule="auto"/>
              <w:rPr>
                <w:sz w:val="18"/>
                <w:szCs w:val="18"/>
              </w:rPr>
            </w:pPr>
          </w:p>
          <w:p w:rsidR="003C0BF3" w:rsidRPr="004B088E" w:rsidRDefault="003C0BF3" w:rsidP="004B088E">
            <w:pPr>
              <w:spacing w:before="0" w:after="0" w:line="240" w:lineRule="auto"/>
              <w:rPr>
                <w:sz w:val="18"/>
                <w:szCs w:val="18"/>
              </w:rPr>
            </w:pPr>
            <w:r w:rsidRPr="004B088E">
              <w:rPr>
                <w:sz w:val="18"/>
                <w:szCs w:val="18"/>
              </w:rPr>
              <w:t>Kuddegedrag</w:t>
            </w:r>
            <w:r w:rsidRPr="004B088E">
              <w:rPr>
                <w:sz w:val="18"/>
                <w:szCs w:val="18"/>
              </w:rPr>
              <w:br/>
              <w:t>Non purposive conversation</w:t>
            </w:r>
          </w:p>
          <w:p w:rsidR="003C0BF3" w:rsidRPr="004B088E" w:rsidRDefault="003C0BF3" w:rsidP="004B088E">
            <w:pPr>
              <w:spacing w:before="0" w:after="0" w:line="240" w:lineRule="auto"/>
              <w:rPr>
                <w:sz w:val="18"/>
                <w:szCs w:val="18"/>
              </w:rPr>
            </w:pPr>
          </w:p>
          <w:p w:rsidR="003C0BF3" w:rsidRPr="004B088E" w:rsidRDefault="003C0BF3" w:rsidP="004B088E">
            <w:pPr>
              <w:spacing w:before="0" w:after="0" w:line="240" w:lineRule="auto"/>
              <w:rPr>
                <w:sz w:val="18"/>
                <w:szCs w:val="18"/>
              </w:rPr>
            </w:pPr>
            <w:r w:rsidRPr="004B088E">
              <w:rPr>
                <w:sz w:val="18"/>
                <w:szCs w:val="18"/>
              </w:rPr>
              <w:t>Critical opinions &gt; recensies</w:t>
            </w:r>
          </w:p>
        </w:tc>
        <w:tc>
          <w:tcPr>
            <w:tcW w:w="2365" w:type="dxa"/>
            <w:tcBorders>
              <w:bottom w:val="single" w:sz="8" w:space="0" w:color="FFFFFF"/>
            </w:tcBorders>
            <w:shd w:val="clear" w:color="auto" w:fill="BDE2EB"/>
          </w:tcPr>
          <w:p w:rsidR="003C0BF3" w:rsidRPr="004B088E" w:rsidRDefault="003C0BF3" w:rsidP="004B088E">
            <w:pPr>
              <w:spacing w:before="0" w:after="0" w:line="240" w:lineRule="auto"/>
              <w:rPr>
                <w:sz w:val="18"/>
                <w:szCs w:val="18"/>
              </w:rPr>
            </w:pPr>
          </w:p>
        </w:tc>
        <w:tc>
          <w:tcPr>
            <w:tcW w:w="2783" w:type="dxa"/>
            <w:tcBorders>
              <w:bottom w:val="single" w:sz="8" w:space="0" w:color="FFFFFF"/>
            </w:tcBorders>
            <w:shd w:val="clear" w:color="auto" w:fill="BDE2EB"/>
          </w:tcPr>
          <w:p w:rsidR="003C0BF3" w:rsidRPr="004B088E" w:rsidRDefault="003C0BF3" w:rsidP="004B088E">
            <w:pPr>
              <w:spacing w:before="0" w:after="0" w:line="240" w:lineRule="auto"/>
              <w:rPr>
                <w:sz w:val="18"/>
                <w:szCs w:val="18"/>
              </w:rPr>
            </w:pPr>
            <w:r w:rsidRPr="004B088E">
              <w:rPr>
                <w:sz w:val="18"/>
                <w:szCs w:val="18"/>
              </w:rPr>
              <w:t>In major urban centers, theater and dance critics wield nearly life or death powers over ticket demand because (word to mouth apart) the potential patron can access no other independent evidence before buying a ticket.</w:t>
            </w:r>
          </w:p>
        </w:tc>
        <w:tc>
          <w:tcPr>
            <w:tcW w:w="2093" w:type="dxa"/>
            <w:tcBorders>
              <w:bottom w:val="single" w:sz="8" w:space="0" w:color="FFFFFF"/>
            </w:tcBorders>
            <w:shd w:val="clear" w:color="auto" w:fill="BDE2EB"/>
          </w:tcPr>
          <w:p w:rsidR="003C0BF3" w:rsidRPr="004B088E" w:rsidRDefault="003C0BF3" w:rsidP="004B088E">
            <w:pPr>
              <w:spacing w:before="0" w:after="0" w:line="240" w:lineRule="auto"/>
              <w:rPr>
                <w:sz w:val="18"/>
                <w:szCs w:val="18"/>
              </w:rPr>
            </w:pPr>
          </w:p>
        </w:tc>
        <w:tc>
          <w:tcPr>
            <w:tcW w:w="2372" w:type="dxa"/>
            <w:tcBorders>
              <w:bottom w:val="single" w:sz="8" w:space="0" w:color="FFFFFF"/>
            </w:tcBorders>
            <w:shd w:val="clear" w:color="auto" w:fill="BDE2EB"/>
          </w:tcPr>
          <w:p w:rsidR="003C0BF3" w:rsidRPr="004B088E" w:rsidRDefault="003C0BF3" w:rsidP="004B088E">
            <w:pPr>
              <w:spacing w:before="0" w:after="0" w:line="240" w:lineRule="auto"/>
              <w:rPr>
                <w:sz w:val="18"/>
                <w:szCs w:val="18"/>
              </w:rPr>
            </w:pPr>
          </w:p>
        </w:tc>
        <w:tc>
          <w:tcPr>
            <w:tcW w:w="1815" w:type="dxa"/>
            <w:tcBorders>
              <w:bottom w:val="single" w:sz="8" w:space="0" w:color="FFFFFF"/>
            </w:tcBorders>
            <w:shd w:val="clear" w:color="auto" w:fill="BDE2EB"/>
          </w:tcPr>
          <w:p w:rsidR="003C0BF3" w:rsidRPr="004B088E" w:rsidRDefault="003C0BF3" w:rsidP="004B088E">
            <w:pPr>
              <w:spacing w:before="0" w:after="0" w:line="240" w:lineRule="auto"/>
              <w:rPr>
                <w:sz w:val="18"/>
                <w:szCs w:val="18"/>
              </w:rPr>
            </w:pPr>
            <w:r w:rsidRPr="004B088E">
              <w:rPr>
                <w:sz w:val="18"/>
                <w:szCs w:val="18"/>
              </w:rPr>
              <w:t>Consumeren kost tijd</w:t>
            </w:r>
          </w:p>
        </w:tc>
      </w:tr>
    </w:tbl>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sectPr w:rsidR="003C0BF3" w:rsidSect="00C3609F">
          <w:pgSz w:w="16838" w:h="11906" w:orient="landscape" w:code="9"/>
          <w:pgMar w:top="1418" w:right="1418" w:bottom="1418" w:left="1418" w:header="454" w:footer="0" w:gutter="0"/>
          <w:cols w:space="708"/>
          <w:titlePg/>
          <w:rtlGutter/>
          <w:docGrid w:linePitch="360"/>
        </w:sectPr>
      </w:pPr>
    </w:p>
    <w:p w:rsidR="003C0BF3" w:rsidRDefault="003C0BF3" w:rsidP="006E535C">
      <w:pPr>
        <w:pStyle w:val="Heading2"/>
        <w:rPr>
          <w:lang w:val="nl-NL"/>
        </w:rPr>
      </w:pPr>
      <w:bookmarkStart w:id="126" w:name="_Toc265698784"/>
      <w:r>
        <w:rPr>
          <w:lang w:val="nl-NL"/>
        </w:rPr>
        <w:t>Bijlage 2: Interview Ruben Israel – Rotterdamse Schouwburg 16-06-2010</w:t>
      </w:r>
      <w:bookmarkEnd w:id="126"/>
    </w:p>
    <w:p w:rsidR="003C0BF3" w:rsidRDefault="003C0BF3" w:rsidP="0061296C">
      <w:pPr>
        <w:pStyle w:val="NoSpacing"/>
        <w:rPr>
          <w:sz w:val="22"/>
          <w:szCs w:val="22"/>
          <w:lang w:val="nl-NL"/>
        </w:rPr>
      </w:pPr>
    </w:p>
    <w:p w:rsidR="003C0BF3" w:rsidRPr="00FE3270" w:rsidRDefault="003C0BF3" w:rsidP="004B228E">
      <w:pPr>
        <w:rPr>
          <w:lang w:val="nl-NL"/>
        </w:rPr>
      </w:pPr>
      <w:r w:rsidRPr="00FE3270">
        <w:rPr>
          <w:lang w:val="nl-NL"/>
        </w:rPr>
        <w:t xml:space="preserve">RAGNA: </w:t>
      </w:r>
      <w:r w:rsidRPr="00FE3270">
        <w:rPr>
          <w:i/>
          <w:lang w:val="nl-NL"/>
        </w:rPr>
        <w:t>Je bent hoofd marketing van de Schouwburg, wat zijn je taken precies?</w:t>
      </w:r>
      <w:r w:rsidRPr="00FE3270">
        <w:rPr>
          <w:lang w:val="nl-NL"/>
        </w:rPr>
        <w:br/>
        <w:t xml:space="preserve">RUBEN: Officieel communicatie marketing en educatie. </w:t>
      </w:r>
    </w:p>
    <w:p w:rsidR="003C0BF3" w:rsidRPr="00FE3270" w:rsidRDefault="003C0BF3" w:rsidP="004B228E">
      <w:pPr>
        <w:rPr>
          <w:lang w:val="nl-NL"/>
        </w:rPr>
      </w:pPr>
      <w:r w:rsidRPr="00FE3270">
        <w:rPr>
          <w:lang w:val="nl-NL"/>
        </w:rPr>
        <w:t xml:space="preserve">RAGNA: </w:t>
      </w:r>
      <w:r w:rsidRPr="00FE3270">
        <w:rPr>
          <w:i/>
          <w:lang w:val="nl-NL"/>
        </w:rPr>
        <w:t>En wat valt daar precies allemaal onder?</w:t>
      </w:r>
      <w:r w:rsidRPr="00FE3270">
        <w:rPr>
          <w:lang w:val="nl-NL"/>
        </w:rPr>
        <w:br/>
        <w:t xml:space="preserve">RUBEN: Het doel van marketing is eigenlijk aan de ene kant publieksbinding, het merk ‘De Rotterdamse Schouwburg’ bouwen en, we gaan niet voor uitverkochte zalen, maar een zo goed mogelijke bezetting. Voor sommige voorstellingen is het gewoon niet realistisch om uit te verkopen, dus we willen niet koste wat het kost volle zalen hebben. Omdat met ons aanbod het geen zin heeft om mensen tegen hun zin bij ons in de zaal te zetten en naar een heel moeilijke voorstelling te laten kijken zodat ze daarna nooit meer terug komen. Dus daarom is het bij ons niet per definitie dat we hoeven uit te verkopen. </w:t>
      </w:r>
      <w:r w:rsidRPr="00FE3270">
        <w:rPr>
          <w:lang w:val="nl-NL"/>
        </w:rPr>
        <w:br/>
        <w:t xml:space="preserve">En mijn taak, ik ben hoofd van de afdeling, ik moet zorgen dat her draait, een strategisch plan maken, jaarplannen maken en ik ben ook gewoon leidinggevende dus ik heb ook vier mensen aan te sturen en één of twee stagiaires. Daarnaast zit ik in allerlei interne overleggen zoals intemT management team, dan hebben we eens per maand een afdelingsoverleg. Ook heb ik overleg met de andere Rotterdamse podia, informeel overleg met het hoofd marketing van Het Luxor en De Doelen. Daarnaast hebben we ook nog Zuid Hollandse Theater Marketing overleggen en via Buro Promotie Podiumkunsten overleg ik regelmatig mee over meer expertsessies voor landelijke marketing. </w:t>
      </w:r>
      <w:r w:rsidRPr="00FE3270">
        <w:rPr>
          <w:lang w:val="nl-NL"/>
        </w:rPr>
        <w:br/>
        <w:t>En soms doe ik ook gewoon echt handwerk.</w:t>
      </w:r>
    </w:p>
    <w:p w:rsidR="003C0BF3" w:rsidRPr="00FE3270" w:rsidRDefault="003C0BF3" w:rsidP="004B228E">
      <w:pPr>
        <w:rPr>
          <w:lang w:val="nl-NL"/>
        </w:rPr>
      </w:pPr>
      <w:r w:rsidRPr="00FE3270">
        <w:rPr>
          <w:lang w:val="nl-NL"/>
        </w:rPr>
        <w:t xml:space="preserve">RAGNA: </w:t>
      </w:r>
      <w:r w:rsidRPr="00D506F7">
        <w:rPr>
          <w:i/>
          <w:lang w:val="nl-NL"/>
        </w:rPr>
        <w:t>Handwerk? Zoals?</w:t>
      </w:r>
      <w:r w:rsidRPr="00FE3270">
        <w:rPr>
          <w:lang w:val="nl-NL"/>
        </w:rPr>
        <w:br/>
        <w:t>RUBEN: Ja, zoals nu, nu is het even rustig omdat er iemand met zwangerschapsverlof is en er iemand weggaat en vervangen wordt en er ook nog eens iemand geblesseerd is geraakt, voer ik ook wat uitvoerende zaken uit. Helpen middelen als posters maken et</w:t>
      </w:r>
      <w:r>
        <w:rPr>
          <w:lang w:val="nl-NL"/>
        </w:rPr>
        <w:t xml:space="preserve"> </w:t>
      </w:r>
      <w:r w:rsidRPr="00FE3270">
        <w:rPr>
          <w:lang w:val="nl-NL"/>
        </w:rPr>
        <w:t xml:space="preserve">cetera. </w:t>
      </w:r>
    </w:p>
    <w:p w:rsidR="003C0BF3" w:rsidRPr="00FE3270" w:rsidRDefault="003C0BF3" w:rsidP="004B228E">
      <w:pPr>
        <w:rPr>
          <w:lang w:val="nl-NL"/>
        </w:rPr>
      </w:pPr>
      <w:r w:rsidRPr="00FE3270">
        <w:rPr>
          <w:lang w:val="nl-NL"/>
        </w:rPr>
        <w:t xml:space="preserve">RAGNA: </w:t>
      </w:r>
      <w:r w:rsidRPr="00FE3270">
        <w:rPr>
          <w:i/>
          <w:lang w:val="nl-NL"/>
        </w:rPr>
        <w:t>Dus de marketingafdeling is als ik het goed begrijp 5 a 6 mensen?</w:t>
      </w:r>
      <w:r w:rsidRPr="00FE3270">
        <w:rPr>
          <w:lang w:val="nl-NL"/>
        </w:rPr>
        <w:t xml:space="preserve"> </w:t>
      </w:r>
      <w:r w:rsidRPr="00FE3270">
        <w:rPr>
          <w:lang w:val="nl-NL"/>
        </w:rPr>
        <w:br/>
        <w:t xml:space="preserve">RUBEN: Ja, vijf met mij erbij. Altijd één stagiaire en vaak ook nog een afstudeerstagiaire erbij die dan meer een opdracht doet dan echt ‘werkt’. En verder werken we met een externe tekstschrijver, een extern ontwerpbureau die alles ontwerpt, dus wij ontwerpen zelf niks en besteden dus relatief veel uit. Ook bij hele grote eenmalige projecten besteden we de marketing wel eens uit, omdat het voor ons niet handig is daar iemand vanuit ons voor te nemen, vanwege de enorme belasting, dus dan nemen we iemand aan puur voor dat project. </w:t>
      </w:r>
      <w:r w:rsidRPr="00FE3270">
        <w:rPr>
          <w:lang w:val="nl-NL"/>
        </w:rPr>
        <w:br/>
        <w:t xml:space="preserve">De afdeling is in vergelijking met vorig jaar iets gekrompen, maar dar gebruik ik om meer tijdelijke mensen aan te kunnen nemen voor korte tijd. </w:t>
      </w:r>
    </w:p>
    <w:p w:rsidR="003C0BF3" w:rsidRPr="00FE3270" w:rsidRDefault="003C0BF3" w:rsidP="004B228E">
      <w:pPr>
        <w:rPr>
          <w:lang w:val="nl-NL"/>
        </w:rPr>
      </w:pPr>
      <w:r w:rsidRPr="00FE3270">
        <w:rPr>
          <w:lang w:val="nl-NL"/>
        </w:rPr>
        <w:t>RAGNA:</w:t>
      </w:r>
      <w:r w:rsidRPr="00FE3270">
        <w:rPr>
          <w:i/>
          <w:lang w:val="nl-NL"/>
        </w:rPr>
        <w:t xml:space="preserve"> Is de marketingafdeling hier in vergelijking met de rest van het kantoor groot of klein?</w:t>
      </w:r>
      <w:r w:rsidRPr="00FE3270">
        <w:rPr>
          <w:lang w:val="nl-NL"/>
        </w:rPr>
        <w:br/>
        <w:t>RUBEN: Ja, de allergrootste afdeling is techniek, en MPS natuurlijk, maar wij zijn daarna, dus van kantoor, wel de allergrootste afdeling denk ik, net iets als de financiële administratie. Dit is in vergelijking met andere theaters soms best groot, dan bestaat de marketingafdeling uit één of twee mensen.</w:t>
      </w:r>
    </w:p>
    <w:p w:rsidR="003C0BF3" w:rsidRPr="00FE3270" w:rsidRDefault="003C0BF3" w:rsidP="004B228E">
      <w:pPr>
        <w:rPr>
          <w:lang w:val="nl-NL"/>
        </w:rPr>
      </w:pPr>
      <w:r w:rsidRPr="00FE3270">
        <w:rPr>
          <w:lang w:val="nl-NL"/>
        </w:rPr>
        <w:t xml:space="preserve">RAGNA: </w:t>
      </w:r>
      <w:r w:rsidRPr="00FE3270">
        <w:rPr>
          <w:i/>
          <w:lang w:val="nl-NL"/>
        </w:rPr>
        <w:t>Wat zijn de verschillende doelgroepen van De Schouwburg, hebben jullie daar een exact beeld van?</w:t>
      </w:r>
      <w:r w:rsidRPr="00FE3270">
        <w:rPr>
          <w:lang w:val="nl-NL"/>
        </w:rPr>
        <w:br/>
        <w:t xml:space="preserve">RUBEN: We hebben een heel groot publieksonderzoek gehouden afgelopen jaar en daar kwamen hele mooie mozaïekmodellen uit van studentikoos etc., maar je hebt natuurlijk de sociaal demografische kenmerken van een bezoeker hier, die is eigenlijk standaard hoog opgeleid, redelijk hoog inkomen, meer vrouwen dan mannen, uit de goede wijken van Rotterdam en 40% komt uit Rotterdam en 40% uit de regio, 20% uit de regio. Dat zijn eigenlijk de standaard zaken. Ze bezoeken ons gemiddeld 2,5 keer per jaar. </w:t>
      </w:r>
      <w:r w:rsidRPr="00FE3270">
        <w:rPr>
          <w:lang w:val="nl-NL"/>
        </w:rPr>
        <w:br/>
        <w:t xml:space="preserve">We hebben de 80-20 regel: 80% van de bezoekers is goed voor 50% van de verkoop van de kaarten, en de overige 20% van de bezoekers voor de andere 50% van de kaarten. En die 80% komt maar 1 a 2 keer per jaar. </w:t>
      </w:r>
      <w:r w:rsidRPr="00FE3270">
        <w:rPr>
          <w:lang w:val="nl-NL"/>
        </w:rPr>
        <w:br/>
        <w:t>Mijn stelling is eigenlijk dat er zoveel doelgroepen als bezoekers zijn, ik zou het liefst mensen 1 op 1 benaderen. Technisch lukt dat niet altijd maar we hebben daar in ieder geval de afgelopen jaren wel een sprong in gemaakt. We hebben eigenlijk ene heel grof onderscheid gemaakt ik die 80% en 20%, de heavy users en de light users noemen wij ze. Die benaderen we eigenlijk heel verschillend. De heavy users krijgen de brochure met alle voorstellingen, en de light users hebben een ansichtkaart gekregen met een verwijzing naar de website en ze hebben per email een pdf brochure gekregen waarin 20 voorstellingen geselecteerd stonden. We gaan ze ook gedurende het seizoen anders benaderen: de heavy users krijgen een uitgebreid maandblad met daarin interviews en de light users krijgen een setje van 6 ansichtkaarten met voorstellingen die het meest bij hen passen.</w:t>
      </w:r>
      <w:r w:rsidRPr="00FE3270">
        <w:rPr>
          <w:lang w:val="nl-NL"/>
        </w:rPr>
        <w:br/>
        <w:t>Dit is voor dit moment de makkelijkste manier om ze verschillend te bereiken, maar het liefst zou ik mensen gepersonaliseerde brochures willen geven gebaseerd op hun profiel en voorkeuren. Maar ons klantensysteem kan dit nog niet, het zit er in, maar hoe krijg je het eruit, dat is nog de vraag. Maar het doel is een soort Bol.com principe. Dit werkt helemaal goed als je dit advies door de bezoeker zelf laat doen, want je moet wel authentiek zijn, mensen geloven je niet meer als afzender. Als je er openlijk marketing aan besteed zal het wel niet lopen.</w:t>
      </w:r>
    </w:p>
    <w:p w:rsidR="003C0BF3" w:rsidRPr="00FE3270" w:rsidRDefault="003C0BF3" w:rsidP="004B228E">
      <w:pPr>
        <w:rPr>
          <w:lang w:val="nl-NL"/>
        </w:rPr>
      </w:pPr>
      <w:r w:rsidRPr="00FE3270">
        <w:rPr>
          <w:lang w:val="nl-NL"/>
        </w:rPr>
        <w:t>Wat we vanaf volgend jaar wel willen gaan doen is mensen een ander soort nieuwsbrief sturen die voor het eerst komen dan mensen die al eerder geweest zijn. Die hebben meer behoefte aan een routebeschrijving en dat soort dingen.</w:t>
      </w:r>
    </w:p>
    <w:p w:rsidR="003C0BF3" w:rsidRPr="00FE3270" w:rsidRDefault="003C0BF3" w:rsidP="004B228E">
      <w:pPr>
        <w:rPr>
          <w:lang w:val="nl-NL"/>
        </w:rPr>
      </w:pPr>
      <w:r w:rsidRPr="00FE3270">
        <w:rPr>
          <w:lang w:val="nl-NL"/>
        </w:rPr>
        <w:t xml:space="preserve">RAGNA: </w:t>
      </w:r>
      <w:r w:rsidRPr="00FE3270">
        <w:rPr>
          <w:i/>
          <w:lang w:val="nl-NL"/>
        </w:rPr>
        <w:t>Hebben jullie een duidelijke scheiding tussen het promoten van de Schouwburg zelf en de voorstellingen, of gaat dit vaak samen?</w:t>
      </w:r>
      <w:r w:rsidRPr="00FE3270">
        <w:rPr>
          <w:lang w:val="nl-NL"/>
        </w:rPr>
        <w:br/>
        <w:t>RUBEN: We gaan we komend seizoen veel meer aan werken, omdat we een nieuwe Schouwburg worden, we gaan samen met Floor om zo de belevenis te vergroten dat mensen zowel hier kunnen borrelen als naar een voorstelling gaan. Dan bepaal je bijna hier naar welke voorstelling je gaat. Een beetje het Lantaarn-Venster idee. Vanaf 11 uur ‘s ochtends kan je al in de Schouwburg zitten en het allermooist is we krijgen een videoscherm van 2,5 bij 14 meter waar trailers en Youtube filmpjes op getoond kunnen worden, dus we krijgen er eigenlijk een digitaal podium bij. Dus dan komt er een hele campagne omheen die puur de Schouwburg promoot. Het merk ‘Rotterdamse Schouwburg’ moet gewoon veel sterker worden.</w:t>
      </w:r>
      <w:r w:rsidRPr="00FE3270">
        <w:rPr>
          <w:lang w:val="nl-NL"/>
        </w:rPr>
        <w:br/>
        <w:t>En per voorstelling doe je natuurlijk ook dingen, veel standaard als de catalogus en het maandblad, al is dat eigenlijk ook corporatie, de website, de nieuwsbrief, een persbericht, in de maandkrant. In augustus plannen we het voor het hele seizoen en dan bepalen waar we extra dingen gaan doen.</w:t>
      </w:r>
      <w:r w:rsidRPr="00FE3270">
        <w:rPr>
          <w:lang w:val="nl-NL"/>
        </w:rPr>
        <w:br/>
        <w:t>En wat ik nog veel liever heb is dingen thematisch koppelen, daar is een wisselwerking met programmering mee, zo hebben we nu een bepaald type voorstelling nu op vrijdag avond, het VrijdagavontUur, en da</w:t>
      </w:r>
      <w:r>
        <w:rPr>
          <w:lang w:val="nl-NL"/>
        </w:rPr>
        <w:t>n is er na afloop een uur lang Happy H</w:t>
      </w:r>
      <w:r w:rsidRPr="00FE3270">
        <w:rPr>
          <w:lang w:val="nl-NL"/>
        </w:rPr>
        <w:t xml:space="preserve">our. Dus voor een jonger publiek, dat wat avontuurlijker is, je weet bijvoorbeeld vaak van te voren niet precies wat voor voorstelling het is. Dat soort dingen kan je dan als geheel promoten, iets waar ik meer in geloof dan per voorstelling je bezoekers aanschrijven. Want dat hebben we gemeten en dat werkt niet meer. </w:t>
      </w:r>
      <w:r w:rsidRPr="00FE3270">
        <w:rPr>
          <w:lang w:val="nl-NL"/>
        </w:rPr>
        <w:br/>
        <w:t>Je moet eigenlijk de reguliere middelen het werk laten doen. We hebben een publiek wat heel laat koopt, de helft van de kaarten verkopen we in de week voor de voorstelling en we hebben geen andere voorverkoop meer, geen abonnementperiode meer. We hebben een publiek dat enorm reageert op ‘wat zal ik dit weekend eens gaan doen?’ op recensies van voorstellingen en e</w:t>
      </w:r>
      <w:r>
        <w:rPr>
          <w:lang w:val="nl-NL"/>
        </w:rPr>
        <w:t>e</w:t>
      </w:r>
      <w:r w:rsidRPr="00FE3270">
        <w:rPr>
          <w:lang w:val="nl-NL"/>
        </w:rPr>
        <w:t>n acteur in bijvoorbeeld De Wereld Draait Door. Dan zetten we bij die recensies Google adwords campagnes en dan kunnen ze direct kaarten kopen. Zo proberen we de impulsen van mensen wel te pakken.</w:t>
      </w:r>
      <w:r w:rsidRPr="00FE3270">
        <w:rPr>
          <w:lang w:val="nl-NL"/>
        </w:rPr>
        <w:br/>
        <w:t>Wat we eigenlijk weinig doen is echt per voorstelling marketing doen per mailing et</w:t>
      </w:r>
      <w:r>
        <w:rPr>
          <w:lang w:val="nl-NL"/>
        </w:rPr>
        <w:t xml:space="preserve"> </w:t>
      </w:r>
      <w:r w:rsidRPr="00FE3270">
        <w:rPr>
          <w:lang w:val="nl-NL"/>
        </w:rPr>
        <w:t xml:space="preserve">cetera, we hebben het gemeten en de respons is echt dramatisch laag van dat soort dingen. </w:t>
      </w:r>
    </w:p>
    <w:p w:rsidR="003C0BF3" w:rsidRPr="00FE3270" w:rsidRDefault="003C0BF3" w:rsidP="004B228E">
      <w:pPr>
        <w:rPr>
          <w:lang w:val="nl-NL"/>
        </w:rPr>
      </w:pPr>
      <w:r w:rsidRPr="00FE3270">
        <w:rPr>
          <w:lang w:val="nl-NL"/>
        </w:rPr>
        <w:t xml:space="preserve">RAGNA: </w:t>
      </w:r>
      <w:r w:rsidRPr="00FE3270">
        <w:rPr>
          <w:i/>
          <w:lang w:val="nl-NL"/>
        </w:rPr>
        <w:t xml:space="preserve">Je zei het net al kort dat jullie als marketingafdeling samen werken met de programmering. </w:t>
      </w:r>
      <w:r w:rsidRPr="00FE3270">
        <w:rPr>
          <w:i/>
          <w:lang w:val="nl-NL"/>
        </w:rPr>
        <w:br/>
      </w:r>
      <w:r w:rsidRPr="00FE3270">
        <w:rPr>
          <w:lang w:val="nl-NL"/>
        </w:rPr>
        <w:t xml:space="preserve">RUBEN: Ja, die zitten hier ook op de verdieping. Tweewekelijks heb ik overleg met de afdeling programmering. </w:t>
      </w:r>
    </w:p>
    <w:p w:rsidR="003C0BF3" w:rsidRPr="00FE3270" w:rsidRDefault="003C0BF3" w:rsidP="004B228E">
      <w:pPr>
        <w:rPr>
          <w:i/>
          <w:lang w:val="nl-NL"/>
        </w:rPr>
      </w:pPr>
      <w:r w:rsidRPr="00FE3270">
        <w:rPr>
          <w:lang w:val="nl-NL"/>
        </w:rPr>
        <w:t xml:space="preserve">RAGNA: </w:t>
      </w:r>
      <w:r w:rsidRPr="00FE3270">
        <w:rPr>
          <w:i/>
          <w:lang w:val="nl-NL"/>
        </w:rPr>
        <w:t>Hoe gaat die samenwerking dan precies?</w:t>
      </w:r>
      <w:r w:rsidRPr="00FE3270">
        <w:rPr>
          <w:i/>
          <w:lang w:val="nl-NL"/>
        </w:rPr>
        <w:br/>
      </w:r>
      <w:r w:rsidRPr="00FE3270">
        <w:rPr>
          <w:lang w:val="nl-NL"/>
        </w:rPr>
        <w:t xml:space="preserve">RUBEN: We zijn een aanbodgerichte organisatie, iets wat altijd lastig is voor een marketeer. Zij bepalen welke voorstellingen er komen, maar ik heb wel invloed door middel van onderzoek en overleg over hoe vaak een voorstelling geboekt zou moeten worden en nu bijvoorbeeld de speciale vrijdagavond. Zo hebben we ook de tijden op zondag van half 5 naar half 3 verschoven omdat het publiek dat zelf aangaven fijner te vinden. Dus op alle randvoorwaarden hebben we invloed, maar op de programmering zelf eigenlijk niet. Zij zitten daar ook veel dieper in en het is een heel ingewikkelde markt. Sowieso zitten we ook al voor 40% van onze programmering vast, zo hebben we vier voorstellingen van het Ro theater, Scapino Ballet, zes festivals en andere Rotterdamse gezelschappen. </w:t>
      </w:r>
    </w:p>
    <w:p w:rsidR="003C0BF3" w:rsidRPr="00FE3270" w:rsidRDefault="003C0BF3" w:rsidP="004B228E">
      <w:pPr>
        <w:rPr>
          <w:lang w:val="nl-NL"/>
        </w:rPr>
      </w:pPr>
      <w:r w:rsidRPr="00FE3270">
        <w:rPr>
          <w:lang w:val="nl-NL"/>
        </w:rPr>
        <w:t xml:space="preserve">RAGNA: </w:t>
      </w:r>
      <w:r w:rsidRPr="00FE3270">
        <w:rPr>
          <w:i/>
          <w:lang w:val="nl-NL"/>
        </w:rPr>
        <w:t>Voor ongeveer hoeveel procent is De Schouwburg afhankelijk van subsidiegeld?</w:t>
      </w:r>
      <w:r w:rsidRPr="00FE3270">
        <w:rPr>
          <w:lang w:val="nl-NL"/>
        </w:rPr>
        <w:br/>
        <w:t xml:space="preserve">RUBEN: Wij krijgen 75% subsidie, maar daarvan moeten we ook weer 30% direct afstaan aan de gemeente voor de huur van het pand. Dus eigenlijk komt het op iets van 65% afhankelijkheid van subsidies. Andere grote dingen zijn sponsoring en recettes. Het gedeelte recettes is bij ons wel laag, omdat wij ook de opdracht hebben om toegankelijke prijzen te houden, daarom krijgen we ook meer subsidie dan bijvoorbeeld het Luxor. </w:t>
      </w:r>
    </w:p>
    <w:p w:rsidR="003C0BF3" w:rsidRPr="00FE3270" w:rsidRDefault="003C0BF3" w:rsidP="004B228E">
      <w:pPr>
        <w:rPr>
          <w:i/>
          <w:lang w:val="nl-NL"/>
        </w:rPr>
      </w:pPr>
      <w:r w:rsidRPr="00FE3270">
        <w:rPr>
          <w:lang w:val="nl-NL"/>
        </w:rPr>
        <w:t xml:space="preserve">RAGNA: </w:t>
      </w:r>
      <w:r w:rsidRPr="00FE3270">
        <w:rPr>
          <w:i/>
          <w:lang w:val="nl-NL"/>
        </w:rPr>
        <w:t>En heb je het idee dat de subsidies omlaag zouden kunnen? Of juist omhoog zouden moeten?</w:t>
      </w:r>
      <w:r w:rsidRPr="00FE3270">
        <w:rPr>
          <w:i/>
          <w:lang w:val="nl-NL"/>
        </w:rPr>
        <w:br/>
      </w:r>
      <w:r w:rsidRPr="00FE3270">
        <w:rPr>
          <w:lang w:val="nl-NL"/>
        </w:rPr>
        <w:t>RUBEN: Ja het kan wel iets lager, het is al iets lager geworden, we zijn een paar jaar geleden verzelfstandigd, maar er zou wel wat zakelijker gewerkt kunnen worden. Vooral de automatisering kan wel wat efficiënter en zo wat bezuinigd worden. Hier zijn nu voor een voorstelling iets van 15 verschillende invoermomenten, terwijl dat ook in één systeem zou kunnen. Zo hou je veel meer tijd over voor andere dingen en je uiteindelijk ook echt die FTE’s (=fulltime-equivalent) kan besparen. Puur door automatisering.</w:t>
      </w:r>
    </w:p>
    <w:p w:rsidR="003C0BF3" w:rsidRPr="00FE3270" w:rsidRDefault="003C0BF3" w:rsidP="004B228E">
      <w:pPr>
        <w:rPr>
          <w:i/>
          <w:lang w:val="nl-NL"/>
        </w:rPr>
      </w:pPr>
      <w:r w:rsidRPr="00FE3270">
        <w:rPr>
          <w:lang w:val="nl-NL"/>
        </w:rPr>
        <w:t xml:space="preserve">RAGNA: </w:t>
      </w:r>
      <w:r w:rsidRPr="00FE3270">
        <w:rPr>
          <w:i/>
          <w:lang w:val="nl-NL"/>
        </w:rPr>
        <w:t>Welke ontwikkelingen die in de theaterbranche plaatsvinden, merken jullie ook in De Schouwburg? (economische crisis, teruglopende kaartverkoop, subsidiegelden, etc.)</w:t>
      </w:r>
      <w:r w:rsidRPr="00FE3270">
        <w:rPr>
          <w:i/>
          <w:lang w:val="nl-NL"/>
        </w:rPr>
        <w:br/>
      </w:r>
      <w:r w:rsidRPr="00FE3270">
        <w:rPr>
          <w:lang w:val="nl-NL"/>
        </w:rPr>
        <w:t xml:space="preserve">RUBEN: Tot eind 2012 zitten we in ieder geval goed met de subsidiegelden, daarna is het afwachten. Dan zou het naar beneden kunnen gaan ben ik bang. We hebben gelukkig nog geen last van de crisis, we hebben afgelopen jaar 2009 de hoogste bezoekersaantallen aller tijden behaald. Dat komt denk ik enerzijds door onze lage prijsstelling en anderzijds doordat wij een publiek hebben dat niet zo’n last heeft van de recessie. Ons publiek is hoger opgeleid, in wat minder conjunctuurgevoelige sectoren. </w:t>
      </w:r>
      <w:r w:rsidRPr="00FE3270">
        <w:rPr>
          <w:lang w:val="nl-NL"/>
        </w:rPr>
        <w:br/>
        <w:t>En prijs is bijna geen issue om naar een voorstelling te gaan, dat hebben we ook onderzocht in het publieksonderzoek.</w:t>
      </w:r>
    </w:p>
    <w:p w:rsidR="003C0BF3" w:rsidRPr="00FE3270" w:rsidRDefault="003C0BF3" w:rsidP="004B228E">
      <w:pPr>
        <w:rPr>
          <w:lang w:val="nl-NL"/>
        </w:rPr>
      </w:pPr>
      <w:r w:rsidRPr="00FE3270">
        <w:rPr>
          <w:lang w:val="nl-NL"/>
        </w:rPr>
        <w:t xml:space="preserve">RAGNA: </w:t>
      </w:r>
      <w:r w:rsidRPr="00FE3270">
        <w:rPr>
          <w:i/>
          <w:lang w:val="nl-NL"/>
        </w:rPr>
        <w:t xml:space="preserve">Met hoeveel procent van de voorstellingen spelen jullie minimaal kiet, zijn er veel voorstellingen waar jullie verlies op draaien? </w:t>
      </w:r>
      <w:r w:rsidRPr="00FE3270">
        <w:rPr>
          <w:lang w:val="nl-NL"/>
        </w:rPr>
        <w:br/>
        <w:t xml:space="preserve">RUBEN: Ik denk heel weinig. Misschien 10-20%. En dan heb je t ook echt over de uitverkochte voorstellingen die niet zo duur zijn. Het is ook lastig want bijvoorbeeld Scapino en het Ro Theater die huren bij ons, dus dan is het moeilijk te kijken of we kiet spelen. Deze voorstellingen zijn wel vaak uitverkocht, dus daar maak je winst op. En verder hebben wij gewoon heel veel dure voorstellingen, ook al zijn ze uitverkocht dan nog maar je verlies. En met de kleine zaal het zelfde, dan is de capaciteit zo laag dat je daar ook bijna nooit de kosten uithaalt. Dit komt ook door onze prijsstelling. </w:t>
      </w:r>
      <w:r w:rsidRPr="00FE3270">
        <w:rPr>
          <w:lang w:val="nl-NL"/>
        </w:rPr>
        <w:br/>
        <w:t xml:space="preserve">We hebben van de gemeente de opdracht om dit soort programmering te doen, opera, dans en toneel, dus het is ook niet belangrijk om kiet te spelen. We moeten dit laten zien voor betaalbare prijzen. </w:t>
      </w:r>
    </w:p>
    <w:p w:rsidR="003C0BF3" w:rsidRPr="00FE3270" w:rsidRDefault="003C0BF3" w:rsidP="004B228E">
      <w:pPr>
        <w:rPr>
          <w:lang w:val="nl-NL"/>
        </w:rPr>
      </w:pPr>
      <w:r w:rsidRPr="00FE3270">
        <w:rPr>
          <w:lang w:val="nl-NL"/>
        </w:rPr>
        <w:t xml:space="preserve">RAGNA: </w:t>
      </w:r>
      <w:r w:rsidRPr="00FE3270">
        <w:rPr>
          <w:i/>
          <w:lang w:val="nl-NL"/>
        </w:rPr>
        <w:t>Zijn jullie bang dat nu na de Tweede Kamerverkiezingen onder andere de VVD en de PVV grote winst hebben behaald, het nog moeilijker zal worden voor de Schouwburg?</w:t>
      </w:r>
      <w:r w:rsidRPr="00FE3270">
        <w:rPr>
          <w:lang w:val="nl-NL"/>
        </w:rPr>
        <w:br/>
        <w:t xml:space="preserve">RUBEN: Het zal uit eindelijk wel meevallen, want het gaat over een relatief klein bedrag wat je er op kan besparen. Er gaat iets van 200 miljoen naar subsidies voor cultuur per jaar, zoveel is dat dus niet. Misschien zal er op een nullijn worden ingezet maar ik denk niet dat we er heel veel last van zullen krijgen. </w:t>
      </w:r>
    </w:p>
    <w:p w:rsidR="003C0BF3" w:rsidRPr="00FE3270" w:rsidRDefault="003C0BF3" w:rsidP="004B228E">
      <w:pPr>
        <w:rPr>
          <w:i/>
          <w:lang w:val="nl-NL"/>
        </w:rPr>
      </w:pPr>
      <w:r w:rsidRPr="00FE3270">
        <w:rPr>
          <w:lang w:val="nl-NL"/>
        </w:rPr>
        <w:t xml:space="preserve">RAGNA: </w:t>
      </w:r>
      <w:r w:rsidRPr="00FE3270">
        <w:rPr>
          <w:i/>
          <w:lang w:val="nl-NL"/>
        </w:rPr>
        <w:t>En een klein theater, denk je dat die er eerder last van zal hebben?</w:t>
      </w:r>
      <w:r w:rsidRPr="00FE3270">
        <w:rPr>
          <w:i/>
          <w:lang w:val="nl-NL"/>
        </w:rPr>
        <w:br/>
      </w:r>
      <w:r w:rsidRPr="00FE3270">
        <w:rPr>
          <w:lang w:val="nl-NL"/>
        </w:rPr>
        <w:t xml:space="preserve">RUBEN: Ja de VVD zegt voor de grote instellingen te zijn, niet voor de kleine, dus ik denk dat die er meer last van zullen krijgen. Maar dat is denk ik meer op gemeenteraadsniveau. </w:t>
      </w:r>
      <w:r w:rsidRPr="00FE3270">
        <w:rPr>
          <w:lang w:val="nl-NL"/>
        </w:rPr>
        <w:br/>
        <w:t xml:space="preserve">Wij zullen er denk ik niet al te veel last van krijgen, en een beetje eraf is ook niet erg, dat houdt je scherp. </w:t>
      </w:r>
    </w:p>
    <w:p w:rsidR="003C0BF3" w:rsidRPr="00FE3270" w:rsidRDefault="003C0BF3" w:rsidP="004B228E">
      <w:pPr>
        <w:rPr>
          <w:lang w:val="nl-NL"/>
        </w:rPr>
      </w:pPr>
      <w:r w:rsidRPr="00FE3270">
        <w:rPr>
          <w:lang w:val="nl-NL"/>
        </w:rPr>
        <w:t xml:space="preserve">RAGNA: </w:t>
      </w:r>
      <w:r w:rsidRPr="00FE3270">
        <w:rPr>
          <w:i/>
          <w:lang w:val="nl-NL"/>
        </w:rPr>
        <w:t>Zijn jullie op zoek naar nieuwe mogelijkheden om op deze veranderingen in te spelen?</w:t>
      </w:r>
      <w:r w:rsidRPr="00FE3270">
        <w:rPr>
          <w:lang w:val="nl-NL"/>
        </w:rPr>
        <w:t xml:space="preserve"> </w:t>
      </w:r>
      <w:r w:rsidRPr="00FE3270">
        <w:rPr>
          <w:lang w:val="nl-NL"/>
        </w:rPr>
        <w:br/>
        <w:t xml:space="preserve">RUBEN: We hebben vanaf komend seizoen een nieuwe actie met een pauzedrankje, deze zit bij de kaartprijs inbegrepen. Dus dat is standaard al weer €2,50 per kaartje, dus dat gooit je omzet omhoog. Verder hebben we een lichte prijsstijging doorgevoerd, maar die in miniem. En meer sponsoring inzetten. Maar het belangrijkste is nu toch wel die hele nieuwe Schouwburg. We zagen de recessie zes jaar geleden toen de bouwplannen werden gemaakt nog niet aankomen, maar het helpt zeker mee denk ik. </w:t>
      </w:r>
    </w:p>
    <w:p w:rsidR="003C0BF3" w:rsidRPr="00FE3270" w:rsidRDefault="003C0BF3" w:rsidP="004B228E">
      <w:pPr>
        <w:rPr>
          <w:lang w:val="nl-NL"/>
        </w:rPr>
      </w:pPr>
      <w:r w:rsidRPr="00FE3270">
        <w:rPr>
          <w:lang w:val="nl-NL"/>
        </w:rPr>
        <w:t xml:space="preserve">RAGNA: </w:t>
      </w:r>
      <w:r w:rsidRPr="00FE3270">
        <w:rPr>
          <w:i/>
          <w:lang w:val="nl-NL"/>
        </w:rPr>
        <w:t>Zijn er dingen die jullie graag zouden willen doen, maar waar nu geen tijd of geld voor is?</w:t>
      </w:r>
      <w:r w:rsidRPr="00FE3270">
        <w:rPr>
          <w:lang w:val="nl-NL"/>
        </w:rPr>
        <w:br/>
        <w:t xml:space="preserve">RUBEN: Dat zal je op elke marketingafdeling zien: je zou iemand fulltime op elke voorstelling kunnen zetten, maar je moet heel veel keuzes maken, je kunt nooit alles doen. Als je meer geld had zou je meer mensen aannemen. </w:t>
      </w:r>
    </w:p>
    <w:p w:rsidR="003C0BF3" w:rsidRPr="00FE3270" w:rsidRDefault="003C0BF3" w:rsidP="004B228E">
      <w:pPr>
        <w:rPr>
          <w:lang w:val="nl-NL"/>
        </w:rPr>
      </w:pPr>
      <w:r w:rsidRPr="00FE3270">
        <w:rPr>
          <w:lang w:val="nl-NL"/>
        </w:rPr>
        <w:t xml:space="preserve">RAGNA </w:t>
      </w:r>
      <w:r w:rsidRPr="00FE3270">
        <w:rPr>
          <w:i/>
          <w:lang w:val="nl-NL"/>
        </w:rPr>
        <w:t>Hoeveel voorstellingen zijn er dan nu ongeveer per persoon?</w:t>
      </w:r>
      <w:r w:rsidRPr="00FE3270">
        <w:rPr>
          <w:lang w:val="nl-NL"/>
        </w:rPr>
        <w:br/>
        <w:t xml:space="preserve">RUBEN: Dat verschilt, de grote accounts, zoals educatie en jongeren marketing dat zijn maar ongeveer 10 voorstellingen. De anderen hebben er tussen de 40 en 65. </w:t>
      </w:r>
    </w:p>
    <w:p w:rsidR="003C0BF3" w:rsidRPr="00FE3270" w:rsidRDefault="003C0BF3" w:rsidP="004B228E">
      <w:pPr>
        <w:rPr>
          <w:lang w:val="nl-NL"/>
        </w:rPr>
      </w:pPr>
      <w:r w:rsidRPr="00FE3270">
        <w:rPr>
          <w:lang w:val="nl-NL"/>
        </w:rPr>
        <w:t xml:space="preserve">RAGNA: </w:t>
      </w:r>
      <w:r w:rsidRPr="00FE3270">
        <w:rPr>
          <w:i/>
          <w:lang w:val="nl-NL"/>
        </w:rPr>
        <w:t xml:space="preserve">Zijn jullie bij De Schouwburg bezig met social media? En op welke manier? </w:t>
      </w:r>
      <w:r w:rsidRPr="00FE3270">
        <w:rPr>
          <w:lang w:val="nl-NL"/>
        </w:rPr>
        <w:br/>
        <w:t xml:space="preserve">RUBEN: Ja, onze website is helemaal 2.0. Maar met de achterliggende filosofie dat als wij afzender zijn dan geloofd men ons niet. Dus wij hebben geen actief Twitterkanaal. De directeur heeft wel Twitter, en we hebben een Hyves en Facebook account, maar we doen er niet veel actiefs in. Wij geloven meer in het 2.0 blok, daar komt alles in wat er op het internet gezegd wordt over de Rotterdamse Schouwburg. Dus wat er wordt getwitterd, geflickerd, gehyved, geyoutubed, gefacebookt enzovoorts verschijnt op onze website. Dus zo gebruiken wij social media, mensen laten vertellen over de Schouwburg. </w:t>
      </w:r>
      <w:r w:rsidRPr="00FE3270">
        <w:rPr>
          <w:lang w:val="nl-NL"/>
        </w:rPr>
        <w:br/>
        <w:t xml:space="preserve">Daarnaast kunnen mensen per voorstelling ongecensureerd een mening achterlaten op de site en een aantal sterren geven, dat komt dat rechtstreeks op de website te staan. Ik wil dat dan gaan koppelen aan een scherm in de </w:t>
      </w:r>
      <w:r>
        <w:rPr>
          <w:lang w:val="nl-NL"/>
        </w:rPr>
        <w:t>foye</w:t>
      </w:r>
      <w:r w:rsidRPr="00FE3270">
        <w:rPr>
          <w:lang w:val="nl-NL"/>
        </w:rPr>
        <w:t xml:space="preserve">r, en drie </w:t>
      </w:r>
      <w:r>
        <w:rPr>
          <w:lang w:val="nl-NL"/>
        </w:rPr>
        <w:t>A</w:t>
      </w:r>
      <w:r w:rsidRPr="00FE3270">
        <w:rPr>
          <w:lang w:val="nl-NL"/>
        </w:rPr>
        <w:t xml:space="preserve">pples waar mensen dan berichtjes op kunnen achterlaten. Ook kunnen ze smsen, het is een </w:t>
      </w:r>
      <w:r>
        <w:rPr>
          <w:lang w:val="nl-NL"/>
        </w:rPr>
        <w:t>liv</w:t>
      </w:r>
      <w:r w:rsidRPr="00FE3270">
        <w:rPr>
          <w:lang w:val="nl-NL"/>
        </w:rPr>
        <w:t xml:space="preserve">e feed op de website. Dus dan krijg je enorm veel input van mensen. </w:t>
      </w:r>
      <w:r w:rsidRPr="00FE3270">
        <w:rPr>
          <w:lang w:val="nl-NL"/>
        </w:rPr>
        <w:br/>
        <w:t xml:space="preserve">We willen ook mensen na een voorstelling een mail sturen om te vragen wat ze van de voorstellingen vonden. Dat hebben we nu een paar keer gedaan als proef en heel veel mensen willen dan hun mening geven, ze vinden dat leuk. En daarna kan je weer op de Bol.com manier advies geven ‘vond u dit leuk, dan vindt u misschien ook dit leuk’. Het moet heel genuanceerd, want op het moment dat wij een Twitter de wereld in gooien van ‘Geweldige voorstelling 5 euro korting’ dan gelooft ons publiek dat niet. </w:t>
      </w:r>
    </w:p>
    <w:p w:rsidR="003C0BF3" w:rsidRPr="00FE3270" w:rsidRDefault="003C0BF3" w:rsidP="004B228E">
      <w:pPr>
        <w:rPr>
          <w:lang w:val="nl-NL"/>
        </w:rPr>
      </w:pPr>
      <w:r w:rsidRPr="00FE3270">
        <w:rPr>
          <w:lang w:val="nl-NL"/>
        </w:rPr>
        <w:t xml:space="preserve">RAGNA: </w:t>
      </w:r>
      <w:r w:rsidRPr="00FE3270">
        <w:rPr>
          <w:i/>
          <w:lang w:val="nl-NL"/>
        </w:rPr>
        <w:t>Je had het er net al over het klantenbestand dat jullie meer informatie willen verkrijgen door de mailreacties, en het publieksonderzoek. Zijn dit de enige manieren hoe jullie met het klantenbestand omgaan of is er meer?</w:t>
      </w:r>
      <w:r w:rsidRPr="00FE3270">
        <w:rPr>
          <w:lang w:val="nl-NL"/>
        </w:rPr>
        <w:t xml:space="preserve"> </w:t>
      </w:r>
      <w:r w:rsidRPr="00FE3270">
        <w:rPr>
          <w:lang w:val="nl-NL"/>
        </w:rPr>
        <w:br/>
        <w:t>RUBEN: Eigenlijk weten we best wel veel van de bezoekers: we hebben de data, dat kunnen we koppelen aan een mozaïek. We weten wat voor type ze zijn, wanneer ze kopen, wat ze kopen, hoe ze kopen, waar ze kopen. Dus eigenlijk weten we alles wat we willen weten. We zouden best meer informatie willen genereren, maar dan zou je het kassasysteem aan moeten passen, zodat je daar per keer één of twee vragen in kan voeren om de database te vullen. Zo wil ik bijvoorbeeld weten hoe ze op de hoogte gebracht willen worden, op welke manier en hoeveel.</w:t>
      </w:r>
    </w:p>
    <w:p w:rsidR="003C0BF3" w:rsidRPr="00FE3270" w:rsidRDefault="003C0BF3" w:rsidP="004B228E">
      <w:pPr>
        <w:rPr>
          <w:lang w:val="nl-NL"/>
        </w:rPr>
      </w:pPr>
      <w:r w:rsidRPr="00FE3270">
        <w:rPr>
          <w:lang w:val="nl-NL"/>
        </w:rPr>
        <w:t xml:space="preserve">RAGNA: </w:t>
      </w:r>
      <w:r w:rsidRPr="00FE3270">
        <w:rPr>
          <w:i/>
          <w:lang w:val="nl-NL"/>
        </w:rPr>
        <w:t>Jullie hadden ook een email nieuwsbrief toch? Is die voor iedereen t zelfde, of kan je daar bepaalde preferenties aan opgeven waar je in geïnteresseerd bent?</w:t>
      </w:r>
      <w:r w:rsidRPr="00FE3270">
        <w:rPr>
          <w:i/>
          <w:lang w:val="nl-NL"/>
        </w:rPr>
        <w:br/>
      </w:r>
      <w:r w:rsidRPr="00FE3270">
        <w:rPr>
          <w:lang w:val="nl-NL"/>
        </w:rPr>
        <w:t xml:space="preserve">RUBEN: Ja, die categorieën hebben we wel, maar daar doen we eigenlijk niets mee omdat je uit zoveel dingen kunt kiezen. De mail is wel gepersionialiseert, als in dat je naam er boven staat, maar verder is het uniform. Maar eigenlijk zou ik echt een persoonlijk advies willen geven, en daar ook de frequentie op aanpassen, iemand die één keer per maand komt hoef je niet elke week 10 voorstellingen te sturen. De centrale vraag hierin is wie willen we wanneer benaderen en op welke manier. Automatisering is hierbij erg belangrijk. </w:t>
      </w:r>
    </w:p>
    <w:p w:rsidR="003C0BF3" w:rsidRPr="00FE3270" w:rsidRDefault="003C0BF3" w:rsidP="004B228E">
      <w:pPr>
        <w:rPr>
          <w:lang w:val="nl-NL"/>
        </w:rPr>
      </w:pPr>
      <w:r w:rsidRPr="00FE3270">
        <w:rPr>
          <w:lang w:val="nl-NL"/>
        </w:rPr>
        <w:t xml:space="preserve">RAGNA: </w:t>
      </w:r>
      <w:r w:rsidRPr="00FE3270">
        <w:rPr>
          <w:i/>
          <w:lang w:val="nl-NL"/>
        </w:rPr>
        <w:t>Hoe denken jullie over posters in de stad en op andere plekken?</w:t>
      </w:r>
      <w:r w:rsidRPr="00FE3270">
        <w:rPr>
          <w:i/>
          <w:lang w:val="nl-NL"/>
        </w:rPr>
        <w:br/>
      </w:r>
      <w:r w:rsidRPr="00FE3270">
        <w:rPr>
          <w:lang w:val="nl-NL"/>
        </w:rPr>
        <w:t>RUBEN: Dat hebben we eigenlijk niet, maar dat is meer een kostenkwestie. De prioriteiten liggen bij mij bij e-marketing en een goede brochure, de website en minder op adverteren en posters. Adverteren in de stad is wel belangrijk maar dat doen we vooral bij corporate campagnes voor naamsbekendheid. Voor voorstellingen lijkt het me ook niet werken omdat onze voorstellingen niet voor een grote groep toegankelijk zijn.</w:t>
      </w:r>
    </w:p>
    <w:p w:rsidR="003C0BF3" w:rsidRPr="00FE3270" w:rsidRDefault="003C0BF3" w:rsidP="004B228E">
      <w:pPr>
        <w:rPr>
          <w:lang w:val="nl-NL"/>
        </w:rPr>
      </w:pPr>
      <w:r w:rsidRPr="00FE3270">
        <w:rPr>
          <w:lang w:val="nl-NL"/>
        </w:rPr>
        <w:t xml:space="preserve">RAGNA: </w:t>
      </w:r>
      <w:r w:rsidRPr="00FE3270">
        <w:rPr>
          <w:i/>
          <w:lang w:val="nl-NL"/>
        </w:rPr>
        <w:t>Wat vinden jullie van promotie via regionale radio, televisie en kranten?</w:t>
      </w:r>
      <w:r w:rsidRPr="00FE3270">
        <w:rPr>
          <w:i/>
          <w:lang w:val="nl-NL"/>
        </w:rPr>
        <w:br/>
      </w:r>
      <w:r w:rsidRPr="00FE3270">
        <w:rPr>
          <w:lang w:val="nl-NL"/>
        </w:rPr>
        <w:t>RUBEN: Free publicity zou prima zijn. Voor corporate campagnes zou het wel goed zijn, per voorstelling is het te duur, omdat we weinig series hebben. Je probeert ze wel bij bepaalde voorstellingen te krijgen, zoals door RTV Rijnmond. En soms lezersaanbiedingen bij de regionale kranten. We hebben ook hier onderzoek naar gedaan, en de publieke omroep is het meest in trek bij onze bezoekers en het NRC en de Volkskrant. Maar publiceren via die weg is gewoon te duur.</w:t>
      </w:r>
      <w:r w:rsidRPr="00FE3270">
        <w:rPr>
          <w:lang w:val="nl-NL"/>
        </w:rPr>
        <w:br/>
        <w:t xml:space="preserve">Vaak doet het gezelschap de promotie voor een voorstelling en wij moeten het vooral van de recensies hebben. </w:t>
      </w:r>
    </w:p>
    <w:p w:rsidR="003C0BF3" w:rsidRPr="00FE3270" w:rsidRDefault="003C0BF3" w:rsidP="004B228E">
      <w:pPr>
        <w:rPr>
          <w:lang w:val="nl-NL"/>
        </w:rPr>
      </w:pPr>
      <w:r w:rsidRPr="00FE3270">
        <w:rPr>
          <w:lang w:val="nl-NL"/>
        </w:rPr>
        <w:t xml:space="preserve">RAGNA: </w:t>
      </w:r>
      <w:r w:rsidRPr="00FE3270">
        <w:rPr>
          <w:i/>
          <w:lang w:val="nl-NL"/>
        </w:rPr>
        <w:t>Denk je niet dat je dan de concurrentie aan moet gaan met andere theaters in Nederland waar die voorstelling dan ook draait?</w:t>
      </w:r>
      <w:r w:rsidRPr="00FE3270">
        <w:rPr>
          <w:lang w:val="nl-NL"/>
        </w:rPr>
        <w:br/>
        <w:t xml:space="preserve">RUBEN: Ik denk dat dat wel meevalt, </w:t>
      </w:r>
    </w:p>
    <w:p w:rsidR="003C0BF3" w:rsidRPr="00FE3270" w:rsidRDefault="003C0BF3" w:rsidP="004B228E">
      <w:pPr>
        <w:rPr>
          <w:lang w:val="nl-NL"/>
        </w:rPr>
      </w:pPr>
      <w:r w:rsidRPr="00FE3270">
        <w:rPr>
          <w:lang w:val="nl-NL"/>
        </w:rPr>
        <w:t xml:space="preserve">RAGNA: </w:t>
      </w:r>
      <w:r w:rsidRPr="00FE3270">
        <w:rPr>
          <w:i/>
          <w:lang w:val="nl-NL"/>
        </w:rPr>
        <w:t>Maar het is geen idee om bijvoorbeeld een spotje voor een half jaar te maken voor de radio met “Een avondje uit? Denk eens aan De Doelen! Deze maand onder andere…”?</w:t>
      </w:r>
      <w:r w:rsidRPr="00FE3270">
        <w:rPr>
          <w:i/>
          <w:lang w:val="nl-NL"/>
        </w:rPr>
        <w:br/>
      </w:r>
      <w:r w:rsidRPr="00FE3270">
        <w:rPr>
          <w:lang w:val="nl-NL"/>
        </w:rPr>
        <w:t>RUBEN:</w:t>
      </w:r>
      <w:r w:rsidRPr="00FE3270">
        <w:rPr>
          <w:i/>
          <w:lang w:val="nl-NL"/>
        </w:rPr>
        <w:t xml:space="preserve"> </w:t>
      </w:r>
      <w:r w:rsidRPr="00FE3270">
        <w:rPr>
          <w:lang w:val="nl-NL"/>
        </w:rPr>
        <w:t>Dat is een mediamix die we moeten samenstellen. De campagne wordt redelijk grootschalig met bijlage in de krant en daar zullen we ook iets over ons programma vertellen, maar het zal vooral gaan over nieuwe schouwburg. We willen een tram door de stad laten rijden, spotjes op RTV Rijnmond, posters inde stad.Wat we wel willen doen om het corporate imago te voeden is elke maand vaste posters in de stad te hebben, net als bij bijvoorbeeld Lowlands, met de grote namen in een groter lettertype dan de kleinere. Het probleem is vaak dat mensen niet weten wat hier te doen is. Maar onze keuze liggen vooral bij nieuwe media en de website en dat is al best wel duur.</w:t>
      </w:r>
    </w:p>
    <w:p w:rsidR="003C0BF3" w:rsidRPr="00FE3270" w:rsidRDefault="003C0BF3" w:rsidP="004B228E">
      <w:pPr>
        <w:rPr>
          <w:lang w:val="nl-NL"/>
        </w:rPr>
      </w:pPr>
      <w:r w:rsidRPr="00FE3270">
        <w:rPr>
          <w:lang w:val="nl-NL"/>
        </w:rPr>
        <w:t xml:space="preserve">RAGNA: </w:t>
      </w:r>
      <w:r w:rsidRPr="00FE3270">
        <w:rPr>
          <w:i/>
          <w:lang w:val="nl-NL"/>
        </w:rPr>
        <w:t>Je had het al over een bepaalde belevenis waar jullie aan willen gaan werken door de samenwerking met Floor en de schermen waar je reacties op kan achterlaten en de vrijdagavondvoorstelling. Heb je nog meer ideeën daarvoor, en denk dat deze manier van thematisch werken goed is voor het opbouwen van het imago en de klantenbinding?</w:t>
      </w:r>
      <w:r w:rsidRPr="00FE3270">
        <w:rPr>
          <w:lang w:val="nl-NL"/>
        </w:rPr>
        <w:br/>
        <w:t>RUBEN: Afgelopen jaar was er een week met zes heel erg lastige voorstellingen die ongeveer hetzelfde publiek zouden trekken. Die hebben we bij elkaar genomen en het lentegasten genoemd, een beetje als idee van zomergasten. Er was dan na afloop een vragengesprek met een choreograaf, danser of toneelspeler in een gezellige sfeer met drankjes voor slechts €1,50 om een soort café- sfeer te bereiken. Dit was een groter succes dan verwacht en mensen bleven ook langer hangen. Die thematische benadering probeer ik steeds meer te zoeken en dit zal makkelijker gaan in de nieuwe Schouwburg, met het café erbij.</w:t>
      </w:r>
    </w:p>
    <w:p w:rsidR="003C0BF3" w:rsidRPr="00FE3270" w:rsidRDefault="003C0BF3" w:rsidP="004B228E">
      <w:pPr>
        <w:rPr>
          <w:lang w:val="nl-NL"/>
        </w:rPr>
      </w:pPr>
      <w:r w:rsidRPr="00FE3270">
        <w:rPr>
          <w:lang w:val="nl-NL"/>
        </w:rPr>
        <w:t xml:space="preserve">RAGNA: </w:t>
      </w:r>
      <w:r w:rsidRPr="00FE3270">
        <w:rPr>
          <w:i/>
          <w:lang w:val="nl-NL"/>
        </w:rPr>
        <w:t xml:space="preserve">En wat doen jullie allemaal met kortingen? </w:t>
      </w:r>
      <w:r w:rsidRPr="00FE3270">
        <w:rPr>
          <w:i/>
          <w:lang w:val="nl-NL"/>
        </w:rPr>
        <w:br/>
      </w:r>
      <w:r w:rsidRPr="00FE3270">
        <w:rPr>
          <w:lang w:val="nl-NL"/>
        </w:rPr>
        <w:t>RUBEN: We doen heel veel met kortingen: studentenkortingen, CJP en tot 18 zijn allemaal dezelfde prijzen, €7,50 voor de kleine zalen en €10,- voor de grote. Verder hebben we nog groepskortingen en korting voor 65+ers. Wel hebben we ook een vakpas, voor mensen die in de culturele wereld werken, waarmee je voor studententarief naar de voorstellingen kunnen gaan. Verder hebben we nog de Schouwburgkaart, een soort vriendenpas, waarmee bezoekers korting op de kaartjes kunnen krijgen.</w:t>
      </w:r>
    </w:p>
    <w:p w:rsidR="003C0BF3" w:rsidRPr="00FE3270" w:rsidRDefault="003C0BF3" w:rsidP="004B228E">
      <w:pPr>
        <w:rPr>
          <w:sz w:val="22"/>
          <w:szCs w:val="22"/>
          <w:lang w:val="nl-NL"/>
        </w:rPr>
      </w:pPr>
      <w:r w:rsidRPr="00FE3270">
        <w:rPr>
          <w:lang w:val="nl-NL"/>
        </w:rPr>
        <w:t xml:space="preserve">RAGNA: </w:t>
      </w:r>
      <w:r w:rsidRPr="00FE3270">
        <w:rPr>
          <w:i/>
          <w:lang w:val="nl-NL"/>
        </w:rPr>
        <w:t>En je hebt het idee dat dat echt werkt? Dat een paar euro minder per kaart de drempel wegneemt die mensen voelen om naar het theater te gaan?</w:t>
      </w:r>
      <w:r w:rsidRPr="00FE3270">
        <w:rPr>
          <w:i/>
          <w:lang w:val="nl-NL"/>
        </w:rPr>
        <w:br/>
      </w:r>
      <w:r w:rsidRPr="00FE3270">
        <w:rPr>
          <w:lang w:val="nl-NL"/>
        </w:rPr>
        <w:t>RUBEN: We geven korting aan bepaalde groepen, maar meer omdat iedereen dat doet. Of het werkt weet ik eigenlijk niet. Heel soms doen we mee aan de last minute 50% kortingen van de Rotterdampas, maar dat is incidenteel. Kleine actiekortingen heeft geen zin, dan moet je het grof doen. Maar dan benadeel je wel je trouwe klanten die al wel een kaartje gekocht hadden.</w:t>
      </w:r>
    </w:p>
    <w:p w:rsidR="003C0BF3" w:rsidRPr="00FE3270" w:rsidRDefault="003C0BF3" w:rsidP="004B228E">
      <w:pPr>
        <w:rPr>
          <w:lang w:val="nl-NL"/>
        </w:rPr>
      </w:pPr>
      <w:r w:rsidRPr="00FE3270">
        <w:rPr>
          <w:lang w:val="nl-NL"/>
        </w:rPr>
        <w:t xml:space="preserve">RAGNA: </w:t>
      </w:r>
      <w:r w:rsidRPr="00FE3270">
        <w:rPr>
          <w:i/>
          <w:lang w:val="nl-NL"/>
        </w:rPr>
        <w:t>Wat ik mij verder nog afvroeg: hebben jullie eigenlijk ook ad hoc acties als een bepaalde voorstelling onverwacht slecht loopt?</w:t>
      </w:r>
      <w:r w:rsidRPr="00FE3270">
        <w:rPr>
          <w:i/>
          <w:lang w:val="nl-NL"/>
        </w:rPr>
        <w:br/>
      </w:r>
      <w:r w:rsidRPr="00FE3270">
        <w:rPr>
          <w:lang w:val="nl-NL"/>
        </w:rPr>
        <w:t xml:space="preserve">RUBEN: We hebben de fameuze gratis verdubbelaar. Als een voorstelling echt niet loopt, zo’n 1 keer per maand dan mag iedereen die al kaartjes heeft de kaartjes gratis verdubbelen. Dan moeten die mensen wel de gegevens van die nieuwe mensen invullen, die we dan weer kunnen benaderen. </w:t>
      </w:r>
    </w:p>
    <w:p w:rsidR="003C0BF3" w:rsidRPr="00FE3270" w:rsidRDefault="003C0BF3" w:rsidP="004B228E">
      <w:pPr>
        <w:rPr>
          <w:lang w:val="nl-NL"/>
        </w:rPr>
      </w:pPr>
      <w:r w:rsidRPr="00FE3270">
        <w:rPr>
          <w:lang w:val="nl-NL"/>
        </w:rPr>
        <w:t xml:space="preserve">RAGNA: </w:t>
      </w:r>
      <w:r w:rsidRPr="00FE3270">
        <w:rPr>
          <w:i/>
          <w:lang w:val="nl-NL"/>
        </w:rPr>
        <w:t>Zijn er nog andere mogelijkheden waar jullie mee bezig zijn, of aan denken die nog niet aan bod zijn gekomen?</w:t>
      </w:r>
      <w:r w:rsidRPr="00FE3270">
        <w:rPr>
          <w:i/>
          <w:lang w:val="nl-NL"/>
        </w:rPr>
        <w:br/>
      </w:r>
      <w:r w:rsidRPr="00FE3270">
        <w:rPr>
          <w:lang w:val="nl-NL"/>
        </w:rPr>
        <w:t xml:space="preserve">RUBEN: Nee, het belangrijkste is het CRM traject, dat we één of één mensen kunnen gaan bereiken. Dat staat hoog op mijn verlanglijst maar zal nog wel even gaan duren. Eerst de sofware kopen en dan inrichten. </w:t>
      </w: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pPr>
        <w:rPr>
          <w:sz w:val="22"/>
          <w:szCs w:val="22"/>
          <w:lang w:val="nl-NL"/>
        </w:rPr>
      </w:pPr>
      <w:r>
        <w:rPr>
          <w:sz w:val="22"/>
          <w:szCs w:val="22"/>
          <w:lang w:val="nl-NL"/>
        </w:rPr>
        <w:br w:type="page"/>
      </w:r>
    </w:p>
    <w:p w:rsidR="003C0BF3" w:rsidRDefault="003C0BF3" w:rsidP="006E535C">
      <w:pPr>
        <w:pStyle w:val="Heading2"/>
        <w:rPr>
          <w:lang w:val="nl-NL"/>
        </w:rPr>
      </w:pPr>
      <w:bookmarkStart w:id="127" w:name="_Toc265698785"/>
      <w:r>
        <w:rPr>
          <w:lang w:val="nl-NL"/>
        </w:rPr>
        <w:t>Bijlage 3: Interview Femke Lokhoff – Concertgebouw De Doelen Rotterdam 17-06-2010</w:t>
      </w:r>
      <w:bookmarkEnd w:id="127"/>
    </w:p>
    <w:p w:rsidR="003C0BF3" w:rsidRDefault="003C0BF3" w:rsidP="0061296C">
      <w:pPr>
        <w:pStyle w:val="NoSpacing"/>
        <w:rPr>
          <w:sz w:val="22"/>
          <w:szCs w:val="22"/>
          <w:lang w:val="nl-NL"/>
        </w:rPr>
      </w:pPr>
    </w:p>
    <w:p w:rsidR="003C0BF3" w:rsidRPr="00D506F7" w:rsidRDefault="003C0BF3" w:rsidP="00D506F7">
      <w:pPr>
        <w:rPr>
          <w:lang w:val="nl-NL"/>
        </w:rPr>
      </w:pPr>
      <w:r w:rsidRPr="00D506F7">
        <w:rPr>
          <w:lang w:val="nl-NL"/>
        </w:rPr>
        <w:t xml:space="preserve">RAGNA: </w:t>
      </w:r>
      <w:r w:rsidRPr="00D506F7">
        <w:rPr>
          <w:i/>
          <w:lang w:val="nl-NL"/>
        </w:rPr>
        <w:t>Wat is uw taak binnen De Doelen?</w:t>
      </w:r>
      <w:r w:rsidRPr="00D506F7">
        <w:rPr>
          <w:i/>
          <w:lang w:val="nl-NL"/>
        </w:rPr>
        <w:br/>
      </w:r>
      <w:r w:rsidRPr="00D506F7">
        <w:rPr>
          <w:lang w:val="nl-NL"/>
        </w:rPr>
        <w:t xml:space="preserve">FEMKE: Ik ben marketingmedewerker en werkzaam op de afdeling marketing en communicatie. Dat houdt in dat ik me vooral bezig houd met nieuwe marketingacties waarbij we nieuwe publieksgroepen willen bereiken. We hebben een x aantal standaard uitingen en acties die we altijd doen, zoals direct mail, maar als je alleen maar dat soort dingen doet, de traditionele marketing, dan put je je eigen klantenbestand uit. Met allerlei marketingacties willen we zo veel mogelijk nieuwe mensen benaderen om hen ook eens in De Doelen te krijgen. Dit kan van alles zijn, contacten met partijen als Rotterdampas, Rotterdams Uitbureau en andere culturele (muziek)podia in en buiten de stad om eens iets gezamenlijk te doen, musea, contacten met dagbladen en magazines voor lezersaanbiedingen, contacten met grote bedrijven als Rabobank en NS, onderwijsinstellingen als de Erasmus Universiteit door Erasmus-cultuur en we hebben wel eens aanbiedingen voor de docenten. Dus eigenlijk zijn de mogelijkheden eindeloos, zoveel mogelijk aanknopingspunten vinden en als we dan eenmaal contact hebben met de partijen kan dit op veel verschillende manieren worden ingevuld: aanbieding concert, abonnement, een vrijkaartenactie en bijvoorbeeld een actie met gratis cd bij abonnement, het kan van alles zijn. </w:t>
      </w:r>
    </w:p>
    <w:p w:rsidR="003C0BF3" w:rsidRPr="00D506F7" w:rsidRDefault="003C0BF3" w:rsidP="00D506F7">
      <w:pPr>
        <w:rPr>
          <w:lang w:val="nl-NL"/>
        </w:rPr>
      </w:pPr>
      <w:r w:rsidRPr="00D506F7">
        <w:rPr>
          <w:lang w:val="nl-NL"/>
        </w:rPr>
        <w:t>RAGNA: De contacten die je hebt met bijvoorbeeld de Rabobank en de NS, is dat dan puur voor de medewerkers, of werken jullie ook samen met de klantenbestanden of promotie?</w:t>
      </w:r>
      <w:r w:rsidRPr="00D506F7">
        <w:rPr>
          <w:lang w:val="nl-NL"/>
        </w:rPr>
        <w:br/>
        <w:t xml:space="preserve">FEMKE: Dat kan allebei. Bij de NS werken heel veel mensen dus is het ook interessant om die medewerkers te bereiken. Maar de NS heeft een aantal uitingen voor de reizigers, zoals NS Spoor magazine en een e-mailnieuwsbrief, dan proberen wij daar in te komen met een bepaald concert. Dat is best moeilijk,want ze worden natuurlijk door iedereen benaderd in Nederland, dus het is moeilijk er tussen te komen. </w:t>
      </w:r>
      <w:r w:rsidRPr="00D506F7">
        <w:rPr>
          <w:lang w:val="nl-NL"/>
        </w:rPr>
        <w:br/>
        <w:t xml:space="preserve">De samenwerking met andere culturele instellingen, zo hebben we bijvoorbeeld van de Schouwburg wel eens een adressenbestand mogen lenen voor een van onze concerten. In ruil willen zij dat dan natuurlijk ook een keer, of een keer in elkaars nieuwsbrief mee, bij elkaar flyeren of een voordeel bieden voor hun abonnementhouders. We staan ook op uitmarkten en festivals om ons als podium te promoten, zoals het Dunya festival en de Dag van de romantische muziek en de Eurekaweek. </w:t>
      </w:r>
    </w:p>
    <w:p w:rsidR="003C0BF3" w:rsidRPr="00D506F7" w:rsidRDefault="003C0BF3" w:rsidP="00D506F7">
      <w:pPr>
        <w:rPr>
          <w:lang w:val="nl-NL"/>
        </w:rPr>
      </w:pPr>
      <w:r w:rsidRPr="00D506F7">
        <w:rPr>
          <w:lang w:val="nl-NL"/>
        </w:rPr>
        <w:t xml:space="preserve">RAGNA: </w:t>
      </w:r>
      <w:r w:rsidRPr="00D506F7">
        <w:rPr>
          <w:i/>
          <w:lang w:val="nl-NL"/>
        </w:rPr>
        <w:t>Hoe groot is de marketingafdeling van De Doelen? Is dit groot of klein in vergelijking met de rest van het kantoor?</w:t>
      </w:r>
      <w:r w:rsidRPr="00D506F7">
        <w:rPr>
          <w:i/>
          <w:lang w:val="nl-NL"/>
        </w:rPr>
        <w:br/>
      </w:r>
      <w:r w:rsidRPr="00D506F7">
        <w:rPr>
          <w:lang w:val="nl-NL"/>
        </w:rPr>
        <w:t>FEMKE: De afdeling bestaat uit 9 mensen, Zes daarvan zijn parttime medewerkers. Dat is best een grote afdeling in De Doelen en zeker in vergelijking met de andere theaters hier in de buurt of in het land. Maar we hebben ook zo’n 600 concerten per jaar, waarvan een aantal verhuringen, maar die nemen we wel mee in onze standaard uitingen. De afdeling bestaat uit het hoofd die alles overziet, de campagneleider die zich vooral bezig houdt met de verschillende campagnes die er voor de verschillende concerten, festivals en brochures zijn, de communicatiecoördinator, die houdt zich bezig met alle brochures, catalogi en flyers enzo, de persmedewerker is er voor de contacten met de persbladen en ander media, ook houdt zij de website en de nieuwsbrief bij, de marketingmede</w:t>
      </w:r>
      <w:r>
        <w:rPr>
          <w:lang w:val="nl-NL"/>
        </w:rPr>
        <w:t>we</w:t>
      </w:r>
      <w:r w:rsidRPr="00D506F7">
        <w:rPr>
          <w:lang w:val="nl-NL"/>
        </w:rPr>
        <w:t xml:space="preserve">rker, dat ben ik dus, ik richt me vooral op de marketing en nieuwe groepen, de traffic medewerker zorgt er voor dat al het persmateriaal op de juiste plekken komt, de vormgever, die hebben we in huis zo is onze huisstijl heel herkenbaar, de meeste culturele podia hebben dat niet dus dat is best uniek, de redacteur, die schrijft met name alle programmaboeken en een data-analist, die houdt zich bezig met alle data van verschillende marketingonderzoeken, het analyseren ervan en de juiste adressenbestanden beschikbaar stellen. </w:t>
      </w:r>
    </w:p>
    <w:p w:rsidR="003C0BF3" w:rsidRPr="00D506F7" w:rsidRDefault="003C0BF3" w:rsidP="00D506F7">
      <w:pPr>
        <w:rPr>
          <w:lang w:val="nl-NL"/>
        </w:rPr>
      </w:pPr>
      <w:r w:rsidRPr="00D506F7">
        <w:rPr>
          <w:lang w:val="nl-NL"/>
        </w:rPr>
        <w:t xml:space="preserve">RAGNA: </w:t>
      </w:r>
      <w:r w:rsidRPr="00D506F7">
        <w:rPr>
          <w:i/>
          <w:lang w:val="nl-NL"/>
        </w:rPr>
        <w:t>Wat zijn de verschillende doelgroepen van De Doelen, hebben jullie daar een exact beeld van en heeft u het idee dat deze de afgelopen jaren zijn veranderd?</w:t>
      </w:r>
      <w:r w:rsidRPr="00D506F7">
        <w:rPr>
          <w:lang w:val="nl-NL"/>
        </w:rPr>
        <w:t xml:space="preserve"> </w:t>
      </w:r>
      <w:r w:rsidRPr="00D506F7">
        <w:rPr>
          <w:lang w:val="nl-NL"/>
        </w:rPr>
        <w:br/>
        <w:t xml:space="preserve">FEMKE: De doelen heeft veel trouwe bezoekers. Bij klassiek komen vooral wat oudere, hoogopgeleide en welgestelde bezoekers, dat is ook vooral onze doelgroep bij de abonnementen omdat vooral zij zich graag wat verder vooruit vastleggen. Onze abonnementverkoop voor het seizoen 2010-2011 is al in maart gestart en vooral deze doelgroep maakt hier gebruik van. Ze zijn niet zo uit op iets nieuws, dus deze mensen zullen ook eerder terugkomen. Voor de concerten van wereldmuziek is de doelgroep wat jonger en minder elitair. Deze mensen kopen ook veel later een kaartje, soms zelfs pas op de avond zelf. Dan worden er ineens 300 kaarten aan de deur verkocht. Deze groepen zijn ook meer acties of fora en dergelijke, daar proberen wij dan ook berichtjes te plaatsen. Bij de kinderconcerten richten we ons vooral op jonge gezinnen met peuters, kleuters of kinderen op de basisschool, maar oor grootouders met kleinkinderen. Bij de hedendaagse muziek is de bezoeker wat kunstzinnig, ook jong, experimenteel en komt meestal uit de grote stad. </w:t>
      </w:r>
      <w:r w:rsidRPr="00D506F7">
        <w:rPr>
          <w:lang w:val="nl-NL"/>
        </w:rPr>
        <w:br/>
        <w:t xml:space="preserve">We richten ons vooral op de provincie Zuid Holland. Waar we vooral nog in willen groeien is het trekken van jonger publiek en meer publiek voor hedendaagse muziek. Publiek voor kinderconcerten is al mede door de kerstproducties gegroeid. </w:t>
      </w:r>
    </w:p>
    <w:p w:rsidR="003C0BF3" w:rsidRPr="00D506F7" w:rsidRDefault="003C0BF3" w:rsidP="00D506F7">
      <w:pPr>
        <w:rPr>
          <w:lang w:val="nl-NL"/>
        </w:rPr>
      </w:pPr>
      <w:r w:rsidRPr="00D506F7">
        <w:rPr>
          <w:lang w:val="nl-NL"/>
        </w:rPr>
        <w:t xml:space="preserve">RAGNA: </w:t>
      </w:r>
      <w:r w:rsidRPr="00D506F7">
        <w:rPr>
          <w:i/>
          <w:lang w:val="nl-NL"/>
        </w:rPr>
        <w:t>Proberen jullie deze doelgroepen elk op een eigenwijze te benaderen, of alles via dezelfde weg?</w:t>
      </w:r>
      <w:r w:rsidRPr="00D506F7">
        <w:rPr>
          <w:lang w:val="nl-NL"/>
        </w:rPr>
        <w:br/>
        <w:t xml:space="preserve">FEMKE: De Doelen heeft een aantal vaste communicatiemiddelen ter promotie van de concerten, namelijk de website, een e-nieuwsbrief die elke 2 weken uitkomt, de abonnementenbrochure die jaarlijks uitkomt, de losse boekjes per genre, de concertagenda die elke twee maanden uitkomt en social media als Twitter, Facebook, Youtube en binnenkort ook Hyves. </w:t>
      </w:r>
      <w:r w:rsidRPr="00D506F7">
        <w:rPr>
          <w:lang w:val="nl-NL"/>
        </w:rPr>
        <w:br/>
        <w:t>Daarnaast wordt voor elk concert bekeken wat er aan marketingacties ondernomen wordt. De acties lopen zeer uiteen per concert, omdat de doelgroepen ook</w:t>
      </w:r>
      <w:r>
        <w:rPr>
          <w:lang w:val="nl-NL"/>
        </w:rPr>
        <w:t xml:space="preserve"> </w:t>
      </w:r>
      <w:r w:rsidRPr="00D506F7">
        <w:rPr>
          <w:lang w:val="nl-NL"/>
        </w:rPr>
        <w:t xml:space="preserve">zo kunnen verschillen. Soms benaderen we ook op verschillende manieren de doelgroepen voor één bepaald concert. Zo kan je bij een flamenco concert de gitaarkant benaderen, maar ook de </w:t>
      </w:r>
      <w:r>
        <w:rPr>
          <w:lang w:val="nl-NL"/>
        </w:rPr>
        <w:t>dans</w:t>
      </w:r>
      <w:r w:rsidRPr="00D506F7">
        <w:rPr>
          <w:lang w:val="nl-NL"/>
        </w:rPr>
        <w:t xml:space="preserve">kant. Elke week vindt er een campagneoverleg plaats waarin vier mensen van de marketingafdeling de programmering doornemen en per concert de marketingacties bepalen. </w:t>
      </w:r>
    </w:p>
    <w:p w:rsidR="003C0BF3" w:rsidRPr="00D506F7" w:rsidRDefault="003C0BF3" w:rsidP="00D506F7">
      <w:pPr>
        <w:rPr>
          <w:lang w:val="nl-NL"/>
        </w:rPr>
      </w:pPr>
      <w:r w:rsidRPr="00D506F7">
        <w:rPr>
          <w:lang w:val="nl-NL"/>
        </w:rPr>
        <w:t>RAGNA: Je noemde net als social media middelen onder andere Twitter, zijn jullie daar erg actief in?</w:t>
      </w:r>
      <w:r w:rsidRPr="00D506F7">
        <w:rPr>
          <w:lang w:val="nl-NL"/>
        </w:rPr>
        <w:br/>
        <w:t xml:space="preserve">FEMKE: Ja, dat is eigenlijk sinds de jaarwisseling en het ligt ook bij mij. We merken dat het aantal volgers groeit, zeker als je weer een berichtje hebt geplaatst. Later is Facebook er bijgekomen en we willen ook Hyves nog gaan doen. Daar willen we het bij laten, je kunt er beter drie goed doen dan alles willen en het niet bijhouden. Anders overlap je ook alleen maar. </w:t>
      </w:r>
      <w:r w:rsidRPr="00D506F7">
        <w:rPr>
          <w:lang w:val="nl-NL"/>
        </w:rPr>
        <w:br/>
        <w:t xml:space="preserve">We zijn wel nog aan het uitvinden hoe we het precies in moeten vullen omdat we niet willen dat het een agendafunctie wordt, met als insteek kaartverkoop, maar meer leuke informatie over De Doelen door middel van foto’s, filmpjes en recensies, om goodwill te kweken. Als onze volgers dan gaan zeggen dat het zo leuk is bij De Doelen zullen lezers dat eerder geloven dan dat wij dat zeggen. Natuurlijk vinden wij t leuk, wij willen kaarten verkopen, maar als zij het zeggen komt het geloofwaardiger over. </w:t>
      </w:r>
    </w:p>
    <w:p w:rsidR="003C0BF3" w:rsidRPr="00D506F7" w:rsidRDefault="003C0BF3" w:rsidP="00D506F7">
      <w:pPr>
        <w:rPr>
          <w:lang w:val="nl-NL"/>
        </w:rPr>
      </w:pPr>
      <w:r w:rsidRPr="00D506F7">
        <w:rPr>
          <w:lang w:val="nl-NL"/>
        </w:rPr>
        <w:t>RAGNA: Kan je wat meer vertellen over</w:t>
      </w:r>
      <w:r w:rsidRPr="00D506F7">
        <w:rPr>
          <w:i/>
          <w:lang w:val="nl-NL"/>
        </w:rPr>
        <w:t xml:space="preserve"> de gangbare procedure of de middelen om De Doelen en zijn voorstellingen te promoten?</w:t>
      </w:r>
      <w:r w:rsidRPr="00D506F7">
        <w:rPr>
          <w:lang w:val="nl-NL"/>
        </w:rPr>
        <w:br/>
        <w:t>FEMKE: De focus ligt vooral op de concerten. Dat is waar de bezoekers voor komen. Voor promotie van De Doelen wordt gebruik gemaakt van de middelen die ik net al noemde, persbenadering, fondsen- en sponsorwerving en relatiebeheer. Door de afnemende subsidies zijn we de laatste jaren eigenlijk verplicht geworden wat commerciëler te worden, daarom hebben we nu een speciale afdeling fonds en sponsorwerving. De afdeling Evenementenwerving promoot wel intensief De Doelen als geschikte locatie voor zakelijke bijeenkomsten, concerten (de verhuringen dus) en andere evenementen. Maar wij zullen nooit een advertentie plaatsen puur om de naam, liever voor een bepaald concert en dan ook in het juiste medium.</w:t>
      </w:r>
      <w:r w:rsidRPr="00D506F7">
        <w:rPr>
          <w:lang w:val="nl-NL"/>
        </w:rPr>
        <w:br/>
        <w:t>De voorstellingen worden ook door de gangbare middelen gepromoot en dus door de terugkerende overleggen met Programmering. Het streven is om in de promotie van concerten twee maanden vooruit te werken, in verband met de sluitingsdata van maandbladen bijvoorbeeld. Naar aanleiding van de verkoopcijfers wordt bepaald of concerten ad hoc nog extra aandacht nodig hebben. Dat kan van alles zijn, ergens nog flyeren of een kortingsactie, maar ook nodigen we wel eens mensen uit van bijvoorbeeld onze sponsors om de zaal te vullen. Hier moet je wel op passen, zij mogen zich niet voelen als zaalopvulling, dus dit kan je alleen doen als de zaal daarna ook echt goed vol zit. Ook de kortingsacties zijn voor een select publiek, om zo niet onze abonnementhouders en vaste bezoekers tegen de borst te stuiten doordat zij wel het volledige bedrag voor een concert betaald hebben. Ook proberen we steeds meer social media in te zetten om een concert op het laatste moment nog onder de aandacht te brengen, ook door bijvoorbeeld Google Ads.</w:t>
      </w:r>
    </w:p>
    <w:p w:rsidR="003C0BF3" w:rsidRPr="00D506F7" w:rsidRDefault="003C0BF3" w:rsidP="00D506F7">
      <w:pPr>
        <w:rPr>
          <w:lang w:val="nl-NL"/>
        </w:rPr>
      </w:pPr>
      <w:r w:rsidRPr="00D506F7">
        <w:rPr>
          <w:lang w:val="nl-NL"/>
        </w:rPr>
        <w:t xml:space="preserve">RAGNA: </w:t>
      </w:r>
      <w:r w:rsidRPr="00D506F7">
        <w:rPr>
          <w:i/>
          <w:lang w:val="nl-NL"/>
        </w:rPr>
        <w:t>Zoals ik het begrijp richten jullie je dus vooral op de bezoeker die via een voorstelling bij jullie komt, en niet zo op de bezoeker die op zoek is naar een avondje uit en dan via De Doelen bij een bepaalde voorstelling uit zal komen?</w:t>
      </w:r>
      <w:r w:rsidRPr="00D506F7">
        <w:rPr>
          <w:i/>
          <w:lang w:val="nl-NL"/>
        </w:rPr>
        <w:br/>
      </w:r>
      <w:r w:rsidRPr="00D506F7">
        <w:rPr>
          <w:lang w:val="nl-NL"/>
        </w:rPr>
        <w:t xml:space="preserve">FEMKE: Nee onze insteek is om het aanbod te promoten, en dan door bijvoorbeeld last minute aanbiedingen proberen we nieuwe mensen te trekken. Verder proberen we zoveel mogelijk zichtbaar te zijn in de stad door middel van posters en flyers van voorstellingen. Zo denken mensen: ‘O bij De Doelen, daar gebeurd wat’. </w:t>
      </w:r>
    </w:p>
    <w:p w:rsidR="003C0BF3" w:rsidRPr="00D506F7" w:rsidRDefault="003C0BF3" w:rsidP="00D506F7">
      <w:pPr>
        <w:rPr>
          <w:lang w:val="nl-NL"/>
        </w:rPr>
      </w:pPr>
      <w:r w:rsidRPr="00D506F7">
        <w:rPr>
          <w:lang w:val="nl-NL"/>
        </w:rPr>
        <w:t xml:space="preserve">RAGNA: </w:t>
      </w:r>
      <w:r w:rsidRPr="00D506F7">
        <w:rPr>
          <w:i/>
          <w:lang w:val="nl-NL"/>
        </w:rPr>
        <w:t>Werkt de afdeling die het programma boekt samen met de marketingafdeling?</w:t>
      </w:r>
      <w:r w:rsidRPr="00D506F7">
        <w:rPr>
          <w:lang w:val="nl-NL"/>
        </w:rPr>
        <w:br/>
        <w:t xml:space="preserve">FEMKE: Ja onze afdeling werkt nauw samen met de afdeling programmering. Zij stellen het aanbod samen, maar de afdeling marketing en communicatie dient wel te weten wat de unique selling points zijn van elk los concert. Elk seizoen zijn er dan ook wel een aantal overleggen met de programmeurs van wereldmuziek en klassiek waarin elk concert doorgenomen wordt. Ook tussentijds vindt er vaak overleg plaats, bijvoorbeeld als een concert niet zo goed loopt als verwacht. De programmeurs adviseren ook wie de geschikte doelgroepen zijn. Ook is de afdeling programmering verantwoordelijk voor de juiste input voor de jaarlijkse abonnementenbrochure. </w:t>
      </w:r>
    </w:p>
    <w:p w:rsidR="003C0BF3" w:rsidRPr="00D506F7" w:rsidRDefault="003C0BF3" w:rsidP="00D506F7">
      <w:pPr>
        <w:rPr>
          <w:lang w:val="nl-NL"/>
        </w:rPr>
      </w:pPr>
      <w:r w:rsidRPr="00D506F7">
        <w:rPr>
          <w:lang w:val="nl-NL"/>
        </w:rPr>
        <w:t xml:space="preserve">RAGNA: </w:t>
      </w:r>
      <w:r w:rsidRPr="00D506F7">
        <w:rPr>
          <w:i/>
          <w:lang w:val="nl-NL"/>
        </w:rPr>
        <w:t>Maar dit is vooral de afdeling programmering die jullie adviseert, hebben jullie ook nog invloed op hen?</w:t>
      </w:r>
      <w:r w:rsidRPr="00D506F7">
        <w:rPr>
          <w:lang w:val="nl-NL"/>
        </w:rPr>
        <w:br/>
        <w:t xml:space="preserve">FEMKE: Ja we kunnen we advies geven, maar er is altijd een soort van spanningsveld. Programmeurs zijn de creatievellingen met een visie en kunnen helemaal vol van iets zijn terwijl wij dan denken: willen mensen hier wel heen? Maar er wordt sowieso achteraf geëvalueerd waarom bijvoorbeeld iets niet goed verkocht heeft. Het kan dat liggen aan onze marketing, mar het kan ook liggen aan het aanbod of dat het bijvoorbeeld op een verkeerde dag was geprogrammeerd. </w:t>
      </w:r>
    </w:p>
    <w:p w:rsidR="003C0BF3" w:rsidRPr="00D506F7" w:rsidRDefault="003C0BF3" w:rsidP="00D506F7">
      <w:pPr>
        <w:rPr>
          <w:lang w:val="nl-NL"/>
        </w:rPr>
      </w:pPr>
      <w:r w:rsidRPr="00D506F7">
        <w:rPr>
          <w:lang w:val="nl-NL"/>
        </w:rPr>
        <w:t xml:space="preserve">RAGNA: </w:t>
      </w:r>
      <w:r w:rsidRPr="00D506F7">
        <w:rPr>
          <w:i/>
          <w:lang w:val="nl-NL"/>
        </w:rPr>
        <w:t>Voor ongeveer hoeveel procent is De Doelen afhankelijk van subsidiegeld?</w:t>
      </w:r>
      <w:r w:rsidRPr="00D506F7">
        <w:rPr>
          <w:lang w:val="nl-NL"/>
        </w:rPr>
        <w:br/>
        <w:t xml:space="preserve">FEMKE: Dat weet ik niet precies, maar De Doelen ontvangt een corporate subsidie van de Gemeente Rotterdam. Dit precieze bedrag kan je vinden in het beleidsplan wat ik je straks ook mee zal geven. Verder dient De Doelen veel projectaanvragen in bij subsidieverstrekkers voor bijzondere producties als de kerstproductie, de festivals en dergelijke. </w:t>
      </w:r>
    </w:p>
    <w:p w:rsidR="003C0BF3" w:rsidRPr="00D506F7" w:rsidRDefault="003C0BF3" w:rsidP="00D506F7">
      <w:pPr>
        <w:rPr>
          <w:lang w:val="nl-NL"/>
        </w:rPr>
      </w:pPr>
      <w:r w:rsidRPr="00D506F7">
        <w:rPr>
          <w:lang w:val="nl-NL"/>
        </w:rPr>
        <w:t xml:space="preserve">RAGNA: </w:t>
      </w:r>
      <w:r w:rsidRPr="00D506F7">
        <w:rPr>
          <w:i/>
          <w:lang w:val="nl-NL"/>
        </w:rPr>
        <w:t>Welke ontwikkelingen die in de theaterbranche plaatsvinden, merken jullie ook in De Doelen? Er zijn natuurlijk ook verkiezingen geweest, VVD en PVV waren de grote winnaars, en zijn niet echt liefhebbers van gesubsidieerde cultuur.</w:t>
      </w:r>
      <w:r w:rsidRPr="00D506F7">
        <w:rPr>
          <w:lang w:val="nl-NL"/>
        </w:rPr>
        <w:br/>
        <w:t>FEMKE: Een belangrijk tendens is dat mensen steeds grilliger worden in het maken van keuzes, mensen leggen zich niet snel meer ver van tevoren vast. In De Doelen merken we dat het aantal abonnementen terugloopt, maar dat de losse kaartverkoop toeneemt. Mensen worden dus steeds meer last-minute beslissers. Wel denk ik dat de behoefte aan vermaakt blijft, ik heb ook wel eens gelezen dat mensen juist in tijden van crisis even weg willen uit het dagelijks leven en dan zich richten op cultuur.</w:t>
      </w:r>
      <w:r w:rsidRPr="00D506F7">
        <w:rPr>
          <w:lang w:val="nl-NL"/>
        </w:rPr>
        <w:br/>
        <w:t xml:space="preserve">Mede door de crisis kunnen de subsidies verlaagd worden of wordt het moeilijker bepaalde subsidies binnen te halen. Al met al merken we binnen De doelen de algemene tendensen die voor de gehele culturele sector geldt. De financiële gevolgen hiervan vangen we op met sponsor- en fondsenwerving. Bezuinigingen en de beslissingen daaromheen zijn meer een taak van het management. </w:t>
      </w:r>
    </w:p>
    <w:p w:rsidR="003C0BF3" w:rsidRPr="00D506F7" w:rsidRDefault="003C0BF3" w:rsidP="00D506F7">
      <w:pPr>
        <w:rPr>
          <w:lang w:val="nl-NL"/>
        </w:rPr>
      </w:pPr>
      <w:r w:rsidRPr="00D506F7">
        <w:rPr>
          <w:lang w:val="nl-NL"/>
        </w:rPr>
        <w:t xml:space="preserve">RAGNA: </w:t>
      </w:r>
      <w:r w:rsidRPr="00D506F7">
        <w:rPr>
          <w:i/>
          <w:lang w:val="nl-NL"/>
        </w:rPr>
        <w:t xml:space="preserve">Met hoeveel procent van de voorstellingen spelen jullie minimaal kiet, zijn er veel voorstellingen waar jullie verlies op draaien? </w:t>
      </w:r>
      <w:r w:rsidRPr="00D506F7">
        <w:rPr>
          <w:i/>
          <w:lang w:val="nl-NL"/>
        </w:rPr>
        <w:br/>
      </w:r>
      <w:r w:rsidRPr="00D506F7">
        <w:rPr>
          <w:lang w:val="nl-NL"/>
        </w:rPr>
        <w:t>FEMKE: Voor alle concerten wordt een target bepaald voor de zaalbezetting. Op basis daarvan wordt het marketingbudget toegekend, dus hoe hoger de target, hoe hoger het budget. Vaak worden deze targets wel gehaald door ons, soms wordt het ook niet gehaald, maar een andere keer overschrijden we de target weer wat dan dat gat op kan vullen. Ook heb je soms een concert met een redelijk hoge target, en dus ook een groot budget. Maar dan is t een bekende naam en dus een concert dat zichzelf eigenlijk al verkoopt. Dan hoef je niet al het budget te gebruiken en kan je dit toeschuiven aan een concert dat misschien wat meer aandacht nodig heeft. Dit doen we al een aantal jaar zo.</w:t>
      </w:r>
      <w:r w:rsidRPr="00D506F7">
        <w:rPr>
          <w:lang w:val="nl-NL"/>
        </w:rPr>
        <w:br/>
        <w:t xml:space="preserve">Maar of het target dat wordt vastgesteld ook echt alle financiën dekt weet ik niet, volgens mij liggen ze net iets erboven. </w:t>
      </w:r>
    </w:p>
    <w:p w:rsidR="003C0BF3" w:rsidRPr="00D506F7" w:rsidRDefault="003C0BF3" w:rsidP="00D506F7">
      <w:pPr>
        <w:rPr>
          <w:lang w:val="nl-NL"/>
        </w:rPr>
      </w:pPr>
      <w:r w:rsidRPr="00D506F7">
        <w:rPr>
          <w:lang w:val="nl-NL"/>
        </w:rPr>
        <w:t xml:space="preserve">RAGNA: </w:t>
      </w:r>
      <w:r w:rsidRPr="00D506F7">
        <w:rPr>
          <w:i/>
          <w:lang w:val="nl-NL"/>
        </w:rPr>
        <w:t xml:space="preserve">Zijn jullie op zoek naar nieuwe mogelijkheden om op deze veranderingen in te spelen? </w:t>
      </w:r>
      <w:r w:rsidRPr="00D506F7">
        <w:rPr>
          <w:i/>
          <w:lang w:val="nl-NL"/>
        </w:rPr>
        <w:br/>
      </w:r>
      <w:r w:rsidRPr="00D506F7">
        <w:rPr>
          <w:lang w:val="nl-NL"/>
        </w:rPr>
        <w:t>FEMKE: Mensen worden in hun keuzegedrag dus steeds grilliger, vroeger was de abonnementenbrochure de enige campagne die gevoerd werd. Nu de abonnementenverkoop afneemt is er een losse kaartverkoop campagne bijgekomen. Ten tweede vinden er steeds meer last minute acties plaats en zijn we bezig met social media om mensen op een nieuwe manier aan te spreken.</w:t>
      </w:r>
    </w:p>
    <w:p w:rsidR="003C0BF3" w:rsidRPr="00D506F7" w:rsidRDefault="003C0BF3" w:rsidP="00D506F7">
      <w:pPr>
        <w:rPr>
          <w:lang w:val="nl-NL"/>
        </w:rPr>
      </w:pPr>
      <w:r w:rsidRPr="00D506F7">
        <w:rPr>
          <w:lang w:val="nl-NL"/>
        </w:rPr>
        <w:t xml:space="preserve">RAGNA: </w:t>
      </w:r>
      <w:r w:rsidRPr="00D506F7">
        <w:rPr>
          <w:i/>
          <w:lang w:val="nl-NL"/>
        </w:rPr>
        <w:t>Zijn er dingen die jullie graag zouden willen doen, maar waar nu geen tijd of geld voor is?</w:t>
      </w:r>
      <w:r w:rsidRPr="00D506F7">
        <w:rPr>
          <w:lang w:val="nl-NL"/>
        </w:rPr>
        <w:br/>
        <w:t>FEMKE: Ja, genoeg! We zouden graag het social media gedeelte verder uit te bouwen, maar ook meer jongeren bereiken. Dit willen we doen door middel van social media, maar ook met festivals en bijvoorbeeld de programmering met een cross over van jazz en een wereldartiest. Verder willen we graag meer beleving rondom een concert te genereren, zoals een afterparty. En het genre hedendaagse muziek wat we ook aanbieden, daar willen we graag verder in groeien qua muziekaantallen. Er is daar nog veel in te winnen, dat zien we bijvoorbeeld aan Muziekgebouw Aan ‘t IJ in Amsterdam waar men ook dit soort muziek programmeert en waar de bezoekersaantallen aanzienlijk hoger zijn.</w:t>
      </w:r>
    </w:p>
    <w:p w:rsidR="003C0BF3" w:rsidRPr="00D506F7" w:rsidRDefault="003C0BF3" w:rsidP="00D506F7">
      <w:pPr>
        <w:rPr>
          <w:lang w:val="nl-NL"/>
        </w:rPr>
      </w:pPr>
      <w:r w:rsidRPr="00D506F7">
        <w:rPr>
          <w:lang w:val="nl-NL"/>
        </w:rPr>
        <w:t xml:space="preserve">RAGNA: </w:t>
      </w:r>
      <w:r w:rsidRPr="00D506F7">
        <w:rPr>
          <w:i/>
          <w:lang w:val="nl-NL"/>
        </w:rPr>
        <w:t>Vragen jullie hen daar dan ook om advies hoe zij dit soort concerten dan promoten, via welke wegen?</w:t>
      </w:r>
      <w:r w:rsidRPr="00D506F7">
        <w:rPr>
          <w:lang w:val="nl-NL"/>
        </w:rPr>
        <w:br/>
        <w:t>FEMKE: Ik denk dat er in Amsterdam ook gewoon meer publiek te vinden is en zij staan om dit soort muziek ook bekend, dus men gaat daar heen voor dat soort muziek. Maar soms doen we ook wel samen promotie als een tournee in beide theaters staat bijvoorbeeld. Maar we werken sowieso wel samen met anderen in promotie, om zo de kosten te delen.</w:t>
      </w:r>
    </w:p>
    <w:p w:rsidR="003C0BF3" w:rsidRPr="00D506F7" w:rsidRDefault="003C0BF3" w:rsidP="00D506F7">
      <w:pPr>
        <w:rPr>
          <w:lang w:val="nl-NL"/>
        </w:rPr>
      </w:pPr>
      <w:r w:rsidRPr="00D506F7">
        <w:rPr>
          <w:lang w:val="nl-NL"/>
        </w:rPr>
        <w:t xml:space="preserve">RAGNA: </w:t>
      </w:r>
      <w:r w:rsidRPr="00D506F7">
        <w:rPr>
          <w:i/>
          <w:lang w:val="nl-NL"/>
        </w:rPr>
        <w:t>Je vertelde al dat jullie veel bezig zijn met social media, hebben jullie al een combinatie daarmee op jullie eigen website?</w:t>
      </w:r>
      <w:r w:rsidRPr="00D506F7">
        <w:rPr>
          <w:i/>
          <w:lang w:val="nl-NL"/>
        </w:rPr>
        <w:br/>
      </w:r>
      <w:r w:rsidRPr="00D506F7">
        <w:rPr>
          <w:lang w:val="nl-NL"/>
        </w:rPr>
        <w:t>FEMKE: Nee, maar ik vind wel dat we daar over moeten nadenken.</w:t>
      </w:r>
      <w:r w:rsidRPr="00D506F7">
        <w:rPr>
          <w:i/>
          <w:lang w:val="nl-NL"/>
        </w:rPr>
        <w:t xml:space="preserve"> </w:t>
      </w:r>
      <w:r w:rsidRPr="00D506F7">
        <w:rPr>
          <w:lang w:val="nl-NL"/>
        </w:rPr>
        <w:t>We willen eerst de social media wat verder uitbouwen, en daarna willen we wel wat aan de website gaan doen. Zelf zou ik het graag wat interactiever zien. Bijvoorbeeld de mogelijkheid om een concert naar een vriend door te kunnen mailen.</w:t>
      </w:r>
    </w:p>
    <w:p w:rsidR="003C0BF3" w:rsidRPr="00D506F7" w:rsidRDefault="003C0BF3" w:rsidP="00D506F7">
      <w:pPr>
        <w:rPr>
          <w:i/>
          <w:lang w:val="nl-NL"/>
        </w:rPr>
      </w:pPr>
      <w:r w:rsidRPr="00D506F7">
        <w:rPr>
          <w:lang w:val="nl-NL"/>
        </w:rPr>
        <w:t xml:space="preserve">RAGNA: </w:t>
      </w:r>
      <w:r w:rsidRPr="00D506F7">
        <w:rPr>
          <w:i/>
          <w:lang w:val="nl-NL"/>
        </w:rPr>
        <w:t>En hebben jullie ook gedacht aan een samenwerking met andere podia die dezelfde concerten programmeren om samen te werken in de reacties om zo de mond op mond reclame ook digitaal te benutten?</w:t>
      </w:r>
      <w:r w:rsidRPr="00D506F7">
        <w:rPr>
          <w:lang w:val="nl-NL"/>
        </w:rPr>
        <w:br/>
        <w:t>FEMKE: Ja, dat moet wel de volgende stap worden, om over zulke dingen na te denken. Maar dat is nu nog even een stap voor in de toekomst.</w:t>
      </w:r>
    </w:p>
    <w:p w:rsidR="003C0BF3" w:rsidRPr="00D506F7" w:rsidRDefault="003C0BF3" w:rsidP="00D506F7">
      <w:pPr>
        <w:rPr>
          <w:lang w:val="nl-NL"/>
        </w:rPr>
      </w:pPr>
      <w:r w:rsidRPr="00D506F7">
        <w:rPr>
          <w:i/>
          <w:lang w:val="nl-NL"/>
        </w:rPr>
        <w:t>RAGNA: En merken jullie het effect van deze social media middelen die jullie nu al toepassen?</w:t>
      </w:r>
      <w:r w:rsidRPr="00D506F7">
        <w:rPr>
          <w:lang w:val="nl-NL"/>
        </w:rPr>
        <w:br/>
        <w:t xml:space="preserve">FEMKE: Ja, het aantal volgers blijft groeien, we zien veel bezoekers een berichtje plaatsen over hun concertbezoek. Ook krijgen we reacties op geplaatste berichten. Ik heb dus zeker het idee dat het werkt en dat het zorgt voor klantenbinding. En als een bezoeker De Doelen promoot komt dat bij mensen geloofwaardiger over dan wanneer we het zelf doen. </w:t>
      </w:r>
    </w:p>
    <w:p w:rsidR="003C0BF3" w:rsidRPr="00D506F7" w:rsidRDefault="003C0BF3" w:rsidP="00D506F7">
      <w:pPr>
        <w:rPr>
          <w:lang w:val="nl-NL"/>
        </w:rPr>
      </w:pPr>
      <w:r w:rsidRPr="00D506F7">
        <w:rPr>
          <w:lang w:val="nl-NL"/>
        </w:rPr>
        <w:t xml:space="preserve">RAGNA: </w:t>
      </w:r>
      <w:r w:rsidRPr="00D506F7">
        <w:rPr>
          <w:i/>
          <w:lang w:val="nl-NL"/>
        </w:rPr>
        <w:t xml:space="preserve">Werken jullie bewust met het klantenbestand, en zo ja op welke manieren? </w:t>
      </w:r>
      <w:r w:rsidRPr="00D506F7">
        <w:rPr>
          <w:i/>
          <w:lang w:val="nl-NL"/>
        </w:rPr>
        <w:br/>
      </w:r>
      <w:r w:rsidRPr="00D506F7">
        <w:rPr>
          <w:lang w:val="nl-NL"/>
        </w:rPr>
        <w:t>FEMKE: We werken regelmatig met direct mail. We selecteren de adressen op basis van klanthistorie om zo de juiste mensen te bereiken. Verder kan men zich inschrijven voor de nieuwsbrief en daarbij voorkeuren in genres opgeven.</w:t>
      </w:r>
    </w:p>
    <w:p w:rsidR="003C0BF3" w:rsidRPr="00D506F7" w:rsidRDefault="003C0BF3" w:rsidP="00D506F7">
      <w:pPr>
        <w:rPr>
          <w:lang w:val="nl-NL"/>
        </w:rPr>
      </w:pPr>
      <w:r w:rsidRPr="00D506F7">
        <w:rPr>
          <w:lang w:val="nl-NL"/>
        </w:rPr>
        <w:t xml:space="preserve">RAGNA: </w:t>
      </w:r>
      <w:r w:rsidRPr="00D506F7">
        <w:rPr>
          <w:i/>
          <w:lang w:val="nl-NL"/>
        </w:rPr>
        <w:t>En heb je een idee over het Bol.com idee om zo bepaalde concerten aan elkaar te koppelen om zo te kunnen adviseren?</w:t>
      </w:r>
      <w:r w:rsidRPr="00D506F7">
        <w:rPr>
          <w:lang w:val="nl-NL"/>
        </w:rPr>
        <w:br/>
        <w:t>FEMKE: Ik denk dat je dat niet te vaak moet doen, dan mensen dan te vol raken met informatie. Op de website zou het nog kunnen werken, maar je moet we oppassen dat je het niet overdrijft.</w:t>
      </w:r>
    </w:p>
    <w:p w:rsidR="003C0BF3" w:rsidRPr="00D506F7" w:rsidRDefault="003C0BF3" w:rsidP="00D506F7">
      <w:pPr>
        <w:rPr>
          <w:lang w:val="nl-NL"/>
        </w:rPr>
      </w:pPr>
      <w:r w:rsidRPr="00D506F7">
        <w:rPr>
          <w:lang w:val="nl-NL"/>
        </w:rPr>
        <w:t>RAGNA: Jullie hebben posters in de stad, waar gebruiken jullie deze mogelijkheid vooral voor?</w:t>
      </w:r>
      <w:r w:rsidRPr="00D506F7">
        <w:rPr>
          <w:lang w:val="nl-NL"/>
        </w:rPr>
        <w:br/>
        <w:t>FEMKE: Dit gebruiken we vooral voor concerten waar we een groot budget voor hebben, zoals de kerstproductie kindervoorstellingen. Dan moeten we rond de 20 keer de zaal vol hebben dus dan gaan we wel driehoeksborden inzetten. Maar dit is best duur, dus dat kan niet te vaak. Ook heeft de gemeente het aantal frames waar je posters mag hangen teruggebracht. Verder maken we gebruik van de cultuurkoerier, die verspreidt flyers en kleine posters in cafés, hotels en bijvoorbeeld de VVV. Het is echter lastig om hier toezicht op te houden. Ook willen we graag posters verspreiden op universiteiten en hogescholen maar die staan er niet altijd voor open.</w:t>
      </w:r>
    </w:p>
    <w:p w:rsidR="003C0BF3" w:rsidRPr="00D506F7" w:rsidRDefault="003C0BF3" w:rsidP="00D506F7">
      <w:pPr>
        <w:rPr>
          <w:lang w:val="nl-NL"/>
        </w:rPr>
      </w:pPr>
      <w:r w:rsidRPr="00D506F7">
        <w:rPr>
          <w:lang w:val="nl-NL"/>
        </w:rPr>
        <w:t xml:space="preserve">RAGNA: </w:t>
      </w:r>
      <w:r w:rsidRPr="00D506F7">
        <w:rPr>
          <w:i/>
          <w:lang w:val="nl-NL"/>
        </w:rPr>
        <w:t>En maken jullie gebruik van promotie via radio en televisie?</w:t>
      </w:r>
      <w:r w:rsidRPr="00D506F7">
        <w:rPr>
          <w:lang w:val="nl-NL"/>
        </w:rPr>
        <w:br/>
        <w:t xml:space="preserve">FEMKE: Van regionale tv maken we heel weinig gebruik, dit is ook gewoon erg duur. Het is wel geschikt voor grote gebeurtenissen, zo is in 2009 de grote zaal vernieuwd en was er een grote opening. Daar was toen een documentaire over op RTV Rijnmond en daar hebben we toen ook ons programma in kunnen promoten. Verder probeert onze persmedewerker wel free publicity op tv te generen. </w:t>
      </w:r>
      <w:r w:rsidRPr="00D506F7">
        <w:rPr>
          <w:lang w:val="nl-NL"/>
        </w:rPr>
        <w:br/>
        <w:t>Promotie op de radio gebeurt vaker, maar dan wel gericht op een specifiek concert. Elke zondagochtend hebben we op Radio Rijnmond een programma dat heet De Stemming. Dat is een initiatief van RTV Rijnmond, De Doelen, RphO, Codarts en CDR. Ook hebben we regelmatig aandacht in het programma Live@Lloyd van Radio Rijnmond. Op landelijk nive</w:t>
      </w:r>
      <w:r>
        <w:rPr>
          <w:lang w:val="nl-NL"/>
        </w:rPr>
        <w:t>au proberen we ook free public</w:t>
      </w:r>
      <w:r w:rsidRPr="00D506F7">
        <w:rPr>
          <w:lang w:val="nl-NL"/>
        </w:rPr>
        <w:t>i</w:t>
      </w:r>
      <w:r>
        <w:rPr>
          <w:lang w:val="nl-NL"/>
        </w:rPr>
        <w:t>t</w:t>
      </w:r>
      <w:r w:rsidRPr="00D506F7">
        <w:rPr>
          <w:lang w:val="nl-NL"/>
        </w:rPr>
        <w:t xml:space="preserve">y te krijgen door bijvoorbeeld vrijkaartacties of radio interviews met uitvoerenden. En heel soms kunnen we radiospots betalen, zo hadden we laatst een spot op Classic FM. </w:t>
      </w:r>
    </w:p>
    <w:p w:rsidR="003C0BF3" w:rsidRPr="00D506F7" w:rsidRDefault="003C0BF3" w:rsidP="00D506F7">
      <w:pPr>
        <w:rPr>
          <w:lang w:val="nl-NL"/>
        </w:rPr>
      </w:pPr>
      <w:r w:rsidRPr="00D506F7">
        <w:rPr>
          <w:lang w:val="nl-NL"/>
        </w:rPr>
        <w:t xml:space="preserve">RAGNA: </w:t>
      </w:r>
      <w:r w:rsidRPr="00D506F7">
        <w:rPr>
          <w:i/>
          <w:lang w:val="nl-NL"/>
        </w:rPr>
        <w:t>Je zei net al even dat jullie graag meer belevenis zouden willen genereren bij een concert, zoals een afterparty. Hebben jullie hier nog meer ideeën over?</w:t>
      </w:r>
      <w:r w:rsidRPr="00D506F7">
        <w:rPr>
          <w:i/>
          <w:lang w:val="nl-NL"/>
        </w:rPr>
        <w:br/>
      </w:r>
      <w:r w:rsidRPr="00D506F7">
        <w:rPr>
          <w:lang w:val="nl-NL"/>
        </w:rPr>
        <w:t>FEMKE: Bij een aantal concerten bieden we concertdiners vooraf aan. Dit is dan een combinatie van eten en een concertbezoek op één avond. Ook hebben we een luxe arrangement, dat houdt in dat je vooraf gaan dineren, je krijgt een programmaboekje, een gratis champagne in de pauze en natuurlijk het daadwerkelijke concertbezoek. Sowieso worden veel concerten vooraf gegaan door een inleiding en een nabespreking, soms ook door een meet en greet. Bij wereldmuziek is er vaak bij de afterparty ook een dansworkshop, dat is altijd een succes. En natuurlijk de aankleding bij festivals, we proberen daar altijd veel aandacht aan te besteden, dus in zowel de aankleding van het gebouw als de drankjes.</w:t>
      </w:r>
    </w:p>
    <w:p w:rsidR="003C0BF3" w:rsidRPr="00D506F7" w:rsidRDefault="003C0BF3" w:rsidP="00D506F7">
      <w:pPr>
        <w:rPr>
          <w:lang w:val="nl-NL"/>
        </w:rPr>
      </w:pPr>
      <w:r w:rsidRPr="00D506F7">
        <w:rPr>
          <w:lang w:val="nl-NL"/>
        </w:rPr>
        <w:t xml:space="preserve">RAGNA: </w:t>
      </w:r>
      <w:r w:rsidRPr="00D506F7">
        <w:rPr>
          <w:i/>
          <w:lang w:val="nl-NL"/>
        </w:rPr>
        <w:t>En hebben jullie ook een terugkerend concept wat bijvoorbeeld elke eerste vrijdag van de maand een bepaald soort concert speelt?</w:t>
      </w:r>
      <w:r w:rsidRPr="00D506F7">
        <w:rPr>
          <w:lang w:val="nl-NL"/>
        </w:rPr>
        <w:br/>
        <w:t>FEMKE: Dat is moeilijk te regelen, omdat het orkest bijvoorbeeld wel in Nederland moet zijn. Nauw samenwerken met de afdeling programmering is dan belangrijk. Ik denk wel dat dat soort avonden goed kunnen werken, voor jongeren bijvoorbeeld. We hebben wel het woensdagmiddag-lunch-concert, dit is van oktober tot april elke week. Dan is er ‘s middags tijdens te lunchpauze een concert van een half uur en dit is gratis voor iedereen. Een leuke manier om dus eens met De Doelen in aanraking te komen. Daar komen altijd veel mensen op af. En natuurlijk de zondagochtendconcerten, die veel concertgebouwen hebben, die hebben wij ook.</w:t>
      </w:r>
    </w:p>
    <w:p w:rsidR="003C0BF3" w:rsidRPr="00D506F7" w:rsidRDefault="003C0BF3" w:rsidP="00D506F7">
      <w:pPr>
        <w:rPr>
          <w:lang w:val="nl-NL"/>
        </w:rPr>
      </w:pPr>
      <w:r w:rsidRPr="00D506F7">
        <w:rPr>
          <w:lang w:val="nl-NL"/>
        </w:rPr>
        <w:t xml:space="preserve">RAGNA: </w:t>
      </w:r>
      <w:r w:rsidRPr="00D506F7">
        <w:rPr>
          <w:i/>
          <w:lang w:val="nl-NL"/>
        </w:rPr>
        <w:t>Veel theaters hebben allerlei soorten kortingen, welke kortingen hebben jullie bij De Doelen?</w:t>
      </w:r>
      <w:r w:rsidRPr="00D506F7">
        <w:rPr>
          <w:lang w:val="nl-NL"/>
        </w:rPr>
        <w:br/>
        <w:t>FEMKE: Voor studenten hebben we de regeling dat een uur voor aanvang elk concert voor hen 5 euro kost op vertoon van de studentenpas. Maar ik weet niet of dit eigenlijk wel bekend is bij studenten.</w:t>
      </w:r>
    </w:p>
    <w:p w:rsidR="003C0BF3" w:rsidRPr="00D506F7" w:rsidRDefault="003C0BF3" w:rsidP="00D506F7">
      <w:pPr>
        <w:rPr>
          <w:lang w:val="nl-NL"/>
        </w:rPr>
      </w:pPr>
      <w:r w:rsidRPr="00D506F7">
        <w:rPr>
          <w:lang w:val="nl-NL"/>
        </w:rPr>
        <w:t>RAGNA: Volgens mij niet echt, ik heb mijn vrienden er nog nooit over gehoord in ieder geval.</w:t>
      </w:r>
      <w:r w:rsidRPr="00D506F7">
        <w:rPr>
          <w:lang w:val="nl-NL"/>
        </w:rPr>
        <w:br/>
        <w:t>FEMKE: Daar zouden we dan aan moeten werken. Maar verder hebben we een aantal last minute acties via externe partijen als Rotterdampas of het Uitburo. We doen dit niet zelf, want dat is geen goed signaal voor de trouwe bezoekers die wel de volle prijs betaald hebben. Ook hebben we acties voor groepen zoals speciale tarieven voor scholen, en korting voor jongeren om de 16 jaar.</w:t>
      </w:r>
      <w:r w:rsidRPr="00D506F7">
        <w:rPr>
          <w:lang w:val="nl-NL"/>
        </w:rPr>
        <w:br/>
        <w:t xml:space="preserve">We letten er wel op dat we de kortingen niet te opvallend doen, zo zie je bijvoorbeeld bij grote musicals, daar betaald niemand de volle prijs, dat is te ver doorgeschoten. </w:t>
      </w:r>
    </w:p>
    <w:p w:rsidR="003C0BF3" w:rsidRPr="00D506F7" w:rsidRDefault="003C0BF3" w:rsidP="00D506F7">
      <w:pPr>
        <w:rPr>
          <w:lang w:val="nl-NL"/>
        </w:rPr>
      </w:pPr>
      <w:r w:rsidRPr="00D506F7">
        <w:rPr>
          <w:lang w:val="nl-NL"/>
        </w:rPr>
        <w:t xml:space="preserve">RAGNA: </w:t>
      </w:r>
      <w:r w:rsidRPr="00D506F7">
        <w:rPr>
          <w:i/>
          <w:lang w:val="nl-NL"/>
        </w:rPr>
        <w:t>Dat waren mijn vragen, zijn er nog dingen die je graag zelf zou willen toevoegen?</w:t>
      </w:r>
      <w:r w:rsidRPr="00D506F7">
        <w:rPr>
          <w:i/>
          <w:lang w:val="nl-NL"/>
        </w:rPr>
        <w:br/>
      </w:r>
      <w:r w:rsidRPr="00D506F7">
        <w:rPr>
          <w:lang w:val="nl-NL"/>
        </w:rPr>
        <w:t>FEMKE:</w:t>
      </w:r>
      <w:r w:rsidRPr="00D506F7">
        <w:rPr>
          <w:i/>
          <w:lang w:val="nl-NL"/>
        </w:rPr>
        <w:t xml:space="preserve"> </w:t>
      </w:r>
      <w:r w:rsidRPr="00D506F7">
        <w:rPr>
          <w:lang w:val="nl-NL"/>
        </w:rPr>
        <w:t>Nee volgens mij zijn we er uitgebreid genoeg doorheengegaan!</w:t>
      </w:r>
    </w:p>
    <w:p w:rsidR="003C0BF3" w:rsidRPr="00D506F7" w:rsidRDefault="003C0BF3" w:rsidP="00D506F7">
      <w:pPr>
        <w:pStyle w:val="ListParagraph"/>
        <w:rPr>
          <w:lang w:val="nl-NL"/>
        </w:rPr>
      </w:pPr>
    </w:p>
    <w:p w:rsidR="003C0BF3" w:rsidRPr="00D506F7" w:rsidRDefault="003C0BF3" w:rsidP="00D506F7">
      <w:pPr>
        <w:rPr>
          <w:lang w:val="nl-NL"/>
        </w:rPr>
      </w:pPr>
    </w:p>
    <w:p w:rsidR="003C0BF3" w:rsidRPr="00D506F7" w:rsidRDefault="003C0BF3" w:rsidP="00D506F7">
      <w:pPr>
        <w:pStyle w:val="ListParagraph"/>
        <w:rPr>
          <w:lang w:val="nl-NL"/>
        </w:rPr>
      </w:pPr>
    </w:p>
    <w:p w:rsidR="003C0BF3" w:rsidRPr="00D506F7" w:rsidRDefault="003C0BF3" w:rsidP="00D506F7">
      <w:pPr>
        <w:pStyle w:val="ListParagraph"/>
        <w:rPr>
          <w:lang w:val="nl-NL"/>
        </w:rPr>
      </w:pPr>
      <w:r w:rsidRPr="00D506F7">
        <w:rPr>
          <w:lang w:val="nl-NL"/>
        </w:rPr>
        <w:br/>
      </w:r>
    </w:p>
    <w:p w:rsidR="003C0BF3" w:rsidRPr="00D506F7" w:rsidRDefault="003C0BF3" w:rsidP="00D506F7">
      <w:pPr>
        <w:rPr>
          <w:lang w:val="nl-NL"/>
        </w:rPr>
      </w:pPr>
    </w:p>
    <w:p w:rsidR="003C0BF3" w:rsidRPr="00D506F7" w:rsidRDefault="003C0BF3" w:rsidP="00D506F7">
      <w:pPr>
        <w:rPr>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E535C">
      <w:pPr>
        <w:pStyle w:val="Heading2"/>
        <w:rPr>
          <w:lang w:val="nl-NL"/>
        </w:rPr>
      </w:pPr>
      <w:bookmarkStart w:id="128" w:name="_Toc265698786"/>
      <w:r>
        <w:rPr>
          <w:lang w:val="nl-NL"/>
        </w:rPr>
        <w:t>Bijlage 4: Interview Dr. Th.B.J. Noordman – Docent Cultuurmarketing aan verschillende Universiteiten 17-06-2010</w:t>
      </w:r>
      <w:bookmarkEnd w:id="128"/>
    </w:p>
    <w:p w:rsidR="003C0BF3" w:rsidRDefault="003C0BF3" w:rsidP="0061296C">
      <w:pPr>
        <w:pStyle w:val="NoSpacing"/>
        <w:rPr>
          <w:sz w:val="22"/>
          <w:szCs w:val="22"/>
          <w:lang w:val="nl-NL"/>
        </w:rPr>
      </w:pPr>
    </w:p>
    <w:p w:rsidR="003C0BF3" w:rsidRPr="00D506F7" w:rsidRDefault="003C0BF3" w:rsidP="00D506F7">
      <w:pPr>
        <w:rPr>
          <w:i/>
          <w:lang w:val="nl-NL"/>
        </w:rPr>
      </w:pPr>
      <w:r w:rsidRPr="00D506F7">
        <w:rPr>
          <w:lang w:val="nl-NL"/>
        </w:rPr>
        <w:t xml:space="preserve">RAGNA: </w:t>
      </w:r>
      <w:r w:rsidRPr="00D506F7">
        <w:rPr>
          <w:i/>
          <w:lang w:val="nl-NL"/>
        </w:rPr>
        <w:t>Door de economische crisis zijn er in Nederland veel dingen veranderd. Wat is er volgens u veranderd in/voor de theaterbranche?</w:t>
      </w:r>
      <w:r w:rsidRPr="00D506F7">
        <w:rPr>
          <w:i/>
          <w:lang w:val="nl-NL"/>
        </w:rPr>
        <w:br/>
      </w:r>
      <w:r w:rsidRPr="00D506F7">
        <w:rPr>
          <w:lang w:val="nl-NL"/>
        </w:rPr>
        <w:t>NOORDMAN: De mensen hebben door de crisis natuurlijk minder inkomen, waardoor de kaartverkopen ook zullen dalen alleen niet alle theaters zullen daar iets van merken.</w:t>
      </w:r>
    </w:p>
    <w:p w:rsidR="003C0BF3" w:rsidRPr="00D506F7" w:rsidRDefault="003C0BF3" w:rsidP="00D506F7">
      <w:pPr>
        <w:rPr>
          <w:i/>
          <w:lang w:val="nl-NL"/>
        </w:rPr>
      </w:pPr>
      <w:r w:rsidRPr="00D506F7">
        <w:rPr>
          <w:lang w:val="nl-NL"/>
        </w:rPr>
        <w:t xml:space="preserve">RAGNA: </w:t>
      </w:r>
      <w:r w:rsidRPr="00D506F7">
        <w:rPr>
          <w:i/>
          <w:lang w:val="nl-NL"/>
        </w:rPr>
        <w:t>Wat staat de theaters in Nederland te wachten nu de Tweede Kamerverkiezingen zijn uitgedraaid op een overwinning voor onder andere de VVD en de PVV, die sterk willen bezuinigen op cultuur?</w:t>
      </w:r>
      <w:r w:rsidRPr="00D506F7">
        <w:rPr>
          <w:i/>
          <w:lang w:val="nl-NL"/>
        </w:rPr>
        <w:br/>
      </w:r>
      <w:r w:rsidRPr="00D506F7">
        <w:rPr>
          <w:lang w:val="nl-NL"/>
        </w:rPr>
        <w:t xml:space="preserve">NOORDMAN: Als het aanbod daalt, zal dit leiden tot een verarming van de cultuur in Nederland. Juist door het grote aanbod aan culturele instellingen en producties is Nederland zo rijk. </w:t>
      </w:r>
    </w:p>
    <w:p w:rsidR="003C0BF3" w:rsidRPr="00D506F7" w:rsidRDefault="003C0BF3" w:rsidP="00D506F7">
      <w:pPr>
        <w:rPr>
          <w:lang w:val="nl-NL"/>
        </w:rPr>
      </w:pPr>
      <w:r w:rsidRPr="00D506F7">
        <w:rPr>
          <w:lang w:val="nl-NL"/>
        </w:rPr>
        <w:t xml:space="preserve">RAGNA: </w:t>
      </w:r>
      <w:r w:rsidRPr="00D506F7">
        <w:rPr>
          <w:i/>
          <w:lang w:val="nl-NL"/>
        </w:rPr>
        <w:t>Wat vindt u van het cultureel ondernemerschap in Nederland? Hoe wordt dit toegepast? Genoeg, te veel/weinig, op de verkeerde manier?</w:t>
      </w:r>
      <w:r w:rsidRPr="00D506F7">
        <w:rPr>
          <w:i/>
          <w:lang w:val="nl-NL"/>
        </w:rPr>
        <w:br/>
      </w:r>
      <w:r w:rsidRPr="00D506F7">
        <w:rPr>
          <w:lang w:val="nl-NL"/>
        </w:rPr>
        <w:t>NOORDMAN: Ik denk dat dit op een goede manier wordt toegepast, al is de term cultureel ondernemerschap naar mijn idee een verzinsel van de overheid. Eigenlijk kan je het beter verwoorden als zakelijk ondernemen in de culturele sector. Elke culturele instelling zal zijn eigen manier van ondernemen toepassen, of dit nu doormiddel van meer marketing en fondsen werven is of door vrijwilligers te werven. 80% van de culturele instellingen is namelijk klein en die hebben geen schijn van kans tegenover de grote bedrijven. Deze instellingen leveren niets op, maar moeten er wel zijn. Er is veel concurrentie tussen elkaar.</w:t>
      </w:r>
      <w:r w:rsidRPr="00D506F7">
        <w:rPr>
          <w:lang w:val="nl-NL"/>
        </w:rPr>
        <w:br/>
      </w:r>
      <w:r w:rsidRPr="00D506F7">
        <w:rPr>
          <w:lang w:val="nl-NL"/>
        </w:rPr>
        <w:br/>
        <w:t xml:space="preserve">RAGNA: </w:t>
      </w:r>
      <w:r w:rsidRPr="00D506F7">
        <w:rPr>
          <w:i/>
          <w:lang w:val="nl-NL"/>
        </w:rPr>
        <w:t>Wat vindt u van de mate van afhankelijkheid van overheidssubsidies van de theaterbranche? Noodzakelijk, of kan dit minder?</w:t>
      </w:r>
      <w:r w:rsidRPr="00D506F7">
        <w:rPr>
          <w:i/>
          <w:lang w:val="nl-NL"/>
        </w:rPr>
        <w:br/>
      </w:r>
      <w:r w:rsidRPr="00D506F7">
        <w:rPr>
          <w:lang w:val="nl-NL"/>
        </w:rPr>
        <w:t xml:space="preserve">NOORDMAN: Nee, dit kan niet minder. Eigenlijk moet de overheid gewoon zeggen ‘zoveel geef ik uit aan cultuur’ en dan regelt de sector het verder zelf wel. Als er meer subsidies worden gegeven kunnen er gewoon meer en duurdere dingen, maar de sector schikt zich altijd wel naar het bedrag. Natuurlijk willen ze zo veel mogelijk geld los peuteren van de overheid, omdat ze dan producties uit het buitenland binnen kunnen halen en dergelijke, maar ook met minder redden ze het, alleen op een andere manier. Eigenlijk zou het bedrag aan cultuursubsidies een bepaald percentage van het nationaal inkomen of iets dergelijks moeten zijn, dan is het duidelijker. </w:t>
      </w:r>
      <w:r w:rsidRPr="00D506F7">
        <w:rPr>
          <w:lang w:val="nl-NL"/>
        </w:rPr>
        <w:br/>
        <w:t xml:space="preserve">Veel kleine bedrijfjes hebben niet eens recht op subsidies, die komen dan vaak ook niet aan fondsen, want waren zouden particulieren ze dan wel steunen? Dat soort bedrijven wordt 100% gerund door vrijwilligers. </w:t>
      </w:r>
      <w:r w:rsidRPr="00D506F7">
        <w:rPr>
          <w:lang w:val="nl-NL"/>
        </w:rPr>
        <w:br/>
        <w:t>Of de sector efficiënter kan weet ik niet, maar op veel gebieden is dit in de cultuur gewoon moeilijk te doen. Natuurlijk kan je door automatisering wat werk uit handen nemen en als je de marketingactiviteiten van kleine podia bundelt dan scheelt dat ook kosten. Daar kan je wat winnen op efficiëntie, maar niet veel. Eigenlijk zou de provincie geld moeten steken in de investering voor een goede automatisering en een goede website die aan de maatstaven van deze tijd voldoet. Daar valt veel winst in te behalen als dat eenmaal goed op poten is gezet.</w:t>
      </w:r>
    </w:p>
    <w:p w:rsidR="003C0BF3" w:rsidRPr="00D506F7" w:rsidRDefault="003C0BF3" w:rsidP="00D506F7">
      <w:pPr>
        <w:rPr>
          <w:i/>
          <w:lang w:val="nl-NL"/>
        </w:rPr>
      </w:pPr>
      <w:r w:rsidRPr="00D506F7">
        <w:rPr>
          <w:lang w:val="nl-NL"/>
        </w:rPr>
        <w:t xml:space="preserve">RAGNA: </w:t>
      </w:r>
      <w:r w:rsidRPr="00D506F7">
        <w:rPr>
          <w:i/>
          <w:lang w:val="nl-NL"/>
        </w:rPr>
        <w:t xml:space="preserve">Zijn de doelgroepen in de loop der jaren veranderd voor de theaterbranche? </w:t>
      </w:r>
      <w:r w:rsidRPr="00D506F7">
        <w:rPr>
          <w:i/>
          <w:lang w:val="nl-NL"/>
        </w:rPr>
        <w:br/>
      </w:r>
      <w:r w:rsidRPr="00D506F7">
        <w:rPr>
          <w:lang w:val="nl-NL"/>
        </w:rPr>
        <w:t xml:space="preserve">NOORDMAN: De doelgroep is structureel ouder geworden, deze hebben dus meer vrije tijd en dus wordt de omzet niet minder. Eigenlijk zou je een driedeling moeten maken: mensen met kinderen uit huis, de gezinnen en de mensen voor kinderen. De gezinnen kopen niks, dus die kan je eigenlijk alleen werven met kortingen. De groep voor de kinderen wordt steeds groter, maar veranderen hun gedrag niet. Een deel gaat uit in de grote instellingen, dat zal niet anders worden. Het marketingprincipe zit hem bij de mensen met kinderen uit huis, daar moet men zich op richten. De prijs is een secundair motief, dus men moet deze mensen op een andere manier werven, bijvoorbeeld door mond op mond reclame op recensies. </w:t>
      </w:r>
      <w:r w:rsidRPr="00D506F7">
        <w:rPr>
          <w:lang w:val="nl-NL"/>
        </w:rPr>
        <w:br/>
        <w:t xml:space="preserve">De vraag bij de doelgroepen is of er vraag te maken is of dat het alleen zal schuiven tussen de verschillende theaters. Als je alleen tegen elkaar concurreert, heeft het op grotere schaal natuurlijk geen effect. Het effect van een nieuwe doelgroep aanboren is marginaal, men kan zich beter richten op de mensen die nu een aantal keer per jaar naar theater gaan. Als ze die mensen zo ver kunnen krijgen bijvoorbeeld 1 keer meer te gaan levert dit al een hoop op. </w:t>
      </w:r>
    </w:p>
    <w:p w:rsidR="003C0BF3" w:rsidRPr="00D506F7" w:rsidRDefault="003C0BF3" w:rsidP="00D506F7">
      <w:pPr>
        <w:rPr>
          <w:i/>
          <w:lang w:val="nl-NL"/>
        </w:rPr>
      </w:pPr>
    </w:p>
    <w:p w:rsidR="003C0BF3" w:rsidRPr="00D506F7" w:rsidRDefault="003C0BF3" w:rsidP="00D506F7">
      <w:pPr>
        <w:rPr>
          <w:lang w:val="nl-NL"/>
        </w:rPr>
      </w:pPr>
      <w:r w:rsidRPr="00D506F7">
        <w:rPr>
          <w:lang w:val="nl-NL"/>
        </w:rPr>
        <w:t xml:space="preserve">RAGNA: </w:t>
      </w:r>
      <w:r w:rsidRPr="00D506F7">
        <w:rPr>
          <w:i/>
          <w:lang w:val="nl-NL"/>
        </w:rPr>
        <w:t>Wat zijn uw ideeën over social media in de theatersector? Op welke manieren is dit bruikbaar?</w:t>
      </w:r>
      <w:r w:rsidRPr="00D506F7">
        <w:rPr>
          <w:i/>
          <w:lang w:val="nl-NL"/>
        </w:rPr>
        <w:br/>
      </w:r>
      <w:r w:rsidRPr="00D506F7">
        <w:rPr>
          <w:lang w:val="nl-NL"/>
        </w:rPr>
        <w:t xml:space="preserve">NOORDMAN: Het zal zeker bruikbaar zijn, maar hier moet je waarschijnlijk wel iemand binnen een bedrijf voor aanstellen en de vraag is dan of hij zichzelf eruit haalt. Dit geldt ook voor iemand van de sponsoring of de merchandise. </w:t>
      </w:r>
    </w:p>
    <w:p w:rsidR="003C0BF3" w:rsidRPr="00D506F7" w:rsidRDefault="003C0BF3" w:rsidP="00D506F7">
      <w:pPr>
        <w:rPr>
          <w:lang w:val="nl-NL"/>
        </w:rPr>
      </w:pPr>
      <w:r w:rsidRPr="00D506F7">
        <w:rPr>
          <w:lang w:val="nl-NL"/>
        </w:rPr>
        <w:t xml:space="preserve">RAGNA: </w:t>
      </w:r>
      <w:r w:rsidRPr="00D506F7">
        <w:rPr>
          <w:i/>
          <w:lang w:val="nl-NL"/>
        </w:rPr>
        <w:t>En wat vindt u dan van het idee om als theater met gelijkwaardige theaters in het land samen te werken om zo reacties over bepaalde voorstellingen die in beiden spelen te kunnen samenvoegen op de huissites om zo de zogenaamde mond op mond reclame online meer effect te geven?</w:t>
      </w:r>
      <w:r w:rsidRPr="00D506F7">
        <w:rPr>
          <w:lang w:val="nl-NL"/>
        </w:rPr>
        <w:br/>
        <w:t xml:space="preserve">NOORDMAN: Dat lijkt mij zeker een goed idee. Natuurlijk komt hier opnieuw de vraag bij kijken of hier iemand voor aangesteld dient te worden en of dat financieel haalbaar is, maar ik denk dat hier zeker een goede idee in zit. </w:t>
      </w:r>
    </w:p>
    <w:p w:rsidR="003C0BF3" w:rsidRPr="00D506F7" w:rsidRDefault="003C0BF3" w:rsidP="00D506F7">
      <w:pPr>
        <w:rPr>
          <w:lang w:val="nl-NL"/>
        </w:rPr>
      </w:pPr>
      <w:r w:rsidRPr="00D506F7">
        <w:rPr>
          <w:lang w:val="nl-NL"/>
        </w:rPr>
        <w:t xml:space="preserve">RAGNA: </w:t>
      </w:r>
      <w:r w:rsidRPr="00D506F7">
        <w:rPr>
          <w:i/>
          <w:lang w:val="nl-NL"/>
        </w:rPr>
        <w:t>En wat vindt u van het Bol.com idee om zo bezoekers van een bepaalde voorstelling te adviseren over een andere voorstelling?</w:t>
      </w:r>
      <w:r w:rsidRPr="00D506F7">
        <w:rPr>
          <w:i/>
          <w:lang w:val="nl-NL"/>
        </w:rPr>
        <w:br/>
      </w:r>
      <w:r w:rsidRPr="00D506F7">
        <w:rPr>
          <w:lang w:val="nl-NL"/>
        </w:rPr>
        <w:t>NOORDMAN: Ik vraag me af of dat werkt, de vraag is hierbij natuurlijk of cultuur een impulsaankoop is.</w:t>
      </w:r>
    </w:p>
    <w:p w:rsidR="003C0BF3" w:rsidRPr="00D506F7" w:rsidRDefault="003C0BF3" w:rsidP="00D506F7">
      <w:pPr>
        <w:rPr>
          <w:lang w:val="nl-NL"/>
        </w:rPr>
      </w:pPr>
      <w:r w:rsidRPr="00D506F7">
        <w:rPr>
          <w:lang w:val="nl-NL"/>
        </w:rPr>
        <w:t xml:space="preserve">RAGNA: </w:t>
      </w:r>
      <w:r w:rsidRPr="00D506F7">
        <w:rPr>
          <w:i/>
          <w:lang w:val="nl-NL"/>
        </w:rPr>
        <w:t>Denkt u dat het een goed idee is als de marketingafdeling nauwer zou samenwerken met de inkoopafdeling om zo het programma beter op de vraag van de consument te kunnen indelen?</w:t>
      </w:r>
      <w:r w:rsidRPr="00D506F7">
        <w:rPr>
          <w:i/>
          <w:lang w:val="nl-NL"/>
        </w:rPr>
        <w:br/>
      </w:r>
      <w:r w:rsidRPr="00D506F7">
        <w:rPr>
          <w:lang w:val="nl-NL"/>
        </w:rPr>
        <w:t xml:space="preserve">NOORDMAN: Natuurlijk heb je door het samenwerken een efficiencyslag te pakken, maar je zou je moeten afvragen of hier tijd en geld voor is. Ook is het maar de vraag in hoeverre de marketeers van een theater het wel weten. Natuurlijk moet je erg ver vooruit denken, en daar kan natuurlijk onderzoek naar gedaan zijn, maar anders komt het puur uit gevoel. In de cultuursector is niet veel te verdienen, dus echt goede marketeers gaan hier niet werken, die gaan liever naar Philips. </w:t>
      </w:r>
    </w:p>
    <w:p w:rsidR="003C0BF3" w:rsidRPr="00D506F7" w:rsidRDefault="003C0BF3" w:rsidP="00D506F7">
      <w:pPr>
        <w:rPr>
          <w:i/>
          <w:lang w:val="nl-NL"/>
        </w:rPr>
      </w:pPr>
      <w:r w:rsidRPr="00D506F7">
        <w:rPr>
          <w:lang w:val="nl-NL"/>
        </w:rPr>
        <w:t xml:space="preserve">RAGNA: </w:t>
      </w:r>
      <w:r w:rsidRPr="00D506F7">
        <w:rPr>
          <w:i/>
          <w:lang w:val="nl-NL"/>
        </w:rPr>
        <w:t>Denkt u dat het beter is om als theater zijn eigen merk te promoten en daardoor de bezoekers voor de voorstellingen te trekken, of dat een theater direct zijn voorstellingen promoot?</w:t>
      </w:r>
      <w:r w:rsidRPr="00D506F7">
        <w:rPr>
          <w:i/>
          <w:lang w:val="nl-NL"/>
        </w:rPr>
        <w:br/>
      </w:r>
      <w:r w:rsidRPr="00D506F7">
        <w:rPr>
          <w:lang w:val="nl-NL"/>
        </w:rPr>
        <w:t>NOORDMAN: Imago building is naar mijn idee geld wegooien, als je je voorstellingen promoot dan kent men het theater automatisch ook. Wel zou je een tweedeling kunnen maken tussen de grote steden en de rest. In veel kleine steden is maar één theater en maar één museum, doordat er geen concurrentie in de buurt is hoeft zo’n instelling zich dus ook niet nog eens apart om het merk te promoten. Er is natuurlijk ook al veel collectieve promotie, door het hele land. In de grote steden zou dit anders kunnen zijn, daar heb je meerdere theaters bijvoorbeeld en is de concurrentie daarin wat groter. De vraag is dan echter hoe een merk werkt, is het niet leugenachtig of afstotend?</w:t>
      </w:r>
    </w:p>
    <w:p w:rsidR="003C0BF3" w:rsidRPr="00D506F7" w:rsidRDefault="003C0BF3" w:rsidP="00D506F7">
      <w:pPr>
        <w:rPr>
          <w:lang w:val="nl-NL"/>
        </w:rPr>
      </w:pPr>
      <w:r w:rsidRPr="00D506F7">
        <w:rPr>
          <w:lang w:val="nl-NL"/>
        </w:rPr>
        <w:t xml:space="preserve">RAGNA: </w:t>
      </w:r>
      <w:r w:rsidRPr="00D506F7">
        <w:rPr>
          <w:i/>
          <w:lang w:val="nl-NL"/>
        </w:rPr>
        <w:t>Uit eerdere interviews met theaters kwam naar voren dat de consument adviezen van het theater zelf niet aanneemt betreffende ‘leuke’ voorstellingen, denkt u ook dat dit zo is?</w:t>
      </w:r>
      <w:r w:rsidRPr="00D506F7">
        <w:rPr>
          <w:i/>
          <w:lang w:val="nl-NL"/>
        </w:rPr>
        <w:br/>
      </w:r>
      <w:r w:rsidRPr="00D506F7">
        <w:rPr>
          <w:lang w:val="nl-NL"/>
        </w:rPr>
        <w:t xml:space="preserve">NOORDMAN: Het gaat hier natuurlijk om de geloofwaardigheid. Cultuur mag geen reclame maken van de maatschappij. In andere sectoren is dit wel geaccepteerd, dat men wat overdrijft om iets te promoten, maar in de cultuur is dat niet geoorloofd. </w:t>
      </w:r>
    </w:p>
    <w:p w:rsidR="003C0BF3" w:rsidRPr="00D506F7" w:rsidRDefault="003C0BF3" w:rsidP="00D506F7">
      <w:pPr>
        <w:rPr>
          <w:i/>
          <w:lang w:val="nl-NL"/>
        </w:rPr>
      </w:pPr>
      <w:r w:rsidRPr="00D506F7">
        <w:rPr>
          <w:lang w:val="nl-NL"/>
        </w:rPr>
        <w:t>RAGNA: Komt dat wellicht doordat in de cultuursector men er veel waarde aan hecht dat je geen eigen belang bij een advies hebt?</w:t>
      </w:r>
      <w:r w:rsidRPr="00D506F7">
        <w:rPr>
          <w:lang w:val="nl-NL"/>
        </w:rPr>
        <w:br/>
        <w:t xml:space="preserve">NOORDMAN: Dat zou heel goed kunnen, dat is natuurlijk ook zo bij recensies en de enorme waarde die mensen daar aan hechten. Daar wordt ongezouten een mening gegeven, en aangezien de recensent er heen is gegaan is het zelfs met een negatief artikel soms nog zo dat mensen er heen gaan omdat ‘het maar een mening is en de recensent er wel heel gegaan is dus t zal wel wat zijn’. </w:t>
      </w:r>
    </w:p>
    <w:p w:rsidR="003C0BF3" w:rsidRPr="00D506F7" w:rsidRDefault="003C0BF3" w:rsidP="00D506F7">
      <w:pPr>
        <w:rPr>
          <w:i/>
          <w:lang w:val="nl-NL"/>
        </w:rPr>
      </w:pPr>
      <w:r w:rsidRPr="00D506F7">
        <w:rPr>
          <w:lang w:val="nl-NL"/>
        </w:rPr>
        <w:t xml:space="preserve">RAGNA: </w:t>
      </w:r>
      <w:r w:rsidRPr="00D506F7">
        <w:rPr>
          <w:i/>
          <w:lang w:val="nl-NL"/>
        </w:rPr>
        <w:t>In de theaterbranche zijn ze nu onder andere bezig met promoties in thema’s (meerdere voorstellingen in clusters promoten) of speciale vrijdagavondvoorstellingen, denkt u dat dit de oplossing is voor de inefficiëntie van de overvloed aan reclame?</w:t>
      </w:r>
      <w:r w:rsidRPr="00D506F7">
        <w:rPr>
          <w:i/>
          <w:lang w:val="nl-NL"/>
        </w:rPr>
        <w:br/>
      </w:r>
      <w:r w:rsidRPr="00D506F7">
        <w:rPr>
          <w:lang w:val="nl-NL"/>
        </w:rPr>
        <w:t xml:space="preserve">NOORDMAN: Dat is natuurlijk een merk eroverheen leggen, het anders verpakken. Ik denk dat dat zeker werkt voor die voorstellingen, maar gaat dit ten laste van de gewone voorstellingen? Als er alleen een verschuiving is heeft het natuurlijk eigenlijk geen zin en geef je geld uit voor niets. Je moet hier misschien ook weer iemand voor aannemen. Een abonnement is natuurlijk eigenlijk ook al zoiets, veel theaters werken daarmee. </w:t>
      </w:r>
    </w:p>
    <w:p w:rsidR="003C0BF3" w:rsidRPr="00D506F7" w:rsidRDefault="003C0BF3" w:rsidP="00D506F7">
      <w:pPr>
        <w:rPr>
          <w:lang w:val="nl-NL"/>
        </w:rPr>
      </w:pPr>
      <w:r w:rsidRPr="00D506F7">
        <w:rPr>
          <w:lang w:val="nl-NL"/>
        </w:rPr>
        <w:t xml:space="preserve">RAGNA: </w:t>
      </w:r>
      <w:r w:rsidRPr="00D506F7">
        <w:rPr>
          <w:i/>
          <w:lang w:val="nl-NL"/>
        </w:rPr>
        <w:t>Wat vindt u van promotie via posters in de stad. Hebt u het idee dat dit werkt en kan dit beter?</w:t>
      </w:r>
      <w:r w:rsidRPr="00D506F7">
        <w:rPr>
          <w:i/>
          <w:lang w:val="nl-NL"/>
        </w:rPr>
        <w:br/>
      </w:r>
      <w:r w:rsidRPr="00D506F7">
        <w:rPr>
          <w:lang w:val="nl-NL"/>
        </w:rPr>
        <w:t xml:space="preserve">NOORDMAN: Slechts 6% zou op basis van een affiche komen, is onderzocht. Natuurlijk helpt promotie in de stad, maar ik denk niet dat als er meer posters zijn dat dit dan effect zou hebben. Ook posters met ‘Uitverkocht’ hebben effect. Dat is natuurlijk vooral merkvorming. </w:t>
      </w:r>
    </w:p>
    <w:p w:rsidR="003C0BF3" w:rsidRPr="00D506F7" w:rsidRDefault="003C0BF3" w:rsidP="00D506F7">
      <w:pPr>
        <w:rPr>
          <w:lang w:val="nl-NL"/>
        </w:rPr>
      </w:pPr>
      <w:r w:rsidRPr="00D506F7">
        <w:rPr>
          <w:lang w:val="nl-NL"/>
        </w:rPr>
        <w:t>RAGNA: En promotie via regionale radio en televisie? Wordt dit al genoeg gedaan en denkt u dat dit het geld waard is?</w:t>
      </w:r>
      <w:r w:rsidRPr="00D506F7">
        <w:rPr>
          <w:lang w:val="nl-NL"/>
        </w:rPr>
        <w:br/>
        <w:t xml:space="preserve">NOORDMAN: De vraag is of de luisteraars en kijkers wel de doelgroep(en) van het theater zijn. Ik luister bijvoorbeeld nooit naar de regionale radio, maar ga wel regelmatig naar theater, ik word dus niet bereikt. </w:t>
      </w:r>
    </w:p>
    <w:p w:rsidR="003C0BF3" w:rsidRPr="00D506F7" w:rsidRDefault="003C0BF3" w:rsidP="00D506F7">
      <w:pPr>
        <w:rPr>
          <w:lang w:val="nl-NL"/>
        </w:rPr>
      </w:pPr>
      <w:r w:rsidRPr="00D506F7">
        <w:rPr>
          <w:lang w:val="nl-NL"/>
        </w:rPr>
        <w:t>RAGNA:</w:t>
      </w:r>
      <w:r w:rsidRPr="00D506F7">
        <w:rPr>
          <w:i/>
          <w:lang w:val="nl-NL"/>
        </w:rPr>
        <w:t>Wat vindt u van de kortingen die de theaters allemaal geven? Te veel? En werken deze denkt u, aangezien u net al vertelde dat prijs een secundair motief is.</w:t>
      </w:r>
      <w:r w:rsidRPr="00D506F7">
        <w:rPr>
          <w:i/>
          <w:lang w:val="nl-NL"/>
        </w:rPr>
        <w:br/>
      </w:r>
      <w:r w:rsidRPr="00D506F7">
        <w:rPr>
          <w:lang w:val="nl-NL"/>
        </w:rPr>
        <w:t xml:space="preserve">NOORDMAN: Kortingen zijn zeker goed en werken ook. Er zou alleen wel een limiet op moeten zitten, dus niet voor iedereen korting, veel mensen kunnen het gewoon betalen. Alleen voor de mensen voor wie prijs een issue is zal dit werken, zoals studenten en familiekortingen. Ook gratis toegang voor mensen die het niet kunnen betalen maar wel heel erg van kunst houden is belangrijk, zo heb je bij musea nu soms al dat de zondag gratis toegang heeft, dat vind ik erg goed. </w:t>
      </w:r>
      <w:r w:rsidRPr="00D506F7">
        <w:rPr>
          <w:lang w:val="nl-NL"/>
        </w:rPr>
        <w:br/>
        <w:t>Maar het is een denkfout te denken dat mensen zich over laten halen door een lagere prijs, mensen komen niet door een goedkope prijs, maar omdat ze er toch al interesse in hadden. Alleen als dan de prijs de drempel was voor het kopen van een kaartje zal een korting zorgen voor meer verkoop.</w:t>
      </w: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rsidP="0061296C">
      <w:pPr>
        <w:pStyle w:val="NoSpacing"/>
        <w:rPr>
          <w:sz w:val="22"/>
          <w:szCs w:val="22"/>
          <w:lang w:val="nl-NL"/>
        </w:rPr>
      </w:pPr>
    </w:p>
    <w:p w:rsidR="003C0BF3" w:rsidRDefault="003C0BF3">
      <w:pPr>
        <w:rPr>
          <w:sz w:val="22"/>
          <w:szCs w:val="22"/>
          <w:lang w:val="nl-NL"/>
        </w:rPr>
      </w:pPr>
      <w:r>
        <w:rPr>
          <w:sz w:val="22"/>
          <w:szCs w:val="22"/>
          <w:lang w:val="nl-NL"/>
        </w:rPr>
        <w:br w:type="page"/>
      </w:r>
    </w:p>
    <w:p w:rsidR="003C0BF3" w:rsidRPr="00C46F9B" w:rsidRDefault="003C0BF3" w:rsidP="006E535C">
      <w:pPr>
        <w:pStyle w:val="Heading2"/>
        <w:rPr>
          <w:b/>
          <w:lang w:val="nl-NL"/>
        </w:rPr>
      </w:pPr>
      <w:bookmarkStart w:id="129" w:name="_Toc265698787"/>
      <w:r>
        <w:rPr>
          <w:lang w:val="nl-NL"/>
        </w:rPr>
        <w:t>Bijlage 5: Interview Ivonne van Uden – Het Oude Luxor Theater Rotterdam – door Bregje van Stipdonk</w:t>
      </w:r>
      <w:bookmarkEnd w:id="129"/>
    </w:p>
    <w:p w:rsidR="003C0BF3" w:rsidRPr="00C46F9B" w:rsidRDefault="003C0BF3" w:rsidP="00C46F9B">
      <w:pPr>
        <w:pStyle w:val="NoSpacing"/>
        <w:tabs>
          <w:tab w:val="left" w:pos="3255"/>
        </w:tabs>
        <w:rPr>
          <w:b/>
          <w:sz w:val="22"/>
          <w:szCs w:val="22"/>
          <w:lang w:val="nl-NL"/>
        </w:rPr>
      </w:pPr>
      <w:r>
        <w:rPr>
          <w:b/>
          <w:sz w:val="22"/>
          <w:szCs w:val="22"/>
          <w:lang w:val="nl-NL"/>
        </w:rPr>
        <w:tab/>
      </w:r>
    </w:p>
    <w:p w:rsidR="003C0BF3" w:rsidRPr="006E535C" w:rsidRDefault="003C0BF3" w:rsidP="00184B05">
      <w:pPr>
        <w:pStyle w:val="NoSpacing"/>
        <w:spacing w:line="276" w:lineRule="auto"/>
        <w:jc w:val="both"/>
        <w:rPr>
          <w:lang w:val="nl-NL"/>
        </w:rPr>
      </w:pPr>
      <w:r w:rsidRPr="006E535C">
        <w:rPr>
          <w:lang w:val="nl-NL"/>
        </w:rPr>
        <w:t xml:space="preserve">Op woensdag 14 april 2010 is er met Ivonne van Uden een persoonlijk interview afgenomen. Dit interview </w:t>
      </w:r>
    </w:p>
    <w:p w:rsidR="003C0BF3" w:rsidRPr="006E535C" w:rsidRDefault="003C0BF3" w:rsidP="00184B05">
      <w:pPr>
        <w:pStyle w:val="NoSpacing"/>
        <w:spacing w:line="276" w:lineRule="auto"/>
        <w:jc w:val="both"/>
        <w:rPr>
          <w:lang w:val="nl-NL"/>
        </w:rPr>
      </w:pPr>
      <w:r w:rsidRPr="006E535C">
        <w:rPr>
          <w:lang w:val="nl-NL"/>
        </w:rPr>
        <w:t xml:space="preserve">heeft plaatsgevonden in het Oude Luxor Theater. </w:t>
      </w:r>
    </w:p>
    <w:p w:rsidR="003C0BF3" w:rsidRPr="006E535C" w:rsidRDefault="003C0BF3" w:rsidP="00184B05">
      <w:pPr>
        <w:pStyle w:val="NoSpacing"/>
        <w:spacing w:line="276" w:lineRule="auto"/>
        <w:jc w:val="both"/>
        <w:rPr>
          <w:lang w:val="nl-NL"/>
        </w:rPr>
      </w:pPr>
    </w:p>
    <w:p w:rsidR="003C0BF3" w:rsidRPr="006E535C" w:rsidRDefault="003C0BF3" w:rsidP="00184B05">
      <w:pPr>
        <w:pStyle w:val="NoSpacing"/>
        <w:spacing w:line="276" w:lineRule="auto"/>
        <w:jc w:val="both"/>
        <w:rPr>
          <w:lang w:val="nl-NL"/>
        </w:rPr>
      </w:pPr>
      <w:r w:rsidRPr="006E535C">
        <w:rPr>
          <w:lang w:val="nl-NL"/>
        </w:rPr>
        <w:t xml:space="preserve">BREGJE: </w:t>
      </w:r>
      <w:r w:rsidRPr="006E535C">
        <w:rPr>
          <w:i/>
          <w:lang w:val="nl-NL"/>
        </w:rPr>
        <w:t>Je bent marketingmedewerker bij het Luxor, welke taken horen bij jouw takenpakket?</w:t>
      </w:r>
      <w:r w:rsidRPr="006E535C">
        <w:rPr>
          <w:lang w:val="nl-NL"/>
        </w:rPr>
        <w:t xml:space="preserve"> </w:t>
      </w:r>
    </w:p>
    <w:p w:rsidR="003C0BF3" w:rsidRPr="006E535C" w:rsidRDefault="003C0BF3" w:rsidP="00184B05">
      <w:pPr>
        <w:pStyle w:val="NoSpacing"/>
        <w:spacing w:line="276" w:lineRule="auto"/>
        <w:jc w:val="both"/>
        <w:rPr>
          <w:lang w:val="nl-NL"/>
        </w:rPr>
      </w:pPr>
      <w:r w:rsidRPr="006E535C">
        <w:rPr>
          <w:lang w:val="nl-NL"/>
        </w:rPr>
        <w:t xml:space="preserve">IVONNE: Ik ben verantwoordelijk / medeverantwoordelijk voor alle publicitaire uitingen op marketing- en vrij </w:t>
      </w:r>
    </w:p>
    <w:p w:rsidR="003C0BF3" w:rsidRPr="006E535C" w:rsidRDefault="003C0BF3" w:rsidP="00184B05">
      <w:pPr>
        <w:pStyle w:val="NoSpacing"/>
        <w:spacing w:line="276" w:lineRule="auto"/>
        <w:jc w:val="both"/>
        <w:rPr>
          <w:lang w:val="nl-NL"/>
        </w:rPr>
      </w:pPr>
      <w:r w:rsidRPr="006E535C">
        <w:rPr>
          <w:lang w:val="nl-NL"/>
        </w:rPr>
        <w:t>publiciteitsgebied rondom de voorstellingen van het Luxor theater. Dus op voorstellingsniveau en op Luxor-</w:t>
      </w:r>
    </w:p>
    <w:p w:rsidR="003C0BF3" w:rsidRPr="006E535C" w:rsidRDefault="003C0BF3" w:rsidP="00184B05">
      <w:pPr>
        <w:pStyle w:val="NoSpacing"/>
        <w:spacing w:line="276" w:lineRule="auto"/>
        <w:jc w:val="both"/>
        <w:rPr>
          <w:lang w:val="nl-NL"/>
        </w:rPr>
      </w:pPr>
      <w:r w:rsidRPr="006E535C">
        <w:rPr>
          <w:lang w:val="nl-NL"/>
        </w:rPr>
        <w:t xml:space="preserve">breed niveau werk ik daar aan mee. Hier hebben we het dan aan de Luxor Op Zak, de brochure, voorheen het </w:t>
      </w:r>
    </w:p>
    <w:p w:rsidR="003C0BF3" w:rsidRPr="006E535C" w:rsidRDefault="003C0BF3" w:rsidP="00184B05">
      <w:pPr>
        <w:pStyle w:val="NoSpacing"/>
        <w:spacing w:line="276" w:lineRule="auto"/>
        <w:jc w:val="both"/>
        <w:rPr>
          <w:lang w:val="nl-NL"/>
        </w:rPr>
      </w:pPr>
      <w:r w:rsidRPr="006E535C">
        <w:rPr>
          <w:lang w:val="nl-NL"/>
        </w:rPr>
        <w:t xml:space="preserve">Luxor Magazine en de Luxor kalander. Daar ben ik mede verantwoordelijk voor. Wat zijn mijn taken </w:t>
      </w:r>
    </w:p>
    <w:p w:rsidR="003C0BF3" w:rsidRPr="006E535C" w:rsidRDefault="003C0BF3" w:rsidP="00184B05">
      <w:pPr>
        <w:pStyle w:val="NoSpacing"/>
        <w:spacing w:line="276" w:lineRule="auto"/>
        <w:jc w:val="both"/>
        <w:rPr>
          <w:lang w:val="nl-NL"/>
        </w:rPr>
      </w:pPr>
      <w:r w:rsidRPr="006E535C">
        <w:rPr>
          <w:lang w:val="nl-NL"/>
        </w:rPr>
        <w:t xml:space="preserve">hierbinnen? Op voorstellingsniveau doe ik eigenlijk alles, van budget bepalen tot uitvoer tot persberichten </w:t>
      </w:r>
    </w:p>
    <w:p w:rsidR="003C0BF3" w:rsidRPr="006E535C" w:rsidRDefault="003C0BF3" w:rsidP="00184B05">
      <w:pPr>
        <w:pStyle w:val="NoSpacing"/>
        <w:spacing w:line="276" w:lineRule="auto"/>
        <w:jc w:val="both"/>
        <w:rPr>
          <w:lang w:val="nl-NL"/>
        </w:rPr>
      </w:pPr>
      <w:r w:rsidRPr="006E535C">
        <w:rPr>
          <w:lang w:val="nl-NL"/>
        </w:rPr>
        <w:t>schrijven tot ludieke acties opzetten en uitvoeren, brieven schrijven et</w:t>
      </w:r>
      <w:r>
        <w:rPr>
          <w:lang w:val="nl-NL"/>
        </w:rPr>
        <w:t xml:space="preserve"> </w:t>
      </w:r>
      <w:r w:rsidRPr="006E535C">
        <w:rPr>
          <w:lang w:val="nl-NL"/>
        </w:rPr>
        <w:t xml:space="preserve">cetera. Eigenlijk het bewaken van de </w:t>
      </w:r>
    </w:p>
    <w:p w:rsidR="003C0BF3" w:rsidRPr="006E535C" w:rsidRDefault="003C0BF3" w:rsidP="00184B05">
      <w:pPr>
        <w:pStyle w:val="NoSpacing"/>
        <w:spacing w:line="276" w:lineRule="auto"/>
        <w:jc w:val="both"/>
        <w:rPr>
          <w:lang w:val="nl-NL"/>
        </w:rPr>
      </w:pPr>
      <w:r w:rsidRPr="006E535C">
        <w:rPr>
          <w:lang w:val="nl-NL"/>
        </w:rPr>
        <w:t>verkoopstanden en op basis daarvan acties ondernemen om meer kaarten te verkopen.</w:t>
      </w:r>
      <w:r>
        <w:rPr>
          <w:lang w:val="nl-NL"/>
        </w:rPr>
        <w:t xml:space="preserve"> </w:t>
      </w:r>
      <w:r w:rsidRPr="006E535C">
        <w:rPr>
          <w:lang w:val="nl-NL"/>
        </w:rPr>
        <w:t xml:space="preserve"> </w:t>
      </w:r>
    </w:p>
    <w:p w:rsidR="003C0BF3" w:rsidRPr="006E535C" w:rsidRDefault="003C0BF3" w:rsidP="00184B05">
      <w:pPr>
        <w:pStyle w:val="NoSpacing"/>
        <w:spacing w:line="276" w:lineRule="auto"/>
        <w:jc w:val="both"/>
        <w:rPr>
          <w:lang w:val="nl-NL"/>
        </w:rPr>
      </w:pPr>
    </w:p>
    <w:p w:rsidR="003C0BF3" w:rsidRPr="006E535C" w:rsidRDefault="003C0BF3" w:rsidP="00184B05">
      <w:pPr>
        <w:pStyle w:val="NoSpacing"/>
        <w:spacing w:line="276" w:lineRule="auto"/>
        <w:jc w:val="both"/>
        <w:rPr>
          <w:i/>
          <w:lang w:val="nl-NL"/>
        </w:rPr>
      </w:pPr>
      <w:r w:rsidRPr="006E535C">
        <w:rPr>
          <w:lang w:val="nl-NL"/>
        </w:rPr>
        <w:t xml:space="preserve">BREGJE: </w:t>
      </w:r>
      <w:r w:rsidRPr="006E535C">
        <w:rPr>
          <w:i/>
          <w:lang w:val="nl-NL"/>
        </w:rPr>
        <w:t xml:space="preserve">En dat doe je samen met Pauline? </w:t>
      </w:r>
    </w:p>
    <w:p w:rsidR="003C0BF3" w:rsidRPr="006E535C" w:rsidRDefault="003C0BF3" w:rsidP="00184B05">
      <w:pPr>
        <w:pStyle w:val="NoSpacing"/>
        <w:spacing w:line="276" w:lineRule="auto"/>
        <w:jc w:val="both"/>
        <w:rPr>
          <w:lang w:val="nl-NL"/>
        </w:rPr>
      </w:pPr>
      <w:r w:rsidRPr="006E535C">
        <w:rPr>
          <w:lang w:val="nl-NL"/>
        </w:rPr>
        <w:t xml:space="preserve">IVONNE: Ja dat doe ik samen met Pauline en Wendy. Wendy werkt dan 2 dagen hier en dan de stagiaire. En </w:t>
      </w:r>
    </w:p>
    <w:p w:rsidR="003C0BF3" w:rsidRPr="006E535C" w:rsidRDefault="003C0BF3" w:rsidP="00184B05">
      <w:pPr>
        <w:pStyle w:val="NoSpacing"/>
        <w:spacing w:line="276" w:lineRule="auto"/>
        <w:jc w:val="both"/>
        <w:rPr>
          <w:lang w:val="nl-NL"/>
        </w:rPr>
      </w:pPr>
      <w:r w:rsidRPr="006E535C">
        <w:rPr>
          <w:lang w:val="nl-NL"/>
        </w:rPr>
        <w:t xml:space="preserve">Janine begeleidt ons hier op voorstellingsniveau en Jackie die doet dat meer op Luxor-breed niveau. Jackie is </w:t>
      </w:r>
    </w:p>
    <w:p w:rsidR="003C0BF3" w:rsidRPr="006E535C" w:rsidRDefault="003C0BF3" w:rsidP="00184B05">
      <w:pPr>
        <w:pStyle w:val="NoSpacing"/>
        <w:spacing w:line="276" w:lineRule="auto"/>
        <w:jc w:val="both"/>
        <w:rPr>
          <w:lang w:val="nl-NL"/>
        </w:rPr>
      </w:pPr>
      <w:r w:rsidRPr="006E535C">
        <w:rPr>
          <w:lang w:val="nl-NL"/>
        </w:rPr>
        <w:t xml:space="preserve">marketingmanager, hoofd van de marketing. Zij is van het Nieuwe Luxor Theater. </w:t>
      </w:r>
    </w:p>
    <w:p w:rsidR="003C0BF3" w:rsidRPr="006E535C" w:rsidRDefault="003C0BF3" w:rsidP="00184B05">
      <w:pPr>
        <w:pStyle w:val="NoSpacing"/>
        <w:spacing w:line="276" w:lineRule="auto"/>
        <w:jc w:val="both"/>
        <w:rPr>
          <w:lang w:val="nl-NL"/>
        </w:rPr>
      </w:pPr>
    </w:p>
    <w:p w:rsidR="003C0BF3" w:rsidRPr="006E535C" w:rsidRDefault="003C0BF3" w:rsidP="00184B05">
      <w:pPr>
        <w:pStyle w:val="NoSpacing"/>
        <w:spacing w:line="276" w:lineRule="auto"/>
        <w:jc w:val="both"/>
        <w:rPr>
          <w:i/>
          <w:lang w:val="nl-NL"/>
        </w:rPr>
      </w:pPr>
      <w:r w:rsidRPr="006E535C">
        <w:rPr>
          <w:lang w:val="nl-NL"/>
        </w:rPr>
        <w:t xml:space="preserve">BREGJE: </w:t>
      </w:r>
      <w:r w:rsidRPr="006E535C">
        <w:rPr>
          <w:i/>
          <w:lang w:val="nl-NL"/>
        </w:rPr>
        <w:t xml:space="preserve">Is de marketingafdeling van het Oude Luxor de grootste afdeling? </w:t>
      </w:r>
    </w:p>
    <w:p w:rsidR="003C0BF3" w:rsidRPr="006E535C" w:rsidRDefault="003C0BF3" w:rsidP="00184B05">
      <w:pPr>
        <w:pStyle w:val="NoSpacing"/>
        <w:spacing w:line="276" w:lineRule="auto"/>
        <w:jc w:val="both"/>
        <w:rPr>
          <w:lang w:val="nl-NL"/>
        </w:rPr>
      </w:pPr>
      <w:r w:rsidRPr="006E535C">
        <w:rPr>
          <w:lang w:val="nl-NL"/>
        </w:rPr>
        <w:t xml:space="preserve">IVONNE: Nee de techniek afdeling is groter dan de marketing afdeling, maar van het kantoorpersoneel wel. </w:t>
      </w:r>
    </w:p>
    <w:p w:rsidR="003C0BF3" w:rsidRPr="006E535C" w:rsidRDefault="003C0BF3" w:rsidP="00184B05">
      <w:pPr>
        <w:pStyle w:val="NoSpacing"/>
        <w:spacing w:line="276" w:lineRule="auto"/>
        <w:jc w:val="both"/>
        <w:rPr>
          <w:lang w:val="nl-NL"/>
        </w:rPr>
      </w:pPr>
      <w:r w:rsidRPr="006E535C">
        <w:rPr>
          <w:lang w:val="nl-NL"/>
        </w:rPr>
        <w:t xml:space="preserve">Dan is het wel de grootste afdeling, want de financiën worden door één persoon gedaan, horeca wordt door </w:t>
      </w:r>
    </w:p>
    <w:p w:rsidR="003C0BF3" w:rsidRPr="006E535C" w:rsidRDefault="003C0BF3" w:rsidP="00184B05">
      <w:pPr>
        <w:pStyle w:val="NoSpacing"/>
        <w:spacing w:line="276" w:lineRule="auto"/>
        <w:jc w:val="both"/>
        <w:rPr>
          <w:lang w:val="nl-NL"/>
        </w:rPr>
      </w:pPr>
      <w:r w:rsidRPr="006E535C">
        <w:rPr>
          <w:lang w:val="nl-NL"/>
        </w:rPr>
        <w:t xml:space="preserve">één persoon gedaan en dan heb je bedrijfsvoering en programmering, dat wordt ook door één persoon </w:t>
      </w:r>
    </w:p>
    <w:p w:rsidR="003C0BF3" w:rsidRPr="006E535C" w:rsidRDefault="003C0BF3" w:rsidP="00184B05">
      <w:pPr>
        <w:pStyle w:val="NoSpacing"/>
        <w:spacing w:line="276" w:lineRule="auto"/>
        <w:jc w:val="both"/>
        <w:rPr>
          <w:lang w:val="nl-NL"/>
        </w:rPr>
      </w:pPr>
      <w:r w:rsidRPr="006E535C">
        <w:rPr>
          <w:lang w:val="nl-NL"/>
        </w:rPr>
        <w:t xml:space="preserve">gedaan. </w:t>
      </w:r>
    </w:p>
    <w:p w:rsidR="003C0BF3" w:rsidRPr="006E535C" w:rsidRDefault="003C0BF3" w:rsidP="00184B05">
      <w:pPr>
        <w:pStyle w:val="NoSpacing"/>
        <w:spacing w:line="276" w:lineRule="auto"/>
        <w:jc w:val="both"/>
        <w:rPr>
          <w:lang w:val="nl-NL"/>
        </w:rPr>
      </w:pPr>
    </w:p>
    <w:p w:rsidR="003C0BF3" w:rsidRPr="006E535C" w:rsidRDefault="003C0BF3" w:rsidP="00184B05">
      <w:pPr>
        <w:pStyle w:val="NoSpacing"/>
        <w:spacing w:line="276" w:lineRule="auto"/>
        <w:jc w:val="both"/>
        <w:rPr>
          <w:lang w:val="nl-NL"/>
        </w:rPr>
      </w:pPr>
      <w:r w:rsidRPr="006E535C">
        <w:rPr>
          <w:lang w:val="nl-NL"/>
        </w:rPr>
        <w:t xml:space="preserve">BREGJE: </w:t>
      </w:r>
      <w:r w:rsidRPr="006E535C">
        <w:rPr>
          <w:i/>
          <w:lang w:val="nl-NL"/>
        </w:rPr>
        <w:t>Wat is het product dat het Oude Luxor aanbiedt?</w:t>
      </w:r>
      <w:r w:rsidRPr="006E535C">
        <w:rPr>
          <w:lang w:val="nl-NL"/>
        </w:rPr>
        <w:t xml:space="preserve"> </w:t>
      </w:r>
    </w:p>
    <w:p w:rsidR="003C0BF3" w:rsidRPr="006E535C" w:rsidRDefault="003C0BF3" w:rsidP="00184B05">
      <w:pPr>
        <w:pStyle w:val="NoSpacing"/>
        <w:spacing w:line="276" w:lineRule="auto"/>
        <w:jc w:val="both"/>
        <w:rPr>
          <w:lang w:val="nl-NL"/>
        </w:rPr>
      </w:pPr>
      <w:r w:rsidRPr="006E535C">
        <w:rPr>
          <w:lang w:val="nl-NL"/>
        </w:rPr>
        <w:t xml:space="preserve">IVONNE: Het Luxor is een amusementstheater. De theaters in Rotterdam hebben allemaal hun eigen </w:t>
      </w:r>
    </w:p>
    <w:p w:rsidR="003C0BF3" w:rsidRPr="006E535C" w:rsidRDefault="003C0BF3" w:rsidP="00184B05">
      <w:pPr>
        <w:pStyle w:val="NoSpacing"/>
        <w:spacing w:line="276" w:lineRule="auto"/>
        <w:jc w:val="both"/>
        <w:rPr>
          <w:lang w:val="nl-NL"/>
        </w:rPr>
      </w:pPr>
      <w:r w:rsidRPr="006E535C">
        <w:rPr>
          <w:lang w:val="nl-NL"/>
        </w:rPr>
        <w:t xml:space="preserve">doelstellingen, hun eigen soort programmering. Het Theater Zuidplein heeft bijvoorbeeld heel veel cabaret en </w:t>
      </w:r>
    </w:p>
    <w:p w:rsidR="003C0BF3" w:rsidRPr="006E535C" w:rsidRDefault="003C0BF3" w:rsidP="00184B05">
      <w:pPr>
        <w:pStyle w:val="NoSpacing"/>
        <w:spacing w:line="276" w:lineRule="auto"/>
        <w:jc w:val="both"/>
        <w:rPr>
          <w:lang w:val="nl-NL"/>
        </w:rPr>
      </w:pPr>
      <w:r w:rsidRPr="006E535C">
        <w:rPr>
          <w:lang w:val="nl-NL"/>
        </w:rPr>
        <w:t>De Schouwburg doet heel veel aan toneel, klassieke dans et</w:t>
      </w:r>
      <w:r>
        <w:rPr>
          <w:lang w:val="nl-NL"/>
        </w:rPr>
        <w:t xml:space="preserve"> </w:t>
      </w:r>
      <w:r w:rsidRPr="006E535C">
        <w:rPr>
          <w:lang w:val="nl-NL"/>
        </w:rPr>
        <w:t xml:space="preserve">cetera. De Doelen programmeert vervolgens weer </w:t>
      </w:r>
    </w:p>
    <w:p w:rsidR="003C0BF3" w:rsidRPr="006E535C" w:rsidRDefault="003C0BF3" w:rsidP="00184B05">
      <w:pPr>
        <w:pStyle w:val="NoSpacing"/>
        <w:spacing w:line="276" w:lineRule="auto"/>
        <w:jc w:val="both"/>
        <w:rPr>
          <w:lang w:val="nl-NL"/>
        </w:rPr>
      </w:pPr>
      <w:r w:rsidRPr="006E535C">
        <w:rPr>
          <w:lang w:val="nl-NL"/>
        </w:rPr>
        <w:t xml:space="preserve">veel klassieke muziek. Het Luxor is dus een amusementstheater, dit houdt in dat wij zo breed mogelijk aanbod </w:t>
      </w:r>
    </w:p>
    <w:p w:rsidR="003C0BF3" w:rsidRPr="006E535C" w:rsidRDefault="003C0BF3" w:rsidP="00184B05">
      <w:pPr>
        <w:pStyle w:val="NoSpacing"/>
        <w:spacing w:line="276" w:lineRule="auto"/>
        <w:jc w:val="both"/>
        <w:rPr>
          <w:lang w:val="nl-NL"/>
        </w:rPr>
      </w:pPr>
      <w:r w:rsidRPr="006E535C">
        <w:rPr>
          <w:lang w:val="nl-NL"/>
        </w:rPr>
        <w:t xml:space="preserve">hebben voor een zo breed mogelijk publiek. Dus van jong tot oud. Er zitten theaterconcerten in, </w:t>
      </w:r>
    </w:p>
    <w:p w:rsidR="003C0BF3" w:rsidRPr="006E535C" w:rsidRDefault="003C0BF3" w:rsidP="00184B05">
      <w:pPr>
        <w:pStyle w:val="NoSpacing"/>
        <w:spacing w:line="276" w:lineRule="auto"/>
        <w:jc w:val="both"/>
        <w:rPr>
          <w:lang w:val="nl-NL"/>
        </w:rPr>
      </w:pPr>
      <w:r w:rsidRPr="006E535C">
        <w:rPr>
          <w:lang w:val="nl-NL"/>
        </w:rPr>
        <w:t xml:space="preserve">kindervoorstellingen, laagdrempelig toneel, kleine musicals, moderne dans, klassieke dans, voornamelijk de </w:t>
      </w:r>
    </w:p>
    <w:p w:rsidR="003C0BF3" w:rsidRPr="006E535C" w:rsidRDefault="003C0BF3" w:rsidP="00184B05">
      <w:pPr>
        <w:pStyle w:val="NoSpacing"/>
        <w:spacing w:line="276" w:lineRule="auto"/>
        <w:jc w:val="both"/>
        <w:rPr>
          <w:lang w:val="nl-NL"/>
        </w:rPr>
      </w:pPr>
      <w:r w:rsidRPr="006E535C">
        <w:rPr>
          <w:lang w:val="nl-NL"/>
        </w:rPr>
        <w:t xml:space="preserve">wat bekendere shows. Het product van het Luxor is dus eigenlijk een zo breed mogelijk palet aan voorstellingen </w:t>
      </w:r>
    </w:p>
    <w:p w:rsidR="003C0BF3" w:rsidRPr="006E535C" w:rsidRDefault="003C0BF3" w:rsidP="00184B05">
      <w:pPr>
        <w:pStyle w:val="NoSpacing"/>
        <w:spacing w:line="276" w:lineRule="auto"/>
        <w:jc w:val="both"/>
        <w:rPr>
          <w:lang w:val="nl-NL"/>
        </w:rPr>
      </w:pPr>
      <w:r w:rsidRPr="006E535C">
        <w:rPr>
          <w:lang w:val="nl-NL"/>
        </w:rPr>
        <w:t xml:space="preserve">voor een zo breed mogelijk publiek. </w:t>
      </w:r>
    </w:p>
    <w:p w:rsidR="003C0BF3" w:rsidRPr="006E535C" w:rsidRDefault="003C0BF3" w:rsidP="00184B05">
      <w:pPr>
        <w:pStyle w:val="NoSpacing"/>
        <w:spacing w:line="276" w:lineRule="auto"/>
        <w:jc w:val="both"/>
        <w:rPr>
          <w:lang w:val="nl-NL"/>
        </w:rPr>
      </w:pPr>
    </w:p>
    <w:p w:rsidR="003C0BF3" w:rsidRPr="006E535C" w:rsidRDefault="003C0BF3" w:rsidP="00184B05">
      <w:pPr>
        <w:pStyle w:val="NoSpacing"/>
        <w:spacing w:line="276" w:lineRule="auto"/>
        <w:jc w:val="both"/>
        <w:rPr>
          <w:i/>
          <w:lang w:val="nl-NL"/>
        </w:rPr>
      </w:pPr>
      <w:r w:rsidRPr="006E535C">
        <w:rPr>
          <w:lang w:val="nl-NL"/>
        </w:rPr>
        <w:t xml:space="preserve">BREGJE: </w:t>
      </w:r>
      <w:r w:rsidRPr="006E535C">
        <w:rPr>
          <w:i/>
          <w:lang w:val="nl-NL"/>
        </w:rPr>
        <w:t xml:space="preserve">En waar komt het publiek van het Oude Luxor dan voornamelijk vandaan? Richt je het Oude Luxor zich </w:t>
      </w:r>
    </w:p>
    <w:p w:rsidR="003C0BF3" w:rsidRPr="006E535C" w:rsidRDefault="003C0BF3" w:rsidP="00184B05">
      <w:pPr>
        <w:pStyle w:val="NoSpacing"/>
        <w:spacing w:line="276" w:lineRule="auto"/>
        <w:jc w:val="both"/>
        <w:rPr>
          <w:i/>
          <w:lang w:val="nl-NL"/>
        </w:rPr>
      </w:pPr>
      <w:r w:rsidRPr="006E535C">
        <w:rPr>
          <w:i/>
          <w:lang w:val="nl-NL"/>
        </w:rPr>
        <w:t xml:space="preserve">op een landelijke of toch meer regionale doelgroep? </w:t>
      </w:r>
    </w:p>
    <w:p w:rsidR="003C0BF3" w:rsidRPr="006E535C" w:rsidRDefault="003C0BF3" w:rsidP="00184B05">
      <w:pPr>
        <w:pStyle w:val="NoSpacing"/>
        <w:spacing w:line="276" w:lineRule="auto"/>
        <w:jc w:val="both"/>
        <w:rPr>
          <w:lang w:val="nl-NL"/>
        </w:rPr>
      </w:pPr>
      <w:r w:rsidRPr="006E535C">
        <w:rPr>
          <w:lang w:val="nl-NL"/>
        </w:rPr>
        <w:t xml:space="preserve">IVONNE: Het Oude Luxor heeft voornamelijk een Rotterdams publiek. Natuurlijk komt het voor dat we </w:t>
      </w:r>
    </w:p>
    <w:p w:rsidR="003C0BF3" w:rsidRPr="006E535C" w:rsidRDefault="003C0BF3" w:rsidP="00184B05">
      <w:pPr>
        <w:pStyle w:val="NoSpacing"/>
        <w:spacing w:line="276" w:lineRule="auto"/>
        <w:jc w:val="both"/>
        <w:rPr>
          <w:lang w:val="nl-NL"/>
        </w:rPr>
      </w:pPr>
      <w:r w:rsidRPr="006E535C">
        <w:rPr>
          <w:lang w:val="nl-NL"/>
        </w:rPr>
        <w:t xml:space="preserve">exclusieve voorstellingen hebben, zoals Thriller Live van vorig jaar, dat wordt dan exclusief naar het Oude Luxor </w:t>
      </w:r>
    </w:p>
    <w:p w:rsidR="003C0BF3" w:rsidRPr="006E535C" w:rsidRDefault="003C0BF3" w:rsidP="00184B05">
      <w:pPr>
        <w:pStyle w:val="NoSpacing"/>
        <w:spacing w:line="276" w:lineRule="auto"/>
        <w:jc w:val="both"/>
        <w:rPr>
          <w:lang w:val="nl-NL"/>
        </w:rPr>
      </w:pPr>
      <w:r w:rsidRPr="006E535C">
        <w:rPr>
          <w:lang w:val="nl-NL"/>
        </w:rPr>
        <w:t xml:space="preserve">gehaald. Maar wel is uit onderzoek gebleken dat ongeveer 85% van het publiek van het Oude Luxor uit </w:t>
      </w:r>
    </w:p>
    <w:p w:rsidR="003C0BF3" w:rsidRPr="006E535C" w:rsidRDefault="003C0BF3" w:rsidP="00184B05">
      <w:pPr>
        <w:pStyle w:val="NoSpacing"/>
        <w:spacing w:line="276" w:lineRule="auto"/>
        <w:jc w:val="both"/>
        <w:rPr>
          <w:lang w:val="nl-NL"/>
        </w:rPr>
      </w:pPr>
      <w:r w:rsidRPr="006E535C">
        <w:rPr>
          <w:lang w:val="nl-NL"/>
        </w:rPr>
        <w:t xml:space="preserve">Rotterdam en omgeving komt. </w:t>
      </w:r>
    </w:p>
    <w:p w:rsidR="003C0BF3" w:rsidRPr="006E535C" w:rsidRDefault="003C0BF3" w:rsidP="00184B05">
      <w:pPr>
        <w:pStyle w:val="NoSpacing"/>
        <w:spacing w:line="276" w:lineRule="auto"/>
        <w:jc w:val="both"/>
        <w:rPr>
          <w:lang w:val="nl-NL"/>
        </w:rPr>
      </w:pPr>
    </w:p>
    <w:p w:rsidR="003C0BF3" w:rsidRPr="006E535C" w:rsidRDefault="003C0BF3" w:rsidP="00184B05">
      <w:pPr>
        <w:pStyle w:val="NoSpacing"/>
        <w:spacing w:line="276" w:lineRule="auto"/>
        <w:jc w:val="both"/>
        <w:rPr>
          <w:i/>
          <w:lang w:val="nl-NL"/>
        </w:rPr>
      </w:pPr>
      <w:r w:rsidRPr="006E535C">
        <w:rPr>
          <w:lang w:val="nl-NL"/>
        </w:rPr>
        <w:t xml:space="preserve">BREGJE: </w:t>
      </w:r>
      <w:r w:rsidRPr="006E535C">
        <w:rPr>
          <w:i/>
          <w:lang w:val="nl-NL"/>
        </w:rPr>
        <w:t xml:space="preserve">Welke ontwikkelingen die in de theaterbranche plaatsvinden, merken jullie bij het Oude Luxor </w:t>
      </w:r>
    </w:p>
    <w:p w:rsidR="003C0BF3" w:rsidRPr="006E535C" w:rsidRDefault="003C0BF3" w:rsidP="00184B05">
      <w:pPr>
        <w:pStyle w:val="NoSpacing"/>
        <w:spacing w:line="276" w:lineRule="auto"/>
        <w:jc w:val="both"/>
        <w:rPr>
          <w:i/>
          <w:lang w:val="nl-NL"/>
        </w:rPr>
      </w:pPr>
      <w:r w:rsidRPr="006E535C">
        <w:rPr>
          <w:i/>
          <w:lang w:val="nl-NL"/>
        </w:rPr>
        <w:t xml:space="preserve">theater? Denk bijvoorbeeld aan de subsidiegelden, bezuinigingen, de crisis en kaartverkoop. </w:t>
      </w:r>
    </w:p>
    <w:p w:rsidR="003C0BF3" w:rsidRPr="006E535C" w:rsidRDefault="003C0BF3" w:rsidP="00184B05">
      <w:pPr>
        <w:pStyle w:val="NoSpacing"/>
        <w:spacing w:line="276" w:lineRule="auto"/>
        <w:jc w:val="both"/>
        <w:rPr>
          <w:lang w:val="nl-NL"/>
        </w:rPr>
      </w:pPr>
      <w:r w:rsidRPr="006E535C">
        <w:rPr>
          <w:lang w:val="nl-NL"/>
        </w:rPr>
        <w:t xml:space="preserve">IVONNE: In de theaterbranche is dat moeilijk te zeggen. Wat dat betreft is het Luxor een bijzonder geval. Want </w:t>
      </w:r>
    </w:p>
    <w:p w:rsidR="003C0BF3" w:rsidRPr="006E535C" w:rsidRDefault="003C0BF3" w:rsidP="00184B05">
      <w:pPr>
        <w:pStyle w:val="NoSpacing"/>
        <w:spacing w:line="276" w:lineRule="auto"/>
        <w:jc w:val="both"/>
        <w:rPr>
          <w:lang w:val="nl-NL"/>
        </w:rPr>
      </w:pPr>
      <w:r w:rsidRPr="006E535C">
        <w:rPr>
          <w:lang w:val="nl-NL"/>
        </w:rPr>
        <w:t xml:space="preserve">in principe is het Luxor niet gesubsidieerd. Wij zijn een stichting die grotendeels zelf onderhoudend is. Wel </w:t>
      </w:r>
    </w:p>
    <w:p w:rsidR="003C0BF3" w:rsidRPr="006E535C" w:rsidRDefault="003C0BF3" w:rsidP="00184B05">
      <w:pPr>
        <w:pStyle w:val="NoSpacing"/>
        <w:spacing w:line="276" w:lineRule="auto"/>
        <w:jc w:val="both"/>
        <w:rPr>
          <w:lang w:val="nl-NL"/>
        </w:rPr>
      </w:pPr>
      <w:r w:rsidRPr="006E535C">
        <w:rPr>
          <w:lang w:val="nl-NL"/>
        </w:rPr>
        <w:t xml:space="preserve">ontvangt het Luxor subsidie, maar dit is niet veel. Naar aanleiding van de crisis is het opmerkelijk dat de </w:t>
      </w:r>
    </w:p>
    <w:p w:rsidR="003C0BF3" w:rsidRPr="006E535C" w:rsidRDefault="003C0BF3" w:rsidP="00184B05">
      <w:pPr>
        <w:pStyle w:val="NoSpacing"/>
        <w:spacing w:line="276" w:lineRule="auto"/>
        <w:jc w:val="both"/>
        <w:rPr>
          <w:lang w:val="nl-NL"/>
        </w:rPr>
      </w:pPr>
      <w:r w:rsidRPr="006E535C">
        <w:rPr>
          <w:lang w:val="nl-NL"/>
        </w:rPr>
        <w:t xml:space="preserve">kaartverkoop pas later op gang komt dan voorheen. Mensen kopen vaker last minute kaarten voor een </w:t>
      </w:r>
    </w:p>
    <w:p w:rsidR="003C0BF3" w:rsidRPr="006E535C" w:rsidRDefault="003C0BF3" w:rsidP="00184B05">
      <w:pPr>
        <w:pStyle w:val="NoSpacing"/>
        <w:spacing w:line="276" w:lineRule="auto"/>
        <w:jc w:val="both"/>
        <w:rPr>
          <w:lang w:val="nl-NL"/>
        </w:rPr>
      </w:pPr>
      <w:r w:rsidRPr="006E535C">
        <w:rPr>
          <w:lang w:val="nl-NL"/>
        </w:rPr>
        <w:t xml:space="preserve">voorstelling dan voor de crisis. Wat ik zelf ook merk is dat door het grote aanbod, er is namelijk een gigantisch </w:t>
      </w:r>
    </w:p>
    <w:p w:rsidR="003C0BF3" w:rsidRPr="006E535C" w:rsidRDefault="003C0BF3" w:rsidP="00184B05">
      <w:pPr>
        <w:pStyle w:val="NoSpacing"/>
        <w:spacing w:line="276" w:lineRule="auto"/>
        <w:jc w:val="both"/>
        <w:rPr>
          <w:lang w:val="nl-NL"/>
        </w:rPr>
      </w:pPr>
      <w:r w:rsidRPr="006E535C">
        <w:rPr>
          <w:lang w:val="nl-NL"/>
        </w:rPr>
        <w:t xml:space="preserve">aanbod, je hard moet werken om te laten zien welke voorstellingen er zijn en waarom er juist voor die </w:t>
      </w:r>
    </w:p>
    <w:p w:rsidR="003C0BF3" w:rsidRPr="006E535C" w:rsidRDefault="003C0BF3" w:rsidP="00184B05">
      <w:pPr>
        <w:pStyle w:val="NoSpacing"/>
        <w:spacing w:line="276" w:lineRule="auto"/>
        <w:jc w:val="both"/>
        <w:rPr>
          <w:lang w:val="nl-NL"/>
        </w:rPr>
      </w:pPr>
      <w:r w:rsidRPr="006E535C">
        <w:rPr>
          <w:lang w:val="nl-NL"/>
        </w:rPr>
        <w:t xml:space="preserve">voorstellingen gekozen moet worden door de klant ten opzichte van een andere voorstelling. Daarnaast doet </w:t>
      </w:r>
    </w:p>
    <w:p w:rsidR="003C0BF3" w:rsidRPr="006E535C" w:rsidRDefault="003C0BF3" w:rsidP="00184B05">
      <w:pPr>
        <w:pStyle w:val="NoSpacing"/>
        <w:spacing w:line="276" w:lineRule="auto"/>
        <w:jc w:val="both"/>
        <w:rPr>
          <w:lang w:val="nl-NL"/>
        </w:rPr>
      </w:pPr>
      <w:r w:rsidRPr="006E535C">
        <w:rPr>
          <w:lang w:val="nl-NL"/>
        </w:rPr>
        <w:t xml:space="preserve">de producent van een voorstelling de landelijke promotie van een voorstelling. Hier is te merken dat deze </w:t>
      </w:r>
    </w:p>
    <w:p w:rsidR="003C0BF3" w:rsidRPr="006E535C" w:rsidRDefault="003C0BF3" w:rsidP="00184B05">
      <w:pPr>
        <w:pStyle w:val="NoSpacing"/>
        <w:spacing w:line="276" w:lineRule="auto"/>
        <w:jc w:val="both"/>
        <w:rPr>
          <w:lang w:val="nl-NL"/>
        </w:rPr>
      </w:pPr>
      <w:r w:rsidRPr="006E535C">
        <w:rPr>
          <w:lang w:val="nl-NL"/>
        </w:rPr>
        <w:t xml:space="preserve">producenten veel voorzichtiger zijn met de budgetten die zij voor deze landelijke campagnes hebben. Dan kan </w:t>
      </w:r>
    </w:p>
    <w:p w:rsidR="003C0BF3" w:rsidRPr="006E535C" w:rsidRDefault="003C0BF3" w:rsidP="00184B05">
      <w:pPr>
        <w:pStyle w:val="NoSpacing"/>
        <w:spacing w:line="276" w:lineRule="auto"/>
        <w:jc w:val="both"/>
        <w:rPr>
          <w:lang w:val="nl-NL"/>
        </w:rPr>
      </w:pPr>
      <w:r w:rsidRPr="006E535C">
        <w:rPr>
          <w:lang w:val="nl-NL"/>
        </w:rPr>
        <w:t xml:space="preserve">er worden gevraagd, ‘wat is hier handig om te doen?’. Een marketingbudget is om inkomsten te genereren, </w:t>
      </w:r>
    </w:p>
    <w:p w:rsidR="003C0BF3" w:rsidRPr="006E535C" w:rsidRDefault="003C0BF3" w:rsidP="00184B05">
      <w:pPr>
        <w:pStyle w:val="NoSpacing"/>
        <w:spacing w:line="276" w:lineRule="auto"/>
        <w:jc w:val="both"/>
        <w:rPr>
          <w:lang w:val="nl-NL"/>
        </w:rPr>
      </w:pPr>
      <w:r w:rsidRPr="006E535C">
        <w:rPr>
          <w:lang w:val="nl-NL"/>
        </w:rPr>
        <w:t xml:space="preserve">maar hiervoor moet het dan wel eerst worden uitgegeven. Het is goed te merken dat kosten en baten beter </w:t>
      </w:r>
    </w:p>
    <w:p w:rsidR="003C0BF3" w:rsidRPr="006E535C" w:rsidRDefault="003C0BF3" w:rsidP="00184B05">
      <w:pPr>
        <w:pStyle w:val="NoSpacing"/>
        <w:spacing w:line="276" w:lineRule="auto"/>
        <w:jc w:val="both"/>
        <w:rPr>
          <w:lang w:val="nl-NL"/>
        </w:rPr>
      </w:pPr>
      <w:r w:rsidRPr="006E535C">
        <w:rPr>
          <w:lang w:val="nl-NL"/>
        </w:rPr>
        <w:t xml:space="preserve">worden afgewogen. Misschien wel wat strikter dan voor de crisis. Het is niet zo dat er erg teruglopende </w:t>
      </w:r>
    </w:p>
    <w:p w:rsidR="003C0BF3" w:rsidRPr="006E535C" w:rsidRDefault="003C0BF3" w:rsidP="00184B05">
      <w:pPr>
        <w:pStyle w:val="NoSpacing"/>
        <w:spacing w:line="276" w:lineRule="auto"/>
        <w:jc w:val="both"/>
        <w:rPr>
          <w:lang w:val="nl-NL"/>
        </w:rPr>
      </w:pPr>
      <w:r w:rsidRPr="006E535C">
        <w:rPr>
          <w:lang w:val="nl-NL"/>
        </w:rPr>
        <w:t xml:space="preserve">bezoekersaantallen zijn. Mensen zijn wel voorzichtiger en houden de hand meer op de knip en zullen niet meer </w:t>
      </w:r>
    </w:p>
    <w:p w:rsidR="003C0BF3" w:rsidRPr="006E535C" w:rsidRDefault="003C0BF3" w:rsidP="00184B05">
      <w:pPr>
        <w:pStyle w:val="NoSpacing"/>
        <w:spacing w:line="276" w:lineRule="auto"/>
        <w:jc w:val="both"/>
        <w:rPr>
          <w:lang w:val="nl-NL"/>
        </w:rPr>
      </w:pPr>
      <w:r w:rsidRPr="006E535C">
        <w:rPr>
          <w:lang w:val="nl-NL"/>
        </w:rPr>
        <w:t xml:space="preserve">zover van te voren kopen. We moeten wel wat meer moeite doen om de bezoekers binnen te krijgen. </w:t>
      </w:r>
    </w:p>
    <w:p w:rsidR="003C0BF3" w:rsidRPr="006E535C" w:rsidRDefault="003C0BF3" w:rsidP="00184B05">
      <w:pPr>
        <w:pStyle w:val="NoSpacing"/>
        <w:spacing w:line="276" w:lineRule="auto"/>
        <w:jc w:val="both"/>
        <w:rPr>
          <w:lang w:val="nl-NL"/>
        </w:rPr>
      </w:pPr>
    </w:p>
    <w:p w:rsidR="003C0BF3" w:rsidRPr="006E535C" w:rsidRDefault="003C0BF3" w:rsidP="00184B05">
      <w:pPr>
        <w:pStyle w:val="NoSpacing"/>
        <w:spacing w:line="276" w:lineRule="auto"/>
        <w:jc w:val="both"/>
        <w:rPr>
          <w:i/>
          <w:lang w:val="nl-NL"/>
        </w:rPr>
      </w:pPr>
      <w:r w:rsidRPr="006E535C">
        <w:rPr>
          <w:lang w:val="nl-NL"/>
        </w:rPr>
        <w:t xml:space="preserve">BREGJE: </w:t>
      </w:r>
      <w:r w:rsidRPr="006E535C">
        <w:rPr>
          <w:i/>
          <w:lang w:val="nl-NL"/>
        </w:rPr>
        <w:t xml:space="preserve">Wat doen jullie allemaal om op deze veranderingen in te spelen? Wat doen jullie nu anders dan </w:t>
      </w:r>
    </w:p>
    <w:p w:rsidR="003C0BF3" w:rsidRPr="006E535C" w:rsidRDefault="003C0BF3" w:rsidP="00184B05">
      <w:pPr>
        <w:pStyle w:val="NoSpacing"/>
        <w:spacing w:line="276" w:lineRule="auto"/>
        <w:jc w:val="both"/>
        <w:rPr>
          <w:i/>
          <w:lang w:val="nl-NL"/>
        </w:rPr>
      </w:pPr>
      <w:r w:rsidRPr="006E535C">
        <w:rPr>
          <w:i/>
          <w:lang w:val="nl-NL"/>
        </w:rPr>
        <w:t xml:space="preserve">voorheen om op deze veranderingen die je hiervoor aangaf te anticiperen? </w:t>
      </w:r>
    </w:p>
    <w:p w:rsidR="003C0BF3" w:rsidRPr="006E535C" w:rsidRDefault="003C0BF3" w:rsidP="00184B05">
      <w:pPr>
        <w:pStyle w:val="NoSpacing"/>
        <w:spacing w:line="276" w:lineRule="auto"/>
        <w:jc w:val="both"/>
        <w:rPr>
          <w:lang w:val="nl-NL"/>
        </w:rPr>
      </w:pPr>
      <w:r w:rsidRPr="006E535C">
        <w:rPr>
          <w:lang w:val="nl-NL"/>
        </w:rPr>
        <w:t xml:space="preserve">IVONNE: Ik denk dat we niet zo heel veel anders doen, maar we zijn wel heel erg bezig om ons te realiseren wat </w:t>
      </w:r>
    </w:p>
    <w:p w:rsidR="003C0BF3" w:rsidRPr="006E535C" w:rsidRDefault="003C0BF3" w:rsidP="00184B05">
      <w:pPr>
        <w:pStyle w:val="NoSpacing"/>
        <w:spacing w:line="276" w:lineRule="auto"/>
        <w:jc w:val="both"/>
        <w:rPr>
          <w:lang w:val="nl-NL"/>
        </w:rPr>
      </w:pPr>
      <w:r w:rsidRPr="006E535C">
        <w:rPr>
          <w:lang w:val="nl-NL"/>
        </w:rPr>
        <w:t xml:space="preserve">is handig. Wat je op een gegeven moment kreeg is dat we heel gemakkelijk aanbiedingen gingen doen. Dus last </w:t>
      </w:r>
    </w:p>
    <w:p w:rsidR="003C0BF3" w:rsidRPr="006E535C" w:rsidRDefault="003C0BF3" w:rsidP="00184B05">
      <w:pPr>
        <w:pStyle w:val="NoSpacing"/>
        <w:spacing w:line="276" w:lineRule="auto"/>
        <w:jc w:val="both"/>
        <w:rPr>
          <w:lang w:val="nl-NL"/>
        </w:rPr>
      </w:pPr>
      <w:r w:rsidRPr="006E535C">
        <w:rPr>
          <w:lang w:val="nl-NL"/>
        </w:rPr>
        <w:t xml:space="preserve">minute aanbiedingen, zodat er toch nog zoveel mogelijk mensen naar een voorstelling komen. Nu zijn we ons </w:t>
      </w:r>
    </w:p>
    <w:p w:rsidR="003C0BF3" w:rsidRPr="006E535C" w:rsidRDefault="003C0BF3" w:rsidP="00184B05">
      <w:pPr>
        <w:pStyle w:val="NoSpacing"/>
        <w:spacing w:line="276" w:lineRule="auto"/>
        <w:jc w:val="both"/>
        <w:rPr>
          <w:lang w:val="nl-NL"/>
        </w:rPr>
      </w:pPr>
      <w:r w:rsidRPr="006E535C">
        <w:rPr>
          <w:lang w:val="nl-NL"/>
        </w:rPr>
        <w:t xml:space="preserve">aan het afvragen, op het moment dat wij iedere keer op het laatste moment zo’n aanbieding doen, dan kopen </w:t>
      </w:r>
    </w:p>
    <w:p w:rsidR="003C0BF3" w:rsidRPr="006E535C" w:rsidRDefault="003C0BF3" w:rsidP="00184B05">
      <w:pPr>
        <w:pStyle w:val="NoSpacing"/>
        <w:spacing w:line="276" w:lineRule="auto"/>
        <w:jc w:val="both"/>
        <w:rPr>
          <w:lang w:val="nl-NL"/>
        </w:rPr>
      </w:pPr>
      <w:r w:rsidRPr="006E535C">
        <w:rPr>
          <w:lang w:val="nl-NL"/>
        </w:rPr>
        <w:t xml:space="preserve">klanten nooit meer van te voren een kaartje, omdat ze denken dat er op het laatste moment toch wel weer </w:t>
      </w:r>
    </w:p>
    <w:p w:rsidR="003C0BF3" w:rsidRPr="006E535C" w:rsidRDefault="003C0BF3" w:rsidP="00184B05">
      <w:pPr>
        <w:pStyle w:val="NoSpacing"/>
        <w:spacing w:line="276" w:lineRule="auto"/>
        <w:jc w:val="both"/>
        <w:rPr>
          <w:lang w:val="nl-NL"/>
        </w:rPr>
      </w:pPr>
      <w:r w:rsidRPr="006E535C">
        <w:rPr>
          <w:lang w:val="nl-NL"/>
        </w:rPr>
        <w:t xml:space="preserve">zo’n aanbieding komt. Dat is ook wel een logische reactie. Ik denk dat publiciteit, hoe wij werken, dat daar niet </w:t>
      </w:r>
    </w:p>
    <w:p w:rsidR="003C0BF3" w:rsidRPr="006E535C" w:rsidRDefault="003C0BF3" w:rsidP="00184B05">
      <w:pPr>
        <w:pStyle w:val="NoSpacing"/>
        <w:spacing w:line="276" w:lineRule="auto"/>
        <w:jc w:val="both"/>
        <w:rPr>
          <w:lang w:val="nl-NL"/>
        </w:rPr>
      </w:pPr>
      <w:r w:rsidRPr="006E535C">
        <w:rPr>
          <w:lang w:val="nl-NL"/>
        </w:rPr>
        <w:t xml:space="preserve">zo zeer iets aan is veranderd. We werken in principe een maand van te voren. Over een maand hebben we </w:t>
      </w:r>
    </w:p>
    <w:p w:rsidR="003C0BF3" w:rsidRPr="006E535C" w:rsidRDefault="003C0BF3" w:rsidP="00184B05">
      <w:pPr>
        <w:pStyle w:val="NoSpacing"/>
        <w:spacing w:line="276" w:lineRule="auto"/>
        <w:jc w:val="both"/>
        <w:rPr>
          <w:lang w:val="nl-NL"/>
        </w:rPr>
      </w:pPr>
      <w:r w:rsidRPr="006E535C">
        <w:rPr>
          <w:lang w:val="nl-NL"/>
        </w:rPr>
        <w:t xml:space="preserve">bijvoorbeeld de voorstelling Otje staan, daar beginnen we dus nu mee wat betreft marketing. Zo deden wij dit </w:t>
      </w:r>
    </w:p>
    <w:p w:rsidR="003C0BF3" w:rsidRPr="006E535C" w:rsidRDefault="003C0BF3" w:rsidP="00184B05">
      <w:pPr>
        <w:pStyle w:val="NoSpacing"/>
        <w:spacing w:line="276" w:lineRule="auto"/>
        <w:jc w:val="both"/>
        <w:rPr>
          <w:lang w:val="nl-NL"/>
        </w:rPr>
      </w:pPr>
      <w:r w:rsidRPr="006E535C">
        <w:rPr>
          <w:lang w:val="nl-NL"/>
        </w:rPr>
        <w:t xml:space="preserve">voorheen ook altijd. Ik denk ook niet dat daar in veranderd hoeft te worden, omdat mensen wel ongeveer op </w:t>
      </w:r>
    </w:p>
    <w:p w:rsidR="003C0BF3" w:rsidRPr="006E535C" w:rsidRDefault="003C0BF3" w:rsidP="00184B05">
      <w:pPr>
        <w:pStyle w:val="NoSpacing"/>
        <w:spacing w:line="276" w:lineRule="auto"/>
        <w:jc w:val="both"/>
        <w:rPr>
          <w:lang w:val="nl-NL"/>
        </w:rPr>
      </w:pPr>
      <w:r w:rsidRPr="006E535C">
        <w:rPr>
          <w:lang w:val="nl-NL"/>
        </w:rPr>
        <w:t xml:space="preserve">deze periode gaan denken wat zij, bijvoorbeeld in dit geval, in de meivakantie gaan doen. Daarnaast lopen </w:t>
      </w:r>
    </w:p>
    <w:p w:rsidR="003C0BF3" w:rsidRPr="006E535C" w:rsidRDefault="003C0BF3" w:rsidP="00184B05">
      <w:pPr>
        <w:pStyle w:val="NoSpacing"/>
        <w:spacing w:line="276" w:lineRule="auto"/>
        <w:jc w:val="both"/>
        <w:rPr>
          <w:lang w:val="nl-NL"/>
        </w:rPr>
      </w:pPr>
      <w:r w:rsidRPr="006E535C">
        <w:rPr>
          <w:lang w:val="nl-NL"/>
        </w:rPr>
        <w:t xml:space="preserve">deadlines voor bladen etc. ook ongeveer nu af. De grote landelijke tijdschriften en magazines dat doet in </w:t>
      </w:r>
    </w:p>
    <w:p w:rsidR="003C0BF3" w:rsidRPr="006E535C" w:rsidRDefault="003C0BF3" w:rsidP="00184B05">
      <w:pPr>
        <w:pStyle w:val="NoSpacing"/>
        <w:spacing w:line="276" w:lineRule="auto"/>
        <w:jc w:val="both"/>
        <w:rPr>
          <w:lang w:val="nl-NL"/>
        </w:rPr>
      </w:pPr>
      <w:r w:rsidRPr="006E535C">
        <w:rPr>
          <w:lang w:val="nl-NL"/>
        </w:rPr>
        <w:t xml:space="preserve">principe ook de producent. Op het moment dat een voorstelling bij ons geprogrammeerd wordt, is de afspraak </w:t>
      </w:r>
    </w:p>
    <w:p w:rsidR="003C0BF3" w:rsidRPr="006E535C" w:rsidRDefault="003C0BF3" w:rsidP="00184B05">
      <w:pPr>
        <w:pStyle w:val="NoSpacing"/>
        <w:spacing w:line="276" w:lineRule="auto"/>
        <w:jc w:val="both"/>
        <w:rPr>
          <w:lang w:val="nl-NL"/>
        </w:rPr>
      </w:pPr>
      <w:r w:rsidRPr="006E535C">
        <w:rPr>
          <w:lang w:val="nl-NL"/>
        </w:rPr>
        <w:t xml:space="preserve">dat de producent de landelijke promotie doet en dat het Oude Luxor de lokale publiciteit doet. Wij haken in </w:t>
      </w:r>
    </w:p>
    <w:p w:rsidR="003C0BF3" w:rsidRPr="006E535C" w:rsidRDefault="003C0BF3" w:rsidP="00184B05">
      <w:pPr>
        <w:pStyle w:val="NoSpacing"/>
        <w:spacing w:line="276" w:lineRule="auto"/>
        <w:jc w:val="both"/>
        <w:rPr>
          <w:lang w:val="nl-NL"/>
        </w:rPr>
      </w:pPr>
      <w:r w:rsidRPr="006E535C">
        <w:rPr>
          <w:lang w:val="nl-NL"/>
        </w:rPr>
        <w:t xml:space="preserve">principe in op wat zij doen. Dus op het moment dat er een optreden is bij Paul de Leeuw, dan haken wij daar </w:t>
      </w:r>
    </w:p>
    <w:p w:rsidR="003C0BF3" w:rsidRPr="006E535C" w:rsidRDefault="003C0BF3" w:rsidP="00184B05">
      <w:pPr>
        <w:pStyle w:val="NoSpacing"/>
        <w:spacing w:line="276" w:lineRule="auto"/>
        <w:jc w:val="both"/>
        <w:rPr>
          <w:lang w:val="nl-NL"/>
        </w:rPr>
      </w:pPr>
      <w:r w:rsidRPr="006E535C">
        <w:rPr>
          <w:lang w:val="nl-NL"/>
        </w:rPr>
        <w:t xml:space="preserve">met onze website of nieuwsbrief op in. Ook de landelijke mediacontacten, zoals NRC, Telegraaf en Volkskrant </w:t>
      </w:r>
    </w:p>
    <w:p w:rsidR="003C0BF3" w:rsidRPr="006E535C" w:rsidRDefault="003C0BF3" w:rsidP="00184B05">
      <w:pPr>
        <w:pStyle w:val="NoSpacing"/>
        <w:spacing w:line="276" w:lineRule="auto"/>
        <w:jc w:val="both"/>
        <w:rPr>
          <w:lang w:val="nl-NL"/>
        </w:rPr>
      </w:pPr>
      <w:r w:rsidRPr="006E535C">
        <w:rPr>
          <w:lang w:val="nl-NL"/>
        </w:rPr>
        <w:t xml:space="preserve">liggen in principe bij de producent en wij pakken hier het Rotterdams Algemeen Dagblad en de weekbladen. En </w:t>
      </w:r>
    </w:p>
    <w:p w:rsidR="003C0BF3" w:rsidRPr="006E535C" w:rsidRDefault="003C0BF3" w:rsidP="00184B05">
      <w:pPr>
        <w:pStyle w:val="NoSpacing"/>
        <w:spacing w:line="276" w:lineRule="auto"/>
        <w:jc w:val="both"/>
        <w:rPr>
          <w:lang w:val="nl-NL"/>
        </w:rPr>
      </w:pPr>
      <w:r w:rsidRPr="006E535C">
        <w:rPr>
          <w:lang w:val="nl-NL"/>
        </w:rPr>
        <w:t xml:space="preserve">wij zorgen bijvoorbeeld voor de afficheverspreiding in Rotterdam en omstreken. Dat is zeg maar hoe het werkt. </w:t>
      </w:r>
    </w:p>
    <w:p w:rsidR="003C0BF3" w:rsidRPr="006E535C" w:rsidRDefault="003C0BF3" w:rsidP="00184B05">
      <w:pPr>
        <w:pStyle w:val="NoSpacing"/>
        <w:spacing w:line="276" w:lineRule="auto"/>
        <w:jc w:val="both"/>
        <w:rPr>
          <w:lang w:val="nl-NL"/>
        </w:rPr>
      </w:pPr>
      <w:r w:rsidRPr="006E535C">
        <w:rPr>
          <w:lang w:val="nl-NL"/>
        </w:rPr>
        <w:t xml:space="preserve">Ik heb niet het idee dat wij op de marketing afdeling nu heel anders bezig zijn. We moeten wel proberen om </w:t>
      </w:r>
    </w:p>
    <w:p w:rsidR="003C0BF3" w:rsidRPr="006E535C" w:rsidRDefault="003C0BF3" w:rsidP="00184B05">
      <w:pPr>
        <w:pStyle w:val="NoSpacing"/>
        <w:spacing w:line="276" w:lineRule="auto"/>
        <w:jc w:val="both"/>
        <w:rPr>
          <w:lang w:val="nl-NL"/>
        </w:rPr>
      </w:pPr>
      <w:r w:rsidRPr="006E535C">
        <w:rPr>
          <w:lang w:val="nl-NL"/>
        </w:rPr>
        <w:t xml:space="preserve">niet aan paniekmarketing te gaan doen, zoals teveel acties en kortingen. Het is meer een bewustwordingproces </w:t>
      </w:r>
    </w:p>
    <w:p w:rsidR="003C0BF3" w:rsidRPr="006E535C" w:rsidRDefault="003C0BF3" w:rsidP="00184B05">
      <w:pPr>
        <w:pStyle w:val="NoSpacing"/>
        <w:spacing w:line="276" w:lineRule="auto"/>
        <w:jc w:val="both"/>
        <w:rPr>
          <w:lang w:val="nl-NL"/>
        </w:rPr>
      </w:pPr>
      <w:r w:rsidRPr="006E535C">
        <w:rPr>
          <w:lang w:val="nl-NL"/>
        </w:rPr>
        <w:t xml:space="preserve">en we denken meer ‘is dit verstandig om te doen’ dan dat we alles zomaar gewoon doen. Dat is de grootste </w:t>
      </w:r>
    </w:p>
    <w:p w:rsidR="003C0BF3" w:rsidRPr="006E535C" w:rsidRDefault="003C0BF3" w:rsidP="00184B05">
      <w:pPr>
        <w:pStyle w:val="NoSpacing"/>
        <w:spacing w:line="276" w:lineRule="auto"/>
        <w:jc w:val="both"/>
        <w:rPr>
          <w:lang w:val="nl-NL"/>
        </w:rPr>
      </w:pPr>
      <w:r w:rsidRPr="006E535C">
        <w:rPr>
          <w:lang w:val="nl-NL"/>
        </w:rPr>
        <w:t xml:space="preserve">verandering die wij hier doormaken. </w:t>
      </w:r>
    </w:p>
    <w:p w:rsidR="003C0BF3" w:rsidRPr="006E535C" w:rsidRDefault="003C0BF3" w:rsidP="00184B05">
      <w:pPr>
        <w:pStyle w:val="NoSpacing"/>
        <w:spacing w:line="276" w:lineRule="auto"/>
        <w:jc w:val="both"/>
        <w:rPr>
          <w:lang w:val="nl-NL"/>
        </w:rPr>
      </w:pPr>
    </w:p>
    <w:p w:rsidR="003C0BF3" w:rsidRPr="006E535C" w:rsidRDefault="003C0BF3" w:rsidP="00184B05">
      <w:pPr>
        <w:pStyle w:val="NoSpacing"/>
        <w:spacing w:line="276" w:lineRule="auto"/>
        <w:jc w:val="both"/>
        <w:rPr>
          <w:i/>
          <w:lang w:val="nl-NL"/>
        </w:rPr>
      </w:pPr>
      <w:r w:rsidRPr="006E535C">
        <w:rPr>
          <w:lang w:val="nl-NL"/>
        </w:rPr>
        <w:t xml:space="preserve">BREGJE: </w:t>
      </w:r>
      <w:r w:rsidRPr="006E535C">
        <w:rPr>
          <w:i/>
          <w:lang w:val="nl-NL"/>
        </w:rPr>
        <w:t xml:space="preserve">Maar dit is verder ook niet echt nodig in verband met teruglopende bezoekersaantallen of iets </w:t>
      </w:r>
    </w:p>
    <w:p w:rsidR="003C0BF3" w:rsidRPr="006E535C" w:rsidRDefault="003C0BF3" w:rsidP="00184B05">
      <w:pPr>
        <w:pStyle w:val="NoSpacing"/>
        <w:spacing w:line="276" w:lineRule="auto"/>
        <w:jc w:val="both"/>
        <w:rPr>
          <w:i/>
          <w:lang w:val="nl-NL"/>
        </w:rPr>
      </w:pPr>
      <w:r w:rsidRPr="006E535C">
        <w:rPr>
          <w:i/>
          <w:lang w:val="nl-NL"/>
        </w:rPr>
        <w:t xml:space="preserve">dergelijks? </w:t>
      </w:r>
    </w:p>
    <w:p w:rsidR="003C0BF3" w:rsidRPr="006E535C" w:rsidRDefault="003C0BF3" w:rsidP="00184B05">
      <w:pPr>
        <w:pStyle w:val="NoSpacing"/>
        <w:spacing w:line="276" w:lineRule="auto"/>
        <w:jc w:val="both"/>
        <w:rPr>
          <w:lang w:val="nl-NL"/>
        </w:rPr>
      </w:pPr>
      <w:r w:rsidRPr="006E535C">
        <w:rPr>
          <w:lang w:val="nl-NL"/>
        </w:rPr>
        <w:t xml:space="preserve">IVONNE: Nee wat dat betreft is het niet nodig. We zitten nog best goed met de bezoekersaantallen. We hebben geen lege zalen. Maar het blijft ook zo dat je ook in goede tijden hebt dat voorstellingen niet goed lopen, wat aan diverse factoren kan liggen. Dan kan er dus afgevraagd worden hoeveel moeite, tijd en geld in dit soort voorstellingen moet worden gestoken, omdat je per se een vol(lere) zaal wil hebben of dat je dat geld, tijd en die moeite beter in een andere voorstelling met meer potentie moet steken. </w:t>
      </w:r>
    </w:p>
    <w:p w:rsidR="003C0BF3" w:rsidRPr="006E535C" w:rsidRDefault="003C0BF3" w:rsidP="00184B05">
      <w:pPr>
        <w:pStyle w:val="NoSpacing"/>
        <w:spacing w:line="276" w:lineRule="auto"/>
        <w:jc w:val="both"/>
        <w:rPr>
          <w:lang w:val="nl-NL"/>
        </w:rPr>
      </w:pPr>
    </w:p>
    <w:p w:rsidR="003C0BF3" w:rsidRPr="006E535C" w:rsidRDefault="003C0BF3" w:rsidP="00184B05">
      <w:pPr>
        <w:pStyle w:val="NoSpacing"/>
        <w:spacing w:line="276" w:lineRule="auto"/>
        <w:jc w:val="both"/>
        <w:rPr>
          <w:i/>
          <w:lang w:val="nl-NL"/>
        </w:rPr>
      </w:pPr>
      <w:r w:rsidRPr="006E535C">
        <w:rPr>
          <w:lang w:val="nl-NL"/>
        </w:rPr>
        <w:t xml:space="preserve">BREGJE: </w:t>
      </w:r>
      <w:r w:rsidRPr="006E535C">
        <w:rPr>
          <w:i/>
          <w:lang w:val="nl-NL"/>
        </w:rPr>
        <w:t xml:space="preserve">Denken jullie er daar dan ook van te voren over na? Wordt er gekeken naar de voorstelling past </w:t>
      </w:r>
    </w:p>
    <w:p w:rsidR="003C0BF3" w:rsidRPr="006E535C" w:rsidRDefault="003C0BF3" w:rsidP="00184B05">
      <w:pPr>
        <w:pStyle w:val="NoSpacing"/>
        <w:spacing w:line="276" w:lineRule="auto"/>
        <w:jc w:val="both"/>
        <w:rPr>
          <w:i/>
          <w:lang w:val="nl-NL"/>
        </w:rPr>
      </w:pPr>
      <w:r w:rsidRPr="006E535C">
        <w:rPr>
          <w:i/>
          <w:lang w:val="nl-NL"/>
        </w:rPr>
        <w:t xml:space="preserve">misschien niet binnen het Luxor? </w:t>
      </w:r>
    </w:p>
    <w:p w:rsidR="003C0BF3" w:rsidRPr="006E535C" w:rsidRDefault="003C0BF3" w:rsidP="00184B05">
      <w:pPr>
        <w:pStyle w:val="NoSpacing"/>
        <w:spacing w:line="276" w:lineRule="auto"/>
        <w:jc w:val="both"/>
        <w:rPr>
          <w:lang w:val="nl-NL"/>
        </w:rPr>
      </w:pPr>
      <w:r w:rsidRPr="006E535C">
        <w:rPr>
          <w:lang w:val="nl-NL"/>
        </w:rPr>
        <w:t xml:space="preserve">IVONNE: Dat is heel lastig om te bepalen, er wordt een jaar vooruit gewerkt. Zo wordt er nu al aan de </w:t>
      </w:r>
    </w:p>
    <w:p w:rsidR="003C0BF3" w:rsidRPr="006E535C" w:rsidRDefault="003C0BF3" w:rsidP="00184B05">
      <w:pPr>
        <w:pStyle w:val="NoSpacing"/>
        <w:spacing w:line="276" w:lineRule="auto"/>
        <w:jc w:val="both"/>
        <w:rPr>
          <w:lang w:val="nl-NL"/>
        </w:rPr>
      </w:pPr>
      <w:r w:rsidRPr="006E535C">
        <w:rPr>
          <w:lang w:val="nl-NL"/>
        </w:rPr>
        <w:t xml:space="preserve">programmering van het nieuwe seizoen gewerkt. Er zijn dus veel nieuwe producties. Zo’n producent heeft dan </w:t>
      </w:r>
    </w:p>
    <w:p w:rsidR="003C0BF3" w:rsidRPr="006E535C" w:rsidRDefault="003C0BF3" w:rsidP="00184B05">
      <w:pPr>
        <w:pStyle w:val="NoSpacing"/>
        <w:spacing w:line="276" w:lineRule="auto"/>
        <w:jc w:val="both"/>
        <w:rPr>
          <w:lang w:val="nl-NL"/>
        </w:rPr>
      </w:pPr>
      <w:r w:rsidRPr="006E535C">
        <w:rPr>
          <w:lang w:val="nl-NL"/>
        </w:rPr>
        <w:t xml:space="preserve">een bepaald idee, maar dit moet dan nog helemaal uitgewerkt worden, soms is de cast nog niet eens compleet </w:t>
      </w:r>
    </w:p>
    <w:p w:rsidR="003C0BF3" w:rsidRPr="006E535C" w:rsidRDefault="003C0BF3" w:rsidP="00184B05">
      <w:pPr>
        <w:pStyle w:val="NoSpacing"/>
        <w:spacing w:line="276" w:lineRule="auto"/>
        <w:jc w:val="both"/>
        <w:rPr>
          <w:lang w:val="nl-NL"/>
        </w:rPr>
      </w:pPr>
      <w:r w:rsidRPr="006E535C">
        <w:rPr>
          <w:lang w:val="nl-NL"/>
        </w:rPr>
        <w:t xml:space="preserve">of ligt er alleen maar een idee. Dat is misschien een beetje het risico van het vak en van de theaterbranche. Je </w:t>
      </w:r>
    </w:p>
    <w:p w:rsidR="003C0BF3" w:rsidRPr="006E535C" w:rsidRDefault="003C0BF3" w:rsidP="00184B05">
      <w:pPr>
        <w:pStyle w:val="NoSpacing"/>
        <w:spacing w:line="276" w:lineRule="auto"/>
        <w:jc w:val="both"/>
        <w:rPr>
          <w:lang w:val="nl-NL"/>
        </w:rPr>
      </w:pPr>
      <w:r w:rsidRPr="006E535C">
        <w:rPr>
          <w:lang w:val="nl-NL"/>
        </w:rPr>
        <w:t xml:space="preserve">moet ver vooruit werken en je weet per definitie niet wat je in huis haalt. Bij bepaalde voorstellingen weet je </w:t>
      </w:r>
    </w:p>
    <w:p w:rsidR="003C0BF3" w:rsidRPr="006E535C" w:rsidRDefault="003C0BF3" w:rsidP="00184B05">
      <w:pPr>
        <w:pStyle w:val="NoSpacing"/>
        <w:spacing w:line="276" w:lineRule="auto"/>
        <w:jc w:val="both"/>
        <w:rPr>
          <w:lang w:val="nl-NL"/>
        </w:rPr>
      </w:pPr>
      <w:r w:rsidRPr="006E535C">
        <w:rPr>
          <w:lang w:val="nl-NL"/>
        </w:rPr>
        <w:t xml:space="preserve">dat wel, denk aan Youp van ’t Hek, Frank Boeijen of Rob de Nijs. Maar bij toneelstukken of musicals of zeker </w:t>
      </w:r>
    </w:p>
    <w:p w:rsidR="003C0BF3" w:rsidRPr="006E535C" w:rsidRDefault="003C0BF3" w:rsidP="00184B05">
      <w:pPr>
        <w:pStyle w:val="NoSpacing"/>
        <w:spacing w:line="276" w:lineRule="auto"/>
        <w:jc w:val="both"/>
        <w:rPr>
          <w:lang w:val="nl-NL"/>
        </w:rPr>
      </w:pPr>
      <w:r w:rsidRPr="006E535C">
        <w:rPr>
          <w:lang w:val="nl-NL"/>
        </w:rPr>
        <w:t xml:space="preserve">van kleinere producenten dan is het toch afwachten van hoe ontwikkeld zo’n productie zich. Maar dat blijft </w:t>
      </w:r>
    </w:p>
    <w:p w:rsidR="003C0BF3" w:rsidRPr="006E535C" w:rsidRDefault="003C0BF3" w:rsidP="00184B05">
      <w:pPr>
        <w:pStyle w:val="NoSpacing"/>
        <w:spacing w:line="276" w:lineRule="auto"/>
        <w:jc w:val="both"/>
        <w:rPr>
          <w:lang w:val="nl-NL"/>
        </w:rPr>
      </w:pPr>
      <w:r w:rsidRPr="006E535C">
        <w:rPr>
          <w:lang w:val="nl-NL"/>
        </w:rPr>
        <w:t xml:space="preserve">vaak tot 2 maanden voor de voorstelling in het theater staat nog onzeker. Dat is gewoon niet iets waar het </w:t>
      </w:r>
    </w:p>
    <w:p w:rsidR="003C0BF3" w:rsidRPr="006E535C" w:rsidRDefault="003C0BF3" w:rsidP="00184B05">
      <w:pPr>
        <w:pStyle w:val="NoSpacing"/>
        <w:spacing w:line="276" w:lineRule="auto"/>
        <w:jc w:val="both"/>
        <w:rPr>
          <w:lang w:val="nl-NL"/>
        </w:rPr>
      </w:pPr>
      <w:r w:rsidRPr="006E535C">
        <w:rPr>
          <w:lang w:val="nl-NL"/>
        </w:rPr>
        <w:t xml:space="preserve">theater heel erg rekening mee kan houden van te voren. Dat is toch een kwestie van ervaring, durven en doen </w:t>
      </w:r>
    </w:p>
    <w:p w:rsidR="003C0BF3" w:rsidRPr="006E535C" w:rsidRDefault="003C0BF3" w:rsidP="00184B05">
      <w:pPr>
        <w:pStyle w:val="NoSpacing"/>
        <w:spacing w:line="276" w:lineRule="auto"/>
        <w:jc w:val="both"/>
        <w:rPr>
          <w:lang w:val="nl-NL"/>
        </w:rPr>
      </w:pPr>
      <w:r w:rsidRPr="006E535C">
        <w:rPr>
          <w:lang w:val="nl-NL"/>
        </w:rPr>
        <w:t xml:space="preserve">en soms de gok wagen. </w:t>
      </w:r>
    </w:p>
    <w:p w:rsidR="003C0BF3" w:rsidRPr="006E535C" w:rsidRDefault="003C0BF3" w:rsidP="00184B05">
      <w:pPr>
        <w:pStyle w:val="NoSpacing"/>
        <w:spacing w:line="276" w:lineRule="auto"/>
        <w:jc w:val="both"/>
        <w:rPr>
          <w:lang w:val="nl-NL"/>
        </w:rPr>
      </w:pPr>
    </w:p>
    <w:p w:rsidR="003C0BF3" w:rsidRPr="006E535C" w:rsidRDefault="003C0BF3" w:rsidP="00184B05">
      <w:pPr>
        <w:pStyle w:val="NoSpacing"/>
        <w:spacing w:line="276" w:lineRule="auto"/>
        <w:jc w:val="both"/>
        <w:rPr>
          <w:i/>
          <w:lang w:val="nl-NL"/>
        </w:rPr>
      </w:pPr>
      <w:r w:rsidRPr="006E535C">
        <w:rPr>
          <w:lang w:val="nl-NL"/>
        </w:rPr>
        <w:t xml:space="preserve">BREGJE: </w:t>
      </w:r>
      <w:r w:rsidRPr="006E535C">
        <w:rPr>
          <w:i/>
          <w:lang w:val="nl-NL"/>
        </w:rPr>
        <w:t xml:space="preserve">Zijn er nog nieuwe activiteiten die jullie willen ontplooien binnen de marketingcommunicatiestrategie? </w:t>
      </w:r>
    </w:p>
    <w:p w:rsidR="003C0BF3" w:rsidRPr="006E535C" w:rsidRDefault="003C0BF3" w:rsidP="00184B05">
      <w:pPr>
        <w:pStyle w:val="NoSpacing"/>
        <w:spacing w:line="276" w:lineRule="auto"/>
        <w:jc w:val="both"/>
        <w:rPr>
          <w:lang w:val="nl-NL"/>
        </w:rPr>
      </w:pPr>
      <w:r w:rsidRPr="006E535C">
        <w:rPr>
          <w:lang w:val="nl-NL"/>
        </w:rPr>
        <w:t xml:space="preserve">IVONNE: Ja ik denk dat wij nog heel veel nieuwe activiteiten willen doen. Met name Luxor breed, dus niet op </w:t>
      </w:r>
    </w:p>
    <w:p w:rsidR="003C0BF3" w:rsidRPr="006E535C" w:rsidRDefault="003C0BF3" w:rsidP="00184B05">
      <w:pPr>
        <w:pStyle w:val="NoSpacing"/>
        <w:spacing w:line="276" w:lineRule="auto"/>
        <w:jc w:val="both"/>
        <w:rPr>
          <w:lang w:val="nl-NL"/>
        </w:rPr>
      </w:pPr>
      <w:r w:rsidRPr="006E535C">
        <w:rPr>
          <w:lang w:val="nl-NL"/>
        </w:rPr>
        <w:t xml:space="preserve">voorstellingsniveau. We hadden natuurlijk het Luxor Magazine. Dat hebben we toen in het leven geroepen, </w:t>
      </w:r>
    </w:p>
    <w:p w:rsidR="003C0BF3" w:rsidRPr="006E535C" w:rsidRDefault="003C0BF3" w:rsidP="00184B05">
      <w:pPr>
        <w:pStyle w:val="NoSpacing"/>
        <w:spacing w:line="276" w:lineRule="auto"/>
        <w:jc w:val="both"/>
        <w:rPr>
          <w:lang w:val="nl-NL"/>
        </w:rPr>
      </w:pPr>
      <w:r w:rsidRPr="006E535C">
        <w:rPr>
          <w:lang w:val="nl-NL"/>
        </w:rPr>
        <w:t xml:space="preserve">omdat wij merkten dat het publiek op zoek was naar meer, extra informatie, achtergrond en leuke dingen, een </w:t>
      </w:r>
    </w:p>
    <w:p w:rsidR="003C0BF3" w:rsidRPr="006E535C" w:rsidRDefault="003C0BF3" w:rsidP="00184B05">
      <w:pPr>
        <w:pStyle w:val="NoSpacing"/>
        <w:spacing w:line="276" w:lineRule="auto"/>
        <w:jc w:val="both"/>
        <w:rPr>
          <w:lang w:val="nl-NL"/>
        </w:rPr>
      </w:pPr>
      <w:r w:rsidRPr="006E535C">
        <w:rPr>
          <w:lang w:val="nl-NL"/>
        </w:rPr>
        <w:t xml:space="preserve">kijkje in de keuken. En iedere seizoensbrochure, bij ons de Luxor op Zak, is hetzelfde. Je kan je onderscheiden in </w:t>
      </w:r>
    </w:p>
    <w:p w:rsidR="003C0BF3" w:rsidRPr="006E535C" w:rsidRDefault="003C0BF3" w:rsidP="00184B05">
      <w:pPr>
        <w:pStyle w:val="NoSpacing"/>
        <w:spacing w:line="276" w:lineRule="auto"/>
        <w:jc w:val="both"/>
        <w:rPr>
          <w:lang w:val="nl-NL"/>
        </w:rPr>
      </w:pPr>
      <w:r w:rsidRPr="006E535C">
        <w:rPr>
          <w:lang w:val="nl-NL"/>
        </w:rPr>
        <w:t xml:space="preserve">opmaak en formaat. Maar de teksten die er in staan, zijn voornamelijk teksten van producenten. Die zijn </w:t>
      </w:r>
    </w:p>
    <w:p w:rsidR="003C0BF3" w:rsidRPr="006E535C" w:rsidRDefault="003C0BF3" w:rsidP="00184B05">
      <w:pPr>
        <w:pStyle w:val="NoSpacing"/>
        <w:spacing w:line="276" w:lineRule="auto"/>
        <w:jc w:val="both"/>
        <w:rPr>
          <w:lang w:val="nl-NL"/>
        </w:rPr>
      </w:pPr>
      <w:r w:rsidRPr="006E535C">
        <w:rPr>
          <w:lang w:val="nl-NL"/>
        </w:rPr>
        <w:t xml:space="preserve">geschreven en daarmee ga je aan de slag. Je kunt er je eigen draai aan geven, maar ze blijven grotendeels </w:t>
      </w:r>
    </w:p>
    <w:p w:rsidR="003C0BF3" w:rsidRPr="006E535C" w:rsidRDefault="003C0BF3" w:rsidP="00184B05">
      <w:pPr>
        <w:pStyle w:val="NoSpacing"/>
        <w:spacing w:line="276" w:lineRule="auto"/>
        <w:jc w:val="both"/>
        <w:rPr>
          <w:lang w:val="nl-NL"/>
        </w:rPr>
      </w:pPr>
      <w:r w:rsidRPr="006E535C">
        <w:rPr>
          <w:lang w:val="nl-NL"/>
        </w:rPr>
        <w:t xml:space="preserve">hetzelfde. Ik denk dus dat het toen een goede stap is geweest om het Luxor Magazine in het leven te roepen. </w:t>
      </w:r>
    </w:p>
    <w:p w:rsidR="003C0BF3" w:rsidRPr="006E535C" w:rsidRDefault="003C0BF3" w:rsidP="00184B05">
      <w:pPr>
        <w:pStyle w:val="NoSpacing"/>
        <w:spacing w:line="276" w:lineRule="auto"/>
        <w:jc w:val="both"/>
        <w:rPr>
          <w:lang w:val="nl-NL"/>
        </w:rPr>
      </w:pPr>
      <w:r w:rsidRPr="006E535C">
        <w:rPr>
          <w:lang w:val="nl-NL"/>
        </w:rPr>
        <w:t xml:space="preserve">Er zijn 7 edities geweest, en we hebben gemerkt dat het een heel intensief en daardoor kostbaar project is </w:t>
      </w:r>
    </w:p>
    <w:p w:rsidR="003C0BF3" w:rsidRPr="006E535C" w:rsidRDefault="003C0BF3" w:rsidP="00184B05">
      <w:pPr>
        <w:pStyle w:val="NoSpacing"/>
        <w:spacing w:line="276" w:lineRule="auto"/>
        <w:jc w:val="both"/>
        <w:rPr>
          <w:lang w:val="nl-NL"/>
        </w:rPr>
      </w:pPr>
      <w:r w:rsidRPr="006E535C">
        <w:rPr>
          <w:lang w:val="nl-NL"/>
        </w:rPr>
        <w:t xml:space="preserve">geweest. Het vergt veel tijd en inzet van mensen. Toen is besloten ‘laten we dat niet zo doen’. Het rendement, </w:t>
      </w:r>
    </w:p>
    <w:p w:rsidR="003C0BF3" w:rsidRPr="006E535C" w:rsidRDefault="003C0BF3" w:rsidP="00184B05">
      <w:pPr>
        <w:pStyle w:val="NoSpacing"/>
        <w:spacing w:line="276" w:lineRule="auto"/>
        <w:jc w:val="both"/>
        <w:rPr>
          <w:lang w:val="nl-NL"/>
        </w:rPr>
      </w:pPr>
      <w:r w:rsidRPr="006E535C">
        <w:rPr>
          <w:lang w:val="nl-NL"/>
        </w:rPr>
        <w:t xml:space="preserve">directe kaartverkoop, is niet meetbaar en concreet genoeg. En is het misschien toch in tijden van crisis beter </w:t>
      </w:r>
    </w:p>
    <w:p w:rsidR="003C0BF3" w:rsidRPr="006E535C" w:rsidRDefault="003C0BF3" w:rsidP="00184B05">
      <w:pPr>
        <w:pStyle w:val="NoSpacing"/>
        <w:spacing w:line="276" w:lineRule="auto"/>
        <w:jc w:val="both"/>
        <w:rPr>
          <w:lang w:val="nl-NL"/>
        </w:rPr>
      </w:pPr>
      <w:r w:rsidRPr="006E535C">
        <w:rPr>
          <w:lang w:val="nl-NL"/>
        </w:rPr>
        <w:t xml:space="preserve">om een product op de markt te zetten wat meer directe verkoop zou generen? Dit heeft geleid tot de Luxor </w:t>
      </w:r>
    </w:p>
    <w:p w:rsidR="003C0BF3" w:rsidRPr="006E535C" w:rsidRDefault="003C0BF3" w:rsidP="00184B05">
      <w:pPr>
        <w:pStyle w:val="NoSpacing"/>
        <w:spacing w:line="276" w:lineRule="auto"/>
        <w:jc w:val="both"/>
        <w:rPr>
          <w:lang w:val="nl-NL"/>
        </w:rPr>
      </w:pPr>
      <w:r w:rsidRPr="006E535C">
        <w:rPr>
          <w:lang w:val="nl-NL"/>
        </w:rPr>
        <w:t xml:space="preserve">Kalander. Dit is in productie en arbeidsintensief een stuk minder kostbaar. Waar je hele leuke dingen mee kunt </w:t>
      </w:r>
    </w:p>
    <w:p w:rsidR="003C0BF3" w:rsidRPr="006E535C" w:rsidRDefault="003C0BF3" w:rsidP="00184B05">
      <w:pPr>
        <w:pStyle w:val="NoSpacing"/>
        <w:spacing w:line="276" w:lineRule="auto"/>
        <w:jc w:val="both"/>
        <w:rPr>
          <w:lang w:val="nl-NL"/>
        </w:rPr>
      </w:pPr>
      <w:r w:rsidRPr="006E535C">
        <w:rPr>
          <w:lang w:val="nl-NL"/>
        </w:rPr>
        <w:t xml:space="preserve">doen. Het heeft ook een kortere doorlooptijd, iedere 3 maanden wordt er natuurlijk een nieuwe editie </w:t>
      </w:r>
    </w:p>
    <w:p w:rsidR="003C0BF3" w:rsidRPr="006E535C" w:rsidRDefault="003C0BF3" w:rsidP="00184B05">
      <w:pPr>
        <w:pStyle w:val="NoSpacing"/>
        <w:spacing w:line="276" w:lineRule="auto"/>
        <w:jc w:val="both"/>
        <w:rPr>
          <w:lang w:val="nl-NL"/>
        </w:rPr>
      </w:pPr>
      <w:r w:rsidRPr="006E535C">
        <w:rPr>
          <w:lang w:val="nl-NL"/>
        </w:rPr>
        <w:t xml:space="preserve">gemaakt en worden onze bezoekers weer geconfronteerd met het Luxor. Dus ik denk dat ze daar een goede </w:t>
      </w:r>
    </w:p>
    <w:p w:rsidR="003C0BF3" w:rsidRPr="006E535C" w:rsidRDefault="003C0BF3" w:rsidP="00184B05">
      <w:pPr>
        <w:pStyle w:val="NoSpacing"/>
        <w:spacing w:line="276" w:lineRule="auto"/>
        <w:jc w:val="both"/>
        <w:rPr>
          <w:lang w:val="nl-NL"/>
        </w:rPr>
      </w:pPr>
      <w:r w:rsidRPr="006E535C">
        <w:rPr>
          <w:lang w:val="nl-NL"/>
        </w:rPr>
        <w:t xml:space="preserve">slag in hebben gemaakt. We hebben een paar jaar terug met de directeur, Janine en de marketingafdeling </w:t>
      </w:r>
    </w:p>
    <w:p w:rsidR="003C0BF3" w:rsidRPr="006E535C" w:rsidRDefault="003C0BF3" w:rsidP="00184B05">
      <w:pPr>
        <w:pStyle w:val="NoSpacing"/>
        <w:spacing w:line="276" w:lineRule="auto"/>
        <w:jc w:val="both"/>
        <w:rPr>
          <w:lang w:val="nl-NL"/>
        </w:rPr>
      </w:pPr>
      <w:r w:rsidRPr="006E535C">
        <w:rPr>
          <w:lang w:val="nl-NL"/>
        </w:rPr>
        <w:t xml:space="preserve">onder begeleiding van een consultant bedacht waar we heen willen met het Luxor. Daar kwamen we </w:t>
      </w:r>
    </w:p>
    <w:p w:rsidR="003C0BF3" w:rsidRPr="006E535C" w:rsidRDefault="003C0BF3" w:rsidP="00184B05">
      <w:pPr>
        <w:pStyle w:val="NoSpacing"/>
        <w:spacing w:line="276" w:lineRule="auto"/>
        <w:jc w:val="both"/>
        <w:rPr>
          <w:lang w:val="nl-NL"/>
        </w:rPr>
      </w:pPr>
      <w:r w:rsidRPr="006E535C">
        <w:rPr>
          <w:lang w:val="nl-NL"/>
        </w:rPr>
        <w:t xml:space="preserve">uiteindelijk uit waar willen we ons op richten komende jaren. Daarbij kwamen we uit op 3 pijlers: imago, </w:t>
      </w:r>
    </w:p>
    <w:p w:rsidR="003C0BF3" w:rsidRPr="006E535C" w:rsidRDefault="003C0BF3" w:rsidP="00184B05">
      <w:pPr>
        <w:pStyle w:val="NoSpacing"/>
        <w:spacing w:line="276" w:lineRule="auto"/>
        <w:jc w:val="both"/>
        <w:rPr>
          <w:lang w:val="nl-NL"/>
        </w:rPr>
      </w:pPr>
      <w:r w:rsidRPr="006E535C">
        <w:rPr>
          <w:lang w:val="nl-NL"/>
        </w:rPr>
        <w:t xml:space="preserve">loyaliteit en beleving. Waarin onderscheidt je je? Door een totaal beleving te geven. Je gaat niet alleen naar het </w:t>
      </w:r>
    </w:p>
    <w:p w:rsidR="003C0BF3" w:rsidRPr="006E535C" w:rsidRDefault="003C0BF3" w:rsidP="00184B05">
      <w:pPr>
        <w:pStyle w:val="NoSpacing"/>
        <w:spacing w:line="276" w:lineRule="auto"/>
        <w:jc w:val="both"/>
        <w:rPr>
          <w:lang w:val="nl-NL"/>
        </w:rPr>
      </w:pPr>
      <w:r w:rsidRPr="006E535C">
        <w:rPr>
          <w:lang w:val="nl-NL"/>
        </w:rPr>
        <w:t xml:space="preserve">theater om een voorstelling te kijken. Waarmee kunnen wij dan die totaal beleving onder andere creëren? </w:t>
      </w:r>
    </w:p>
    <w:p w:rsidR="003C0BF3" w:rsidRPr="006E535C" w:rsidRDefault="003C0BF3" w:rsidP="00184B05">
      <w:pPr>
        <w:pStyle w:val="NoSpacing"/>
        <w:spacing w:line="276" w:lineRule="auto"/>
        <w:jc w:val="both"/>
        <w:rPr>
          <w:lang w:val="nl-NL"/>
        </w:rPr>
      </w:pPr>
      <w:r w:rsidRPr="006E535C">
        <w:rPr>
          <w:lang w:val="nl-NL"/>
        </w:rPr>
        <w:t xml:space="preserve">Bijvoorbeeld gratis limonade voor kindervoorstellingen, het is gastvrij en ziet er leuk uit. Een andere keer </w:t>
      </w:r>
    </w:p>
    <w:p w:rsidR="003C0BF3" w:rsidRPr="006E535C" w:rsidRDefault="003C0BF3" w:rsidP="00184B05">
      <w:pPr>
        <w:pStyle w:val="NoSpacing"/>
        <w:spacing w:line="276" w:lineRule="auto"/>
        <w:jc w:val="both"/>
        <w:rPr>
          <w:lang w:val="nl-NL"/>
        </w:rPr>
      </w:pPr>
      <w:r w:rsidRPr="006E535C">
        <w:rPr>
          <w:lang w:val="nl-NL"/>
        </w:rPr>
        <w:t xml:space="preserve">worden ballonnen uitgedeeld of worden kinderen geschminkt. We proberen daar extra dingen mee te doen. </w:t>
      </w:r>
    </w:p>
    <w:p w:rsidR="003C0BF3" w:rsidRPr="006E535C" w:rsidRDefault="003C0BF3" w:rsidP="00184B05">
      <w:pPr>
        <w:pStyle w:val="NoSpacing"/>
        <w:spacing w:line="276" w:lineRule="auto"/>
        <w:jc w:val="both"/>
        <w:rPr>
          <w:lang w:val="nl-NL"/>
        </w:rPr>
      </w:pPr>
      <w:r w:rsidRPr="006E535C">
        <w:rPr>
          <w:lang w:val="nl-NL"/>
        </w:rPr>
        <w:t xml:space="preserve">Het punt loyaliteit, daar is de kalender een product van geworden. Dat draagt ook bij aan het imago. Om het </w:t>
      </w:r>
    </w:p>
    <w:p w:rsidR="003C0BF3" w:rsidRPr="006E535C" w:rsidRDefault="003C0BF3" w:rsidP="00184B05">
      <w:pPr>
        <w:pStyle w:val="NoSpacing"/>
        <w:spacing w:line="276" w:lineRule="auto"/>
        <w:jc w:val="both"/>
        <w:rPr>
          <w:lang w:val="nl-NL"/>
        </w:rPr>
      </w:pPr>
      <w:r w:rsidRPr="006E535C">
        <w:rPr>
          <w:lang w:val="nl-NL"/>
        </w:rPr>
        <w:t xml:space="preserve">imago te verbeteren en in stand te houden. Ook hebben we toen aantal keren met elkaar zitten brainstormen. </w:t>
      </w:r>
    </w:p>
    <w:p w:rsidR="003C0BF3" w:rsidRPr="006E535C" w:rsidRDefault="003C0BF3" w:rsidP="00184B05">
      <w:pPr>
        <w:pStyle w:val="NoSpacing"/>
        <w:spacing w:line="276" w:lineRule="auto"/>
        <w:jc w:val="both"/>
        <w:rPr>
          <w:lang w:val="nl-NL"/>
        </w:rPr>
      </w:pPr>
      <w:r w:rsidRPr="006E535C">
        <w:rPr>
          <w:lang w:val="nl-NL"/>
        </w:rPr>
        <w:t xml:space="preserve">Hier kwamen een heleboel nieuwe ideeën uit. Een voorbeeld hiervan is de nieuwe website, maar er zijn ook </w:t>
      </w:r>
    </w:p>
    <w:p w:rsidR="003C0BF3" w:rsidRPr="006E535C" w:rsidRDefault="003C0BF3" w:rsidP="00184B05">
      <w:pPr>
        <w:pStyle w:val="NoSpacing"/>
        <w:spacing w:line="276" w:lineRule="auto"/>
        <w:jc w:val="both"/>
        <w:rPr>
          <w:lang w:val="nl-NL"/>
        </w:rPr>
      </w:pPr>
      <w:r w:rsidRPr="006E535C">
        <w:rPr>
          <w:lang w:val="nl-NL"/>
        </w:rPr>
        <w:t xml:space="preserve">nog ideeën om deze service nog veel meer uit te breiden, door middel van directe communicatie zoals </w:t>
      </w:r>
    </w:p>
    <w:p w:rsidR="003C0BF3" w:rsidRPr="006E535C" w:rsidRDefault="003C0BF3" w:rsidP="00184B05">
      <w:pPr>
        <w:pStyle w:val="NoSpacing"/>
        <w:spacing w:line="276" w:lineRule="auto"/>
        <w:jc w:val="both"/>
        <w:rPr>
          <w:lang w:val="nl-NL"/>
        </w:rPr>
      </w:pPr>
      <w:r w:rsidRPr="006E535C">
        <w:rPr>
          <w:lang w:val="nl-NL"/>
        </w:rPr>
        <w:t xml:space="preserve">verjaardagsmails. Maar er waren nog veel meer ideeën, bijvoorbeeld het vormen van een theaterclub, voor </w:t>
      </w:r>
    </w:p>
    <w:p w:rsidR="003C0BF3" w:rsidRPr="006E535C" w:rsidRDefault="003C0BF3" w:rsidP="00184B05">
      <w:pPr>
        <w:pStyle w:val="NoSpacing"/>
        <w:spacing w:line="276" w:lineRule="auto"/>
        <w:jc w:val="both"/>
        <w:rPr>
          <w:lang w:val="nl-NL"/>
        </w:rPr>
      </w:pPr>
      <w:r w:rsidRPr="006E535C">
        <w:rPr>
          <w:lang w:val="nl-NL"/>
        </w:rPr>
        <w:t xml:space="preserve">mensen die graag naar het theater gaan, maar niet altijd iemand hebben die mee wil. Niet op het gebied van </w:t>
      </w:r>
    </w:p>
    <w:p w:rsidR="003C0BF3" w:rsidRPr="006E535C" w:rsidRDefault="003C0BF3" w:rsidP="00184B05">
      <w:pPr>
        <w:pStyle w:val="NoSpacing"/>
        <w:spacing w:line="276" w:lineRule="auto"/>
        <w:jc w:val="both"/>
        <w:rPr>
          <w:lang w:val="nl-NL"/>
        </w:rPr>
      </w:pPr>
      <w:r w:rsidRPr="006E535C">
        <w:rPr>
          <w:lang w:val="nl-NL"/>
        </w:rPr>
        <w:t xml:space="preserve">daten, maar meer op theater gebied. Voor mensen die graag nieuwe mensen ontmoeten en van het theater </w:t>
      </w:r>
    </w:p>
    <w:p w:rsidR="003C0BF3" w:rsidRPr="006E535C" w:rsidRDefault="003C0BF3" w:rsidP="00184B05">
      <w:pPr>
        <w:pStyle w:val="NoSpacing"/>
        <w:spacing w:line="276" w:lineRule="auto"/>
        <w:jc w:val="both"/>
        <w:rPr>
          <w:lang w:val="nl-NL"/>
        </w:rPr>
      </w:pPr>
      <w:r w:rsidRPr="006E535C">
        <w:rPr>
          <w:lang w:val="nl-NL"/>
        </w:rPr>
        <w:t xml:space="preserve">houden en hier meer mee aan de slag willen. Dan kan er eens in de zoveel tijd een voorstelling met zo’n club </w:t>
      </w:r>
    </w:p>
    <w:p w:rsidR="003C0BF3" w:rsidRPr="006E535C" w:rsidRDefault="003C0BF3" w:rsidP="00184B05">
      <w:pPr>
        <w:pStyle w:val="NoSpacing"/>
        <w:spacing w:line="276" w:lineRule="auto"/>
        <w:jc w:val="both"/>
        <w:rPr>
          <w:lang w:val="nl-NL"/>
        </w:rPr>
      </w:pPr>
      <w:r w:rsidRPr="006E535C">
        <w:rPr>
          <w:lang w:val="nl-NL"/>
        </w:rPr>
        <w:t xml:space="preserve">worden bezocht, er kan een nazit zijn. Er liggen heel veel ideeën op de plank, maar we hebben ons de </w:t>
      </w:r>
    </w:p>
    <w:p w:rsidR="003C0BF3" w:rsidRPr="006E535C" w:rsidRDefault="003C0BF3" w:rsidP="00184B05">
      <w:pPr>
        <w:pStyle w:val="NoSpacing"/>
        <w:spacing w:line="276" w:lineRule="auto"/>
        <w:jc w:val="both"/>
        <w:rPr>
          <w:lang w:val="nl-NL"/>
        </w:rPr>
      </w:pPr>
      <w:r w:rsidRPr="006E535C">
        <w:rPr>
          <w:lang w:val="nl-NL"/>
        </w:rPr>
        <w:t xml:space="preserve">afgelopen jaren een beetje moeten terugfluiten. Dus we moeten ons niet meer te veel op de hals halen, maar </w:t>
      </w:r>
    </w:p>
    <w:p w:rsidR="003C0BF3" w:rsidRPr="006E535C" w:rsidRDefault="003C0BF3" w:rsidP="00184B05">
      <w:pPr>
        <w:pStyle w:val="NoSpacing"/>
        <w:spacing w:line="276" w:lineRule="auto"/>
        <w:jc w:val="both"/>
        <w:rPr>
          <w:lang w:val="nl-NL"/>
        </w:rPr>
      </w:pPr>
      <w:r w:rsidRPr="006E535C">
        <w:rPr>
          <w:lang w:val="nl-NL"/>
        </w:rPr>
        <w:t xml:space="preserve">de dingen die we doen, die moeten we goed doen. We gaan dus iedere keer een klein stapje verder. </w:t>
      </w:r>
    </w:p>
    <w:p w:rsidR="003C0BF3" w:rsidRPr="006E535C" w:rsidRDefault="003C0BF3" w:rsidP="00184B05">
      <w:pPr>
        <w:pStyle w:val="NoSpacing"/>
        <w:spacing w:line="276" w:lineRule="auto"/>
        <w:jc w:val="both"/>
        <w:rPr>
          <w:lang w:val="nl-NL"/>
        </w:rPr>
      </w:pPr>
    </w:p>
    <w:p w:rsidR="003C0BF3" w:rsidRPr="006E535C" w:rsidRDefault="003C0BF3" w:rsidP="00184B05">
      <w:pPr>
        <w:pStyle w:val="NoSpacing"/>
        <w:spacing w:line="276" w:lineRule="auto"/>
        <w:jc w:val="both"/>
        <w:rPr>
          <w:i/>
          <w:lang w:val="nl-NL"/>
        </w:rPr>
      </w:pPr>
      <w:r w:rsidRPr="006E535C">
        <w:rPr>
          <w:lang w:val="nl-NL"/>
        </w:rPr>
        <w:t xml:space="preserve">BREGJE: </w:t>
      </w:r>
      <w:r w:rsidRPr="006E535C">
        <w:rPr>
          <w:i/>
          <w:lang w:val="nl-NL"/>
        </w:rPr>
        <w:t xml:space="preserve">Het is voorheen dus voorgekomen dat er te veel dingen tegelijkertijd werden ontplooid, waardoor </w:t>
      </w:r>
    </w:p>
    <w:p w:rsidR="003C0BF3" w:rsidRPr="006E535C" w:rsidRDefault="003C0BF3" w:rsidP="00184B05">
      <w:pPr>
        <w:pStyle w:val="NoSpacing"/>
        <w:spacing w:line="276" w:lineRule="auto"/>
        <w:jc w:val="both"/>
        <w:rPr>
          <w:i/>
          <w:lang w:val="nl-NL"/>
        </w:rPr>
      </w:pPr>
      <w:r w:rsidRPr="006E535C">
        <w:rPr>
          <w:i/>
          <w:lang w:val="nl-NL"/>
        </w:rPr>
        <w:t xml:space="preserve">jullie dit nu rustiger aan willen gaan pakken? Alles stap voor stap? </w:t>
      </w:r>
    </w:p>
    <w:p w:rsidR="003C0BF3" w:rsidRPr="006E535C" w:rsidRDefault="003C0BF3" w:rsidP="00184B05">
      <w:pPr>
        <w:pStyle w:val="NoSpacing"/>
        <w:spacing w:line="276" w:lineRule="auto"/>
        <w:jc w:val="both"/>
        <w:rPr>
          <w:lang w:val="nl-NL"/>
        </w:rPr>
      </w:pPr>
      <w:r w:rsidRPr="006E535C">
        <w:rPr>
          <w:lang w:val="nl-NL"/>
        </w:rPr>
        <w:t xml:space="preserve">IVONNE: Ja zeker, we hebben ons bijvoorbeeld een beetje verkeken hoe omvangrijk het project van de nieuwe </w:t>
      </w:r>
    </w:p>
    <w:p w:rsidR="003C0BF3" w:rsidRPr="006E535C" w:rsidRDefault="003C0BF3" w:rsidP="00184B05">
      <w:pPr>
        <w:pStyle w:val="NoSpacing"/>
        <w:spacing w:line="276" w:lineRule="auto"/>
        <w:jc w:val="both"/>
        <w:rPr>
          <w:lang w:val="nl-NL"/>
        </w:rPr>
      </w:pPr>
      <w:r w:rsidRPr="006E535C">
        <w:rPr>
          <w:lang w:val="nl-NL"/>
        </w:rPr>
        <w:t xml:space="preserve">website nou eigenlijk is. Hij loopt nu, en het is een mooie site. Maar gaandeweg kom je nog steeds dingen </w:t>
      </w:r>
    </w:p>
    <w:p w:rsidR="003C0BF3" w:rsidRPr="006E535C" w:rsidRDefault="003C0BF3" w:rsidP="00184B05">
      <w:pPr>
        <w:pStyle w:val="NoSpacing"/>
        <w:spacing w:line="276" w:lineRule="auto"/>
        <w:jc w:val="both"/>
        <w:rPr>
          <w:lang w:val="nl-NL"/>
        </w:rPr>
      </w:pPr>
      <w:r w:rsidRPr="006E535C">
        <w:rPr>
          <w:lang w:val="nl-NL"/>
        </w:rPr>
        <w:t xml:space="preserve">tegen die we anders willen en waar we dan weer over na moeten denken. Om iets goed te doen, moet je </w:t>
      </w:r>
    </w:p>
    <w:p w:rsidR="003C0BF3" w:rsidRPr="006E535C" w:rsidRDefault="003C0BF3" w:rsidP="00184B05">
      <w:pPr>
        <w:pStyle w:val="NoSpacing"/>
        <w:spacing w:line="276" w:lineRule="auto"/>
        <w:jc w:val="both"/>
        <w:rPr>
          <w:lang w:val="nl-NL"/>
        </w:rPr>
      </w:pPr>
      <w:r w:rsidRPr="006E535C">
        <w:rPr>
          <w:lang w:val="nl-NL"/>
        </w:rPr>
        <w:t xml:space="preserve">gewoon tijd hebben en niet te veel tegelijkertijd willen doen. </w:t>
      </w:r>
    </w:p>
    <w:p w:rsidR="003C0BF3" w:rsidRPr="006E535C" w:rsidRDefault="003C0BF3" w:rsidP="00184B05">
      <w:pPr>
        <w:pStyle w:val="NoSpacing"/>
        <w:spacing w:line="276" w:lineRule="auto"/>
        <w:jc w:val="both"/>
        <w:rPr>
          <w:lang w:val="nl-NL"/>
        </w:rPr>
      </w:pPr>
    </w:p>
    <w:p w:rsidR="003C0BF3" w:rsidRPr="006E535C" w:rsidRDefault="003C0BF3" w:rsidP="00184B05">
      <w:pPr>
        <w:pStyle w:val="NoSpacing"/>
        <w:spacing w:line="276" w:lineRule="auto"/>
        <w:jc w:val="both"/>
        <w:rPr>
          <w:i/>
          <w:lang w:val="nl-NL"/>
        </w:rPr>
      </w:pPr>
      <w:r w:rsidRPr="006E535C">
        <w:rPr>
          <w:lang w:val="nl-NL"/>
        </w:rPr>
        <w:t xml:space="preserve">BREGJE: </w:t>
      </w:r>
      <w:r w:rsidRPr="006E535C">
        <w:rPr>
          <w:i/>
          <w:lang w:val="nl-NL"/>
        </w:rPr>
        <w:t xml:space="preserve">Op welke manier passen jullie marketing toe? Hebben jullie een duidelijke strategie? Is het </w:t>
      </w:r>
    </w:p>
    <w:p w:rsidR="003C0BF3" w:rsidRPr="006E535C" w:rsidRDefault="003C0BF3" w:rsidP="00184B05">
      <w:pPr>
        <w:pStyle w:val="NoSpacing"/>
        <w:spacing w:line="276" w:lineRule="auto"/>
        <w:jc w:val="both"/>
        <w:rPr>
          <w:i/>
          <w:lang w:val="nl-NL"/>
        </w:rPr>
      </w:pPr>
      <w:r w:rsidRPr="006E535C">
        <w:rPr>
          <w:i/>
          <w:lang w:val="nl-NL"/>
        </w:rPr>
        <w:t xml:space="preserve">bijvoorbeeld zo dat er een voorstelling is, dan is dit stap 1, dat stap 2 en dat stap 3? </w:t>
      </w:r>
    </w:p>
    <w:p w:rsidR="003C0BF3" w:rsidRPr="006E535C" w:rsidRDefault="003C0BF3" w:rsidP="00184B05">
      <w:pPr>
        <w:pStyle w:val="NoSpacing"/>
        <w:spacing w:line="276" w:lineRule="auto"/>
        <w:jc w:val="both"/>
        <w:rPr>
          <w:lang w:val="nl-NL"/>
        </w:rPr>
      </w:pPr>
      <w:r w:rsidRPr="006E535C">
        <w:rPr>
          <w:lang w:val="nl-NL"/>
        </w:rPr>
        <w:t xml:space="preserve">IVONNE: Op voorstellingsniveau zijn er inderdaad wel een aantal standaardstappen. Allereerst zijn er natuurlijk </w:t>
      </w:r>
    </w:p>
    <w:p w:rsidR="003C0BF3" w:rsidRPr="006E535C" w:rsidRDefault="003C0BF3" w:rsidP="00184B05">
      <w:pPr>
        <w:pStyle w:val="NoSpacing"/>
        <w:spacing w:line="276" w:lineRule="auto"/>
        <w:jc w:val="both"/>
        <w:rPr>
          <w:lang w:val="nl-NL"/>
        </w:rPr>
      </w:pPr>
      <w:r w:rsidRPr="006E535C">
        <w:rPr>
          <w:lang w:val="nl-NL"/>
        </w:rPr>
        <w:t xml:space="preserve">de website en brochure waar altijd informatie in wordt opgenomen. Op de website kan die informatie </w:t>
      </w:r>
    </w:p>
    <w:p w:rsidR="003C0BF3" w:rsidRPr="006E535C" w:rsidRDefault="003C0BF3" w:rsidP="00184B05">
      <w:pPr>
        <w:pStyle w:val="NoSpacing"/>
        <w:spacing w:line="276" w:lineRule="auto"/>
        <w:jc w:val="both"/>
        <w:rPr>
          <w:lang w:val="nl-NL"/>
        </w:rPr>
      </w:pPr>
      <w:r w:rsidRPr="006E535C">
        <w:rPr>
          <w:lang w:val="nl-NL"/>
        </w:rPr>
        <w:t xml:space="preserve">gaandeweg ook gemakkelijk aangepast en geüpdate worden. Je begint ongeveer een maand van te voren met </w:t>
      </w:r>
    </w:p>
    <w:p w:rsidR="003C0BF3" w:rsidRPr="006E535C" w:rsidRDefault="003C0BF3" w:rsidP="00184B05">
      <w:pPr>
        <w:pStyle w:val="NoSpacing"/>
        <w:spacing w:line="276" w:lineRule="auto"/>
        <w:jc w:val="both"/>
        <w:rPr>
          <w:lang w:val="nl-NL"/>
        </w:rPr>
      </w:pPr>
      <w:r w:rsidRPr="006E535C">
        <w:rPr>
          <w:lang w:val="nl-NL"/>
        </w:rPr>
        <w:t xml:space="preserve">de pormotie van een voorstelling, zoals ik net ook al zei. We beginnen dan met het sturen van een persbericht. </w:t>
      </w:r>
    </w:p>
    <w:p w:rsidR="003C0BF3" w:rsidRPr="006E535C" w:rsidRDefault="003C0BF3" w:rsidP="00184B05">
      <w:pPr>
        <w:pStyle w:val="NoSpacing"/>
        <w:spacing w:line="276" w:lineRule="auto"/>
        <w:jc w:val="both"/>
        <w:rPr>
          <w:lang w:val="nl-NL"/>
        </w:rPr>
      </w:pPr>
      <w:r w:rsidRPr="006E535C">
        <w:rPr>
          <w:lang w:val="nl-NL"/>
        </w:rPr>
        <w:t xml:space="preserve">We ontvangen altijd standaard teksten van producenten en die vormen we dan om naar onze eigen Luxor stijl </w:t>
      </w:r>
    </w:p>
    <w:p w:rsidR="003C0BF3" w:rsidRPr="006E535C" w:rsidRDefault="003C0BF3" w:rsidP="00184B05">
      <w:pPr>
        <w:pStyle w:val="NoSpacing"/>
        <w:spacing w:line="276" w:lineRule="auto"/>
        <w:jc w:val="both"/>
        <w:rPr>
          <w:lang w:val="nl-NL"/>
        </w:rPr>
      </w:pPr>
      <w:r w:rsidRPr="006E535C">
        <w:rPr>
          <w:lang w:val="nl-NL"/>
        </w:rPr>
        <w:t xml:space="preserve">en passen deze aan. Is er bijvoorbeeld een Rotterdams castlid, dan wordt deze er uitgelicht. Om zo dat </w:t>
      </w:r>
    </w:p>
    <w:p w:rsidR="003C0BF3" w:rsidRPr="006E535C" w:rsidRDefault="003C0BF3" w:rsidP="00184B05">
      <w:pPr>
        <w:pStyle w:val="NoSpacing"/>
        <w:spacing w:line="276" w:lineRule="auto"/>
        <w:jc w:val="both"/>
        <w:rPr>
          <w:lang w:val="nl-NL"/>
        </w:rPr>
      </w:pPr>
      <w:r w:rsidRPr="006E535C">
        <w:rPr>
          <w:lang w:val="nl-NL"/>
        </w:rPr>
        <w:t xml:space="preserve">persbericht meer eigen en Rotterdams te maken. Dat persbericht wordt dan naar ons lokale en regionale </w:t>
      </w:r>
    </w:p>
    <w:p w:rsidR="003C0BF3" w:rsidRPr="006E535C" w:rsidRDefault="003C0BF3" w:rsidP="00184B05">
      <w:pPr>
        <w:pStyle w:val="NoSpacing"/>
        <w:spacing w:line="276" w:lineRule="auto"/>
        <w:jc w:val="both"/>
        <w:rPr>
          <w:lang w:val="nl-NL"/>
        </w:rPr>
      </w:pPr>
      <w:r w:rsidRPr="006E535C">
        <w:rPr>
          <w:lang w:val="nl-NL"/>
        </w:rPr>
        <w:t xml:space="preserve">bestand verstuurd. Verder doen we vaak iets met affichering. Zoals de driehoeksborden, een caféroute in </w:t>
      </w:r>
    </w:p>
    <w:p w:rsidR="003C0BF3" w:rsidRPr="006E535C" w:rsidRDefault="003C0BF3" w:rsidP="00184B05">
      <w:pPr>
        <w:pStyle w:val="NoSpacing"/>
        <w:spacing w:line="276" w:lineRule="auto"/>
        <w:jc w:val="both"/>
        <w:rPr>
          <w:lang w:val="nl-NL"/>
        </w:rPr>
      </w:pPr>
      <w:r w:rsidRPr="006E535C">
        <w:rPr>
          <w:lang w:val="nl-NL"/>
        </w:rPr>
        <w:t xml:space="preserve">bibliotheken, cafés en andere openbare gelegenheden. Daarnaast hebben we dan nog CAR, dat is eigenlijk een </w:t>
      </w:r>
    </w:p>
    <w:p w:rsidR="003C0BF3" w:rsidRPr="006E535C" w:rsidRDefault="003C0BF3" w:rsidP="00184B05">
      <w:pPr>
        <w:pStyle w:val="NoSpacing"/>
        <w:spacing w:line="276" w:lineRule="auto"/>
        <w:jc w:val="both"/>
        <w:rPr>
          <w:lang w:val="nl-NL"/>
        </w:rPr>
      </w:pPr>
      <w:r w:rsidRPr="006E535C">
        <w:rPr>
          <w:lang w:val="nl-NL"/>
        </w:rPr>
        <w:t xml:space="preserve">goedkoper alternatief voor de driehoeksborden. Dat zijn die A0 frames onder viaducten en op elektriciteit </w:t>
      </w:r>
    </w:p>
    <w:p w:rsidR="003C0BF3" w:rsidRPr="006E535C" w:rsidRDefault="003C0BF3" w:rsidP="00184B05">
      <w:pPr>
        <w:pStyle w:val="NoSpacing"/>
        <w:spacing w:line="276" w:lineRule="auto"/>
        <w:jc w:val="both"/>
        <w:rPr>
          <w:lang w:val="nl-NL"/>
        </w:rPr>
      </w:pPr>
      <w:r w:rsidRPr="006E535C">
        <w:rPr>
          <w:lang w:val="nl-NL"/>
        </w:rPr>
        <w:t xml:space="preserve">kasten. Dus eigenlijk bestaat zo’n marketingcommunicatieplan standaard uit een stukje publiciteit in de vorm </w:t>
      </w:r>
    </w:p>
    <w:p w:rsidR="003C0BF3" w:rsidRPr="006E535C" w:rsidRDefault="003C0BF3" w:rsidP="00184B05">
      <w:pPr>
        <w:pStyle w:val="NoSpacing"/>
        <w:spacing w:line="276" w:lineRule="auto"/>
        <w:jc w:val="both"/>
        <w:rPr>
          <w:lang w:val="nl-NL"/>
        </w:rPr>
      </w:pPr>
      <w:r w:rsidRPr="006E535C">
        <w:rPr>
          <w:lang w:val="nl-NL"/>
        </w:rPr>
        <w:t xml:space="preserve">van een persbericht en daarnaast is er een stukje affichering, buitencommunicatie. Zodat her en der in de stad </w:t>
      </w:r>
    </w:p>
    <w:p w:rsidR="003C0BF3" w:rsidRPr="006E535C" w:rsidRDefault="003C0BF3" w:rsidP="00184B05">
      <w:pPr>
        <w:pStyle w:val="NoSpacing"/>
        <w:spacing w:line="276" w:lineRule="auto"/>
        <w:jc w:val="both"/>
        <w:rPr>
          <w:lang w:val="nl-NL"/>
        </w:rPr>
      </w:pPr>
      <w:r w:rsidRPr="006E535C">
        <w:rPr>
          <w:lang w:val="nl-NL"/>
        </w:rPr>
        <w:t xml:space="preserve">is te zien wat er de komende tijd in het Luxor gaat komen. Dan heb je onze e-nieuwsbrief die wekelijks wordt </w:t>
      </w:r>
    </w:p>
    <w:p w:rsidR="003C0BF3" w:rsidRPr="006E535C" w:rsidRDefault="003C0BF3" w:rsidP="00184B05">
      <w:pPr>
        <w:pStyle w:val="NoSpacing"/>
        <w:spacing w:line="276" w:lineRule="auto"/>
        <w:jc w:val="both"/>
        <w:rPr>
          <w:lang w:val="nl-NL"/>
        </w:rPr>
      </w:pPr>
      <w:r w:rsidRPr="006E535C">
        <w:rPr>
          <w:lang w:val="nl-NL"/>
        </w:rPr>
        <w:t xml:space="preserve">verstuurd naar ongeveer 23.000 mensen die actief hebben aangegeven dat ze graag op de hoogte willen blijven </w:t>
      </w:r>
    </w:p>
    <w:p w:rsidR="003C0BF3" w:rsidRPr="006E535C" w:rsidRDefault="003C0BF3" w:rsidP="00184B05">
      <w:pPr>
        <w:pStyle w:val="NoSpacing"/>
        <w:spacing w:line="276" w:lineRule="auto"/>
        <w:jc w:val="both"/>
        <w:rPr>
          <w:lang w:val="nl-NL"/>
        </w:rPr>
      </w:pPr>
      <w:r w:rsidRPr="006E535C">
        <w:rPr>
          <w:lang w:val="nl-NL"/>
        </w:rPr>
        <w:t xml:space="preserve">van wat er allemaal in en rond het Luxor gebeurd. Die nieuwsbrief biedt ook meerdere mogelijkheden, deze </w:t>
      </w:r>
    </w:p>
    <w:p w:rsidR="003C0BF3" w:rsidRPr="006E535C" w:rsidRDefault="003C0BF3" w:rsidP="00184B05">
      <w:pPr>
        <w:pStyle w:val="NoSpacing"/>
        <w:spacing w:line="276" w:lineRule="auto"/>
        <w:jc w:val="both"/>
        <w:rPr>
          <w:lang w:val="nl-NL"/>
        </w:rPr>
      </w:pPr>
      <w:r w:rsidRPr="006E535C">
        <w:rPr>
          <w:lang w:val="nl-NL"/>
        </w:rPr>
        <w:t xml:space="preserve">genereert deels zichzelf, die ziet wat er de komende week in het Luxor is te zien en die zet die voorstellingen er </w:t>
      </w:r>
    </w:p>
    <w:p w:rsidR="003C0BF3" w:rsidRPr="006E535C" w:rsidRDefault="003C0BF3" w:rsidP="00184B05">
      <w:pPr>
        <w:pStyle w:val="NoSpacing"/>
        <w:spacing w:line="276" w:lineRule="auto"/>
        <w:jc w:val="both"/>
        <w:rPr>
          <w:lang w:val="nl-NL"/>
        </w:rPr>
      </w:pPr>
      <w:r w:rsidRPr="006E535C">
        <w:rPr>
          <w:lang w:val="nl-NL"/>
        </w:rPr>
        <w:t xml:space="preserve">dan automatisch in. Maar daarnaast is er ook ruimte voor tips, weetjes en extra’s, dus daar kunnen dan nog </w:t>
      </w:r>
    </w:p>
    <w:p w:rsidR="003C0BF3" w:rsidRPr="006E535C" w:rsidRDefault="003C0BF3" w:rsidP="00184B05">
      <w:pPr>
        <w:pStyle w:val="NoSpacing"/>
        <w:spacing w:line="276" w:lineRule="auto"/>
        <w:jc w:val="both"/>
        <w:rPr>
          <w:lang w:val="nl-NL"/>
        </w:rPr>
      </w:pPr>
      <w:r w:rsidRPr="006E535C">
        <w:rPr>
          <w:lang w:val="nl-NL"/>
        </w:rPr>
        <w:t xml:space="preserve">allerlei leuke berichtjes bijgevoegd worden. Dan hebben we natuurlijk een gigantisch klantenbestand, daar </w:t>
      </w:r>
    </w:p>
    <w:p w:rsidR="003C0BF3" w:rsidRPr="006E535C" w:rsidRDefault="003C0BF3" w:rsidP="00184B05">
      <w:pPr>
        <w:pStyle w:val="NoSpacing"/>
        <w:spacing w:line="276" w:lineRule="auto"/>
        <w:jc w:val="both"/>
        <w:rPr>
          <w:lang w:val="nl-NL"/>
        </w:rPr>
      </w:pPr>
      <w:r w:rsidRPr="006E535C">
        <w:rPr>
          <w:lang w:val="nl-NL"/>
        </w:rPr>
        <w:t xml:space="preserve">registreren we alles van. In onze klanthistorie kunnen we heel goed nagaan wie welke voorstelling heeft gezien. </w:t>
      </w:r>
    </w:p>
    <w:p w:rsidR="003C0BF3" w:rsidRPr="006E535C" w:rsidRDefault="003C0BF3" w:rsidP="00184B05">
      <w:pPr>
        <w:pStyle w:val="NoSpacing"/>
        <w:spacing w:line="276" w:lineRule="auto"/>
        <w:jc w:val="both"/>
        <w:rPr>
          <w:lang w:val="nl-NL"/>
        </w:rPr>
      </w:pPr>
      <w:r w:rsidRPr="006E535C">
        <w:rPr>
          <w:lang w:val="nl-NL"/>
        </w:rPr>
        <w:t xml:space="preserve">Dan kun je mensen bijvoorbeeld gericht aanschrijven met een brief, wat ook een onderdeel is van het </w:t>
      </w:r>
    </w:p>
    <w:p w:rsidR="003C0BF3" w:rsidRPr="006E535C" w:rsidRDefault="003C0BF3" w:rsidP="00184B05">
      <w:pPr>
        <w:pStyle w:val="NoSpacing"/>
        <w:spacing w:line="276" w:lineRule="auto"/>
        <w:jc w:val="both"/>
        <w:rPr>
          <w:lang w:val="nl-NL"/>
        </w:rPr>
      </w:pPr>
      <w:r w:rsidRPr="006E535C">
        <w:rPr>
          <w:lang w:val="nl-NL"/>
        </w:rPr>
        <w:t xml:space="preserve">marketingplan. Dit kost natuurlijk ook altijd veel geld, dit gaat dus altijd in overleg met de producent. Daarnaast </w:t>
      </w:r>
    </w:p>
    <w:p w:rsidR="003C0BF3" w:rsidRPr="006E535C" w:rsidRDefault="003C0BF3" w:rsidP="00184B05">
      <w:pPr>
        <w:pStyle w:val="NoSpacing"/>
        <w:spacing w:line="276" w:lineRule="auto"/>
        <w:jc w:val="both"/>
        <w:rPr>
          <w:lang w:val="nl-NL"/>
        </w:rPr>
      </w:pPr>
      <w:r w:rsidRPr="006E535C">
        <w:rPr>
          <w:lang w:val="nl-NL"/>
        </w:rPr>
        <w:t xml:space="preserve">wordt er naar gekeken of het eigenlijk wel echt nodig is. En daarnaast ga je aan de slag om op allerlei andere </w:t>
      </w:r>
    </w:p>
    <w:p w:rsidR="003C0BF3" w:rsidRPr="006E535C" w:rsidRDefault="003C0BF3" w:rsidP="00184B05">
      <w:pPr>
        <w:pStyle w:val="NoSpacing"/>
        <w:spacing w:line="276" w:lineRule="auto"/>
        <w:jc w:val="both"/>
        <w:rPr>
          <w:lang w:val="nl-NL"/>
        </w:rPr>
      </w:pPr>
      <w:r w:rsidRPr="006E535C">
        <w:rPr>
          <w:lang w:val="nl-NL"/>
        </w:rPr>
        <w:t xml:space="preserve">leuke manieren aandacht te generen. Bij kindervoorstellingen proberen we bijvoorbeeld wel eens een </w:t>
      </w:r>
    </w:p>
    <w:p w:rsidR="003C0BF3" w:rsidRPr="006E535C" w:rsidRDefault="003C0BF3" w:rsidP="00184B05">
      <w:pPr>
        <w:pStyle w:val="NoSpacing"/>
        <w:spacing w:line="276" w:lineRule="auto"/>
        <w:jc w:val="both"/>
        <w:rPr>
          <w:lang w:val="nl-NL"/>
        </w:rPr>
      </w:pPr>
      <w:r w:rsidRPr="006E535C">
        <w:rPr>
          <w:lang w:val="nl-NL"/>
        </w:rPr>
        <w:t xml:space="preserve">voorleesmiddag in de bibliotheek te organiseren met daaraan bijvoorbeeld een flyer actie. Of in de stad een </w:t>
      </w:r>
    </w:p>
    <w:p w:rsidR="003C0BF3" w:rsidRPr="006E535C" w:rsidRDefault="003C0BF3" w:rsidP="00184B05">
      <w:pPr>
        <w:pStyle w:val="NoSpacing"/>
        <w:spacing w:line="276" w:lineRule="auto"/>
        <w:jc w:val="both"/>
        <w:rPr>
          <w:lang w:val="nl-NL"/>
        </w:rPr>
      </w:pPr>
      <w:r w:rsidRPr="006E535C">
        <w:rPr>
          <w:lang w:val="nl-NL"/>
        </w:rPr>
        <w:t xml:space="preserve">flyer actie of een gekke publiciteitsstunt net als bij Thriller Live, het dansen in de metro. Dat hoort er ook bij, </w:t>
      </w:r>
    </w:p>
    <w:p w:rsidR="003C0BF3" w:rsidRPr="006E535C" w:rsidRDefault="003C0BF3" w:rsidP="00184B05">
      <w:pPr>
        <w:pStyle w:val="NoSpacing"/>
        <w:spacing w:line="276" w:lineRule="auto"/>
        <w:jc w:val="both"/>
        <w:rPr>
          <w:lang w:val="nl-NL"/>
        </w:rPr>
      </w:pPr>
      <w:r w:rsidRPr="006E535C">
        <w:rPr>
          <w:lang w:val="nl-NL"/>
        </w:rPr>
        <w:t xml:space="preserve">maar gezien het grote aanbod is er niet voor iedere voorstelling zoveel tijd. Het is dus ook een beetje afwegen. </w:t>
      </w:r>
    </w:p>
    <w:p w:rsidR="003C0BF3" w:rsidRPr="006E535C" w:rsidRDefault="003C0BF3" w:rsidP="00184B05">
      <w:pPr>
        <w:pStyle w:val="NoSpacing"/>
        <w:spacing w:line="276" w:lineRule="auto"/>
        <w:jc w:val="both"/>
        <w:rPr>
          <w:lang w:val="nl-NL"/>
        </w:rPr>
      </w:pPr>
      <w:r w:rsidRPr="006E535C">
        <w:rPr>
          <w:lang w:val="nl-NL"/>
        </w:rPr>
        <w:t xml:space="preserve">Maar in principe is er voor iedere voorstelling altijd: brochure, nieuwsbrief, website, persbericht, affichering en </w:t>
      </w:r>
    </w:p>
    <w:p w:rsidR="003C0BF3" w:rsidRPr="006E535C" w:rsidRDefault="003C0BF3" w:rsidP="00184B05">
      <w:pPr>
        <w:pStyle w:val="NoSpacing"/>
        <w:spacing w:line="276" w:lineRule="auto"/>
        <w:jc w:val="both"/>
        <w:rPr>
          <w:lang w:val="nl-NL"/>
        </w:rPr>
      </w:pPr>
      <w:r w:rsidRPr="006E535C">
        <w:rPr>
          <w:lang w:val="nl-NL"/>
        </w:rPr>
        <w:t xml:space="preserve">dan nog wat specifieke acties, zoals een mailing of een ludieke publiciteitsactie, dit afhankelijk van de tijd die </w:t>
      </w:r>
    </w:p>
    <w:p w:rsidR="003C0BF3" w:rsidRPr="006E535C" w:rsidRDefault="003C0BF3" w:rsidP="00184B05">
      <w:pPr>
        <w:pStyle w:val="NoSpacing"/>
        <w:spacing w:line="276" w:lineRule="auto"/>
        <w:jc w:val="both"/>
        <w:rPr>
          <w:lang w:val="nl-NL"/>
        </w:rPr>
      </w:pPr>
      <w:r w:rsidRPr="006E535C">
        <w:rPr>
          <w:lang w:val="nl-NL"/>
        </w:rPr>
        <w:t xml:space="preserve">we hebben voor iedere voorstelling en hoe zeer een voorstelling het nodig heeft. </w:t>
      </w:r>
    </w:p>
    <w:p w:rsidR="003C0BF3" w:rsidRPr="006E535C" w:rsidRDefault="003C0BF3" w:rsidP="00184B05">
      <w:pPr>
        <w:pStyle w:val="NoSpacing"/>
        <w:spacing w:line="276" w:lineRule="auto"/>
        <w:jc w:val="both"/>
        <w:rPr>
          <w:lang w:val="nl-NL"/>
        </w:rPr>
      </w:pPr>
    </w:p>
    <w:p w:rsidR="003C0BF3" w:rsidRPr="006E535C" w:rsidRDefault="003C0BF3" w:rsidP="00184B05">
      <w:pPr>
        <w:pStyle w:val="NoSpacing"/>
        <w:spacing w:line="276" w:lineRule="auto"/>
        <w:jc w:val="both"/>
        <w:rPr>
          <w:i/>
          <w:lang w:val="nl-NL"/>
        </w:rPr>
      </w:pPr>
      <w:r w:rsidRPr="006E535C">
        <w:rPr>
          <w:lang w:val="nl-NL"/>
        </w:rPr>
        <w:t xml:space="preserve">BREGJE: </w:t>
      </w:r>
      <w:r w:rsidRPr="006E535C">
        <w:rPr>
          <w:i/>
          <w:lang w:val="nl-NL"/>
        </w:rPr>
        <w:t xml:space="preserve">Je geeft aan dat er een goed klantenbestand is. Maken jullie hier ook actief gebruik van? Bijvoorbeeld </w:t>
      </w:r>
    </w:p>
    <w:p w:rsidR="003C0BF3" w:rsidRPr="006E535C" w:rsidRDefault="003C0BF3" w:rsidP="00184B05">
      <w:pPr>
        <w:pStyle w:val="NoSpacing"/>
        <w:spacing w:line="276" w:lineRule="auto"/>
        <w:jc w:val="both"/>
        <w:rPr>
          <w:i/>
          <w:lang w:val="nl-NL"/>
        </w:rPr>
      </w:pPr>
      <w:r w:rsidRPr="006E535C">
        <w:rPr>
          <w:i/>
          <w:lang w:val="nl-NL"/>
        </w:rPr>
        <w:t xml:space="preserve">wanneer er een toneelstuk is die niet heel goed loopt, sturen jullie dan ook naar de klanten die vaker </w:t>
      </w:r>
    </w:p>
    <w:p w:rsidR="003C0BF3" w:rsidRPr="006E535C" w:rsidRDefault="003C0BF3" w:rsidP="00184B05">
      <w:pPr>
        <w:pStyle w:val="NoSpacing"/>
        <w:spacing w:line="276" w:lineRule="auto"/>
        <w:jc w:val="both"/>
        <w:rPr>
          <w:i/>
          <w:lang w:val="nl-NL"/>
        </w:rPr>
      </w:pPr>
      <w:r w:rsidRPr="006E535C">
        <w:rPr>
          <w:i/>
          <w:lang w:val="nl-NL"/>
        </w:rPr>
        <w:t xml:space="preserve">toneelstukken hebben bezocht gericht een brief om zo’n toneelstuk te promoten? </w:t>
      </w:r>
    </w:p>
    <w:p w:rsidR="003C0BF3" w:rsidRPr="006E535C" w:rsidRDefault="003C0BF3" w:rsidP="00184B05">
      <w:pPr>
        <w:pStyle w:val="NoSpacing"/>
        <w:spacing w:line="276" w:lineRule="auto"/>
        <w:jc w:val="both"/>
        <w:rPr>
          <w:lang w:val="nl-NL"/>
        </w:rPr>
      </w:pPr>
      <w:r w:rsidRPr="006E535C">
        <w:rPr>
          <w:lang w:val="nl-NL"/>
        </w:rPr>
        <w:t xml:space="preserve">IVONNE: Ja het klantenbestand werkt zo, er staan alle adressen van de klanten in, maar er kan ook een hele </w:t>
      </w:r>
    </w:p>
    <w:p w:rsidR="003C0BF3" w:rsidRPr="006E535C" w:rsidRDefault="003C0BF3" w:rsidP="00184B05">
      <w:pPr>
        <w:pStyle w:val="NoSpacing"/>
        <w:spacing w:line="276" w:lineRule="auto"/>
        <w:jc w:val="both"/>
        <w:rPr>
          <w:lang w:val="nl-NL"/>
        </w:rPr>
      </w:pPr>
      <w:r w:rsidRPr="006E535C">
        <w:rPr>
          <w:lang w:val="nl-NL"/>
        </w:rPr>
        <w:t xml:space="preserve">klanthistorie achterhaald worden. Uit dat kassasysteem kun je eigenlijk van alles halen. Er kan inderdaad </w:t>
      </w:r>
    </w:p>
    <w:p w:rsidR="003C0BF3" w:rsidRPr="006E535C" w:rsidRDefault="003C0BF3" w:rsidP="00184B05">
      <w:pPr>
        <w:pStyle w:val="NoSpacing"/>
        <w:spacing w:line="276" w:lineRule="auto"/>
        <w:jc w:val="both"/>
        <w:rPr>
          <w:lang w:val="nl-NL"/>
        </w:rPr>
      </w:pPr>
      <w:r w:rsidRPr="006E535C">
        <w:rPr>
          <w:lang w:val="nl-NL"/>
        </w:rPr>
        <w:t xml:space="preserve">opgehaald worden, wie heeft de afgelopen jaren musicals bezocht, zijn dat grote of kleine musicals etc. </w:t>
      </w:r>
    </w:p>
    <w:p w:rsidR="003C0BF3" w:rsidRPr="006E535C" w:rsidRDefault="003C0BF3" w:rsidP="00184B05">
      <w:pPr>
        <w:pStyle w:val="NoSpacing"/>
        <w:spacing w:line="276" w:lineRule="auto"/>
        <w:jc w:val="both"/>
        <w:rPr>
          <w:lang w:val="nl-NL"/>
        </w:rPr>
      </w:pPr>
      <w:r w:rsidRPr="006E535C">
        <w:rPr>
          <w:lang w:val="nl-NL"/>
        </w:rPr>
        <w:t xml:space="preserve">Datzelfde geldt voor toneel- en jeugdvoorstellingen. Hier moet wel goed over nagedacht worden. Denk </w:t>
      </w:r>
    </w:p>
    <w:p w:rsidR="003C0BF3" w:rsidRPr="006E535C" w:rsidRDefault="003C0BF3" w:rsidP="00184B05">
      <w:pPr>
        <w:pStyle w:val="NoSpacing"/>
        <w:spacing w:line="276" w:lineRule="auto"/>
        <w:jc w:val="both"/>
        <w:rPr>
          <w:lang w:val="nl-NL"/>
        </w:rPr>
      </w:pPr>
      <w:r w:rsidRPr="006E535C">
        <w:rPr>
          <w:lang w:val="nl-NL"/>
        </w:rPr>
        <w:t xml:space="preserve">bijvoorbeeld aan de jeugdvoorstelling Otje. Dan kan worden teruggezocht welke klanten de laatste jaren een </w:t>
      </w:r>
    </w:p>
    <w:p w:rsidR="003C0BF3" w:rsidRPr="006E535C" w:rsidRDefault="003C0BF3" w:rsidP="00184B05">
      <w:pPr>
        <w:pStyle w:val="NoSpacing"/>
        <w:spacing w:line="276" w:lineRule="auto"/>
        <w:jc w:val="both"/>
        <w:rPr>
          <w:lang w:val="nl-NL"/>
        </w:rPr>
      </w:pPr>
      <w:r w:rsidRPr="006E535C">
        <w:rPr>
          <w:lang w:val="nl-NL"/>
        </w:rPr>
        <w:t xml:space="preserve">kindervoorstelling hebben bezocht. Nu moet je er alleen over nadenken dat kleine kinderen natuurlijk groot </w:t>
      </w:r>
    </w:p>
    <w:p w:rsidR="003C0BF3" w:rsidRPr="006E535C" w:rsidRDefault="003C0BF3" w:rsidP="00184B05">
      <w:pPr>
        <w:pStyle w:val="NoSpacing"/>
        <w:spacing w:line="276" w:lineRule="auto"/>
        <w:jc w:val="both"/>
        <w:rPr>
          <w:lang w:val="nl-NL"/>
        </w:rPr>
      </w:pPr>
      <w:r w:rsidRPr="006E535C">
        <w:rPr>
          <w:lang w:val="nl-NL"/>
        </w:rPr>
        <w:t xml:space="preserve">worden en is het dan handig om deze zelfde klanten dan weer een mailing te sturen of zijn de kinderen van </w:t>
      </w:r>
    </w:p>
    <w:p w:rsidR="003C0BF3" w:rsidRPr="006E535C" w:rsidRDefault="003C0BF3" w:rsidP="00184B05">
      <w:pPr>
        <w:pStyle w:val="NoSpacing"/>
        <w:spacing w:line="276" w:lineRule="auto"/>
        <w:jc w:val="both"/>
        <w:rPr>
          <w:lang w:val="nl-NL"/>
        </w:rPr>
      </w:pPr>
      <w:r w:rsidRPr="006E535C">
        <w:rPr>
          <w:lang w:val="nl-NL"/>
        </w:rPr>
        <w:t xml:space="preserve">deze klanten inmiddels al te oud voor een voorstelling als Otje? Daar moet dus goed over nagedacht worden, </w:t>
      </w:r>
    </w:p>
    <w:p w:rsidR="003C0BF3" w:rsidRPr="006E535C" w:rsidRDefault="003C0BF3" w:rsidP="00184B05">
      <w:pPr>
        <w:pStyle w:val="NoSpacing"/>
        <w:spacing w:line="276" w:lineRule="auto"/>
        <w:jc w:val="both"/>
        <w:rPr>
          <w:lang w:val="nl-NL"/>
        </w:rPr>
      </w:pPr>
      <w:r w:rsidRPr="006E535C">
        <w:rPr>
          <w:lang w:val="nl-NL"/>
        </w:rPr>
        <w:t xml:space="preserve">maar in principe kunnen we tot tig jaren terugkijken in het klantenbestand en kunnen we dus zien wie wanneer </w:t>
      </w:r>
    </w:p>
    <w:p w:rsidR="003C0BF3" w:rsidRPr="006E535C" w:rsidRDefault="003C0BF3" w:rsidP="00184B05">
      <w:pPr>
        <w:pStyle w:val="NoSpacing"/>
        <w:spacing w:line="276" w:lineRule="auto"/>
        <w:jc w:val="both"/>
        <w:rPr>
          <w:lang w:val="nl-NL"/>
        </w:rPr>
      </w:pPr>
      <w:r w:rsidRPr="006E535C">
        <w:rPr>
          <w:lang w:val="nl-NL"/>
        </w:rPr>
        <w:t xml:space="preserve">welke voorstelling heeft bezocht. </w:t>
      </w:r>
    </w:p>
    <w:p w:rsidR="003C0BF3" w:rsidRPr="006E535C" w:rsidRDefault="003C0BF3" w:rsidP="00184B05">
      <w:pPr>
        <w:pStyle w:val="NoSpacing"/>
        <w:spacing w:line="276" w:lineRule="auto"/>
        <w:jc w:val="both"/>
        <w:rPr>
          <w:lang w:val="nl-NL"/>
        </w:rPr>
      </w:pPr>
    </w:p>
    <w:p w:rsidR="003C0BF3" w:rsidRPr="006E535C" w:rsidRDefault="003C0BF3" w:rsidP="00184B05">
      <w:pPr>
        <w:pStyle w:val="NoSpacing"/>
        <w:spacing w:line="276" w:lineRule="auto"/>
        <w:jc w:val="both"/>
        <w:rPr>
          <w:i/>
          <w:lang w:val="nl-NL"/>
        </w:rPr>
      </w:pPr>
      <w:r w:rsidRPr="006E535C">
        <w:rPr>
          <w:lang w:val="nl-NL"/>
        </w:rPr>
        <w:t xml:space="preserve">BREGJE: </w:t>
      </w:r>
      <w:r w:rsidRPr="006E535C">
        <w:rPr>
          <w:i/>
          <w:lang w:val="nl-NL"/>
        </w:rPr>
        <w:t xml:space="preserve">Blijft dit klantenbestand dan goed up-to-date? Geven klanten bijvoorbeeld zelf door wanneer ze zijn </w:t>
      </w:r>
    </w:p>
    <w:p w:rsidR="003C0BF3" w:rsidRPr="006E535C" w:rsidRDefault="003C0BF3" w:rsidP="00184B05">
      <w:pPr>
        <w:pStyle w:val="NoSpacing"/>
        <w:spacing w:line="276" w:lineRule="auto"/>
        <w:jc w:val="both"/>
        <w:rPr>
          <w:lang w:val="nl-NL"/>
        </w:rPr>
      </w:pPr>
      <w:r w:rsidRPr="006E535C">
        <w:rPr>
          <w:i/>
          <w:lang w:val="nl-NL"/>
        </w:rPr>
        <w:t>verhuisd?</w:t>
      </w:r>
      <w:r w:rsidRPr="006E535C">
        <w:rPr>
          <w:lang w:val="nl-NL"/>
        </w:rPr>
        <w:t xml:space="preserve"> </w:t>
      </w:r>
    </w:p>
    <w:p w:rsidR="003C0BF3" w:rsidRPr="006E535C" w:rsidRDefault="003C0BF3" w:rsidP="00184B05">
      <w:pPr>
        <w:pStyle w:val="NoSpacing"/>
        <w:spacing w:line="276" w:lineRule="auto"/>
        <w:jc w:val="both"/>
        <w:rPr>
          <w:lang w:val="nl-NL"/>
        </w:rPr>
      </w:pPr>
      <w:r w:rsidRPr="006E535C">
        <w:rPr>
          <w:lang w:val="nl-NL"/>
        </w:rPr>
        <w:t xml:space="preserve">IVONNE: In principe wel, maar vaak gebeurt zoiets ook aan de kassa. Wanneer iemand aan de kassa kaartjes </w:t>
      </w:r>
    </w:p>
    <w:p w:rsidR="003C0BF3" w:rsidRPr="006E535C" w:rsidRDefault="003C0BF3" w:rsidP="00184B05">
      <w:pPr>
        <w:pStyle w:val="NoSpacing"/>
        <w:spacing w:line="276" w:lineRule="auto"/>
        <w:jc w:val="both"/>
        <w:rPr>
          <w:lang w:val="nl-NL"/>
        </w:rPr>
      </w:pPr>
      <w:r w:rsidRPr="006E535C">
        <w:rPr>
          <w:lang w:val="nl-NL"/>
        </w:rPr>
        <w:t xml:space="preserve">koopt wordt altijd gevraagd naar een adres en telefoonnummer. Een telefoonnummer is natuurlijk altijd nodig, </w:t>
      </w:r>
    </w:p>
    <w:p w:rsidR="003C0BF3" w:rsidRPr="006E535C" w:rsidRDefault="003C0BF3" w:rsidP="00184B05">
      <w:pPr>
        <w:pStyle w:val="NoSpacing"/>
        <w:spacing w:line="276" w:lineRule="auto"/>
        <w:jc w:val="both"/>
        <w:rPr>
          <w:lang w:val="nl-NL"/>
        </w:rPr>
      </w:pPr>
      <w:r w:rsidRPr="006E535C">
        <w:rPr>
          <w:lang w:val="nl-NL"/>
        </w:rPr>
        <w:t xml:space="preserve">wanneer bijvoorbeeld een voorstelling onverwachts wordt afgelast, dan moet je deze klant zo goed mogelijk </w:t>
      </w:r>
    </w:p>
    <w:p w:rsidR="003C0BF3" w:rsidRPr="006E535C" w:rsidRDefault="003C0BF3" w:rsidP="00184B05">
      <w:pPr>
        <w:pStyle w:val="NoSpacing"/>
        <w:spacing w:line="276" w:lineRule="auto"/>
        <w:jc w:val="both"/>
        <w:rPr>
          <w:lang w:val="nl-NL"/>
        </w:rPr>
      </w:pPr>
      <w:r w:rsidRPr="006E535C">
        <w:rPr>
          <w:lang w:val="nl-NL"/>
        </w:rPr>
        <w:t xml:space="preserve">kunnen bereiken. Dus in principe zijn onze kassamedewerkers erop ingesteld om dat bestand ook up-to-date te </w:t>
      </w:r>
    </w:p>
    <w:p w:rsidR="003C0BF3" w:rsidRPr="006E535C" w:rsidRDefault="003C0BF3" w:rsidP="00184B05">
      <w:pPr>
        <w:pStyle w:val="NoSpacing"/>
        <w:spacing w:line="276" w:lineRule="auto"/>
        <w:jc w:val="both"/>
        <w:rPr>
          <w:lang w:val="nl-NL"/>
        </w:rPr>
      </w:pPr>
      <w:r w:rsidRPr="006E535C">
        <w:rPr>
          <w:lang w:val="nl-NL"/>
        </w:rPr>
        <w:t xml:space="preserve">houden. Er zijn gelukkig ook veel klanten de uit zichzelf veranderingen doorgeven. </w:t>
      </w:r>
    </w:p>
    <w:p w:rsidR="003C0BF3" w:rsidRPr="006E535C" w:rsidRDefault="003C0BF3" w:rsidP="00184B05">
      <w:pPr>
        <w:pStyle w:val="NoSpacing"/>
        <w:spacing w:line="276" w:lineRule="auto"/>
        <w:jc w:val="both"/>
        <w:rPr>
          <w:lang w:val="nl-NL"/>
        </w:rPr>
      </w:pPr>
    </w:p>
    <w:p w:rsidR="003C0BF3" w:rsidRPr="006E535C" w:rsidRDefault="003C0BF3" w:rsidP="00184B05">
      <w:pPr>
        <w:pStyle w:val="NoSpacing"/>
        <w:spacing w:line="276" w:lineRule="auto"/>
        <w:jc w:val="both"/>
        <w:rPr>
          <w:i/>
          <w:lang w:val="nl-NL"/>
        </w:rPr>
      </w:pPr>
      <w:r w:rsidRPr="006E535C">
        <w:rPr>
          <w:lang w:val="nl-NL"/>
        </w:rPr>
        <w:t xml:space="preserve">BREGJE: </w:t>
      </w:r>
      <w:r w:rsidRPr="006E535C">
        <w:rPr>
          <w:i/>
          <w:lang w:val="nl-NL"/>
        </w:rPr>
        <w:t xml:space="preserve">Zijn er nieuwe marketingmiddelen die jullie onlangs zijn gaan inzetten of die jullie op korte termijn </w:t>
      </w:r>
    </w:p>
    <w:p w:rsidR="003C0BF3" w:rsidRPr="006E535C" w:rsidRDefault="003C0BF3" w:rsidP="00184B05">
      <w:pPr>
        <w:pStyle w:val="NoSpacing"/>
        <w:spacing w:line="276" w:lineRule="auto"/>
        <w:jc w:val="both"/>
        <w:rPr>
          <w:i/>
          <w:lang w:val="nl-NL"/>
        </w:rPr>
      </w:pPr>
      <w:r w:rsidRPr="006E535C">
        <w:rPr>
          <w:i/>
          <w:lang w:val="nl-NL"/>
        </w:rPr>
        <w:t xml:space="preserve">willen gaan inzetten? </w:t>
      </w:r>
    </w:p>
    <w:p w:rsidR="003C0BF3" w:rsidRPr="006E535C" w:rsidRDefault="003C0BF3" w:rsidP="00184B05">
      <w:pPr>
        <w:pStyle w:val="NoSpacing"/>
        <w:spacing w:line="276" w:lineRule="auto"/>
        <w:jc w:val="both"/>
        <w:rPr>
          <w:lang w:val="nl-NL"/>
        </w:rPr>
      </w:pPr>
      <w:r w:rsidRPr="006E535C">
        <w:rPr>
          <w:lang w:val="nl-NL"/>
        </w:rPr>
        <w:t xml:space="preserve">IVONNE: De kalender is dan nieuw sinds januari. Die komt ieder kwartaal uit, per 3 maanden, dus er is net een </w:t>
      </w:r>
    </w:p>
    <w:p w:rsidR="003C0BF3" w:rsidRPr="006E535C" w:rsidRDefault="003C0BF3" w:rsidP="00184B05">
      <w:pPr>
        <w:pStyle w:val="NoSpacing"/>
        <w:spacing w:line="276" w:lineRule="auto"/>
        <w:jc w:val="both"/>
        <w:rPr>
          <w:lang w:val="nl-NL"/>
        </w:rPr>
      </w:pPr>
      <w:r w:rsidRPr="006E535C">
        <w:rPr>
          <w:lang w:val="nl-NL"/>
        </w:rPr>
        <w:t xml:space="preserve">nieuwe serie in uitgekomen. De website is nog niet zo heel oud, onze nieuwe website. Die biedt toch wat </w:t>
      </w:r>
    </w:p>
    <w:p w:rsidR="003C0BF3" w:rsidRPr="006E535C" w:rsidRDefault="003C0BF3" w:rsidP="00184B05">
      <w:pPr>
        <w:pStyle w:val="NoSpacing"/>
        <w:spacing w:line="276" w:lineRule="auto"/>
        <w:jc w:val="both"/>
        <w:rPr>
          <w:lang w:val="nl-NL"/>
        </w:rPr>
      </w:pPr>
      <w:r w:rsidRPr="006E535C">
        <w:rPr>
          <w:lang w:val="nl-NL"/>
        </w:rPr>
        <w:t xml:space="preserve">extra’s ten opzichte van onze oude website. Hij is interactiever, er kan heel veel meer gedaan worden met </w:t>
      </w:r>
    </w:p>
    <w:p w:rsidR="003C0BF3" w:rsidRPr="006E535C" w:rsidRDefault="003C0BF3" w:rsidP="00184B05">
      <w:pPr>
        <w:pStyle w:val="NoSpacing"/>
        <w:spacing w:line="276" w:lineRule="auto"/>
        <w:jc w:val="both"/>
        <w:rPr>
          <w:lang w:val="nl-NL"/>
        </w:rPr>
      </w:pPr>
      <w:r w:rsidRPr="006E535C">
        <w:rPr>
          <w:lang w:val="nl-NL"/>
        </w:rPr>
        <w:t xml:space="preserve">filmpjes, foto’s, linkjes en connecties op zo’n voorstellingspagina. Je klikt bijvoorbeeld op een bepaalde </w:t>
      </w:r>
    </w:p>
    <w:p w:rsidR="003C0BF3" w:rsidRPr="006E535C" w:rsidRDefault="003C0BF3" w:rsidP="00184B05">
      <w:pPr>
        <w:pStyle w:val="NoSpacing"/>
        <w:spacing w:line="276" w:lineRule="auto"/>
        <w:jc w:val="both"/>
        <w:rPr>
          <w:lang w:val="nl-NL"/>
        </w:rPr>
      </w:pPr>
      <w:r w:rsidRPr="006E535C">
        <w:rPr>
          <w:lang w:val="nl-NL"/>
        </w:rPr>
        <w:t xml:space="preserve">voorstelling en dan heb je altijd rechtsonder een viertal andere tips die worden gegenereerd uit de </w:t>
      </w:r>
    </w:p>
    <w:p w:rsidR="003C0BF3" w:rsidRPr="006E535C" w:rsidRDefault="003C0BF3" w:rsidP="00184B05">
      <w:pPr>
        <w:pStyle w:val="NoSpacing"/>
        <w:spacing w:line="276" w:lineRule="auto"/>
        <w:jc w:val="both"/>
        <w:rPr>
          <w:lang w:val="nl-NL"/>
        </w:rPr>
      </w:pPr>
      <w:r w:rsidRPr="006E535C">
        <w:rPr>
          <w:lang w:val="nl-NL"/>
        </w:rPr>
        <w:t xml:space="preserve">klantenhistorie. Dus die komen bij het aanklikken van een voorstelling ook weer naar voren, daar kun je dan </w:t>
      </w:r>
    </w:p>
    <w:p w:rsidR="003C0BF3" w:rsidRPr="006E535C" w:rsidRDefault="003C0BF3" w:rsidP="00184B05">
      <w:pPr>
        <w:pStyle w:val="NoSpacing"/>
        <w:spacing w:line="276" w:lineRule="auto"/>
        <w:jc w:val="both"/>
        <w:rPr>
          <w:lang w:val="nl-NL"/>
        </w:rPr>
      </w:pPr>
      <w:r w:rsidRPr="006E535C">
        <w:rPr>
          <w:lang w:val="nl-NL"/>
        </w:rPr>
        <w:t xml:space="preserve">ook weer mee aan de slag. Dus ik denk dat de website wel een redelijk nieuw middel is waarmee wij zijn </w:t>
      </w:r>
    </w:p>
    <w:p w:rsidR="003C0BF3" w:rsidRPr="006E535C" w:rsidRDefault="003C0BF3" w:rsidP="00184B05">
      <w:pPr>
        <w:pStyle w:val="NoSpacing"/>
        <w:spacing w:line="276" w:lineRule="auto"/>
        <w:jc w:val="both"/>
        <w:rPr>
          <w:lang w:val="nl-NL"/>
        </w:rPr>
      </w:pPr>
      <w:r w:rsidRPr="006E535C">
        <w:rPr>
          <w:lang w:val="nl-NL"/>
        </w:rPr>
        <w:t xml:space="preserve">gestart. En dan heb je de kalender.. En waar wij, althans, een aantal van ons mee bezig zijn, met name Desiree </w:t>
      </w:r>
    </w:p>
    <w:p w:rsidR="003C0BF3" w:rsidRPr="006E535C" w:rsidRDefault="003C0BF3" w:rsidP="00184B05">
      <w:pPr>
        <w:pStyle w:val="NoSpacing"/>
        <w:spacing w:line="276" w:lineRule="auto"/>
        <w:jc w:val="both"/>
        <w:rPr>
          <w:lang w:val="nl-NL"/>
        </w:rPr>
      </w:pPr>
      <w:r w:rsidRPr="006E535C">
        <w:rPr>
          <w:lang w:val="nl-NL"/>
        </w:rPr>
        <w:t xml:space="preserve">onze webmaster, is online. Dus heel erg met Twitter en Facebook om daar linkjes op te zetten. Volgens mij </w:t>
      </w:r>
    </w:p>
    <w:p w:rsidR="003C0BF3" w:rsidRPr="006E535C" w:rsidRDefault="003C0BF3" w:rsidP="00184B05">
      <w:pPr>
        <w:pStyle w:val="NoSpacing"/>
        <w:spacing w:line="276" w:lineRule="auto"/>
        <w:jc w:val="both"/>
        <w:rPr>
          <w:lang w:val="nl-NL"/>
        </w:rPr>
      </w:pPr>
      <w:r w:rsidRPr="006E535C">
        <w:rPr>
          <w:lang w:val="nl-NL"/>
        </w:rPr>
        <w:t xml:space="preserve">hebben we ook een Twitter of Facebook link op onze website staan, zodat je als je naar de website gaat, je daar </w:t>
      </w:r>
    </w:p>
    <w:p w:rsidR="003C0BF3" w:rsidRPr="006E535C" w:rsidRDefault="003C0BF3" w:rsidP="00184B05">
      <w:pPr>
        <w:pStyle w:val="NoSpacing"/>
        <w:spacing w:line="276" w:lineRule="auto"/>
        <w:jc w:val="both"/>
        <w:rPr>
          <w:lang w:val="nl-NL"/>
        </w:rPr>
      </w:pPr>
      <w:r w:rsidRPr="006E535C">
        <w:rPr>
          <w:lang w:val="nl-NL"/>
        </w:rPr>
        <w:t xml:space="preserve">op kunt klikken en dan komt op je eigen Twitter of Facebook pagina te staan ‘ik ga vanavond naar die en die </w:t>
      </w:r>
    </w:p>
    <w:p w:rsidR="003C0BF3" w:rsidRPr="006E535C" w:rsidRDefault="003C0BF3" w:rsidP="00184B05">
      <w:pPr>
        <w:pStyle w:val="NoSpacing"/>
        <w:spacing w:line="276" w:lineRule="auto"/>
        <w:jc w:val="both"/>
        <w:rPr>
          <w:lang w:val="nl-NL"/>
        </w:rPr>
      </w:pPr>
      <w:r w:rsidRPr="006E535C">
        <w:rPr>
          <w:lang w:val="nl-NL"/>
        </w:rPr>
        <w:t xml:space="preserve">voorstelling’. En dat is uiteindelijk voor ons een mooie marketingtool, want dat wordt zo heel gemakkelijk de </w:t>
      </w:r>
    </w:p>
    <w:p w:rsidR="003C0BF3" w:rsidRPr="006E535C" w:rsidRDefault="003C0BF3" w:rsidP="00184B05">
      <w:pPr>
        <w:pStyle w:val="NoSpacing"/>
        <w:spacing w:line="276" w:lineRule="auto"/>
        <w:jc w:val="both"/>
        <w:rPr>
          <w:lang w:val="nl-NL"/>
        </w:rPr>
      </w:pPr>
      <w:r w:rsidRPr="006E535C">
        <w:rPr>
          <w:lang w:val="nl-NL"/>
        </w:rPr>
        <w:t xml:space="preserve">wereld ingestuurd. </w:t>
      </w:r>
    </w:p>
    <w:p w:rsidR="003C0BF3" w:rsidRPr="006E535C" w:rsidRDefault="003C0BF3" w:rsidP="00184B05">
      <w:pPr>
        <w:pStyle w:val="NoSpacing"/>
        <w:spacing w:line="276" w:lineRule="auto"/>
        <w:jc w:val="both"/>
        <w:rPr>
          <w:lang w:val="nl-NL"/>
        </w:rPr>
      </w:pPr>
    </w:p>
    <w:p w:rsidR="003C0BF3" w:rsidRPr="006E535C" w:rsidRDefault="003C0BF3" w:rsidP="00184B05">
      <w:pPr>
        <w:pStyle w:val="NoSpacing"/>
        <w:spacing w:line="276" w:lineRule="auto"/>
        <w:jc w:val="both"/>
        <w:rPr>
          <w:i/>
          <w:lang w:val="nl-NL"/>
        </w:rPr>
      </w:pPr>
      <w:r w:rsidRPr="006E535C">
        <w:rPr>
          <w:lang w:val="nl-NL"/>
        </w:rPr>
        <w:t xml:space="preserve">BREGJE: </w:t>
      </w:r>
      <w:r w:rsidRPr="006E535C">
        <w:rPr>
          <w:i/>
          <w:lang w:val="nl-NL"/>
        </w:rPr>
        <w:t xml:space="preserve">Welk doel willen jullie met die nieuwe tools nastreven? Zoals zo’n Twitter of Facebook account, wat </w:t>
      </w:r>
    </w:p>
    <w:p w:rsidR="003C0BF3" w:rsidRPr="006E535C" w:rsidRDefault="003C0BF3" w:rsidP="00184B05">
      <w:pPr>
        <w:pStyle w:val="NoSpacing"/>
        <w:spacing w:line="276" w:lineRule="auto"/>
        <w:jc w:val="both"/>
        <w:rPr>
          <w:i/>
          <w:lang w:val="nl-NL"/>
        </w:rPr>
      </w:pPr>
      <w:r w:rsidRPr="006E535C">
        <w:rPr>
          <w:i/>
          <w:lang w:val="nl-NL"/>
        </w:rPr>
        <w:t xml:space="preserve">willen jullie daar uiteindelijk mee bereiken? Willen jullie een nieuwe doelgroep gaan aanboren of is het meer </w:t>
      </w:r>
    </w:p>
    <w:p w:rsidR="003C0BF3" w:rsidRPr="006E535C" w:rsidRDefault="003C0BF3" w:rsidP="00184B05">
      <w:pPr>
        <w:pStyle w:val="NoSpacing"/>
        <w:spacing w:line="276" w:lineRule="auto"/>
        <w:jc w:val="both"/>
        <w:rPr>
          <w:i/>
          <w:lang w:val="nl-NL"/>
        </w:rPr>
      </w:pPr>
      <w:r w:rsidRPr="006E535C">
        <w:rPr>
          <w:i/>
          <w:lang w:val="nl-NL"/>
        </w:rPr>
        <w:t xml:space="preserve">een extraatje om de klant tegemoet te komen? </w:t>
      </w:r>
    </w:p>
    <w:p w:rsidR="003C0BF3" w:rsidRPr="006E535C" w:rsidRDefault="003C0BF3" w:rsidP="00184B05">
      <w:pPr>
        <w:pStyle w:val="NoSpacing"/>
        <w:spacing w:line="276" w:lineRule="auto"/>
        <w:jc w:val="both"/>
        <w:rPr>
          <w:lang w:val="nl-NL"/>
        </w:rPr>
      </w:pPr>
      <w:r w:rsidRPr="006E535C">
        <w:rPr>
          <w:lang w:val="nl-NL"/>
        </w:rPr>
        <w:t xml:space="preserve">IVONNE: Ik denk eigenlijk een beetje tweeledig. Aan de ene kant merken wij toch wel dat het tegenwoordig </w:t>
      </w:r>
    </w:p>
    <w:p w:rsidR="003C0BF3" w:rsidRPr="006E535C" w:rsidRDefault="003C0BF3" w:rsidP="00184B05">
      <w:pPr>
        <w:pStyle w:val="NoSpacing"/>
        <w:spacing w:line="276" w:lineRule="auto"/>
        <w:jc w:val="both"/>
        <w:rPr>
          <w:lang w:val="nl-NL"/>
        </w:rPr>
      </w:pPr>
      <w:r w:rsidRPr="006E535C">
        <w:rPr>
          <w:lang w:val="nl-NL"/>
        </w:rPr>
        <w:t xml:space="preserve">heel erg gaat om het 2.0 zeg maar. Interactie en alles moet online en digitaal en dat is natuurlijk ook zo.. We </w:t>
      </w:r>
    </w:p>
    <w:p w:rsidR="003C0BF3" w:rsidRPr="006E535C" w:rsidRDefault="003C0BF3" w:rsidP="00184B05">
      <w:pPr>
        <w:pStyle w:val="NoSpacing"/>
        <w:spacing w:line="276" w:lineRule="auto"/>
        <w:jc w:val="both"/>
        <w:rPr>
          <w:lang w:val="nl-NL"/>
        </w:rPr>
      </w:pPr>
      <w:r w:rsidRPr="006E535C">
        <w:rPr>
          <w:lang w:val="nl-NL"/>
        </w:rPr>
        <w:t xml:space="preserve">hebben tegenwoordig trouwens ook layers, op de Iphone, zodat je via je camera de omgeving kan scannen, en </w:t>
      </w:r>
    </w:p>
    <w:p w:rsidR="003C0BF3" w:rsidRPr="006E535C" w:rsidRDefault="003C0BF3" w:rsidP="00184B05">
      <w:pPr>
        <w:pStyle w:val="NoSpacing"/>
        <w:spacing w:line="276" w:lineRule="auto"/>
        <w:jc w:val="both"/>
        <w:rPr>
          <w:lang w:val="nl-NL"/>
        </w:rPr>
      </w:pPr>
      <w:r w:rsidRPr="006E535C">
        <w:rPr>
          <w:lang w:val="nl-NL"/>
        </w:rPr>
        <w:t xml:space="preserve">daar staat het Luxor dan ook bij. En dan kan je daar dan weer naar de website of er staat direct een link van </w:t>
      </w:r>
    </w:p>
    <w:p w:rsidR="003C0BF3" w:rsidRPr="006E535C" w:rsidRDefault="003C0BF3" w:rsidP="00184B05">
      <w:pPr>
        <w:pStyle w:val="NoSpacing"/>
        <w:spacing w:line="276" w:lineRule="auto"/>
        <w:jc w:val="both"/>
        <w:rPr>
          <w:lang w:val="nl-NL"/>
        </w:rPr>
      </w:pPr>
      <w:r w:rsidRPr="006E535C">
        <w:rPr>
          <w:lang w:val="nl-NL"/>
        </w:rPr>
        <w:t xml:space="preserve">wat er die avond in het theater is, maar dat weet ik even niet zeker. Maar ik denk dat het iets is, waar wij als </w:t>
      </w:r>
    </w:p>
    <w:p w:rsidR="003C0BF3" w:rsidRPr="006E535C" w:rsidRDefault="003C0BF3" w:rsidP="00184B05">
      <w:pPr>
        <w:pStyle w:val="NoSpacing"/>
        <w:spacing w:line="276" w:lineRule="auto"/>
        <w:jc w:val="both"/>
        <w:rPr>
          <w:lang w:val="nl-NL"/>
        </w:rPr>
      </w:pPr>
      <w:r w:rsidRPr="006E535C">
        <w:rPr>
          <w:lang w:val="nl-NL"/>
        </w:rPr>
        <w:t xml:space="preserve">het Luxor niet in achter kunnen blijven. Hoewel ik soms nog wel eens twijfel aan of het belang van zo’n Twitter </w:t>
      </w:r>
    </w:p>
    <w:p w:rsidR="003C0BF3" w:rsidRPr="006E535C" w:rsidRDefault="003C0BF3" w:rsidP="00184B05">
      <w:pPr>
        <w:pStyle w:val="NoSpacing"/>
        <w:spacing w:line="276" w:lineRule="auto"/>
        <w:jc w:val="both"/>
        <w:rPr>
          <w:lang w:val="nl-NL"/>
        </w:rPr>
      </w:pPr>
      <w:r w:rsidRPr="006E535C">
        <w:rPr>
          <w:lang w:val="nl-NL"/>
        </w:rPr>
        <w:t xml:space="preserve">of Facebook niet heel erg wordt overschat. Maar je kan er ook niet in achter blijven. Je kunt het ook niet niet </w:t>
      </w:r>
    </w:p>
    <w:p w:rsidR="003C0BF3" w:rsidRPr="006E535C" w:rsidRDefault="003C0BF3" w:rsidP="00184B05">
      <w:pPr>
        <w:pStyle w:val="NoSpacing"/>
        <w:spacing w:line="276" w:lineRule="auto"/>
        <w:jc w:val="both"/>
        <w:rPr>
          <w:lang w:val="nl-NL"/>
        </w:rPr>
      </w:pPr>
      <w:r w:rsidRPr="006E535C">
        <w:rPr>
          <w:lang w:val="nl-NL"/>
        </w:rPr>
        <w:t xml:space="preserve">doen, want het is wel iets wat heel erg groeit. En wil je bijblijven dan moet je daar wel in mee gaan en moet je </w:t>
      </w:r>
    </w:p>
    <w:p w:rsidR="003C0BF3" w:rsidRPr="006E535C" w:rsidRDefault="003C0BF3" w:rsidP="00184B05">
      <w:pPr>
        <w:pStyle w:val="NoSpacing"/>
        <w:spacing w:line="276" w:lineRule="auto"/>
        <w:jc w:val="both"/>
        <w:rPr>
          <w:lang w:val="nl-NL"/>
        </w:rPr>
      </w:pPr>
      <w:r w:rsidRPr="006E535C">
        <w:rPr>
          <w:lang w:val="nl-NL"/>
        </w:rPr>
        <w:t xml:space="preserve">ook laten zien dat jij ook online en aanwezig bent. Het gaat toch wel tegenwoordig zo dat mensen veel online </w:t>
      </w:r>
    </w:p>
    <w:p w:rsidR="003C0BF3" w:rsidRPr="006E535C" w:rsidRDefault="003C0BF3" w:rsidP="00184B05">
      <w:pPr>
        <w:pStyle w:val="NoSpacing"/>
        <w:spacing w:line="276" w:lineRule="auto"/>
        <w:jc w:val="both"/>
        <w:rPr>
          <w:lang w:val="nl-NL"/>
        </w:rPr>
      </w:pPr>
      <w:r w:rsidRPr="006E535C">
        <w:rPr>
          <w:lang w:val="nl-NL"/>
        </w:rPr>
        <w:t xml:space="preserve">doen en met de wereld wil delen wat ze aan het doen zijn en waarom en waar ze mee bezig zijn.. </w:t>
      </w:r>
    </w:p>
    <w:p w:rsidR="003C0BF3" w:rsidRPr="006E535C" w:rsidRDefault="003C0BF3" w:rsidP="00184B05">
      <w:pPr>
        <w:pStyle w:val="NoSpacing"/>
        <w:spacing w:line="276" w:lineRule="auto"/>
        <w:jc w:val="both"/>
        <w:rPr>
          <w:lang w:val="nl-NL"/>
        </w:rPr>
      </w:pPr>
    </w:p>
    <w:p w:rsidR="003C0BF3" w:rsidRPr="006E535C" w:rsidRDefault="003C0BF3" w:rsidP="00184B05">
      <w:pPr>
        <w:pStyle w:val="NoSpacing"/>
        <w:spacing w:line="276" w:lineRule="auto"/>
        <w:jc w:val="both"/>
        <w:rPr>
          <w:i/>
          <w:lang w:val="nl-NL"/>
        </w:rPr>
      </w:pPr>
      <w:r w:rsidRPr="006E535C">
        <w:rPr>
          <w:lang w:val="nl-NL"/>
        </w:rPr>
        <w:t xml:space="preserve">BREGJE: </w:t>
      </w:r>
      <w:r w:rsidRPr="006E535C">
        <w:rPr>
          <w:i/>
          <w:lang w:val="nl-NL"/>
        </w:rPr>
        <w:t xml:space="preserve">Jij geeft aan dat er al één iemand bij het Luxor veel bezig is met Facebook en online zijn. Is er ook echt </w:t>
      </w:r>
    </w:p>
    <w:p w:rsidR="003C0BF3" w:rsidRPr="006E535C" w:rsidRDefault="003C0BF3" w:rsidP="00184B05">
      <w:pPr>
        <w:pStyle w:val="NoSpacing"/>
        <w:spacing w:line="276" w:lineRule="auto"/>
        <w:jc w:val="both"/>
        <w:rPr>
          <w:i/>
          <w:lang w:val="nl-NL"/>
        </w:rPr>
      </w:pPr>
      <w:r w:rsidRPr="006E535C">
        <w:rPr>
          <w:i/>
          <w:lang w:val="nl-NL"/>
        </w:rPr>
        <w:t xml:space="preserve">een strategie voor? Dat bijvoorbeeld alleen die ene persoon daar mee bezig is? </w:t>
      </w:r>
    </w:p>
    <w:p w:rsidR="003C0BF3" w:rsidRPr="006E535C" w:rsidRDefault="003C0BF3" w:rsidP="00184B05">
      <w:pPr>
        <w:pStyle w:val="NoSpacing"/>
        <w:spacing w:line="276" w:lineRule="auto"/>
        <w:jc w:val="both"/>
        <w:rPr>
          <w:lang w:val="nl-NL"/>
        </w:rPr>
      </w:pPr>
      <w:r w:rsidRPr="006E535C">
        <w:rPr>
          <w:lang w:val="nl-NL"/>
        </w:rPr>
        <w:t xml:space="preserve">IVONNE: Nee we proberen dat wel allemaal te doen. Ik denk dat iedereen hier Facebook heeft en de een is </w:t>
      </w:r>
    </w:p>
    <w:p w:rsidR="003C0BF3" w:rsidRPr="006E535C" w:rsidRDefault="003C0BF3" w:rsidP="00184B05">
      <w:pPr>
        <w:pStyle w:val="NoSpacing"/>
        <w:spacing w:line="276" w:lineRule="auto"/>
        <w:jc w:val="both"/>
        <w:rPr>
          <w:lang w:val="nl-NL"/>
        </w:rPr>
      </w:pPr>
      <w:r w:rsidRPr="006E535C">
        <w:rPr>
          <w:lang w:val="nl-NL"/>
        </w:rPr>
        <w:t xml:space="preserve">daar meer mee bezig dan de ander. Maar het is nog niet zo dat bijvoorbeeld het Luxor twittert ofzo. Wij voeren </w:t>
      </w:r>
    </w:p>
    <w:p w:rsidR="003C0BF3" w:rsidRPr="006E535C" w:rsidRDefault="003C0BF3" w:rsidP="00184B05">
      <w:pPr>
        <w:pStyle w:val="NoSpacing"/>
        <w:spacing w:line="276" w:lineRule="auto"/>
        <w:jc w:val="both"/>
        <w:rPr>
          <w:lang w:val="nl-NL"/>
        </w:rPr>
      </w:pPr>
      <w:r w:rsidRPr="006E535C">
        <w:rPr>
          <w:lang w:val="nl-NL"/>
        </w:rPr>
        <w:t xml:space="preserve">uit persoonlijke naam wat op Twitter of Facebook en ik denk dat ik daar zelf wel wat terughoudender in ben. Ik </w:t>
      </w:r>
    </w:p>
    <w:p w:rsidR="003C0BF3" w:rsidRPr="006E535C" w:rsidRDefault="003C0BF3" w:rsidP="00184B05">
      <w:pPr>
        <w:pStyle w:val="NoSpacing"/>
        <w:spacing w:line="276" w:lineRule="auto"/>
        <w:jc w:val="both"/>
        <w:rPr>
          <w:lang w:val="nl-NL"/>
        </w:rPr>
      </w:pPr>
      <w:r w:rsidRPr="006E535C">
        <w:rPr>
          <w:lang w:val="nl-NL"/>
        </w:rPr>
        <w:t xml:space="preserve">ben er zelf niet zo van om met iedereen te delen wat ik vanavond ga doen. Er zijn er wel een aantal die daar </w:t>
      </w:r>
    </w:p>
    <w:p w:rsidR="003C0BF3" w:rsidRPr="006E535C" w:rsidRDefault="003C0BF3" w:rsidP="00184B05">
      <w:pPr>
        <w:pStyle w:val="NoSpacing"/>
        <w:spacing w:line="276" w:lineRule="auto"/>
        <w:jc w:val="both"/>
        <w:rPr>
          <w:lang w:val="nl-NL"/>
        </w:rPr>
      </w:pPr>
      <w:r w:rsidRPr="006E535C">
        <w:rPr>
          <w:lang w:val="nl-NL"/>
        </w:rPr>
        <w:t xml:space="preserve">heel actief mee bezig zijn. Een paar weken terug was bijvoorbeeld Christiaan Farla hier voor een fotoshoot voor </w:t>
      </w:r>
    </w:p>
    <w:p w:rsidR="003C0BF3" w:rsidRPr="006E535C" w:rsidRDefault="003C0BF3" w:rsidP="00184B05">
      <w:pPr>
        <w:pStyle w:val="NoSpacing"/>
        <w:spacing w:line="276" w:lineRule="auto"/>
        <w:jc w:val="both"/>
        <w:rPr>
          <w:lang w:val="nl-NL"/>
        </w:rPr>
      </w:pPr>
      <w:r w:rsidRPr="006E535C">
        <w:rPr>
          <w:lang w:val="nl-NL"/>
        </w:rPr>
        <w:t xml:space="preserve">zijn nieuwe show. Die foto’s zouden later pas in de publiciteit komen, maar toen hebben we daar wel even </w:t>
      </w:r>
    </w:p>
    <w:p w:rsidR="003C0BF3" w:rsidRPr="006E535C" w:rsidRDefault="003C0BF3" w:rsidP="00184B05">
      <w:pPr>
        <w:pStyle w:val="NoSpacing"/>
        <w:spacing w:line="276" w:lineRule="auto"/>
        <w:jc w:val="both"/>
        <w:rPr>
          <w:lang w:val="nl-NL"/>
        </w:rPr>
      </w:pPr>
      <w:r w:rsidRPr="006E535C">
        <w:rPr>
          <w:lang w:val="nl-NL"/>
        </w:rPr>
        <w:t xml:space="preserve">foto’s van gemaakt en dat op Twitter geplaatst. Het is dan toch weer een berichtje dat geplaatst wordt, het is </w:t>
      </w:r>
    </w:p>
    <w:p w:rsidR="003C0BF3" w:rsidRPr="006E535C" w:rsidRDefault="003C0BF3" w:rsidP="00184B05">
      <w:pPr>
        <w:pStyle w:val="NoSpacing"/>
        <w:spacing w:line="276" w:lineRule="auto"/>
        <w:jc w:val="both"/>
        <w:rPr>
          <w:lang w:val="nl-NL"/>
        </w:rPr>
      </w:pPr>
      <w:r w:rsidRPr="006E535C">
        <w:rPr>
          <w:lang w:val="nl-NL"/>
        </w:rPr>
        <w:t xml:space="preserve">dan toch weer Luxor wat genoemd wordt. Je kunt dan zeggen ‘Christiaan Farla is nu hier, maar in april is hij ook </w:t>
      </w:r>
    </w:p>
    <w:p w:rsidR="003C0BF3" w:rsidRPr="006E535C" w:rsidRDefault="003C0BF3" w:rsidP="00184B05">
      <w:pPr>
        <w:pStyle w:val="NoSpacing"/>
        <w:spacing w:line="276" w:lineRule="auto"/>
        <w:jc w:val="both"/>
        <w:rPr>
          <w:lang w:val="nl-NL"/>
        </w:rPr>
      </w:pPr>
      <w:r w:rsidRPr="006E535C">
        <w:rPr>
          <w:lang w:val="nl-NL"/>
        </w:rPr>
        <w:t xml:space="preserve">bij ons’. We zijn er wel allemaal steeds bewuster mee bezig, maar het is nog niet echt een onderdeel van onze </w:t>
      </w:r>
    </w:p>
    <w:p w:rsidR="003C0BF3" w:rsidRPr="006E535C" w:rsidRDefault="003C0BF3" w:rsidP="00184B05">
      <w:pPr>
        <w:pStyle w:val="NoSpacing"/>
        <w:spacing w:line="276" w:lineRule="auto"/>
        <w:jc w:val="both"/>
        <w:rPr>
          <w:lang w:val="nl-NL"/>
        </w:rPr>
      </w:pPr>
      <w:r w:rsidRPr="006E535C">
        <w:rPr>
          <w:lang w:val="nl-NL"/>
        </w:rPr>
        <w:t xml:space="preserve">strategie, we zijn nog niet echt iedere dag iets op Facebook aan het plaatsen.. </w:t>
      </w:r>
    </w:p>
    <w:p w:rsidR="003C0BF3" w:rsidRPr="006E535C" w:rsidRDefault="003C0BF3" w:rsidP="00184B05">
      <w:pPr>
        <w:pStyle w:val="NoSpacing"/>
        <w:spacing w:line="276" w:lineRule="auto"/>
        <w:jc w:val="both"/>
        <w:rPr>
          <w:lang w:val="nl-NL"/>
        </w:rPr>
      </w:pPr>
    </w:p>
    <w:p w:rsidR="003C0BF3" w:rsidRPr="006E535C" w:rsidRDefault="003C0BF3" w:rsidP="00184B05">
      <w:pPr>
        <w:pStyle w:val="NoSpacing"/>
        <w:spacing w:line="276" w:lineRule="auto"/>
        <w:jc w:val="both"/>
        <w:rPr>
          <w:i/>
          <w:lang w:val="nl-NL"/>
        </w:rPr>
      </w:pPr>
      <w:r w:rsidRPr="006E535C">
        <w:rPr>
          <w:lang w:val="nl-NL"/>
        </w:rPr>
        <w:t xml:space="preserve">BREGJE: </w:t>
      </w:r>
      <w:r w:rsidRPr="006E535C">
        <w:rPr>
          <w:i/>
          <w:lang w:val="nl-NL"/>
        </w:rPr>
        <w:t xml:space="preserve">Het is niet zo dat alle werknemers het onder werktijd allemaal hebben aanstaan om even tussendoor </w:t>
      </w:r>
    </w:p>
    <w:p w:rsidR="003C0BF3" w:rsidRPr="006E535C" w:rsidRDefault="003C0BF3" w:rsidP="00184B05">
      <w:pPr>
        <w:pStyle w:val="NoSpacing"/>
        <w:spacing w:line="276" w:lineRule="auto"/>
        <w:jc w:val="both"/>
        <w:rPr>
          <w:i/>
          <w:lang w:val="nl-NL"/>
        </w:rPr>
      </w:pPr>
      <w:r w:rsidRPr="006E535C">
        <w:rPr>
          <w:i/>
          <w:lang w:val="nl-NL"/>
        </w:rPr>
        <w:t xml:space="preserve">berichtjes op de eigen Facebook pagina te kunnen plaatsen ofzo? </w:t>
      </w:r>
    </w:p>
    <w:p w:rsidR="003C0BF3" w:rsidRPr="006E535C" w:rsidRDefault="003C0BF3" w:rsidP="00184B05">
      <w:pPr>
        <w:pStyle w:val="NoSpacing"/>
        <w:spacing w:line="276" w:lineRule="auto"/>
        <w:jc w:val="both"/>
        <w:rPr>
          <w:lang w:val="nl-NL"/>
        </w:rPr>
      </w:pPr>
      <w:r w:rsidRPr="006E535C">
        <w:rPr>
          <w:lang w:val="nl-NL"/>
        </w:rPr>
        <w:t xml:space="preserve">IVONNE: Nee dat wordt nog niet gedaan. </w:t>
      </w:r>
    </w:p>
    <w:p w:rsidR="003C0BF3" w:rsidRPr="006E535C" w:rsidRDefault="003C0BF3" w:rsidP="00184B05">
      <w:pPr>
        <w:pStyle w:val="NoSpacing"/>
        <w:spacing w:line="276" w:lineRule="auto"/>
        <w:jc w:val="both"/>
        <w:rPr>
          <w:lang w:val="nl-NL"/>
        </w:rPr>
      </w:pPr>
    </w:p>
    <w:p w:rsidR="003C0BF3" w:rsidRPr="006E535C" w:rsidRDefault="003C0BF3" w:rsidP="00184B05">
      <w:pPr>
        <w:pStyle w:val="NoSpacing"/>
        <w:spacing w:line="276" w:lineRule="auto"/>
        <w:jc w:val="both"/>
        <w:rPr>
          <w:i/>
          <w:lang w:val="nl-NL"/>
        </w:rPr>
      </w:pPr>
      <w:r w:rsidRPr="006E535C">
        <w:rPr>
          <w:lang w:val="nl-NL"/>
        </w:rPr>
        <w:t xml:space="preserve">BREGJE: </w:t>
      </w:r>
      <w:r w:rsidRPr="006E535C">
        <w:rPr>
          <w:i/>
          <w:lang w:val="nl-NL"/>
        </w:rPr>
        <w:t xml:space="preserve">Volgens mij is er wel een Twitter pagina </w:t>
      </w:r>
      <w:r>
        <w:rPr>
          <w:i/>
          <w:lang w:val="nl-NL"/>
        </w:rPr>
        <w:t xml:space="preserve">van het Luxor en een medewerker </w:t>
      </w:r>
      <w:r w:rsidRPr="006E535C">
        <w:rPr>
          <w:i/>
          <w:lang w:val="nl-NL"/>
        </w:rPr>
        <w:t xml:space="preserve">heeft al eerder een Hyves </w:t>
      </w:r>
    </w:p>
    <w:p w:rsidR="003C0BF3" w:rsidRPr="006E535C" w:rsidRDefault="003C0BF3" w:rsidP="00184B05">
      <w:pPr>
        <w:pStyle w:val="NoSpacing"/>
        <w:spacing w:line="276" w:lineRule="auto"/>
        <w:jc w:val="both"/>
        <w:rPr>
          <w:i/>
          <w:lang w:val="nl-NL"/>
        </w:rPr>
      </w:pPr>
      <w:r w:rsidRPr="006E535C">
        <w:rPr>
          <w:i/>
          <w:lang w:val="nl-NL"/>
        </w:rPr>
        <w:t xml:space="preserve">pagina aangemaakt. Wordt daar wel echt heel actief mee gewerkt? </w:t>
      </w:r>
    </w:p>
    <w:p w:rsidR="003C0BF3" w:rsidRPr="006E535C" w:rsidRDefault="003C0BF3" w:rsidP="00184B05">
      <w:pPr>
        <w:pStyle w:val="NoSpacing"/>
        <w:spacing w:line="276" w:lineRule="auto"/>
        <w:jc w:val="both"/>
        <w:rPr>
          <w:lang w:val="nl-NL"/>
        </w:rPr>
      </w:pPr>
      <w:r w:rsidRPr="006E535C">
        <w:rPr>
          <w:lang w:val="nl-NL"/>
        </w:rPr>
        <w:t xml:space="preserve">IVONNE: Volgens mij ook niet zo actief. Volgens mij wordt het veel meer uit persoonlijke naam nog gedaan dan </w:t>
      </w:r>
    </w:p>
    <w:p w:rsidR="003C0BF3" w:rsidRPr="006E535C" w:rsidRDefault="003C0BF3" w:rsidP="00184B05">
      <w:pPr>
        <w:pStyle w:val="NoSpacing"/>
        <w:spacing w:line="276" w:lineRule="auto"/>
        <w:jc w:val="both"/>
        <w:rPr>
          <w:lang w:val="nl-NL"/>
        </w:rPr>
      </w:pPr>
      <w:r w:rsidRPr="006E535C">
        <w:rPr>
          <w:lang w:val="nl-NL"/>
        </w:rPr>
        <w:t xml:space="preserve">dat Luxor zelf twittert of zelf berichtjes verstuurd via Hyves. Nou moet ik ook heel eerlijk toegeven dat ik het </w:t>
      </w:r>
    </w:p>
    <w:p w:rsidR="003C0BF3" w:rsidRPr="006E535C" w:rsidRDefault="003C0BF3" w:rsidP="00184B05">
      <w:pPr>
        <w:pStyle w:val="NoSpacing"/>
        <w:spacing w:line="276" w:lineRule="auto"/>
        <w:jc w:val="both"/>
        <w:rPr>
          <w:lang w:val="nl-NL"/>
        </w:rPr>
      </w:pPr>
      <w:r w:rsidRPr="006E535C">
        <w:rPr>
          <w:lang w:val="nl-NL"/>
        </w:rPr>
        <w:t xml:space="preserve">wel geloofwaardiger en beter over vind komen wanneer een Desiree of een Paulien iets op Facebook zet dan </w:t>
      </w:r>
    </w:p>
    <w:p w:rsidR="003C0BF3" w:rsidRPr="006E535C" w:rsidRDefault="003C0BF3" w:rsidP="00184B05">
      <w:pPr>
        <w:pStyle w:val="NoSpacing"/>
        <w:spacing w:line="276" w:lineRule="auto"/>
        <w:jc w:val="both"/>
        <w:rPr>
          <w:lang w:val="nl-NL"/>
        </w:rPr>
      </w:pPr>
      <w:r w:rsidRPr="006E535C">
        <w:rPr>
          <w:lang w:val="nl-NL"/>
        </w:rPr>
        <w:t xml:space="preserve">wanneer dat echt vanuit het Luxor wordt gedaan. Geloofwaardiger is dan misschien nog wel het verkeerde </w:t>
      </w:r>
    </w:p>
    <w:p w:rsidR="003C0BF3" w:rsidRPr="006E535C" w:rsidRDefault="003C0BF3" w:rsidP="00184B05">
      <w:pPr>
        <w:pStyle w:val="NoSpacing"/>
        <w:spacing w:line="276" w:lineRule="auto"/>
        <w:jc w:val="both"/>
        <w:rPr>
          <w:lang w:val="nl-NL"/>
        </w:rPr>
      </w:pPr>
      <w:r w:rsidRPr="006E535C">
        <w:rPr>
          <w:lang w:val="nl-NL"/>
        </w:rPr>
        <w:t xml:space="preserve">woord, maar in ieder geval wel persoonlijker dan dat het Luxor dat doet. </w:t>
      </w:r>
    </w:p>
    <w:p w:rsidR="003C0BF3" w:rsidRPr="006E535C" w:rsidRDefault="003C0BF3" w:rsidP="00184B05">
      <w:pPr>
        <w:pStyle w:val="NoSpacing"/>
        <w:spacing w:line="276" w:lineRule="auto"/>
        <w:jc w:val="both"/>
        <w:rPr>
          <w:lang w:val="nl-NL"/>
        </w:rPr>
      </w:pPr>
    </w:p>
    <w:p w:rsidR="003C0BF3" w:rsidRPr="006E535C" w:rsidRDefault="003C0BF3" w:rsidP="00184B05">
      <w:pPr>
        <w:pStyle w:val="NoSpacing"/>
        <w:spacing w:line="276" w:lineRule="auto"/>
        <w:jc w:val="both"/>
        <w:rPr>
          <w:lang w:val="nl-NL"/>
        </w:rPr>
      </w:pPr>
      <w:r w:rsidRPr="006E535C">
        <w:rPr>
          <w:lang w:val="nl-NL"/>
        </w:rPr>
        <w:t xml:space="preserve">BREGJE: </w:t>
      </w:r>
      <w:r w:rsidRPr="006E535C">
        <w:rPr>
          <w:i/>
          <w:lang w:val="nl-NL"/>
        </w:rPr>
        <w:t xml:space="preserve">Denk je wel dat jullie bij het Luxor nu voldoende doen aan social media? </w:t>
      </w:r>
    </w:p>
    <w:p w:rsidR="003C0BF3" w:rsidRPr="006E535C" w:rsidRDefault="003C0BF3" w:rsidP="00184B05">
      <w:pPr>
        <w:pStyle w:val="NoSpacing"/>
        <w:spacing w:line="276" w:lineRule="auto"/>
        <w:jc w:val="both"/>
        <w:rPr>
          <w:lang w:val="nl-NL"/>
        </w:rPr>
      </w:pPr>
      <w:r w:rsidRPr="006E535C">
        <w:rPr>
          <w:lang w:val="nl-NL"/>
        </w:rPr>
        <w:t xml:space="preserve">IVONNE: Ik denk wel dat er op dat gebied nog wat te winnen is. Maar ook dat is wel een dingetje van, niet te </w:t>
      </w:r>
    </w:p>
    <w:p w:rsidR="003C0BF3" w:rsidRPr="006E535C" w:rsidRDefault="003C0BF3" w:rsidP="00184B05">
      <w:pPr>
        <w:pStyle w:val="NoSpacing"/>
        <w:spacing w:line="276" w:lineRule="auto"/>
        <w:jc w:val="both"/>
        <w:rPr>
          <w:lang w:val="nl-NL"/>
        </w:rPr>
      </w:pPr>
      <w:r w:rsidRPr="006E535C">
        <w:rPr>
          <w:lang w:val="nl-NL"/>
        </w:rPr>
        <w:t xml:space="preserve">veel hooi op je vork nemen. Er moeten eerst andere projecten afgerond worden voordat we hier weer volop </w:t>
      </w:r>
    </w:p>
    <w:p w:rsidR="003C0BF3" w:rsidRPr="006E535C" w:rsidRDefault="003C0BF3" w:rsidP="00184B05">
      <w:pPr>
        <w:pStyle w:val="NoSpacing"/>
        <w:spacing w:line="276" w:lineRule="auto"/>
        <w:jc w:val="both"/>
        <w:rPr>
          <w:lang w:val="nl-NL"/>
        </w:rPr>
      </w:pPr>
      <w:r w:rsidRPr="006E535C">
        <w:rPr>
          <w:lang w:val="nl-NL"/>
        </w:rPr>
        <w:t xml:space="preserve">mee aan de slag kunnen. Maar ik denk wel dat wij al vrij actief zijn en dat er al aardig wat mee gedaan wordt. </w:t>
      </w:r>
    </w:p>
    <w:p w:rsidR="003C0BF3" w:rsidRPr="006E535C" w:rsidRDefault="003C0BF3" w:rsidP="00184B05">
      <w:pPr>
        <w:pStyle w:val="NoSpacing"/>
        <w:spacing w:line="276" w:lineRule="auto"/>
        <w:jc w:val="both"/>
        <w:rPr>
          <w:lang w:val="nl-NL"/>
        </w:rPr>
      </w:pPr>
      <w:r w:rsidRPr="006E535C">
        <w:rPr>
          <w:lang w:val="nl-NL"/>
        </w:rPr>
        <w:t xml:space="preserve">Vooral nu we bijvoorbeeld die Facebook link hebben, maar het is nog niet zo dat het standaard in de </w:t>
      </w:r>
    </w:p>
    <w:p w:rsidR="003C0BF3" w:rsidRPr="006E535C" w:rsidRDefault="003C0BF3" w:rsidP="00184B05">
      <w:pPr>
        <w:pStyle w:val="NoSpacing"/>
        <w:spacing w:line="276" w:lineRule="auto"/>
        <w:jc w:val="both"/>
        <w:rPr>
          <w:lang w:val="nl-NL"/>
        </w:rPr>
      </w:pPr>
      <w:r w:rsidRPr="006E535C">
        <w:rPr>
          <w:lang w:val="nl-NL"/>
        </w:rPr>
        <w:t xml:space="preserve">marketingstrategie zit. Meer zo van, ‘oh ja dat kunnen we ook nog doen’. Het is meer een beetje ad hoc. Maar </w:t>
      </w:r>
    </w:p>
    <w:p w:rsidR="003C0BF3" w:rsidRPr="006E535C" w:rsidRDefault="003C0BF3" w:rsidP="00184B05">
      <w:pPr>
        <w:pStyle w:val="NoSpacing"/>
        <w:spacing w:line="276" w:lineRule="auto"/>
        <w:jc w:val="both"/>
        <w:rPr>
          <w:lang w:val="nl-NL"/>
        </w:rPr>
      </w:pPr>
      <w:r w:rsidRPr="006E535C">
        <w:rPr>
          <w:lang w:val="nl-NL"/>
        </w:rPr>
        <w:t xml:space="preserve">het komt wel steeds vaker naar voren dat we er aan denken dat we daar ook iets mee moeten doen. Daar </w:t>
      </w:r>
    </w:p>
    <w:p w:rsidR="003C0BF3" w:rsidRPr="006E535C" w:rsidRDefault="003C0BF3" w:rsidP="00184B05">
      <w:pPr>
        <w:pStyle w:val="NoSpacing"/>
        <w:spacing w:line="276" w:lineRule="auto"/>
        <w:jc w:val="both"/>
        <w:rPr>
          <w:lang w:val="nl-NL"/>
        </w:rPr>
      </w:pPr>
      <w:r w:rsidRPr="006E535C">
        <w:rPr>
          <w:lang w:val="nl-NL"/>
        </w:rPr>
        <w:t xml:space="preserve">kunnen we dat dan nog wel wat mee. Maar dan praat ik wel redelijk voor mezelf, voor Desiree zal dat </w:t>
      </w:r>
    </w:p>
    <w:p w:rsidR="003C0BF3" w:rsidRPr="006E535C" w:rsidRDefault="003C0BF3" w:rsidP="00184B05">
      <w:pPr>
        <w:pStyle w:val="NoSpacing"/>
        <w:spacing w:line="276" w:lineRule="auto"/>
        <w:jc w:val="both"/>
        <w:rPr>
          <w:lang w:val="nl-NL"/>
        </w:rPr>
      </w:pPr>
      <w:r w:rsidRPr="006E535C">
        <w:rPr>
          <w:lang w:val="nl-NL"/>
        </w:rPr>
        <w:t xml:space="preserve">bijvoorbeeld heel anders zijn. Zij is daar veel bewuster en anders mee bezig dan dat ik daar mee bezig ben. Die </w:t>
      </w:r>
    </w:p>
    <w:p w:rsidR="003C0BF3" w:rsidRPr="006E535C" w:rsidRDefault="003C0BF3" w:rsidP="00184B05">
      <w:pPr>
        <w:pStyle w:val="NoSpacing"/>
        <w:spacing w:line="276" w:lineRule="auto"/>
        <w:jc w:val="both"/>
        <w:rPr>
          <w:lang w:val="nl-NL"/>
        </w:rPr>
      </w:pPr>
      <w:r w:rsidRPr="006E535C">
        <w:rPr>
          <w:lang w:val="nl-NL"/>
        </w:rPr>
        <w:t xml:space="preserve">zal daar eerder mee aan de slag gaan. </w:t>
      </w:r>
    </w:p>
    <w:p w:rsidR="003C0BF3" w:rsidRPr="006E535C" w:rsidRDefault="003C0BF3" w:rsidP="00184B05">
      <w:pPr>
        <w:pStyle w:val="NoSpacing"/>
        <w:spacing w:line="276" w:lineRule="auto"/>
        <w:jc w:val="both"/>
        <w:rPr>
          <w:lang w:val="nl-NL"/>
        </w:rPr>
      </w:pPr>
    </w:p>
    <w:p w:rsidR="003C0BF3" w:rsidRPr="006E535C" w:rsidRDefault="003C0BF3" w:rsidP="00184B05">
      <w:pPr>
        <w:pStyle w:val="NoSpacing"/>
        <w:spacing w:line="276" w:lineRule="auto"/>
        <w:jc w:val="both"/>
        <w:rPr>
          <w:lang w:val="nl-NL"/>
        </w:rPr>
      </w:pPr>
      <w:r w:rsidRPr="006E535C">
        <w:rPr>
          <w:lang w:val="nl-NL"/>
        </w:rPr>
        <w:t xml:space="preserve">BREGJE: </w:t>
      </w:r>
      <w:r w:rsidRPr="006E535C">
        <w:rPr>
          <w:i/>
          <w:lang w:val="nl-NL"/>
        </w:rPr>
        <w:t>Merk je dat het gebruik van social media effect heeft?</w:t>
      </w:r>
      <w:r w:rsidRPr="006E535C">
        <w:rPr>
          <w:lang w:val="nl-NL"/>
        </w:rPr>
        <w:t xml:space="preserve"> </w:t>
      </w:r>
    </w:p>
    <w:p w:rsidR="003C0BF3" w:rsidRPr="006E535C" w:rsidRDefault="003C0BF3" w:rsidP="00184B05">
      <w:pPr>
        <w:pStyle w:val="NoSpacing"/>
        <w:spacing w:line="276" w:lineRule="auto"/>
        <w:jc w:val="both"/>
        <w:rPr>
          <w:lang w:val="nl-NL"/>
        </w:rPr>
      </w:pPr>
      <w:r w:rsidRPr="006E535C">
        <w:rPr>
          <w:lang w:val="nl-NL"/>
        </w:rPr>
        <w:t xml:space="preserve">IVONNE: ik weet niet of dat er al rechtstreeks resultaten over zijn. Ik vind het wel grappig dat je echt merkt dat </w:t>
      </w:r>
    </w:p>
    <w:p w:rsidR="003C0BF3" w:rsidRPr="006E535C" w:rsidRDefault="003C0BF3" w:rsidP="00184B05">
      <w:pPr>
        <w:pStyle w:val="NoSpacing"/>
        <w:spacing w:line="276" w:lineRule="auto"/>
        <w:jc w:val="both"/>
        <w:rPr>
          <w:lang w:val="nl-NL"/>
        </w:rPr>
      </w:pPr>
      <w:r w:rsidRPr="006E535C">
        <w:rPr>
          <w:lang w:val="nl-NL"/>
        </w:rPr>
        <w:t xml:space="preserve">er heel veel gebeurd. En dat het wel degelijk bijdraagt aan de bekendheid van wat er hier speelt. En het leuke is </w:t>
      </w:r>
    </w:p>
    <w:p w:rsidR="003C0BF3" w:rsidRPr="006E535C" w:rsidRDefault="003C0BF3" w:rsidP="00184B05">
      <w:pPr>
        <w:pStyle w:val="NoSpacing"/>
        <w:spacing w:line="276" w:lineRule="auto"/>
        <w:jc w:val="both"/>
        <w:rPr>
          <w:lang w:val="nl-NL"/>
        </w:rPr>
      </w:pPr>
      <w:r w:rsidRPr="006E535C">
        <w:rPr>
          <w:lang w:val="nl-NL"/>
        </w:rPr>
        <w:t xml:space="preserve">dat met name dan ook artiesten zelf daar zelf heel erg de oorzaak van zijn. Bijvoorbeeld op het moment dat </w:t>
      </w:r>
    </w:p>
    <w:p w:rsidR="003C0BF3" w:rsidRPr="006E535C" w:rsidRDefault="003C0BF3" w:rsidP="00184B05">
      <w:pPr>
        <w:pStyle w:val="NoSpacing"/>
        <w:spacing w:line="276" w:lineRule="auto"/>
        <w:jc w:val="both"/>
        <w:rPr>
          <w:lang w:val="nl-NL"/>
        </w:rPr>
      </w:pPr>
      <w:r w:rsidRPr="006E535C">
        <w:rPr>
          <w:lang w:val="nl-NL"/>
        </w:rPr>
        <w:t xml:space="preserve">hier Jurk stond met Jeroen van Koningsbrugge en Dennis van de Ven. Die gasten hebben geloof ik één keer op </w:t>
      </w:r>
    </w:p>
    <w:p w:rsidR="003C0BF3" w:rsidRPr="006E535C" w:rsidRDefault="003C0BF3" w:rsidP="00184B05">
      <w:pPr>
        <w:pStyle w:val="NoSpacing"/>
        <w:spacing w:line="276" w:lineRule="auto"/>
        <w:jc w:val="both"/>
        <w:rPr>
          <w:lang w:val="nl-NL"/>
        </w:rPr>
      </w:pPr>
      <w:r w:rsidRPr="006E535C">
        <w:rPr>
          <w:lang w:val="nl-NL"/>
        </w:rPr>
        <w:t xml:space="preserve">Twitter gezet ‘er is een extra voorstelling in het Luxor bijgeboekt’, die is dan binnen no-time weer uitverkocht. </w:t>
      </w:r>
    </w:p>
    <w:p w:rsidR="003C0BF3" w:rsidRPr="006E535C" w:rsidRDefault="003C0BF3" w:rsidP="00184B05">
      <w:pPr>
        <w:pStyle w:val="NoSpacing"/>
        <w:spacing w:line="276" w:lineRule="auto"/>
        <w:jc w:val="both"/>
        <w:rPr>
          <w:lang w:val="nl-NL"/>
        </w:rPr>
      </w:pPr>
      <w:r w:rsidRPr="006E535C">
        <w:rPr>
          <w:lang w:val="nl-NL"/>
        </w:rPr>
        <w:t xml:space="preserve">Dan is het altijd de vraag of het eraan ligt dat het een populaire voorstelling is, waar al vraag naar was en dat </w:t>
      </w:r>
    </w:p>
    <w:p w:rsidR="003C0BF3" w:rsidRPr="006E535C" w:rsidRDefault="003C0BF3" w:rsidP="00184B05">
      <w:pPr>
        <w:pStyle w:val="NoSpacing"/>
        <w:spacing w:line="276" w:lineRule="auto"/>
        <w:jc w:val="both"/>
        <w:rPr>
          <w:lang w:val="nl-NL"/>
        </w:rPr>
      </w:pPr>
      <w:r w:rsidRPr="006E535C">
        <w:rPr>
          <w:lang w:val="nl-NL"/>
        </w:rPr>
        <w:t xml:space="preserve">het gewoon een kwestie van inkoppen was. Maar het werkt wel, het leeft wel en mensen lezen het wel. Het is </w:t>
      </w:r>
    </w:p>
    <w:p w:rsidR="003C0BF3" w:rsidRPr="006E535C" w:rsidRDefault="003C0BF3" w:rsidP="00184B05">
      <w:pPr>
        <w:pStyle w:val="NoSpacing"/>
        <w:spacing w:line="276" w:lineRule="auto"/>
        <w:jc w:val="both"/>
        <w:rPr>
          <w:lang w:val="nl-NL"/>
        </w:rPr>
      </w:pPr>
      <w:r w:rsidRPr="006E535C">
        <w:rPr>
          <w:lang w:val="nl-NL"/>
        </w:rPr>
        <w:t xml:space="preserve">natuurlijk ook verdomde handig dat je tegenwoordig in je broekzak op je mobiel alles bij je hebt. En dat je het </w:t>
      </w:r>
    </w:p>
    <w:p w:rsidR="003C0BF3" w:rsidRPr="006E535C" w:rsidRDefault="003C0BF3" w:rsidP="00184B05">
      <w:pPr>
        <w:pStyle w:val="NoSpacing"/>
        <w:spacing w:line="276" w:lineRule="auto"/>
        <w:jc w:val="both"/>
        <w:rPr>
          <w:lang w:val="nl-NL"/>
        </w:rPr>
      </w:pPr>
      <w:r w:rsidRPr="006E535C">
        <w:rPr>
          <w:lang w:val="nl-NL"/>
        </w:rPr>
        <w:t xml:space="preserve">in no-time in iedere vrije minuut kunt checken en dan heb je alweer 3 berichten gelezen. En heb je ook Luxor </w:t>
      </w:r>
    </w:p>
    <w:p w:rsidR="003C0BF3" w:rsidRPr="006E535C" w:rsidRDefault="003C0BF3" w:rsidP="00184B05">
      <w:pPr>
        <w:pStyle w:val="NoSpacing"/>
        <w:spacing w:line="276" w:lineRule="auto"/>
        <w:jc w:val="both"/>
        <w:rPr>
          <w:lang w:val="nl-NL"/>
        </w:rPr>
      </w:pPr>
      <w:r w:rsidRPr="006E535C">
        <w:rPr>
          <w:lang w:val="nl-NL"/>
        </w:rPr>
        <w:t xml:space="preserve">bij wijze van alweer twee keer voorbij zien komen. En dat werkt absoluut wel. Maar directe kaartverkoop weet </w:t>
      </w:r>
    </w:p>
    <w:p w:rsidR="003C0BF3" w:rsidRPr="006E535C" w:rsidRDefault="003C0BF3" w:rsidP="00184B05">
      <w:pPr>
        <w:pStyle w:val="NoSpacing"/>
        <w:spacing w:line="276" w:lineRule="auto"/>
        <w:jc w:val="both"/>
        <w:rPr>
          <w:lang w:val="nl-NL"/>
        </w:rPr>
      </w:pPr>
      <w:r w:rsidRPr="006E535C">
        <w:rPr>
          <w:lang w:val="nl-NL"/>
        </w:rPr>
        <w:t xml:space="preserve">ik niet, maar ik denk wel dat het absoluut een bijdrage geeft aan de marketing en aan de bekendheid van het </w:t>
      </w:r>
    </w:p>
    <w:p w:rsidR="003C0BF3" w:rsidRPr="006E535C" w:rsidRDefault="003C0BF3" w:rsidP="00184B05">
      <w:pPr>
        <w:pStyle w:val="NoSpacing"/>
        <w:spacing w:line="276" w:lineRule="auto"/>
        <w:jc w:val="both"/>
        <w:rPr>
          <w:lang w:val="nl-NL"/>
        </w:rPr>
      </w:pPr>
      <w:r w:rsidRPr="006E535C">
        <w:rPr>
          <w:lang w:val="nl-NL"/>
        </w:rPr>
        <w:t xml:space="preserve">theater. Er wordt meer over het Luxor gepraat. Desiree stuurt bijvoorbeeld ook weleens berichtjes over Luxor </w:t>
      </w:r>
    </w:p>
    <w:p w:rsidR="003C0BF3" w:rsidRPr="006E535C" w:rsidRDefault="003C0BF3" w:rsidP="00184B05">
      <w:pPr>
        <w:pStyle w:val="NoSpacing"/>
        <w:spacing w:line="276" w:lineRule="auto"/>
        <w:jc w:val="both"/>
        <w:rPr>
          <w:lang w:val="nl-NL"/>
        </w:rPr>
      </w:pPr>
      <w:r w:rsidRPr="006E535C">
        <w:rPr>
          <w:lang w:val="nl-NL"/>
        </w:rPr>
        <w:t xml:space="preserve">op Twitter en Luxor op Facebook en overal waar dan Luxor in genoemd is, dat zijn best wel leuke aantallen en </w:t>
      </w:r>
    </w:p>
    <w:p w:rsidR="003C0BF3" w:rsidRPr="006E535C" w:rsidRDefault="003C0BF3" w:rsidP="00184B05">
      <w:pPr>
        <w:pStyle w:val="NoSpacing"/>
        <w:spacing w:line="276" w:lineRule="auto"/>
        <w:jc w:val="both"/>
        <w:rPr>
          <w:lang w:val="nl-NL"/>
        </w:rPr>
      </w:pPr>
      <w:r w:rsidRPr="006E535C">
        <w:rPr>
          <w:lang w:val="nl-NL"/>
        </w:rPr>
        <w:t xml:space="preserve">ook best wel leuke berichten. </w:t>
      </w:r>
    </w:p>
    <w:p w:rsidR="003C0BF3" w:rsidRPr="006E535C" w:rsidRDefault="003C0BF3" w:rsidP="00184B05">
      <w:pPr>
        <w:pStyle w:val="NoSpacing"/>
        <w:spacing w:line="276" w:lineRule="auto"/>
        <w:jc w:val="both"/>
        <w:rPr>
          <w:lang w:val="nl-NL"/>
        </w:rPr>
      </w:pPr>
    </w:p>
    <w:p w:rsidR="003C0BF3" w:rsidRPr="006E535C" w:rsidRDefault="003C0BF3" w:rsidP="00184B05">
      <w:pPr>
        <w:pStyle w:val="NoSpacing"/>
        <w:spacing w:line="276" w:lineRule="auto"/>
        <w:jc w:val="both"/>
        <w:rPr>
          <w:i/>
          <w:lang w:val="nl-NL"/>
        </w:rPr>
      </w:pPr>
      <w:r w:rsidRPr="006E535C">
        <w:rPr>
          <w:lang w:val="nl-NL"/>
        </w:rPr>
        <w:t xml:space="preserve">BREGJE: </w:t>
      </w:r>
      <w:r w:rsidRPr="006E535C">
        <w:rPr>
          <w:i/>
          <w:lang w:val="nl-NL"/>
        </w:rPr>
        <w:t xml:space="preserve">Kunnen jullie dan ook gemakkelijk zien of dat positieve of negatieve berichten zijn die dan op die sites </w:t>
      </w:r>
    </w:p>
    <w:p w:rsidR="003C0BF3" w:rsidRPr="006E535C" w:rsidRDefault="003C0BF3" w:rsidP="00184B05">
      <w:pPr>
        <w:pStyle w:val="NoSpacing"/>
        <w:spacing w:line="276" w:lineRule="auto"/>
        <w:jc w:val="both"/>
        <w:rPr>
          <w:lang w:val="nl-NL"/>
        </w:rPr>
      </w:pPr>
      <w:r w:rsidRPr="006E535C">
        <w:rPr>
          <w:i/>
          <w:lang w:val="nl-NL"/>
        </w:rPr>
        <w:t xml:space="preserve">worden geplaatst? </w:t>
      </w:r>
    </w:p>
    <w:p w:rsidR="003C0BF3" w:rsidRPr="006E535C" w:rsidRDefault="003C0BF3" w:rsidP="00184B05">
      <w:pPr>
        <w:pStyle w:val="NoSpacing"/>
        <w:spacing w:line="276" w:lineRule="auto"/>
        <w:jc w:val="both"/>
        <w:rPr>
          <w:lang w:val="nl-NL"/>
        </w:rPr>
      </w:pPr>
      <w:r w:rsidRPr="006E535C">
        <w:rPr>
          <w:lang w:val="nl-NL"/>
        </w:rPr>
        <w:t xml:space="preserve">IVONNE: Dat weet ik niet. Misschien is het mogelijk dat Desiree daar nog antwoord op kan geven. Die zit daar </w:t>
      </w:r>
    </w:p>
    <w:p w:rsidR="003C0BF3" w:rsidRPr="006E535C" w:rsidRDefault="003C0BF3" w:rsidP="00184B05">
      <w:pPr>
        <w:pStyle w:val="NoSpacing"/>
        <w:spacing w:line="276" w:lineRule="auto"/>
        <w:jc w:val="both"/>
        <w:rPr>
          <w:lang w:val="nl-NL"/>
        </w:rPr>
      </w:pPr>
      <w:r w:rsidRPr="006E535C">
        <w:rPr>
          <w:lang w:val="nl-NL"/>
        </w:rPr>
        <w:t xml:space="preserve">wel veel meer in dan ik. Zij is daar gewoon veel vrijer in en veel meer mee bezig dan ik. Ik merk dat ik gewoon </w:t>
      </w:r>
    </w:p>
    <w:p w:rsidR="003C0BF3" w:rsidRPr="006E535C" w:rsidRDefault="003C0BF3" w:rsidP="00184B05">
      <w:pPr>
        <w:pStyle w:val="NoSpacing"/>
        <w:spacing w:line="276" w:lineRule="auto"/>
        <w:jc w:val="both"/>
        <w:rPr>
          <w:lang w:val="nl-NL"/>
        </w:rPr>
      </w:pPr>
      <w:r w:rsidRPr="006E535C">
        <w:rPr>
          <w:lang w:val="nl-NL"/>
        </w:rPr>
        <w:t xml:space="preserve">niet goed weet hoe ver je moet gaan. Wat zet je er wel op en wat niet meer. En Desiree is daar veel makkelijker </w:t>
      </w:r>
    </w:p>
    <w:p w:rsidR="003C0BF3" w:rsidRPr="006E535C" w:rsidRDefault="003C0BF3" w:rsidP="00184B05">
      <w:pPr>
        <w:pStyle w:val="NoSpacing"/>
        <w:spacing w:line="276" w:lineRule="auto"/>
        <w:jc w:val="both"/>
        <w:rPr>
          <w:lang w:val="nl-NL"/>
        </w:rPr>
      </w:pPr>
      <w:r w:rsidRPr="006E535C">
        <w:rPr>
          <w:lang w:val="nl-NL"/>
        </w:rPr>
        <w:t xml:space="preserve">en open in. </w:t>
      </w:r>
    </w:p>
    <w:p w:rsidR="003C0BF3" w:rsidRPr="006E535C" w:rsidRDefault="003C0BF3" w:rsidP="00184B05">
      <w:pPr>
        <w:pStyle w:val="NoSpacing"/>
        <w:spacing w:line="276" w:lineRule="auto"/>
        <w:jc w:val="both"/>
        <w:rPr>
          <w:lang w:val="nl-NL"/>
        </w:rPr>
      </w:pPr>
    </w:p>
    <w:p w:rsidR="003C0BF3" w:rsidRPr="006E535C" w:rsidRDefault="003C0BF3" w:rsidP="00184B05">
      <w:pPr>
        <w:pStyle w:val="NoSpacing"/>
        <w:spacing w:line="276" w:lineRule="auto"/>
        <w:jc w:val="both"/>
        <w:rPr>
          <w:lang w:val="nl-NL"/>
        </w:rPr>
      </w:pPr>
      <w:r w:rsidRPr="006E535C">
        <w:rPr>
          <w:lang w:val="nl-NL"/>
        </w:rPr>
        <w:t xml:space="preserve">BREGJE: </w:t>
      </w:r>
      <w:r w:rsidRPr="006E535C">
        <w:rPr>
          <w:i/>
          <w:lang w:val="nl-NL"/>
        </w:rPr>
        <w:t xml:space="preserve">Je geeft al aan, je kunt wel al een beetje zien hoeveel er over het Luxor wordt gesproken. </w:t>
      </w:r>
    </w:p>
    <w:p w:rsidR="003C0BF3" w:rsidRPr="006E535C" w:rsidRDefault="003C0BF3" w:rsidP="00184B05">
      <w:pPr>
        <w:pStyle w:val="NoSpacing"/>
        <w:spacing w:line="276" w:lineRule="auto"/>
        <w:jc w:val="both"/>
        <w:rPr>
          <w:lang w:val="nl-NL"/>
        </w:rPr>
      </w:pPr>
      <w:r w:rsidRPr="006E535C">
        <w:rPr>
          <w:lang w:val="nl-NL"/>
        </w:rPr>
        <w:t xml:space="preserve">IVONNE: Ja dat wordt ook heel erg gestimuleerd. Want dat gaat niet alleen om de marketingmedewerkers, </w:t>
      </w:r>
    </w:p>
    <w:p w:rsidR="003C0BF3" w:rsidRPr="006E535C" w:rsidRDefault="003C0BF3" w:rsidP="00184B05">
      <w:pPr>
        <w:pStyle w:val="NoSpacing"/>
        <w:spacing w:line="276" w:lineRule="auto"/>
        <w:jc w:val="both"/>
        <w:rPr>
          <w:lang w:val="nl-NL"/>
        </w:rPr>
      </w:pPr>
      <w:r w:rsidRPr="006E535C">
        <w:rPr>
          <w:lang w:val="nl-NL"/>
        </w:rPr>
        <w:t xml:space="preserve">maar ook mensen van de kassa die er iets opzetten of medewerkers van de publieksservice die op hun </w:t>
      </w:r>
    </w:p>
    <w:p w:rsidR="003C0BF3" w:rsidRPr="006E535C" w:rsidRDefault="003C0BF3" w:rsidP="00184B05">
      <w:pPr>
        <w:pStyle w:val="NoSpacing"/>
        <w:spacing w:line="276" w:lineRule="auto"/>
        <w:jc w:val="both"/>
        <w:rPr>
          <w:lang w:val="nl-NL"/>
        </w:rPr>
      </w:pPr>
      <w:r w:rsidRPr="006E535C">
        <w:rPr>
          <w:lang w:val="nl-NL"/>
        </w:rPr>
        <w:t xml:space="preserve">Facebook zetten ‘ja vanavond weer naar het Luxor!’. Dat is alleen maar positief. En vooral heel veel artiesten </w:t>
      </w:r>
    </w:p>
    <w:p w:rsidR="003C0BF3" w:rsidRPr="006E535C" w:rsidRDefault="003C0BF3" w:rsidP="00184B05">
      <w:pPr>
        <w:pStyle w:val="NoSpacing"/>
        <w:spacing w:line="276" w:lineRule="auto"/>
        <w:jc w:val="both"/>
        <w:rPr>
          <w:lang w:val="nl-NL"/>
        </w:rPr>
      </w:pPr>
      <w:r w:rsidRPr="006E535C">
        <w:rPr>
          <w:lang w:val="nl-NL"/>
        </w:rPr>
        <w:t xml:space="preserve">die er mee bezig zijn. Bijvoorbeeld een Dolf Jansen die erop zet ‘vanavond naar Rotterdam naar het Luxor’. Of </w:t>
      </w:r>
    </w:p>
    <w:p w:rsidR="003C0BF3" w:rsidRPr="006E535C" w:rsidRDefault="003C0BF3" w:rsidP="00184B05">
      <w:pPr>
        <w:pStyle w:val="NoSpacing"/>
        <w:spacing w:line="276" w:lineRule="auto"/>
        <w:jc w:val="both"/>
        <w:rPr>
          <w:lang w:val="nl-NL"/>
        </w:rPr>
      </w:pPr>
      <w:r w:rsidRPr="006E535C">
        <w:rPr>
          <w:lang w:val="nl-NL"/>
        </w:rPr>
        <w:t xml:space="preserve">een Jeroen van Koningsbrugge die heel actief twittert. Maar ook een Stevie Ann die op haar Twitter zet ‘over </w:t>
      </w:r>
    </w:p>
    <w:p w:rsidR="003C0BF3" w:rsidRPr="006E535C" w:rsidRDefault="003C0BF3" w:rsidP="00184B05">
      <w:pPr>
        <w:pStyle w:val="NoSpacing"/>
        <w:spacing w:line="276" w:lineRule="auto"/>
        <w:jc w:val="both"/>
        <w:rPr>
          <w:lang w:val="nl-NL"/>
        </w:rPr>
      </w:pPr>
      <w:r w:rsidRPr="006E535C">
        <w:rPr>
          <w:lang w:val="nl-NL"/>
        </w:rPr>
        <w:t xml:space="preserve">10 dagen komt mijn nieuwe cd uit’. En dat plaatsen wij dan weer op onze website, dat wordt dan gelinked. </w:t>
      </w:r>
    </w:p>
    <w:p w:rsidR="003C0BF3" w:rsidRPr="006E535C" w:rsidRDefault="003C0BF3" w:rsidP="00184B05">
      <w:pPr>
        <w:pStyle w:val="NoSpacing"/>
        <w:spacing w:line="276" w:lineRule="auto"/>
        <w:jc w:val="both"/>
        <w:rPr>
          <w:lang w:val="nl-NL"/>
        </w:rPr>
      </w:pPr>
    </w:p>
    <w:p w:rsidR="003C0BF3" w:rsidRPr="006E535C" w:rsidRDefault="003C0BF3" w:rsidP="00184B05">
      <w:pPr>
        <w:pStyle w:val="NoSpacing"/>
        <w:spacing w:line="276" w:lineRule="auto"/>
        <w:jc w:val="both"/>
        <w:rPr>
          <w:lang w:val="nl-NL"/>
        </w:rPr>
      </w:pPr>
      <w:r w:rsidRPr="006E535C">
        <w:rPr>
          <w:lang w:val="nl-NL"/>
        </w:rPr>
        <w:t xml:space="preserve">BREGJE: </w:t>
      </w:r>
      <w:r w:rsidRPr="006E535C">
        <w:rPr>
          <w:i/>
          <w:lang w:val="nl-NL"/>
        </w:rPr>
        <w:t>Welke mogelijkheden denk jij dat social media nog voor het Luxor heeft?</w:t>
      </w:r>
      <w:r w:rsidRPr="006E535C">
        <w:rPr>
          <w:lang w:val="nl-NL"/>
        </w:rPr>
        <w:t xml:space="preserve"> </w:t>
      </w:r>
    </w:p>
    <w:p w:rsidR="003C0BF3" w:rsidRPr="006E535C" w:rsidRDefault="003C0BF3" w:rsidP="00184B05">
      <w:pPr>
        <w:pStyle w:val="NoSpacing"/>
        <w:spacing w:line="276" w:lineRule="auto"/>
        <w:jc w:val="both"/>
        <w:rPr>
          <w:lang w:val="nl-NL"/>
        </w:rPr>
      </w:pPr>
      <w:r w:rsidRPr="006E535C">
        <w:rPr>
          <w:lang w:val="nl-NL"/>
        </w:rPr>
        <w:t xml:space="preserve">IVONNE: Ik denk misschien wel dat op het gebied van gerichte marketing nog wat te winnen valt. Dus op het </w:t>
      </w:r>
    </w:p>
    <w:p w:rsidR="003C0BF3" w:rsidRPr="006E535C" w:rsidRDefault="003C0BF3" w:rsidP="00184B05">
      <w:pPr>
        <w:pStyle w:val="NoSpacing"/>
        <w:spacing w:line="276" w:lineRule="auto"/>
        <w:jc w:val="both"/>
        <w:rPr>
          <w:lang w:val="nl-NL"/>
        </w:rPr>
      </w:pPr>
      <w:r w:rsidRPr="006E535C">
        <w:rPr>
          <w:lang w:val="nl-NL"/>
        </w:rPr>
        <w:t xml:space="preserve">moment dat je social media echt gericht gaat inzetten dat je dan wel echt meer bereikt. Als je bijvoorbeeld een </w:t>
      </w:r>
    </w:p>
    <w:p w:rsidR="003C0BF3" w:rsidRPr="006E535C" w:rsidRDefault="003C0BF3" w:rsidP="00184B05">
      <w:pPr>
        <w:pStyle w:val="NoSpacing"/>
        <w:spacing w:line="276" w:lineRule="auto"/>
        <w:jc w:val="both"/>
        <w:rPr>
          <w:lang w:val="nl-NL"/>
        </w:rPr>
      </w:pPr>
      <w:r w:rsidRPr="006E535C">
        <w:rPr>
          <w:lang w:val="nl-NL"/>
        </w:rPr>
        <w:t xml:space="preserve">Facebook account van het Luxor aanmaakt, dat je daar dan een soort groep krijgt van Luxor fans. Ik denk dat </w:t>
      </w:r>
    </w:p>
    <w:p w:rsidR="003C0BF3" w:rsidRPr="006E535C" w:rsidRDefault="003C0BF3" w:rsidP="00184B05">
      <w:pPr>
        <w:pStyle w:val="NoSpacing"/>
        <w:spacing w:line="276" w:lineRule="auto"/>
        <w:jc w:val="both"/>
        <w:rPr>
          <w:lang w:val="nl-NL"/>
        </w:rPr>
      </w:pPr>
      <w:r w:rsidRPr="006E535C">
        <w:rPr>
          <w:lang w:val="nl-NL"/>
        </w:rPr>
        <w:t xml:space="preserve">daar nog wel wat te winnen is. Daar kun je dan ongeveer kosteloos, want het plaatsen van zo’n berichtje kost </w:t>
      </w:r>
    </w:p>
    <w:p w:rsidR="003C0BF3" w:rsidRPr="006E535C" w:rsidRDefault="003C0BF3" w:rsidP="00184B05">
      <w:pPr>
        <w:pStyle w:val="NoSpacing"/>
        <w:spacing w:line="276" w:lineRule="auto"/>
        <w:jc w:val="both"/>
        <w:rPr>
          <w:lang w:val="nl-NL"/>
        </w:rPr>
      </w:pPr>
      <w:r w:rsidRPr="006E535C">
        <w:rPr>
          <w:lang w:val="nl-NL"/>
        </w:rPr>
        <w:t xml:space="preserve">ongeveer 3 minuten, nog heel veel doen. Daarbij denk ik wel dat je je wel altijd moet afvragen of dat social </w:t>
      </w:r>
    </w:p>
    <w:p w:rsidR="003C0BF3" w:rsidRPr="006E535C" w:rsidRDefault="003C0BF3" w:rsidP="00184B05">
      <w:pPr>
        <w:pStyle w:val="NoSpacing"/>
        <w:spacing w:line="276" w:lineRule="auto"/>
        <w:jc w:val="both"/>
        <w:rPr>
          <w:lang w:val="nl-NL"/>
        </w:rPr>
      </w:pPr>
      <w:r w:rsidRPr="006E535C">
        <w:rPr>
          <w:lang w:val="nl-NL"/>
        </w:rPr>
        <w:t xml:space="preserve">media het ook helemaal gaat overnemen en winnen van traditionele media. Ik denk namelijk dat dat niet gaat, </w:t>
      </w:r>
    </w:p>
    <w:p w:rsidR="003C0BF3" w:rsidRPr="006E535C" w:rsidRDefault="003C0BF3" w:rsidP="00184B05">
      <w:pPr>
        <w:pStyle w:val="NoSpacing"/>
        <w:spacing w:line="276" w:lineRule="auto"/>
        <w:jc w:val="both"/>
        <w:rPr>
          <w:lang w:val="nl-NL"/>
        </w:rPr>
      </w:pPr>
      <w:r w:rsidRPr="006E535C">
        <w:rPr>
          <w:lang w:val="nl-NL"/>
        </w:rPr>
        <w:t xml:space="preserve">maar dat ze elkaar eerder versterken. Zo werkt dat met alles in marketingcommunicatie. Het is natuurlijk een </w:t>
      </w:r>
    </w:p>
    <w:p w:rsidR="003C0BF3" w:rsidRPr="006E535C" w:rsidRDefault="003C0BF3" w:rsidP="00184B05">
      <w:pPr>
        <w:pStyle w:val="NoSpacing"/>
        <w:spacing w:line="276" w:lineRule="auto"/>
        <w:jc w:val="both"/>
        <w:rPr>
          <w:lang w:val="nl-NL"/>
        </w:rPr>
      </w:pPr>
      <w:r w:rsidRPr="006E535C">
        <w:rPr>
          <w:lang w:val="nl-NL"/>
        </w:rPr>
        <w:t xml:space="preserve">opsomming van alles. Het is én een driehoeksbord én een bericht in de krant lezen én een affiche zien én een </w:t>
      </w:r>
    </w:p>
    <w:p w:rsidR="003C0BF3" w:rsidRPr="006E535C" w:rsidRDefault="003C0BF3" w:rsidP="00184B05">
      <w:pPr>
        <w:pStyle w:val="NoSpacing"/>
        <w:spacing w:line="276" w:lineRule="auto"/>
        <w:jc w:val="both"/>
        <w:rPr>
          <w:lang w:val="nl-NL"/>
        </w:rPr>
      </w:pPr>
      <w:r w:rsidRPr="006E535C">
        <w:rPr>
          <w:lang w:val="nl-NL"/>
        </w:rPr>
        <w:t xml:space="preserve">spotje of interview op de radio. Het is natuurlijk een opsomming van alles. Ik denk wel dat daar social media </w:t>
      </w:r>
    </w:p>
    <w:p w:rsidR="003C0BF3" w:rsidRPr="006E535C" w:rsidRDefault="003C0BF3" w:rsidP="00184B05">
      <w:pPr>
        <w:pStyle w:val="NoSpacing"/>
        <w:spacing w:line="276" w:lineRule="auto"/>
        <w:jc w:val="both"/>
        <w:rPr>
          <w:lang w:val="nl-NL"/>
        </w:rPr>
      </w:pPr>
      <w:r w:rsidRPr="006E535C">
        <w:rPr>
          <w:lang w:val="nl-NL"/>
        </w:rPr>
        <w:t xml:space="preserve">een groeiende factor in is. Dus dat je het niet over het hoofd moet zien en dat je het niet moet onderschatten. </w:t>
      </w:r>
    </w:p>
    <w:p w:rsidR="003C0BF3" w:rsidRPr="006E535C" w:rsidRDefault="003C0BF3" w:rsidP="00184B05">
      <w:pPr>
        <w:pStyle w:val="NoSpacing"/>
        <w:spacing w:line="276" w:lineRule="auto"/>
        <w:jc w:val="both"/>
        <w:rPr>
          <w:lang w:val="nl-NL"/>
        </w:rPr>
      </w:pPr>
      <w:r w:rsidRPr="006E535C">
        <w:rPr>
          <w:lang w:val="nl-NL"/>
        </w:rPr>
        <w:t xml:space="preserve">Dus dat er echt nog wel dingen in te halen zijn. Dat is dan meer actiever en gerichter met groepen bezig zijn. </w:t>
      </w:r>
    </w:p>
    <w:p w:rsidR="003C0BF3" w:rsidRPr="006E535C" w:rsidRDefault="003C0BF3" w:rsidP="00184B05">
      <w:pPr>
        <w:pStyle w:val="NoSpacing"/>
        <w:spacing w:line="276" w:lineRule="auto"/>
        <w:jc w:val="both"/>
        <w:rPr>
          <w:lang w:val="nl-NL"/>
        </w:rPr>
      </w:pPr>
      <w:r w:rsidRPr="006E535C">
        <w:rPr>
          <w:lang w:val="nl-NL"/>
        </w:rPr>
        <w:t xml:space="preserve">Dat je dus misschien interessevlakken in kan maken. Dat je dus niet iedereen spamt met jeugdvoorstellingen, </w:t>
      </w:r>
    </w:p>
    <w:p w:rsidR="003C0BF3" w:rsidRPr="006E535C" w:rsidRDefault="003C0BF3" w:rsidP="00184B05">
      <w:pPr>
        <w:pStyle w:val="NoSpacing"/>
        <w:spacing w:line="276" w:lineRule="auto"/>
        <w:jc w:val="both"/>
        <w:rPr>
          <w:lang w:val="nl-NL"/>
        </w:rPr>
      </w:pPr>
      <w:r w:rsidRPr="006E535C">
        <w:rPr>
          <w:lang w:val="nl-NL"/>
        </w:rPr>
        <w:t>maar dat je daar heel goed een onderscheid in kan maken. Dus ik denk dat er wel nog wat te winnen is.</w:t>
      </w:r>
    </w:p>
    <w:p w:rsidR="003C0BF3" w:rsidRDefault="003C0BF3" w:rsidP="00184B05">
      <w:pPr>
        <w:pStyle w:val="NoSpacing"/>
        <w:spacing w:line="276" w:lineRule="auto"/>
        <w:jc w:val="both"/>
        <w:rPr>
          <w:sz w:val="22"/>
          <w:szCs w:val="22"/>
          <w:lang w:val="nl-NL"/>
        </w:rPr>
      </w:pPr>
    </w:p>
    <w:sectPr w:rsidR="003C0BF3" w:rsidSect="0020118A">
      <w:pgSz w:w="11906" w:h="16838" w:code="9"/>
      <w:pgMar w:top="1418" w:right="1418" w:bottom="1418" w:left="1418" w:header="454" w:footer="0" w:gutter="0"/>
      <w:cols w:space="708"/>
      <w:titlePg/>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C0BF3" w:rsidRDefault="003C0BF3" w:rsidP="007F7887">
      <w:r>
        <w:separator/>
      </w:r>
    </w:p>
  </w:endnote>
  <w:endnote w:type="continuationSeparator" w:id="1">
    <w:p w:rsidR="003C0BF3" w:rsidRDefault="003C0BF3" w:rsidP="007F788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0BF3" w:rsidRPr="009B7EA9" w:rsidRDefault="003C0BF3" w:rsidP="004B088E">
    <w:pPr>
      <w:pStyle w:val="Footer"/>
      <w:pBdr>
        <w:top w:val="thinThickSmallGap" w:sz="24" w:space="1" w:color="143841"/>
      </w:pBdr>
      <w:tabs>
        <w:tab w:val="clear" w:pos="4536"/>
      </w:tabs>
      <w:rPr>
        <w:lang w:val="nl-NL"/>
      </w:rPr>
    </w:pPr>
    <w:r>
      <w:rPr>
        <w:lang w:val="nl-NL"/>
      </w:rPr>
      <w:t>Crisis in Theater</w:t>
    </w:r>
    <w:r w:rsidRPr="00C71C7B">
      <w:rPr>
        <w:lang w:val="nl-NL"/>
      </w:rPr>
      <w:t>land: Uitdaging of einde voorstelling?</w:t>
    </w:r>
    <w:r>
      <w:rPr>
        <w:lang w:val="nl-NL"/>
      </w:rPr>
      <w:t xml:space="preserve"> – Bachelor Thesis Marketing – R. Jansen</w:t>
    </w:r>
    <w:r w:rsidRPr="009B7EA9">
      <w:rPr>
        <w:lang w:val="nl-NL"/>
      </w:rPr>
      <w:tab/>
      <w:t xml:space="preserve">Pagina </w:t>
    </w:r>
    <w:r w:rsidRPr="009B7EA9">
      <w:rPr>
        <w:lang w:val="nl-NL"/>
      </w:rPr>
      <w:fldChar w:fldCharType="begin"/>
    </w:r>
    <w:r w:rsidRPr="009B7EA9">
      <w:rPr>
        <w:lang w:val="nl-NL"/>
      </w:rPr>
      <w:instrText xml:space="preserve"> PAGE   \* MERGEFORMAT </w:instrText>
    </w:r>
    <w:r w:rsidRPr="009B7EA9">
      <w:rPr>
        <w:lang w:val="nl-NL"/>
      </w:rPr>
      <w:fldChar w:fldCharType="separate"/>
    </w:r>
    <w:r>
      <w:rPr>
        <w:noProof/>
        <w:lang w:val="nl-NL"/>
      </w:rPr>
      <w:t>40</w:t>
    </w:r>
    <w:r w:rsidRPr="009B7EA9">
      <w:rPr>
        <w:lang w:val="nl-NL"/>
      </w:rPr>
      <w:fldChar w:fldCharType="end"/>
    </w:r>
  </w:p>
  <w:p w:rsidR="003C0BF3" w:rsidRDefault="003C0BF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C0BF3" w:rsidRDefault="003C0BF3" w:rsidP="007F7887">
      <w:r>
        <w:separator/>
      </w:r>
    </w:p>
  </w:footnote>
  <w:footnote w:type="continuationSeparator" w:id="1">
    <w:p w:rsidR="003C0BF3" w:rsidRDefault="003C0BF3" w:rsidP="007F788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816229"/>
    <w:multiLevelType w:val="multilevel"/>
    <w:tmpl w:val="FFB2F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402949"/>
    <w:multiLevelType w:val="hybridMultilevel"/>
    <w:tmpl w:val="375E5AD2"/>
    <w:lvl w:ilvl="0" w:tplc="04130009">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08DA504E"/>
    <w:multiLevelType w:val="hybridMultilevel"/>
    <w:tmpl w:val="9EC0D98E"/>
    <w:lvl w:ilvl="0" w:tplc="EB4E9C20">
      <w:start w:val="2"/>
      <w:numFmt w:val="bullet"/>
      <w:lvlText w:val="-"/>
      <w:lvlJc w:val="left"/>
      <w:pPr>
        <w:ind w:left="1080" w:hanging="360"/>
      </w:pPr>
      <w:rPr>
        <w:rFonts w:ascii="Calibri" w:eastAsia="Times New Roman" w:hAnsi="Calibri" w:hint="default"/>
      </w:rPr>
    </w:lvl>
    <w:lvl w:ilvl="1" w:tplc="04130003" w:tentative="1">
      <w:start w:val="1"/>
      <w:numFmt w:val="bullet"/>
      <w:lvlText w:val="o"/>
      <w:lvlJc w:val="left"/>
      <w:pPr>
        <w:ind w:left="1800" w:hanging="360"/>
      </w:pPr>
      <w:rPr>
        <w:rFonts w:ascii="Courier New" w:hAnsi="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3">
    <w:nsid w:val="09460049"/>
    <w:multiLevelType w:val="multilevel"/>
    <w:tmpl w:val="4A0E8582"/>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4">
    <w:nsid w:val="0CA962E8"/>
    <w:multiLevelType w:val="hybridMultilevel"/>
    <w:tmpl w:val="AFC6C1A8"/>
    <w:lvl w:ilvl="0" w:tplc="EE829CE8">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5">
    <w:nsid w:val="0F9049C1"/>
    <w:multiLevelType w:val="hybridMultilevel"/>
    <w:tmpl w:val="93B29230"/>
    <w:lvl w:ilvl="0" w:tplc="244A8464">
      <w:start w:val="2"/>
      <w:numFmt w:val="bullet"/>
      <w:lvlText w:val=""/>
      <w:lvlJc w:val="left"/>
      <w:pPr>
        <w:ind w:left="1068" w:hanging="360"/>
      </w:pPr>
      <w:rPr>
        <w:rFonts w:ascii="Symbol" w:eastAsia="Times New Roman" w:hAnsi="Symbol" w:hint="default"/>
      </w:rPr>
    </w:lvl>
    <w:lvl w:ilvl="1" w:tplc="04130003" w:tentative="1">
      <w:start w:val="1"/>
      <w:numFmt w:val="bullet"/>
      <w:lvlText w:val="o"/>
      <w:lvlJc w:val="left"/>
      <w:pPr>
        <w:ind w:left="1788" w:hanging="360"/>
      </w:pPr>
      <w:rPr>
        <w:rFonts w:ascii="Courier New" w:hAnsi="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6">
    <w:nsid w:val="12BA1DF8"/>
    <w:multiLevelType w:val="hybridMultilevel"/>
    <w:tmpl w:val="678269C4"/>
    <w:lvl w:ilvl="0" w:tplc="0A56F4A2">
      <w:start w:val="1"/>
      <w:numFmt w:val="decimal"/>
      <w:lvlText w:val="%1."/>
      <w:lvlJc w:val="left"/>
      <w:pPr>
        <w:ind w:left="720" w:hanging="360"/>
      </w:pPr>
      <w:rPr>
        <w:rFonts w:cs="Times New Roman" w:hint="default"/>
        <w:b/>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7">
    <w:nsid w:val="13962128"/>
    <w:multiLevelType w:val="hybridMultilevel"/>
    <w:tmpl w:val="9B5A41B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1F6C36E2"/>
    <w:multiLevelType w:val="hybridMultilevel"/>
    <w:tmpl w:val="0F28DE1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1FB17951"/>
    <w:multiLevelType w:val="hybridMultilevel"/>
    <w:tmpl w:val="897C04E0"/>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0">
    <w:nsid w:val="2A5B14F2"/>
    <w:multiLevelType w:val="hybridMultilevel"/>
    <w:tmpl w:val="0B367BEA"/>
    <w:lvl w:ilvl="0" w:tplc="1AA21A7A">
      <w:start w:val="1"/>
      <w:numFmt w:val="bullet"/>
      <w:lvlText w:val="-"/>
      <w:lvlJc w:val="left"/>
      <w:pPr>
        <w:ind w:left="720" w:hanging="360"/>
      </w:pPr>
      <w:rPr>
        <w:rFonts w:ascii="Calibri" w:eastAsia="Times New Roman" w:hAnsi="Calibri"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36895F76"/>
    <w:multiLevelType w:val="hybridMultilevel"/>
    <w:tmpl w:val="2D9C3F06"/>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2">
    <w:nsid w:val="36B279DE"/>
    <w:multiLevelType w:val="hybridMultilevel"/>
    <w:tmpl w:val="B202A13A"/>
    <w:lvl w:ilvl="0" w:tplc="04130009">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38681AF9"/>
    <w:multiLevelType w:val="hybridMultilevel"/>
    <w:tmpl w:val="5A828732"/>
    <w:lvl w:ilvl="0" w:tplc="EE1C5276">
      <w:start w:val="1"/>
      <w:numFmt w:val="decimal"/>
      <w:lvlText w:val="%1."/>
      <w:lvlJc w:val="left"/>
      <w:pPr>
        <w:ind w:left="720" w:hanging="360"/>
      </w:pPr>
      <w:rPr>
        <w:rFonts w:cs="Times New Roman" w:hint="default"/>
        <w:i w:val="0"/>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4">
    <w:nsid w:val="3A451ECD"/>
    <w:multiLevelType w:val="hybridMultilevel"/>
    <w:tmpl w:val="897C04E0"/>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5">
    <w:nsid w:val="3BB261F5"/>
    <w:multiLevelType w:val="multilevel"/>
    <w:tmpl w:val="0413001F"/>
    <w:lvl w:ilvl="0">
      <w:start w:val="1"/>
      <w:numFmt w:val="decimal"/>
      <w:lvlText w:val="%1."/>
      <w:lvlJc w:val="left"/>
      <w:pPr>
        <w:ind w:left="360" w:hanging="360"/>
      </w:pPr>
      <w:rPr>
        <w:rFonts w:cs="Times New Roman" w:hint="default"/>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16">
    <w:nsid w:val="3CFF334A"/>
    <w:multiLevelType w:val="hybridMultilevel"/>
    <w:tmpl w:val="C3D07B30"/>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7">
    <w:nsid w:val="4A7820E1"/>
    <w:multiLevelType w:val="hybridMultilevel"/>
    <w:tmpl w:val="897C04E0"/>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8">
    <w:nsid w:val="4E72401C"/>
    <w:multiLevelType w:val="hybridMultilevel"/>
    <w:tmpl w:val="10A295B0"/>
    <w:lvl w:ilvl="0" w:tplc="4154824C">
      <w:numFmt w:val="bullet"/>
      <w:lvlText w:val="-"/>
      <w:lvlJc w:val="left"/>
      <w:pPr>
        <w:ind w:left="1080" w:hanging="360"/>
      </w:pPr>
      <w:rPr>
        <w:rFonts w:ascii="Calibri" w:eastAsia="Times New Roman" w:hAnsi="Calibri" w:hint="default"/>
      </w:rPr>
    </w:lvl>
    <w:lvl w:ilvl="1" w:tplc="04130003" w:tentative="1">
      <w:start w:val="1"/>
      <w:numFmt w:val="bullet"/>
      <w:lvlText w:val="o"/>
      <w:lvlJc w:val="left"/>
      <w:pPr>
        <w:ind w:left="1800" w:hanging="360"/>
      </w:pPr>
      <w:rPr>
        <w:rFonts w:ascii="Courier New" w:hAnsi="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9">
    <w:nsid w:val="57C15A51"/>
    <w:multiLevelType w:val="hybridMultilevel"/>
    <w:tmpl w:val="5E7637BC"/>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0">
    <w:nsid w:val="58EB6E78"/>
    <w:multiLevelType w:val="hybridMultilevel"/>
    <w:tmpl w:val="86921EE0"/>
    <w:lvl w:ilvl="0" w:tplc="244A8464">
      <w:start w:val="2"/>
      <w:numFmt w:val="bullet"/>
      <w:lvlText w:val=""/>
      <w:lvlJc w:val="left"/>
      <w:pPr>
        <w:ind w:left="1068" w:hanging="360"/>
      </w:pPr>
      <w:rPr>
        <w:rFonts w:ascii="Symbol" w:eastAsia="Times New Roman"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nsid w:val="5B4F24D9"/>
    <w:multiLevelType w:val="hybridMultilevel"/>
    <w:tmpl w:val="897C04E0"/>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2">
    <w:nsid w:val="6104242A"/>
    <w:multiLevelType w:val="hybridMultilevel"/>
    <w:tmpl w:val="DB76EA48"/>
    <w:lvl w:ilvl="0" w:tplc="04130009">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nsid w:val="6FF02553"/>
    <w:multiLevelType w:val="hybridMultilevel"/>
    <w:tmpl w:val="3558CFE2"/>
    <w:lvl w:ilvl="0" w:tplc="0540D3B4">
      <w:start w:val="3"/>
      <w:numFmt w:val="bullet"/>
      <w:lvlText w:val=""/>
      <w:lvlJc w:val="left"/>
      <w:pPr>
        <w:ind w:left="720" w:hanging="360"/>
      </w:pPr>
      <w:rPr>
        <w:rFonts w:ascii="Symbol" w:eastAsia="Times New Roman" w:hAnsi="Symbol" w:hint="default"/>
        <w:sz w:val="20"/>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nsid w:val="718C6985"/>
    <w:multiLevelType w:val="hybridMultilevel"/>
    <w:tmpl w:val="B37E7702"/>
    <w:lvl w:ilvl="0" w:tplc="F710C9C2">
      <w:start w:val="1"/>
      <w:numFmt w:val="bullet"/>
      <w:lvlText w:val=""/>
      <w:lvlJc w:val="left"/>
      <w:pPr>
        <w:ind w:left="720" w:hanging="360"/>
      </w:pPr>
      <w:rPr>
        <w:rFonts w:ascii="Wingdings" w:hAnsi="Wingdings" w:hint="default"/>
        <w:sz w:val="22"/>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nsid w:val="72142AD8"/>
    <w:multiLevelType w:val="hybridMultilevel"/>
    <w:tmpl w:val="897C04E0"/>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6">
    <w:nsid w:val="72543F64"/>
    <w:multiLevelType w:val="hybridMultilevel"/>
    <w:tmpl w:val="21C635D6"/>
    <w:lvl w:ilvl="0" w:tplc="DE948F68">
      <w:numFmt w:val="bullet"/>
      <w:lvlText w:val=""/>
      <w:lvlJc w:val="left"/>
      <w:pPr>
        <w:ind w:left="720" w:hanging="360"/>
      </w:pPr>
      <w:rPr>
        <w:rFonts w:ascii="Symbol" w:eastAsia="Times New Roman"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nsid w:val="7AFE28AD"/>
    <w:multiLevelType w:val="hybridMultilevel"/>
    <w:tmpl w:val="58E6E776"/>
    <w:lvl w:ilvl="0" w:tplc="04130009">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4"/>
  </w:num>
  <w:num w:numId="2">
    <w:abstractNumId w:val="12"/>
  </w:num>
  <w:num w:numId="3">
    <w:abstractNumId w:val="15"/>
  </w:num>
  <w:num w:numId="4">
    <w:abstractNumId w:val="26"/>
  </w:num>
  <w:num w:numId="5">
    <w:abstractNumId w:val="18"/>
  </w:num>
  <w:num w:numId="6">
    <w:abstractNumId w:val="3"/>
  </w:num>
  <w:num w:numId="7">
    <w:abstractNumId w:val="4"/>
    <w:lvlOverride w:ilvl="0">
      <w:startOverride w:val="1"/>
    </w:lvlOverride>
  </w:num>
  <w:num w:numId="8">
    <w:abstractNumId w:val="4"/>
    <w:lvlOverride w:ilvl="0">
      <w:startOverride w:val="1"/>
    </w:lvlOverride>
  </w:num>
  <w:num w:numId="9">
    <w:abstractNumId w:val="14"/>
  </w:num>
  <w:num w:numId="10">
    <w:abstractNumId w:val="9"/>
  </w:num>
  <w:num w:numId="11">
    <w:abstractNumId w:val="25"/>
  </w:num>
  <w:num w:numId="12">
    <w:abstractNumId w:val="21"/>
  </w:num>
  <w:num w:numId="13">
    <w:abstractNumId w:val="17"/>
  </w:num>
  <w:num w:numId="14">
    <w:abstractNumId w:val="16"/>
  </w:num>
  <w:num w:numId="15">
    <w:abstractNumId w:val="11"/>
  </w:num>
  <w:num w:numId="16">
    <w:abstractNumId w:val="22"/>
  </w:num>
  <w:num w:numId="17">
    <w:abstractNumId w:val="24"/>
  </w:num>
  <w:num w:numId="18">
    <w:abstractNumId w:val="2"/>
  </w:num>
  <w:num w:numId="19">
    <w:abstractNumId w:val="8"/>
  </w:num>
  <w:num w:numId="20">
    <w:abstractNumId w:val="5"/>
  </w:num>
  <w:num w:numId="21">
    <w:abstractNumId w:val="20"/>
  </w:num>
  <w:num w:numId="22">
    <w:abstractNumId w:val="1"/>
  </w:num>
  <w:num w:numId="23">
    <w:abstractNumId w:val="27"/>
  </w:num>
  <w:num w:numId="24">
    <w:abstractNumId w:val="7"/>
  </w:num>
  <w:num w:numId="25">
    <w:abstractNumId w:val="0"/>
  </w:num>
  <w:num w:numId="26">
    <w:abstractNumId w:val="23"/>
  </w:num>
  <w:num w:numId="27">
    <w:abstractNumId w:val="6"/>
  </w:num>
  <w:num w:numId="28">
    <w:abstractNumId w:val="19"/>
  </w:num>
  <w:num w:numId="29">
    <w:abstractNumId w:val="13"/>
  </w:num>
  <w:num w:numId="30">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00"/>
  <w:displayHorizontalDrawingGridEvery w:val="2"/>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C03F1"/>
    <w:rsid w:val="00020B45"/>
    <w:rsid w:val="000263F4"/>
    <w:rsid w:val="000271A6"/>
    <w:rsid w:val="00034BED"/>
    <w:rsid w:val="000517DA"/>
    <w:rsid w:val="00063180"/>
    <w:rsid w:val="00082A74"/>
    <w:rsid w:val="00083100"/>
    <w:rsid w:val="00083774"/>
    <w:rsid w:val="00092E65"/>
    <w:rsid w:val="0009418B"/>
    <w:rsid w:val="00094424"/>
    <w:rsid w:val="00096766"/>
    <w:rsid w:val="000A06C0"/>
    <w:rsid w:val="000A4C04"/>
    <w:rsid w:val="000A6D8C"/>
    <w:rsid w:val="000B20FA"/>
    <w:rsid w:val="000B4708"/>
    <w:rsid w:val="000E23AF"/>
    <w:rsid w:val="000E78BF"/>
    <w:rsid w:val="001137B9"/>
    <w:rsid w:val="0012048F"/>
    <w:rsid w:val="00121361"/>
    <w:rsid w:val="00130C7D"/>
    <w:rsid w:val="001319C5"/>
    <w:rsid w:val="00132218"/>
    <w:rsid w:val="00134DD8"/>
    <w:rsid w:val="00135212"/>
    <w:rsid w:val="00136C41"/>
    <w:rsid w:val="00146D6D"/>
    <w:rsid w:val="00147FCA"/>
    <w:rsid w:val="001516E8"/>
    <w:rsid w:val="00153E7A"/>
    <w:rsid w:val="00166A5A"/>
    <w:rsid w:val="00167052"/>
    <w:rsid w:val="001755BE"/>
    <w:rsid w:val="00181F6F"/>
    <w:rsid w:val="00184B05"/>
    <w:rsid w:val="0018586A"/>
    <w:rsid w:val="00185955"/>
    <w:rsid w:val="001928DD"/>
    <w:rsid w:val="0019459D"/>
    <w:rsid w:val="00197DF0"/>
    <w:rsid w:val="001A3043"/>
    <w:rsid w:val="001A7314"/>
    <w:rsid w:val="001B08B2"/>
    <w:rsid w:val="001C69E5"/>
    <w:rsid w:val="001D6051"/>
    <w:rsid w:val="001D60D3"/>
    <w:rsid w:val="001D6BF1"/>
    <w:rsid w:val="001D7E60"/>
    <w:rsid w:val="001E5469"/>
    <w:rsid w:val="001E7D50"/>
    <w:rsid w:val="001F2834"/>
    <w:rsid w:val="0020118A"/>
    <w:rsid w:val="00210DB3"/>
    <w:rsid w:val="002178F7"/>
    <w:rsid w:val="0022124D"/>
    <w:rsid w:val="0022396D"/>
    <w:rsid w:val="00223AD2"/>
    <w:rsid w:val="0022449C"/>
    <w:rsid w:val="00230945"/>
    <w:rsid w:val="00235A0B"/>
    <w:rsid w:val="00237BB4"/>
    <w:rsid w:val="0024004D"/>
    <w:rsid w:val="00240621"/>
    <w:rsid w:val="002529A8"/>
    <w:rsid w:val="00264FFB"/>
    <w:rsid w:val="00274519"/>
    <w:rsid w:val="00292A09"/>
    <w:rsid w:val="00293BE1"/>
    <w:rsid w:val="002961EE"/>
    <w:rsid w:val="002A046B"/>
    <w:rsid w:val="002A19FE"/>
    <w:rsid w:val="002A3C4D"/>
    <w:rsid w:val="002B4D03"/>
    <w:rsid w:val="002B632E"/>
    <w:rsid w:val="002B70A5"/>
    <w:rsid w:val="002C26EB"/>
    <w:rsid w:val="002D1671"/>
    <w:rsid w:val="002D28D1"/>
    <w:rsid w:val="002D4DD2"/>
    <w:rsid w:val="002D7DFB"/>
    <w:rsid w:val="002E1B55"/>
    <w:rsid w:val="002E3FAC"/>
    <w:rsid w:val="002E5566"/>
    <w:rsid w:val="002E6877"/>
    <w:rsid w:val="002F45B7"/>
    <w:rsid w:val="002F4FBF"/>
    <w:rsid w:val="00300630"/>
    <w:rsid w:val="00307338"/>
    <w:rsid w:val="00314F38"/>
    <w:rsid w:val="00320D25"/>
    <w:rsid w:val="00322F49"/>
    <w:rsid w:val="00336C50"/>
    <w:rsid w:val="003402BF"/>
    <w:rsid w:val="00343BF0"/>
    <w:rsid w:val="00350620"/>
    <w:rsid w:val="003533F0"/>
    <w:rsid w:val="003551E6"/>
    <w:rsid w:val="00361086"/>
    <w:rsid w:val="00363705"/>
    <w:rsid w:val="00373317"/>
    <w:rsid w:val="00387632"/>
    <w:rsid w:val="0039098E"/>
    <w:rsid w:val="003957C2"/>
    <w:rsid w:val="003A3D24"/>
    <w:rsid w:val="003A5715"/>
    <w:rsid w:val="003B699D"/>
    <w:rsid w:val="003C0BF3"/>
    <w:rsid w:val="003C2AD5"/>
    <w:rsid w:val="003C468C"/>
    <w:rsid w:val="003D045C"/>
    <w:rsid w:val="003D66B4"/>
    <w:rsid w:val="003E2DAD"/>
    <w:rsid w:val="003E451F"/>
    <w:rsid w:val="003E5907"/>
    <w:rsid w:val="003E6472"/>
    <w:rsid w:val="003E791A"/>
    <w:rsid w:val="003F6B1A"/>
    <w:rsid w:val="004026CE"/>
    <w:rsid w:val="0041246C"/>
    <w:rsid w:val="00421A61"/>
    <w:rsid w:val="00421D09"/>
    <w:rsid w:val="00432A9A"/>
    <w:rsid w:val="0043399B"/>
    <w:rsid w:val="004456D9"/>
    <w:rsid w:val="00460324"/>
    <w:rsid w:val="0046707B"/>
    <w:rsid w:val="004720A9"/>
    <w:rsid w:val="00476454"/>
    <w:rsid w:val="00485678"/>
    <w:rsid w:val="00485BCB"/>
    <w:rsid w:val="00486CB3"/>
    <w:rsid w:val="004870FC"/>
    <w:rsid w:val="00490CFB"/>
    <w:rsid w:val="00490D48"/>
    <w:rsid w:val="00491320"/>
    <w:rsid w:val="0049458C"/>
    <w:rsid w:val="00494879"/>
    <w:rsid w:val="004A7993"/>
    <w:rsid w:val="004B00E3"/>
    <w:rsid w:val="004B088E"/>
    <w:rsid w:val="004B228E"/>
    <w:rsid w:val="004B4669"/>
    <w:rsid w:val="004B6538"/>
    <w:rsid w:val="004B75BC"/>
    <w:rsid w:val="004C157E"/>
    <w:rsid w:val="004D1688"/>
    <w:rsid w:val="004D6B9D"/>
    <w:rsid w:val="004D6E5B"/>
    <w:rsid w:val="004E0AEB"/>
    <w:rsid w:val="004F32D2"/>
    <w:rsid w:val="004F64F2"/>
    <w:rsid w:val="00502B18"/>
    <w:rsid w:val="00510792"/>
    <w:rsid w:val="00510FC2"/>
    <w:rsid w:val="00513F62"/>
    <w:rsid w:val="00516F43"/>
    <w:rsid w:val="0051751B"/>
    <w:rsid w:val="00522CC5"/>
    <w:rsid w:val="005230B8"/>
    <w:rsid w:val="00524B7D"/>
    <w:rsid w:val="0053386C"/>
    <w:rsid w:val="00536211"/>
    <w:rsid w:val="00536B05"/>
    <w:rsid w:val="00537329"/>
    <w:rsid w:val="005404F4"/>
    <w:rsid w:val="00552174"/>
    <w:rsid w:val="005604DB"/>
    <w:rsid w:val="00564F61"/>
    <w:rsid w:val="00566161"/>
    <w:rsid w:val="00571783"/>
    <w:rsid w:val="00571E0E"/>
    <w:rsid w:val="0057506E"/>
    <w:rsid w:val="0057521C"/>
    <w:rsid w:val="00577955"/>
    <w:rsid w:val="00583072"/>
    <w:rsid w:val="00584D58"/>
    <w:rsid w:val="0058678E"/>
    <w:rsid w:val="005A11C1"/>
    <w:rsid w:val="005A1B61"/>
    <w:rsid w:val="005A3648"/>
    <w:rsid w:val="005B1966"/>
    <w:rsid w:val="005B3778"/>
    <w:rsid w:val="005C32D9"/>
    <w:rsid w:val="005D5BF3"/>
    <w:rsid w:val="005D5EF3"/>
    <w:rsid w:val="005E398A"/>
    <w:rsid w:val="0061296C"/>
    <w:rsid w:val="00621005"/>
    <w:rsid w:val="00622462"/>
    <w:rsid w:val="00623461"/>
    <w:rsid w:val="0063038B"/>
    <w:rsid w:val="006404CD"/>
    <w:rsid w:val="00644E0F"/>
    <w:rsid w:val="00685006"/>
    <w:rsid w:val="00686580"/>
    <w:rsid w:val="00687BE4"/>
    <w:rsid w:val="00691CDD"/>
    <w:rsid w:val="006961B1"/>
    <w:rsid w:val="006A0D67"/>
    <w:rsid w:val="006A2E7C"/>
    <w:rsid w:val="006A3F5D"/>
    <w:rsid w:val="006A78F4"/>
    <w:rsid w:val="006B5110"/>
    <w:rsid w:val="006B6C57"/>
    <w:rsid w:val="006D170C"/>
    <w:rsid w:val="006E0C1E"/>
    <w:rsid w:val="006E535C"/>
    <w:rsid w:val="006F2B8D"/>
    <w:rsid w:val="006F5A0A"/>
    <w:rsid w:val="006F7D7C"/>
    <w:rsid w:val="00703342"/>
    <w:rsid w:val="0071572B"/>
    <w:rsid w:val="007217AE"/>
    <w:rsid w:val="00731742"/>
    <w:rsid w:val="00736DEE"/>
    <w:rsid w:val="007400F4"/>
    <w:rsid w:val="0074040C"/>
    <w:rsid w:val="00742236"/>
    <w:rsid w:val="0074444A"/>
    <w:rsid w:val="0075329D"/>
    <w:rsid w:val="00755694"/>
    <w:rsid w:val="00760340"/>
    <w:rsid w:val="00767DE1"/>
    <w:rsid w:val="00777671"/>
    <w:rsid w:val="00791A70"/>
    <w:rsid w:val="007932F9"/>
    <w:rsid w:val="00796851"/>
    <w:rsid w:val="007A000C"/>
    <w:rsid w:val="007A0CE4"/>
    <w:rsid w:val="007A1AFB"/>
    <w:rsid w:val="007A3BD5"/>
    <w:rsid w:val="007B4D98"/>
    <w:rsid w:val="007B73B0"/>
    <w:rsid w:val="007C6908"/>
    <w:rsid w:val="007D07AE"/>
    <w:rsid w:val="007D4A50"/>
    <w:rsid w:val="007D6B5A"/>
    <w:rsid w:val="007D70B0"/>
    <w:rsid w:val="007E4365"/>
    <w:rsid w:val="007E7301"/>
    <w:rsid w:val="007F01EA"/>
    <w:rsid w:val="007F22BD"/>
    <w:rsid w:val="007F7887"/>
    <w:rsid w:val="00804925"/>
    <w:rsid w:val="00806ED9"/>
    <w:rsid w:val="008274A8"/>
    <w:rsid w:val="00840CF8"/>
    <w:rsid w:val="0084160D"/>
    <w:rsid w:val="008434A7"/>
    <w:rsid w:val="008448F7"/>
    <w:rsid w:val="008471E4"/>
    <w:rsid w:val="008513ED"/>
    <w:rsid w:val="00861903"/>
    <w:rsid w:val="00874283"/>
    <w:rsid w:val="00877F4E"/>
    <w:rsid w:val="0088377C"/>
    <w:rsid w:val="00883C6A"/>
    <w:rsid w:val="00885452"/>
    <w:rsid w:val="00891AC3"/>
    <w:rsid w:val="00894F23"/>
    <w:rsid w:val="0089530C"/>
    <w:rsid w:val="008972CB"/>
    <w:rsid w:val="008A14F1"/>
    <w:rsid w:val="008A19DD"/>
    <w:rsid w:val="008B005A"/>
    <w:rsid w:val="008B0375"/>
    <w:rsid w:val="008B2555"/>
    <w:rsid w:val="008C24E8"/>
    <w:rsid w:val="008C358D"/>
    <w:rsid w:val="008C438F"/>
    <w:rsid w:val="008C6ADC"/>
    <w:rsid w:val="008D78C9"/>
    <w:rsid w:val="008F3EB1"/>
    <w:rsid w:val="008F6655"/>
    <w:rsid w:val="008F689D"/>
    <w:rsid w:val="008F70B4"/>
    <w:rsid w:val="00902915"/>
    <w:rsid w:val="00904C83"/>
    <w:rsid w:val="009127E5"/>
    <w:rsid w:val="00917801"/>
    <w:rsid w:val="00927158"/>
    <w:rsid w:val="00935EE2"/>
    <w:rsid w:val="0094229B"/>
    <w:rsid w:val="00943174"/>
    <w:rsid w:val="009465BB"/>
    <w:rsid w:val="00947038"/>
    <w:rsid w:val="009471AE"/>
    <w:rsid w:val="009533B6"/>
    <w:rsid w:val="00963CEA"/>
    <w:rsid w:val="00964681"/>
    <w:rsid w:val="00966487"/>
    <w:rsid w:val="009873CF"/>
    <w:rsid w:val="00987E85"/>
    <w:rsid w:val="00993788"/>
    <w:rsid w:val="009B07F5"/>
    <w:rsid w:val="009B0820"/>
    <w:rsid w:val="009B26EB"/>
    <w:rsid w:val="009B55A7"/>
    <w:rsid w:val="009B7EA9"/>
    <w:rsid w:val="009C23DB"/>
    <w:rsid w:val="009C45B7"/>
    <w:rsid w:val="009C7DCF"/>
    <w:rsid w:val="009D0370"/>
    <w:rsid w:val="009E3700"/>
    <w:rsid w:val="009E3867"/>
    <w:rsid w:val="009F640E"/>
    <w:rsid w:val="009F777A"/>
    <w:rsid w:val="00A06878"/>
    <w:rsid w:val="00A14751"/>
    <w:rsid w:val="00A15EB3"/>
    <w:rsid w:val="00A21B28"/>
    <w:rsid w:val="00A42113"/>
    <w:rsid w:val="00A42D04"/>
    <w:rsid w:val="00A443A6"/>
    <w:rsid w:val="00A518DB"/>
    <w:rsid w:val="00A57938"/>
    <w:rsid w:val="00A616A2"/>
    <w:rsid w:val="00A65A26"/>
    <w:rsid w:val="00A66A54"/>
    <w:rsid w:val="00A727F9"/>
    <w:rsid w:val="00A72D6D"/>
    <w:rsid w:val="00A7599E"/>
    <w:rsid w:val="00A772F0"/>
    <w:rsid w:val="00A81C98"/>
    <w:rsid w:val="00A8408B"/>
    <w:rsid w:val="00A84A48"/>
    <w:rsid w:val="00A86F65"/>
    <w:rsid w:val="00AA5269"/>
    <w:rsid w:val="00AB331C"/>
    <w:rsid w:val="00AB4858"/>
    <w:rsid w:val="00AC0198"/>
    <w:rsid w:val="00AC03F1"/>
    <w:rsid w:val="00AC7347"/>
    <w:rsid w:val="00AC76FC"/>
    <w:rsid w:val="00AF161A"/>
    <w:rsid w:val="00AF28D4"/>
    <w:rsid w:val="00AF4A78"/>
    <w:rsid w:val="00AF4C67"/>
    <w:rsid w:val="00AF7847"/>
    <w:rsid w:val="00B01262"/>
    <w:rsid w:val="00B02642"/>
    <w:rsid w:val="00B027A8"/>
    <w:rsid w:val="00B070BA"/>
    <w:rsid w:val="00B129FB"/>
    <w:rsid w:val="00B21C74"/>
    <w:rsid w:val="00B24CCE"/>
    <w:rsid w:val="00B360E6"/>
    <w:rsid w:val="00B4250D"/>
    <w:rsid w:val="00B42665"/>
    <w:rsid w:val="00B56270"/>
    <w:rsid w:val="00B6096D"/>
    <w:rsid w:val="00B66BD9"/>
    <w:rsid w:val="00B77E66"/>
    <w:rsid w:val="00B82239"/>
    <w:rsid w:val="00B827D6"/>
    <w:rsid w:val="00B836E1"/>
    <w:rsid w:val="00B904E5"/>
    <w:rsid w:val="00B94BB3"/>
    <w:rsid w:val="00B96CFF"/>
    <w:rsid w:val="00BA3A08"/>
    <w:rsid w:val="00BB0B8D"/>
    <w:rsid w:val="00BB11AA"/>
    <w:rsid w:val="00BC4127"/>
    <w:rsid w:val="00BE4701"/>
    <w:rsid w:val="00BE617F"/>
    <w:rsid w:val="00BE64B8"/>
    <w:rsid w:val="00BF634D"/>
    <w:rsid w:val="00C0185B"/>
    <w:rsid w:val="00C01C41"/>
    <w:rsid w:val="00C05027"/>
    <w:rsid w:val="00C060CB"/>
    <w:rsid w:val="00C17799"/>
    <w:rsid w:val="00C23781"/>
    <w:rsid w:val="00C3609F"/>
    <w:rsid w:val="00C364AF"/>
    <w:rsid w:val="00C46F9B"/>
    <w:rsid w:val="00C57DAD"/>
    <w:rsid w:val="00C614BA"/>
    <w:rsid w:val="00C66132"/>
    <w:rsid w:val="00C7072D"/>
    <w:rsid w:val="00C71C7B"/>
    <w:rsid w:val="00C74CF7"/>
    <w:rsid w:val="00C853CF"/>
    <w:rsid w:val="00C855DC"/>
    <w:rsid w:val="00C862B8"/>
    <w:rsid w:val="00C9744E"/>
    <w:rsid w:val="00CA006F"/>
    <w:rsid w:val="00CB1D41"/>
    <w:rsid w:val="00CC27F0"/>
    <w:rsid w:val="00CC5BC7"/>
    <w:rsid w:val="00CD1AD9"/>
    <w:rsid w:val="00CF1C12"/>
    <w:rsid w:val="00CF31FE"/>
    <w:rsid w:val="00D04C01"/>
    <w:rsid w:val="00D062C3"/>
    <w:rsid w:val="00D1009B"/>
    <w:rsid w:val="00D1683F"/>
    <w:rsid w:val="00D215E9"/>
    <w:rsid w:val="00D36D4F"/>
    <w:rsid w:val="00D37C40"/>
    <w:rsid w:val="00D4161A"/>
    <w:rsid w:val="00D41F68"/>
    <w:rsid w:val="00D4613E"/>
    <w:rsid w:val="00D506F7"/>
    <w:rsid w:val="00D52645"/>
    <w:rsid w:val="00D53E03"/>
    <w:rsid w:val="00D5452D"/>
    <w:rsid w:val="00D5691C"/>
    <w:rsid w:val="00D82988"/>
    <w:rsid w:val="00D846B7"/>
    <w:rsid w:val="00D87A11"/>
    <w:rsid w:val="00D904EC"/>
    <w:rsid w:val="00D9465F"/>
    <w:rsid w:val="00D9777B"/>
    <w:rsid w:val="00DA4FB1"/>
    <w:rsid w:val="00DA5768"/>
    <w:rsid w:val="00DB0D5E"/>
    <w:rsid w:val="00DB437B"/>
    <w:rsid w:val="00DB646C"/>
    <w:rsid w:val="00DB7706"/>
    <w:rsid w:val="00DC4637"/>
    <w:rsid w:val="00DD34DA"/>
    <w:rsid w:val="00DD7C35"/>
    <w:rsid w:val="00DE3092"/>
    <w:rsid w:val="00DE507D"/>
    <w:rsid w:val="00E05998"/>
    <w:rsid w:val="00E06584"/>
    <w:rsid w:val="00E10F02"/>
    <w:rsid w:val="00E14F1F"/>
    <w:rsid w:val="00E15685"/>
    <w:rsid w:val="00E20D13"/>
    <w:rsid w:val="00E2189F"/>
    <w:rsid w:val="00E21B2F"/>
    <w:rsid w:val="00E25CEA"/>
    <w:rsid w:val="00E40A98"/>
    <w:rsid w:val="00E43F2B"/>
    <w:rsid w:val="00E453E7"/>
    <w:rsid w:val="00E47223"/>
    <w:rsid w:val="00E50B62"/>
    <w:rsid w:val="00E54304"/>
    <w:rsid w:val="00E54819"/>
    <w:rsid w:val="00E56EBC"/>
    <w:rsid w:val="00E62A0A"/>
    <w:rsid w:val="00E642CC"/>
    <w:rsid w:val="00E6508E"/>
    <w:rsid w:val="00E71026"/>
    <w:rsid w:val="00E73A22"/>
    <w:rsid w:val="00E77082"/>
    <w:rsid w:val="00E867CE"/>
    <w:rsid w:val="00E87152"/>
    <w:rsid w:val="00E90002"/>
    <w:rsid w:val="00E9119E"/>
    <w:rsid w:val="00E947F2"/>
    <w:rsid w:val="00EB42E6"/>
    <w:rsid w:val="00EB4DB0"/>
    <w:rsid w:val="00EB7144"/>
    <w:rsid w:val="00EC7FF2"/>
    <w:rsid w:val="00ED053A"/>
    <w:rsid w:val="00ED306A"/>
    <w:rsid w:val="00ED7031"/>
    <w:rsid w:val="00EE0C19"/>
    <w:rsid w:val="00EE19DC"/>
    <w:rsid w:val="00EE783D"/>
    <w:rsid w:val="00EF24EE"/>
    <w:rsid w:val="00F00759"/>
    <w:rsid w:val="00F008B2"/>
    <w:rsid w:val="00F0628B"/>
    <w:rsid w:val="00F07D1E"/>
    <w:rsid w:val="00F1396B"/>
    <w:rsid w:val="00F14997"/>
    <w:rsid w:val="00F26B05"/>
    <w:rsid w:val="00F34F5A"/>
    <w:rsid w:val="00F40338"/>
    <w:rsid w:val="00F46811"/>
    <w:rsid w:val="00F46C48"/>
    <w:rsid w:val="00F650FD"/>
    <w:rsid w:val="00F72DBC"/>
    <w:rsid w:val="00F75DCD"/>
    <w:rsid w:val="00F80E1B"/>
    <w:rsid w:val="00F903C0"/>
    <w:rsid w:val="00F907A5"/>
    <w:rsid w:val="00F92906"/>
    <w:rsid w:val="00F96881"/>
    <w:rsid w:val="00FA4C6D"/>
    <w:rsid w:val="00FB3526"/>
    <w:rsid w:val="00FD000E"/>
    <w:rsid w:val="00FE3270"/>
    <w:rsid w:val="00FF14D3"/>
    <w:rsid w:val="00FF2A05"/>
    <w:rsid w:val="00FF345E"/>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en-US" w:eastAsia="en-US"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CC27F0"/>
    <w:pPr>
      <w:spacing w:before="200" w:after="200" w:line="276" w:lineRule="auto"/>
    </w:pPr>
    <w:rPr>
      <w:sz w:val="20"/>
      <w:szCs w:val="20"/>
    </w:rPr>
  </w:style>
  <w:style w:type="paragraph" w:styleId="Heading1">
    <w:name w:val="heading 1"/>
    <w:basedOn w:val="Normal"/>
    <w:next w:val="Normal"/>
    <w:link w:val="Heading1Char"/>
    <w:uiPriority w:val="99"/>
    <w:qFormat/>
    <w:rsid w:val="00CC27F0"/>
    <w:pPr>
      <w:pBdr>
        <w:top w:val="single" w:sz="24" w:space="0" w:color="266D7E"/>
        <w:left w:val="single" w:sz="24" w:space="0" w:color="266D7E"/>
        <w:bottom w:val="single" w:sz="24" w:space="0" w:color="266D7E"/>
        <w:right w:val="single" w:sz="24" w:space="0" w:color="266D7E"/>
      </w:pBdr>
      <w:shd w:val="clear" w:color="auto" w:fill="266D7E"/>
      <w:spacing w:after="0"/>
      <w:outlineLvl w:val="0"/>
    </w:pPr>
    <w:rPr>
      <w:b/>
      <w:bCs/>
      <w:caps/>
      <w:color w:val="FFFFFF"/>
      <w:spacing w:val="15"/>
      <w:sz w:val="22"/>
      <w:szCs w:val="22"/>
    </w:rPr>
  </w:style>
  <w:style w:type="paragraph" w:styleId="Heading2">
    <w:name w:val="heading 2"/>
    <w:basedOn w:val="Normal"/>
    <w:next w:val="Normal"/>
    <w:link w:val="Heading2Char"/>
    <w:uiPriority w:val="99"/>
    <w:qFormat/>
    <w:rsid w:val="00CC27F0"/>
    <w:pPr>
      <w:pBdr>
        <w:top w:val="single" w:sz="24" w:space="0" w:color="C9E7EF"/>
        <w:left w:val="single" w:sz="24" w:space="0" w:color="C9E7EF"/>
        <w:bottom w:val="single" w:sz="24" w:space="0" w:color="C9E7EF"/>
        <w:right w:val="single" w:sz="24" w:space="0" w:color="C9E7EF"/>
      </w:pBdr>
      <w:shd w:val="clear" w:color="auto" w:fill="C9E7EF"/>
      <w:spacing w:after="0"/>
      <w:outlineLvl w:val="1"/>
    </w:pPr>
    <w:rPr>
      <w:caps/>
      <w:spacing w:val="15"/>
      <w:sz w:val="22"/>
      <w:szCs w:val="22"/>
    </w:rPr>
  </w:style>
  <w:style w:type="paragraph" w:styleId="Heading3">
    <w:name w:val="heading 3"/>
    <w:basedOn w:val="Normal"/>
    <w:next w:val="Normal"/>
    <w:link w:val="Heading3Char"/>
    <w:uiPriority w:val="99"/>
    <w:qFormat/>
    <w:rsid w:val="00CC27F0"/>
    <w:pPr>
      <w:pBdr>
        <w:top w:val="single" w:sz="6" w:space="2" w:color="266D7E"/>
        <w:left w:val="single" w:sz="6" w:space="2" w:color="266D7E"/>
      </w:pBdr>
      <w:spacing w:before="300" w:after="0"/>
      <w:outlineLvl w:val="2"/>
    </w:pPr>
    <w:rPr>
      <w:caps/>
      <w:color w:val="13363E"/>
      <w:spacing w:val="15"/>
      <w:sz w:val="22"/>
      <w:szCs w:val="22"/>
    </w:rPr>
  </w:style>
  <w:style w:type="paragraph" w:styleId="Heading4">
    <w:name w:val="heading 4"/>
    <w:basedOn w:val="Normal"/>
    <w:next w:val="Normal"/>
    <w:link w:val="Heading4Char"/>
    <w:uiPriority w:val="99"/>
    <w:qFormat/>
    <w:rsid w:val="00CC27F0"/>
    <w:pPr>
      <w:pBdr>
        <w:top w:val="dotted" w:sz="6" w:space="2" w:color="266D7E"/>
        <w:left w:val="dotted" w:sz="6" w:space="2" w:color="266D7E"/>
      </w:pBdr>
      <w:spacing w:before="300" w:after="0"/>
      <w:outlineLvl w:val="3"/>
    </w:pPr>
    <w:rPr>
      <w:caps/>
      <w:color w:val="1C515E"/>
      <w:spacing w:val="10"/>
      <w:sz w:val="22"/>
      <w:szCs w:val="22"/>
    </w:rPr>
  </w:style>
  <w:style w:type="paragraph" w:styleId="Heading5">
    <w:name w:val="heading 5"/>
    <w:basedOn w:val="Normal"/>
    <w:next w:val="Normal"/>
    <w:link w:val="Heading5Char"/>
    <w:uiPriority w:val="99"/>
    <w:qFormat/>
    <w:rsid w:val="00CC27F0"/>
    <w:pPr>
      <w:pBdr>
        <w:bottom w:val="single" w:sz="6" w:space="1" w:color="266D7E"/>
      </w:pBdr>
      <w:spacing w:before="300" w:after="0"/>
      <w:outlineLvl w:val="4"/>
    </w:pPr>
    <w:rPr>
      <w:caps/>
      <w:color w:val="1C515E"/>
      <w:spacing w:val="10"/>
      <w:sz w:val="22"/>
      <w:szCs w:val="22"/>
    </w:rPr>
  </w:style>
  <w:style w:type="paragraph" w:styleId="Heading6">
    <w:name w:val="heading 6"/>
    <w:basedOn w:val="Normal"/>
    <w:next w:val="Normal"/>
    <w:link w:val="Heading6Char"/>
    <w:uiPriority w:val="99"/>
    <w:qFormat/>
    <w:rsid w:val="00CC27F0"/>
    <w:pPr>
      <w:pBdr>
        <w:bottom w:val="dotted" w:sz="6" w:space="1" w:color="266D7E"/>
      </w:pBdr>
      <w:spacing w:before="300" w:after="0"/>
      <w:outlineLvl w:val="5"/>
    </w:pPr>
    <w:rPr>
      <w:caps/>
      <w:color w:val="1C515E"/>
      <w:spacing w:val="10"/>
      <w:sz w:val="22"/>
      <w:szCs w:val="22"/>
    </w:rPr>
  </w:style>
  <w:style w:type="paragraph" w:styleId="Heading7">
    <w:name w:val="heading 7"/>
    <w:basedOn w:val="Normal"/>
    <w:next w:val="Normal"/>
    <w:link w:val="Heading7Char"/>
    <w:uiPriority w:val="99"/>
    <w:qFormat/>
    <w:rsid w:val="00CC27F0"/>
    <w:pPr>
      <w:spacing w:before="300" w:after="0"/>
      <w:outlineLvl w:val="6"/>
    </w:pPr>
    <w:rPr>
      <w:caps/>
      <w:color w:val="1C515E"/>
      <w:spacing w:val="10"/>
      <w:sz w:val="22"/>
      <w:szCs w:val="22"/>
    </w:rPr>
  </w:style>
  <w:style w:type="paragraph" w:styleId="Heading8">
    <w:name w:val="heading 8"/>
    <w:basedOn w:val="Normal"/>
    <w:next w:val="Normal"/>
    <w:link w:val="Heading8Char"/>
    <w:uiPriority w:val="99"/>
    <w:qFormat/>
    <w:rsid w:val="00CC27F0"/>
    <w:pPr>
      <w:spacing w:before="300" w:after="0"/>
      <w:outlineLvl w:val="7"/>
    </w:pPr>
    <w:rPr>
      <w:caps/>
      <w:spacing w:val="10"/>
      <w:sz w:val="18"/>
      <w:szCs w:val="18"/>
    </w:rPr>
  </w:style>
  <w:style w:type="paragraph" w:styleId="Heading9">
    <w:name w:val="heading 9"/>
    <w:basedOn w:val="Normal"/>
    <w:next w:val="Normal"/>
    <w:link w:val="Heading9Char"/>
    <w:uiPriority w:val="99"/>
    <w:qFormat/>
    <w:rsid w:val="00CC27F0"/>
    <w:pPr>
      <w:spacing w:before="300" w:after="0"/>
      <w:outlineLvl w:val="8"/>
    </w:pPr>
    <w:rPr>
      <w:i/>
      <w:caps/>
      <w:spacing w:val="10"/>
      <w:sz w:val="18"/>
      <w:szCs w:val="1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CC27F0"/>
    <w:rPr>
      <w:rFonts w:cs="Times New Roman"/>
      <w:b/>
      <w:bCs/>
      <w:caps/>
      <w:color w:val="FFFFFF"/>
      <w:spacing w:val="15"/>
      <w:shd w:val="clear" w:color="auto" w:fill="266D7E"/>
    </w:rPr>
  </w:style>
  <w:style w:type="character" w:customStyle="1" w:styleId="Heading2Char">
    <w:name w:val="Heading 2 Char"/>
    <w:basedOn w:val="DefaultParagraphFont"/>
    <w:link w:val="Heading2"/>
    <w:uiPriority w:val="99"/>
    <w:locked/>
    <w:rsid w:val="00CC27F0"/>
    <w:rPr>
      <w:rFonts w:cs="Times New Roman"/>
      <w:caps/>
      <w:spacing w:val="15"/>
      <w:shd w:val="clear" w:color="auto" w:fill="C9E7EF"/>
    </w:rPr>
  </w:style>
  <w:style w:type="character" w:customStyle="1" w:styleId="Heading3Char">
    <w:name w:val="Heading 3 Char"/>
    <w:basedOn w:val="DefaultParagraphFont"/>
    <w:link w:val="Heading3"/>
    <w:uiPriority w:val="99"/>
    <w:locked/>
    <w:rsid w:val="00CC27F0"/>
    <w:rPr>
      <w:rFonts w:cs="Times New Roman"/>
      <w:caps/>
      <w:color w:val="13363E"/>
      <w:spacing w:val="15"/>
    </w:rPr>
  </w:style>
  <w:style w:type="character" w:customStyle="1" w:styleId="Heading4Char">
    <w:name w:val="Heading 4 Char"/>
    <w:basedOn w:val="DefaultParagraphFont"/>
    <w:link w:val="Heading4"/>
    <w:uiPriority w:val="99"/>
    <w:locked/>
    <w:rsid w:val="00CC27F0"/>
    <w:rPr>
      <w:rFonts w:cs="Times New Roman"/>
      <w:caps/>
      <w:color w:val="1C515E"/>
      <w:spacing w:val="10"/>
    </w:rPr>
  </w:style>
  <w:style w:type="character" w:customStyle="1" w:styleId="Heading5Char">
    <w:name w:val="Heading 5 Char"/>
    <w:basedOn w:val="DefaultParagraphFont"/>
    <w:link w:val="Heading5"/>
    <w:uiPriority w:val="99"/>
    <w:locked/>
    <w:rsid w:val="00CC27F0"/>
    <w:rPr>
      <w:rFonts w:cs="Times New Roman"/>
      <w:caps/>
      <w:color w:val="1C515E"/>
      <w:spacing w:val="10"/>
    </w:rPr>
  </w:style>
  <w:style w:type="character" w:customStyle="1" w:styleId="Heading6Char">
    <w:name w:val="Heading 6 Char"/>
    <w:basedOn w:val="DefaultParagraphFont"/>
    <w:link w:val="Heading6"/>
    <w:uiPriority w:val="99"/>
    <w:locked/>
    <w:rsid w:val="00CC27F0"/>
    <w:rPr>
      <w:rFonts w:cs="Times New Roman"/>
      <w:caps/>
      <w:color w:val="1C515E"/>
      <w:spacing w:val="10"/>
    </w:rPr>
  </w:style>
  <w:style w:type="character" w:customStyle="1" w:styleId="Heading7Char">
    <w:name w:val="Heading 7 Char"/>
    <w:basedOn w:val="DefaultParagraphFont"/>
    <w:link w:val="Heading7"/>
    <w:uiPriority w:val="99"/>
    <w:locked/>
    <w:rsid w:val="00CC27F0"/>
    <w:rPr>
      <w:rFonts w:cs="Times New Roman"/>
      <w:caps/>
      <w:color w:val="1C515E"/>
      <w:spacing w:val="10"/>
    </w:rPr>
  </w:style>
  <w:style w:type="character" w:customStyle="1" w:styleId="Heading8Char">
    <w:name w:val="Heading 8 Char"/>
    <w:basedOn w:val="DefaultParagraphFont"/>
    <w:link w:val="Heading8"/>
    <w:uiPriority w:val="99"/>
    <w:semiHidden/>
    <w:locked/>
    <w:rsid w:val="00CC27F0"/>
    <w:rPr>
      <w:rFonts w:cs="Times New Roman"/>
      <w:caps/>
      <w:spacing w:val="10"/>
      <w:sz w:val="18"/>
      <w:szCs w:val="18"/>
    </w:rPr>
  </w:style>
  <w:style w:type="character" w:customStyle="1" w:styleId="Heading9Char">
    <w:name w:val="Heading 9 Char"/>
    <w:basedOn w:val="DefaultParagraphFont"/>
    <w:link w:val="Heading9"/>
    <w:uiPriority w:val="99"/>
    <w:semiHidden/>
    <w:locked/>
    <w:rsid w:val="00CC27F0"/>
    <w:rPr>
      <w:rFonts w:cs="Times New Roman"/>
      <w:i/>
      <w:caps/>
      <w:spacing w:val="10"/>
      <w:sz w:val="18"/>
      <w:szCs w:val="18"/>
    </w:rPr>
  </w:style>
  <w:style w:type="paragraph" w:styleId="NoSpacing">
    <w:name w:val="No Spacing"/>
    <w:basedOn w:val="Normal"/>
    <w:link w:val="NoSpacingChar"/>
    <w:uiPriority w:val="99"/>
    <w:qFormat/>
    <w:rsid w:val="00CC27F0"/>
    <w:pPr>
      <w:spacing w:before="0" w:after="0" w:line="240" w:lineRule="auto"/>
    </w:pPr>
  </w:style>
  <w:style w:type="paragraph" w:styleId="ListParagraph">
    <w:name w:val="List Paragraph"/>
    <w:basedOn w:val="Normal"/>
    <w:uiPriority w:val="99"/>
    <w:qFormat/>
    <w:rsid w:val="00CC27F0"/>
    <w:pPr>
      <w:ind w:left="720"/>
      <w:contextualSpacing/>
    </w:pPr>
  </w:style>
  <w:style w:type="character" w:styleId="Hyperlink">
    <w:name w:val="Hyperlink"/>
    <w:basedOn w:val="DefaultParagraphFont"/>
    <w:uiPriority w:val="99"/>
    <w:rsid w:val="00AC03F1"/>
    <w:rPr>
      <w:rFonts w:cs="Times New Roman"/>
      <w:color w:val="0000FF"/>
      <w:u w:val="single"/>
    </w:rPr>
  </w:style>
  <w:style w:type="table" w:styleId="TableGrid">
    <w:name w:val="Table Grid"/>
    <w:basedOn w:val="TableNormal"/>
    <w:uiPriority w:val="99"/>
    <w:rsid w:val="00F72DBC"/>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Header">
    <w:name w:val="header"/>
    <w:basedOn w:val="Normal"/>
    <w:link w:val="HeaderChar"/>
    <w:uiPriority w:val="99"/>
    <w:rsid w:val="007F7887"/>
    <w:pPr>
      <w:tabs>
        <w:tab w:val="center" w:pos="4536"/>
        <w:tab w:val="right" w:pos="9072"/>
      </w:tabs>
    </w:pPr>
  </w:style>
  <w:style w:type="character" w:customStyle="1" w:styleId="HeaderChar">
    <w:name w:val="Header Char"/>
    <w:basedOn w:val="DefaultParagraphFont"/>
    <w:link w:val="Header"/>
    <w:uiPriority w:val="99"/>
    <w:locked/>
    <w:rsid w:val="007F7887"/>
    <w:rPr>
      <w:rFonts w:cs="Times New Roman"/>
      <w:sz w:val="22"/>
      <w:szCs w:val="22"/>
      <w:lang w:eastAsia="en-US"/>
    </w:rPr>
  </w:style>
  <w:style w:type="paragraph" w:styleId="Footer">
    <w:name w:val="footer"/>
    <w:basedOn w:val="Normal"/>
    <w:link w:val="FooterChar"/>
    <w:uiPriority w:val="99"/>
    <w:rsid w:val="007F7887"/>
    <w:pPr>
      <w:tabs>
        <w:tab w:val="center" w:pos="4536"/>
        <w:tab w:val="right" w:pos="9072"/>
      </w:tabs>
    </w:pPr>
  </w:style>
  <w:style w:type="character" w:customStyle="1" w:styleId="FooterChar">
    <w:name w:val="Footer Char"/>
    <w:basedOn w:val="DefaultParagraphFont"/>
    <w:link w:val="Footer"/>
    <w:uiPriority w:val="99"/>
    <w:locked/>
    <w:rsid w:val="007F7887"/>
    <w:rPr>
      <w:rFonts w:cs="Times New Roman"/>
      <w:sz w:val="22"/>
      <w:szCs w:val="22"/>
      <w:lang w:eastAsia="en-US"/>
    </w:rPr>
  </w:style>
  <w:style w:type="paragraph" w:styleId="Caption">
    <w:name w:val="caption"/>
    <w:basedOn w:val="Normal"/>
    <w:next w:val="Normal"/>
    <w:uiPriority w:val="99"/>
    <w:qFormat/>
    <w:rsid w:val="00CC27F0"/>
    <w:rPr>
      <w:b/>
      <w:bCs/>
      <w:color w:val="1C515E"/>
      <w:sz w:val="16"/>
      <w:szCs w:val="16"/>
    </w:rPr>
  </w:style>
  <w:style w:type="paragraph" w:styleId="Title">
    <w:name w:val="Title"/>
    <w:basedOn w:val="Normal"/>
    <w:next w:val="Normal"/>
    <w:link w:val="TitleChar"/>
    <w:uiPriority w:val="99"/>
    <w:qFormat/>
    <w:rsid w:val="00CC27F0"/>
    <w:pPr>
      <w:spacing w:before="720"/>
    </w:pPr>
    <w:rPr>
      <w:caps/>
      <w:color w:val="266D7E"/>
      <w:spacing w:val="10"/>
      <w:kern w:val="28"/>
      <w:sz w:val="52"/>
      <w:szCs w:val="52"/>
    </w:rPr>
  </w:style>
  <w:style w:type="character" w:customStyle="1" w:styleId="TitleChar">
    <w:name w:val="Title Char"/>
    <w:basedOn w:val="DefaultParagraphFont"/>
    <w:link w:val="Title"/>
    <w:uiPriority w:val="99"/>
    <w:locked/>
    <w:rsid w:val="00CC27F0"/>
    <w:rPr>
      <w:rFonts w:cs="Times New Roman"/>
      <w:caps/>
      <w:color w:val="266D7E"/>
      <w:spacing w:val="10"/>
      <w:kern w:val="28"/>
      <w:sz w:val="52"/>
      <w:szCs w:val="52"/>
    </w:rPr>
  </w:style>
  <w:style w:type="paragraph" w:styleId="Subtitle">
    <w:name w:val="Subtitle"/>
    <w:basedOn w:val="Normal"/>
    <w:next w:val="Normal"/>
    <w:link w:val="SubtitleChar"/>
    <w:uiPriority w:val="99"/>
    <w:qFormat/>
    <w:rsid w:val="00CC27F0"/>
    <w:pPr>
      <w:spacing w:after="1000" w:line="240" w:lineRule="auto"/>
    </w:pPr>
    <w:rPr>
      <w:caps/>
      <w:color w:val="595959"/>
      <w:spacing w:val="10"/>
      <w:sz w:val="24"/>
      <w:szCs w:val="24"/>
    </w:rPr>
  </w:style>
  <w:style w:type="character" w:customStyle="1" w:styleId="SubtitleChar">
    <w:name w:val="Subtitle Char"/>
    <w:basedOn w:val="DefaultParagraphFont"/>
    <w:link w:val="Subtitle"/>
    <w:uiPriority w:val="99"/>
    <w:locked/>
    <w:rsid w:val="00CC27F0"/>
    <w:rPr>
      <w:rFonts w:cs="Times New Roman"/>
      <w:caps/>
      <w:color w:val="595959"/>
      <w:spacing w:val="10"/>
      <w:sz w:val="24"/>
      <w:szCs w:val="24"/>
    </w:rPr>
  </w:style>
  <w:style w:type="character" w:styleId="Strong">
    <w:name w:val="Strong"/>
    <w:basedOn w:val="DefaultParagraphFont"/>
    <w:uiPriority w:val="99"/>
    <w:qFormat/>
    <w:rsid w:val="00CC27F0"/>
    <w:rPr>
      <w:rFonts w:cs="Times New Roman"/>
      <w:b/>
    </w:rPr>
  </w:style>
  <w:style w:type="character" w:styleId="Emphasis">
    <w:name w:val="Emphasis"/>
    <w:basedOn w:val="DefaultParagraphFont"/>
    <w:uiPriority w:val="99"/>
    <w:qFormat/>
    <w:rsid w:val="00CC27F0"/>
    <w:rPr>
      <w:rFonts w:cs="Times New Roman"/>
      <w:caps/>
      <w:color w:val="13363E"/>
      <w:spacing w:val="5"/>
    </w:rPr>
  </w:style>
  <w:style w:type="character" w:customStyle="1" w:styleId="NoSpacingChar">
    <w:name w:val="No Spacing Char"/>
    <w:basedOn w:val="DefaultParagraphFont"/>
    <w:link w:val="NoSpacing"/>
    <w:uiPriority w:val="99"/>
    <w:locked/>
    <w:rsid w:val="00CC27F0"/>
    <w:rPr>
      <w:rFonts w:cs="Times New Roman"/>
      <w:sz w:val="20"/>
      <w:szCs w:val="20"/>
    </w:rPr>
  </w:style>
  <w:style w:type="paragraph" w:styleId="Quote">
    <w:name w:val="Quote"/>
    <w:basedOn w:val="Normal"/>
    <w:next w:val="Normal"/>
    <w:link w:val="QuoteChar"/>
    <w:uiPriority w:val="99"/>
    <w:qFormat/>
    <w:rsid w:val="00CC27F0"/>
    <w:rPr>
      <w:i/>
      <w:iCs/>
    </w:rPr>
  </w:style>
  <w:style w:type="character" w:customStyle="1" w:styleId="QuoteChar">
    <w:name w:val="Quote Char"/>
    <w:basedOn w:val="DefaultParagraphFont"/>
    <w:link w:val="Quote"/>
    <w:uiPriority w:val="99"/>
    <w:locked/>
    <w:rsid w:val="00CC27F0"/>
    <w:rPr>
      <w:rFonts w:cs="Times New Roman"/>
      <w:i/>
      <w:iCs/>
      <w:sz w:val="20"/>
      <w:szCs w:val="20"/>
    </w:rPr>
  </w:style>
  <w:style w:type="paragraph" w:styleId="IntenseQuote">
    <w:name w:val="Intense Quote"/>
    <w:basedOn w:val="Normal"/>
    <w:next w:val="Normal"/>
    <w:link w:val="IntenseQuoteChar"/>
    <w:uiPriority w:val="99"/>
    <w:qFormat/>
    <w:rsid w:val="00CC27F0"/>
    <w:pPr>
      <w:pBdr>
        <w:top w:val="single" w:sz="4" w:space="10" w:color="266D7E"/>
        <w:left w:val="single" w:sz="4" w:space="10" w:color="266D7E"/>
      </w:pBdr>
      <w:spacing w:after="0"/>
      <w:ind w:left="1296" w:right="1152"/>
      <w:jc w:val="both"/>
    </w:pPr>
    <w:rPr>
      <w:i/>
      <w:iCs/>
      <w:color w:val="266D7E"/>
    </w:rPr>
  </w:style>
  <w:style w:type="character" w:customStyle="1" w:styleId="IntenseQuoteChar">
    <w:name w:val="Intense Quote Char"/>
    <w:basedOn w:val="DefaultParagraphFont"/>
    <w:link w:val="IntenseQuote"/>
    <w:uiPriority w:val="99"/>
    <w:locked/>
    <w:rsid w:val="00CC27F0"/>
    <w:rPr>
      <w:rFonts w:cs="Times New Roman"/>
      <w:i/>
      <w:iCs/>
      <w:color w:val="266D7E"/>
      <w:sz w:val="20"/>
      <w:szCs w:val="20"/>
    </w:rPr>
  </w:style>
  <w:style w:type="character" w:styleId="SubtleEmphasis">
    <w:name w:val="Subtle Emphasis"/>
    <w:basedOn w:val="DefaultParagraphFont"/>
    <w:uiPriority w:val="99"/>
    <w:qFormat/>
    <w:rsid w:val="00CC27F0"/>
    <w:rPr>
      <w:i/>
      <w:color w:val="13363E"/>
    </w:rPr>
  </w:style>
  <w:style w:type="character" w:styleId="IntenseEmphasis">
    <w:name w:val="Intense Emphasis"/>
    <w:basedOn w:val="DefaultParagraphFont"/>
    <w:uiPriority w:val="99"/>
    <w:qFormat/>
    <w:rsid w:val="00CC27F0"/>
    <w:rPr>
      <w:b/>
      <w:caps/>
      <w:color w:val="13363E"/>
      <w:spacing w:val="10"/>
    </w:rPr>
  </w:style>
  <w:style w:type="character" w:styleId="SubtleReference">
    <w:name w:val="Subtle Reference"/>
    <w:basedOn w:val="DefaultParagraphFont"/>
    <w:uiPriority w:val="99"/>
    <w:qFormat/>
    <w:rsid w:val="00CC27F0"/>
    <w:rPr>
      <w:b/>
      <w:color w:val="266D7E"/>
    </w:rPr>
  </w:style>
  <w:style w:type="character" w:styleId="IntenseReference">
    <w:name w:val="Intense Reference"/>
    <w:basedOn w:val="DefaultParagraphFont"/>
    <w:uiPriority w:val="99"/>
    <w:qFormat/>
    <w:rsid w:val="00CC27F0"/>
    <w:rPr>
      <w:b/>
      <w:i/>
      <w:caps/>
      <w:color w:val="266D7E"/>
    </w:rPr>
  </w:style>
  <w:style w:type="character" w:styleId="BookTitle">
    <w:name w:val="Book Title"/>
    <w:basedOn w:val="DefaultParagraphFont"/>
    <w:uiPriority w:val="99"/>
    <w:qFormat/>
    <w:rsid w:val="00CC27F0"/>
    <w:rPr>
      <w:b/>
      <w:i/>
      <w:spacing w:val="9"/>
    </w:rPr>
  </w:style>
  <w:style w:type="paragraph" w:styleId="TOCHeading">
    <w:name w:val="TOC Heading"/>
    <w:basedOn w:val="Heading1"/>
    <w:next w:val="Normal"/>
    <w:uiPriority w:val="99"/>
    <w:qFormat/>
    <w:rsid w:val="00CC27F0"/>
    <w:pPr>
      <w:outlineLvl w:val="9"/>
    </w:pPr>
  </w:style>
  <w:style w:type="paragraph" w:styleId="TOC1">
    <w:name w:val="toc 1"/>
    <w:basedOn w:val="Normal"/>
    <w:next w:val="Normal"/>
    <w:autoRedefine/>
    <w:uiPriority w:val="99"/>
    <w:rsid w:val="00E56EBC"/>
    <w:pPr>
      <w:spacing w:after="100"/>
    </w:pPr>
  </w:style>
  <w:style w:type="paragraph" w:styleId="TOC2">
    <w:name w:val="toc 2"/>
    <w:basedOn w:val="Normal"/>
    <w:next w:val="Normal"/>
    <w:autoRedefine/>
    <w:uiPriority w:val="99"/>
    <w:rsid w:val="00E56EBC"/>
    <w:pPr>
      <w:spacing w:after="100"/>
      <w:ind w:left="220"/>
    </w:pPr>
  </w:style>
  <w:style w:type="paragraph" w:styleId="BalloonText">
    <w:name w:val="Balloon Text"/>
    <w:basedOn w:val="Normal"/>
    <w:link w:val="BalloonTextChar"/>
    <w:uiPriority w:val="99"/>
    <w:semiHidden/>
    <w:rsid w:val="00E56EBC"/>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E56EBC"/>
    <w:rPr>
      <w:rFonts w:ascii="Tahoma" w:hAnsi="Tahoma" w:cs="Tahoma"/>
      <w:sz w:val="16"/>
      <w:szCs w:val="16"/>
    </w:rPr>
  </w:style>
  <w:style w:type="paragraph" w:styleId="TOC3">
    <w:name w:val="toc 3"/>
    <w:basedOn w:val="Normal"/>
    <w:next w:val="Normal"/>
    <w:autoRedefine/>
    <w:uiPriority w:val="99"/>
    <w:rsid w:val="00CC27F0"/>
    <w:pPr>
      <w:spacing w:after="100"/>
      <w:ind w:left="440"/>
    </w:pPr>
  </w:style>
  <w:style w:type="character" w:customStyle="1" w:styleId="pubgrid">
    <w:name w:val="pubgrid"/>
    <w:basedOn w:val="DefaultParagraphFont"/>
    <w:uiPriority w:val="99"/>
    <w:rsid w:val="00964681"/>
    <w:rPr>
      <w:rFonts w:cs="Times New Roman"/>
    </w:rPr>
  </w:style>
  <w:style w:type="character" w:customStyle="1" w:styleId="publicationtitle">
    <w:name w:val="publicationtitle"/>
    <w:basedOn w:val="DefaultParagraphFont"/>
    <w:uiPriority w:val="99"/>
    <w:rsid w:val="008F3EB1"/>
    <w:rPr>
      <w:rFonts w:cs="Times New Roman"/>
    </w:rPr>
  </w:style>
  <w:style w:type="character" w:customStyle="1" w:styleId="highlight">
    <w:name w:val="highlight"/>
    <w:basedOn w:val="DefaultParagraphFont"/>
    <w:uiPriority w:val="99"/>
    <w:rsid w:val="0022449C"/>
    <w:rPr>
      <w:rFonts w:cs="Times New Roman"/>
    </w:rPr>
  </w:style>
  <w:style w:type="character" w:customStyle="1" w:styleId="authors">
    <w:name w:val="authors"/>
    <w:basedOn w:val="DefaultParagraphFont"/>
    <w:uiPriority w:val="99"/>
    <w:rsid w:val="0022449C"/>
    <w:rPr>
      <w:rFonts w:cs="Times New Roman"/>
    </w:rPr>
  </w:style>
  <w:style w:type="character" w:styleId="FollowedHyperlink">
    <w:name w:val="FollowedHyperlink"/>
    <w:basedOn w:val="DefaultParagraphFont"/>
    <w:uiPriority w:val="99"/>
    <w:semiHidden/>
    <w:rsid w:val="002E3FAC"/>
    <w:rPr>
      <w:rFonts w:cs="Times New Roman"/>
      <w:color w:val="800080"/>
      <w:u w:val="single"/>
    </w:rPr>
  </w:style>
  <w:style w:type="table" w:styleId="ColorfulList-Accent2">
    <w:name w:val="Colorful List Accent 2"/>
    <w:basedOn w:val="TableNormal"/>
    <w:uiPriority w:val="99"/>
    <w:rsid w:val="004F64F2"/>
    <w:rPr>
      <w:color w:val="000000"/>
      <w:sz w:val="20"/>
      <w:szCs w:val="20"/>
    </w:rPr>
    <w:tblPr>
      <w:tblStyleRowBandSize w:val="1"/>
      <w:tblStyleColBandSize w:val="1"/>
      <w:tblInd w:w="0" w:type="dxa"/>
      <w:tblCellMar>
        <w:top w:w="0" w:type="dxa"/>
        <w:left w:w="108" w:type="dxa"/>
        <w:bottom w:w="0" w:type="dxa"/>
        <w:right w:w="108" w:type="dxa"/>
      </w:tblCellMar>
    </w:tblPr>
    <w:tcPr>
      <w:shd w:val="clear" w:color="auto" w:fill="E5F3F7"/>
    </w:tcPr>
    <w:tblStylePr w:type="firstRow">
      <w:rPr>
        <w:rFonts w:cs="Times New Roman"/>
        <w:b/>
        <w:bCs/>
        <w:color w:val="FFFFFF"/>
      </w:rPr>
      <w:tblPr/>
      <w:tcPr>
        <w:tcBorders>
          <w:bottom w:val="single" w:sz="12" w:space="0" w:color="FFFFFF"/>
        </w:tcBorders>
        <w:shd w:val="clear" w:color="auto" w:fill="205A69"/>
      </w:tcPr>
    </w:tblStylePr>
    <w:tblStylePr w:type="lastRow">
      <w:rPr>
        <w:rFonts w:cs="Times New Roman"/>
        <w:b/>
        <w:bCs/>
        <w:color w:val="205A69"/>
      </w:rPr>
      <w:tblPr/>
      <w:tcPr>
        <w:tcBorders>
          <w:top w:val="single" w:sz="12" w:space="0" w:color="000000"/>
        </w:tcBorders>
        <w:shd w:val="clear" w:color="auto" w:fill="FFFFFF"/>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cBorders>
        <w:shd w:val="clear" w:color="auto" w:fill="BEE2EB"/>
      </w:tcPr>
    </w:tblStylePr>
    <w:tblStylePr w:type="band1Horz">
      <w:rPr>
        <w:rFonts w:cs="Times New Roman"/>
      </w:rPr>
      <w:tblPr/>
      <w:tcPr>
        <w:shd w:val="clear" w:color="auto" w:fill="CBE8EF"/>
      </w:tcPr>
    </w:tblStylePr>
  </w:style>
  <w:style w:type="paragraph" w:styleId="NormalWeb">
    <w:name w:val="Normal (Web)"/>
    <w:basedOn w:val="Normal"/>
    <w:uiPriority w:val="99"/>
    <w:semiHidden/>
    <w:rsid w:val="00C05027"/>
    <w:pPr>
      <w:spacing w:before="100" w:beforeAutospacing="1" w:after="100" w:afterAutospacing="1" w:line="240" w:lineRule="auto"/>
    </w:pPr>
    <w:rPr>
      <w:rFonts w:ascii="Times New Roman" w:hAnsi="Times New Roman"/>
      <w:sz w:val="24"/>
      <w:szCs w:val="24"/>
      <w:lang w:val="nl-NL" w:eastAsia="nl-NL"/>
    </w:rPr>
  </w:style>
  <w:style w:type="character" w:customStyle="1" w:styleId="actueelomschrijving">
    <w:name w:val="actueelomschrijving"/>
    <w:basedOn w:val="DefaultParagraphFont"/>
    <w:uiPriority w:val="99"/>
    <w:rsid w:val="008C438F"/>
    <w:rPr>
      <w:rFonts w:cs="Times New Roman"/>
    </w:rPr>
  </w:style>
  <w:style w:type="table" w:styleId="MediumGrid3-Accent1">
    <w:name w:val="Medium Grid 3 Accent 1"/>
    <w:basedOn w:val="TableNormal"/>
    <w:uiPriority w:val="99"/>
    <w:rsid w:val="002E1B55"/>
    <w:rPr>
      <w:sz w:val="20"/>
      <w:szCs w:val="20"/>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BDE2EB"/>
    </w:tcPr>
    <w:tblStylePr w:type="firstRow">
      <w:rPr>
        <w:rFonts w:cs="Times New Roman"/>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266D7E"/>
      </w:tcPr>
    </w:tblStylePr>
    <w:tblStylePr w:type="lastRow">
      <w:rPr>
        <w:rFonts w:cs="Times New Roman"/>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266D7E"/>
      </w:tcPr>
    </w:tblStylePr>
    <w:tblStylePr w:type="firstCol">
      <w:rPr>
        <w:rFonts w:cs="Times New Roman"/>
        <w:b/>
        <w:bCs/>
        <w:i w:val="0"/>
        <w:iCs w:val="0"/>
        <w:color w:val="FFFFFF"/>
      </w:rPr>
      <w:tblPr/>
      <w:tcPr>
        <w:tcBorders>
          <w:left w:val="single" w:sz="8" w:space="0" w:color="FFFFFF"/>
          <w:right w:val="single" w:sz="24" w:space="0" w:color="FFFFFF"/>
          <w:insideH w:val="nil"/>
          <w:insideV w:val="nil"/>
        </w:tcBorders>
        <w:shd w:val="clear" w:color="auto" w:fill="266D7E"/>
      </w:tcPr>
    </w:tblStylePr>
    <w:tblStylePr w:type="lastCol">
      <w:rPr>
        <w:rFonts w:cs="Times New Roman"/>
        <w:b/>
        <w:bCs/>
        <w:i w:val="0"/>
        <w:iCs w:val="0"/>
        <w:color w:val="FFFFFF"/>
      </w:rPr>
      <w:tblPr/>
      <w:tcPr>
        <w:tcBorders>
          <w:top w:val="nil"/>
          <w:left w:val="single" w:sz="24" w:space="0" w:color="FFFFFF"/>
          <w:bottom w:val="nil"/>
          <w:right w:val="nil"/>
          <w:insideH w:val="nil"/>
          <w:insideV w:val="nil"/>
        </w:tcBorders>
        <w:shd w:val="clear" w:color="auto" w:fill="266D7E"/>
      </w:tcPr>
    </w:tblStylePr>
    <w:tblStylePr w:type="band1Vert">
      <w:rPr>
        <w:rFonts w:cs="Times New Roman"/>
      </w:rPr>
      <w:tblPr/>
      <w:tcPr>
        <w:tcBorders>
          <w:top w:val="single" w:sz="8" w:space="0" w:color="FFFFFF"/>
          <w:left w:val="single" w:sz="8" w:space="0" w:color="FFFFFF"/>
          <w:bottom w:val="single" w:sz="8" w:space="0" w:color="FFFFFF"/>
          <w:right w:val="single" w:sz="8" w:space="0" w:color="FFFFFF"/>
          <w:insideH w:val="nil"/>
          <w:insideV w:val="nil"/>
        </w:tcBorders>
        <w:shd w:val="clear" w:color="auto" w:fill="7AC4D7"/>
      </w:tcPr>
    </w:tblStylePr>
    <w:tblStylePr w:type="band1Horz">
      <w:rPr>
        <w:rFonts w:cs="Times New Roman"/>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7AC4D7"/>
      </w:tcPr>
    </w:tblStylePr>
  </w:style>
  <w:style w:type="character" w:customStyle="1" w:styleId="pnn4webi">
    <w:name w:val="pnn4web_i"/>
    <w:basedOn w:val="DefaultParagraphFont"/>
    <w:uiPriority w:val="99"/>
    <w:rsid w:val="00E43F2B"/>
    <w:rPr>
      <w:rFonts w:cs="Times New Roman"/>
    </w:rPr>
  </w:style>
  <w:style w:type="character" w:customStyle="1" w:styleId="pnn4webd">
    <w:name w:val="pnn4web_d"/>
    <w:basedOn w:val="DefaultParagraphFont"/>
    <w:uiPriority w:val="99"/>
    <w:rsid w:val="00E43F2B"/>
    <w:rPr>
      <w:rFonts w:cs="Times New Roman"/>
    </w:rPr>
  </w:style>
  <w:style w:type="character" w:customStyle="1" w:styleId="pnn4webm">
    <w:name w:val="pnn4web_m"/>
    <w:basedOn w:val="DefaultParagraphFont"/>
    <w:uiPriority w:val="99"/>
    <w:rsid w:val="00E43F2B"/>
    <w:rPr>
      <w:rFonts w:cs="Times New Roman"/>
    </w:rPr>
  </w:style>
  <w:style w:type="character" w:customStyle="1" w:styleId="pnn4webk">
    <w:name w:val="pnn4web_k"/>
    <w:basedOn w:val="DefaultParagraphFont"/>
    <w:uiPriority w:val="99"/>
    <w:rsid w:val="00E43F2B"/>
    <w:rPr>
      <w:rFonts w:cs="Times New Roman"/>
    </w:rPr>
  </w:style>
  <w:style w:type="character" w:customStyle="1" w:styleId="pnn4webe">
    <w:name w:val="pnn4web_e"/>
    <w:basedOn w:val="DefaultParagraphFont"/>
    <w:uiPriority w:val="99"/>
    <w:rsid w:val="00E43F2B"/>
    <w:rPr>
      <w:rFonts w:cs="Times New Roman"/>
    </w:rPr>
  </w:style>
  <w:style w:type="character" w:customStyle="1" w:styleId="editsection">
    <w:name w:val="editsection"/>
    <w:basedOn w:val="DefaultParagraphFont"/>
    <w:uiPriority w:val="99"/>
    <w:rsid w:val="00E642CC"/>
    <w:rPr>
      <w:rFonts w:cs="Times New Roman"/>
    </w:rPr>
  </w:style>
  <w:style w:type="character" w:customStyle="1" w:styleId="mw-headline">
    <w:name w:val="mw-headline"/>
    <w:basedOn w:val="DefaultParagraphFont"/>
    <w:uiPriority w:val="99"/>
    <w:rsid w:val="00E642CC"/>
    <w:rPr>
      <w:rFonts w:cs="Times New Roman"/>
    </w:rPr>
  </w:style>
</w:styles>
</file>

<file path=word/webSettings.xml><?xml version="1.0" encoding="utf-8"?>
<w:webSettings xmlns:r="http://schemas.openxmlformats.org/officeDocument/2006/relationships" xmlns:w="http://schemas.openxmlformats.org/wordprocessingml/2006/main">
  <w:divs>
    <w:div w:id="78448799">
      <w:marLeft w:val="0"/>
      <w:marRight w:val="0"/>
      <w:marTop w:val="0"/>
      <w:marBottom w:val="0"/>
      <w:divBdr>
        <w:top w:val="none" w:sz="0" w:space="0" w:color="auto"/>
        <w:left w:val="none" w:sz="0" w:space="0" w:color="auto"/>
        <w:bottom w:val="none" w:sz="0" w:space="0" w:color="auto"/>
        <w:right w:val="none" w:sz="0" w:space="0" w:color="auto"/>
      </w:divBdr>
    </w:div>
    <w:div w:id="78448800">
      <w:marLeft w:val="0"/>
      <w:marRight w:val="0"/>
      <w:marTop w:val="0"/>
      <w:marBottom w:val="0"/>
      <w:divBdr>
        <w:top w:val="none" w:sz="0" w:space="0" w:color="auto"/>
        <w:left w:val="none" w:sz="0" w:space="0" w:color="auto"/>
        <w:bottom w:val="none" w:sz="0" w:space="0" w:color="auto"/>
        <w:right w:val="none" w:sz="0" w:space="0" w:color="auto"/>
      </w:divBdr>
    </w:div>
    <w:div w:id="78448801">
      <w:marLeft w:val="0"/>
      <w:marRight w:val="0"/>
      <w:marTop w:val="0"/>
      <w:marBottom w:val="0"/>
      <w:divBdr>
        <w:top w:val="none" w:sz="0" w:space="0" w:color="auto"/>
        <w:left w:val="none" w:sz="0" w:space="0" w:color="auto"/>
        <w:bottom w:val="none" w:sz="0" w:space="0" w:color="auto"/>
        <w:right w:val="none" w:sz="0" w:space="0" w:color="auto"/>
      </w:divBdr>
    </w:div>
    <w:div w:id="78448802">
      <w:marLeft w:val="0"/>
      <w:marRight w:val="0"/>
      <w:marTop w:val="0"/>
      <w:marBottom w:val="0"/>
      <w:divBdr>
        <w:top w:val="none" w:sz="0" w:space="0" w:color="auto"/>
        <w:left w:val="none" w:sz="0" w:space="0" w:color="auto"/>
        <w:bottom w:val="none" w:sz="0" w:space="0" w:color="auto"/>
        <w:right w:val="none" w:sz="0" w:space="0" w:color="auto"/>
      </w:divBdr>
    </w:div>
    <w:div w:id="78448803">
      <w:marLeft w:val="0"/>
      <w:marRight w:val="0"/>
      <w:marTop w:val="0"/>
      <w:marBottom w:val="0"/>
      <w:divBdr>
        <w:top w:val="none" w:sz="0" w:space="0" w:color="auto"/>
        <w:left w:val="none" w:sz="0" w:space="0" w:color="auto"/>
        <w:bottom w:val="none" w:sz="0" w:space="0" w:color="auto"/>
        <w:right w:val="none" w:sz="0" w:space="0" w:color="auto"/>
      </w:divBdr>
    </w:div>
    <w:div w:id="78448804">
      <w:marLeft w:val="0"/>
      <w:marRight w:val="0"/>
      <w:marTop w:val="0"/>
      <w:marBottom w:val="0"/>
      <w:divBdr>
        <w:top w:val="none" w:sz="0" w:space="0" w:color="auto"/>
        <w:left w:val="none" w:sz="0" w:space="0" w:color="auto"/>
        <w:bottom w:val="none" w:sz="0" w:space="0" w:color="auto"/>
        <w:right w:val="none" w:sz="0" w:space="0" w:color="auto"/>
      </w:divBdr>
    </w:div>
    <w:div w:id="78448805">
      <w:marLeft w:val="0"/>
      <w:marRight w:val="0"/>
      <w:marTop w:val="0"/>
      <w:marBottom w:val="0"/>
      <w:divBdr>
        <w:top w:val="none" w:sz="0" w:space="0" w:color="auto"/>
        <w:left w:val="none" w:sz="0" w:space="0" w:color="auto"/>
        <w:bottom w:val="none" w:sz="0" w:space="0" w:color="auto"/>
        <w:right w:val="none" w:sz="0" w:space="0" w:color="auto"/>
      </w:divBdr>
    </w:div>
    <w:div w:id="78448806">
      <w:marLeft w:val="0"/>
      <w:marRight w:val="0"/>
      <w:marTop w:val="0"/>
      <w:marBottom w:val="0"/>
      <w:divBdr>
        <w:top w:val="none" w:sz="0" w:space="0" w:color="auto"/>
        <w:left w:val="none" w:sz="0" w:space="0" w:color="auto"/>
        <w:bottom w:val="none" w:sz="0" w:space="0" w:color="auto"/>
        <w:right w:val="none" w:sz="0" w:space="0" w:color="auto"/>
      </w:divBdr>
    </w:div>
    <w:div w:id="78448807">
      <w:marLeft w:val="0"/>
      <w:marRight w:val="0"/>
      <w:marTop w:val="0"/>
      <w:marBottom w:val="0"/>
      <w:divBdr>
        <w:top w:val="none" w:sz="0" w:space="0" w:color="auto"/>
        <w:left w:val="none" w:sz="0" w:space="0" w:color="auto"/>
        <w:bottom w:val="none" w:sz="0" w:space="0" w:color="auto"/>
        <w:right w:val="none" w:sz="0" w:space="0" w:color="auto"/>
      </w:divBdr>
    </w:div>
    <w:div w:id="78448808">
      <w:marLeft w:val="0"/>
      <w:marRight w:val="0"/>
      <w:marTop w:val="0"/>
      <w:marBottom w:val="0"/>
      <w:divBdr>
        <w:top w:val="none" w:sz="0" w:space="0" w:color="auto"/>
        <w:left w:val="none" w:sz="0" w:space="0" w:color="auto"/>
        <w:bottom w:val="none" w:sz="0" w:space="0" w:color="auto"/>
        <w:right w:val="none" w:sz="0" w:space="0" w:color="auto"/>
      </w:divBdr>
    </w:div>
    <w:div w:id="78448809">
      <w:marLeft w:val="0"/>
      <w:marRight w:val="0"/>
      <w:marTop w:val="0"/>
      <w:marBottom w:val="0"/>
      <w:divBdr>
        <w:top w:val="none" w:sz="0" w:space="0" w:color="auto"/>
        <w:left w:val="none" w:sz="0" w:space="0" w:color="auto"/>
        <w:bottom w:val="none" w:sz="0" w:space="0" w:color="auto"/>
        <w:right w:val="none" w:sz="0" w:space="0" w:color="auto"/>
      </w:divBdr>
    </w:div>
    <w:div w:id="78448810">
      <w:marLeft w:val="0"/>
      <w:marRight w:val="0"/>
      <w:marTop w:val="0"/>
      <w:marBottom w:val="0"/>
      <w:divBdr>
        <w:top w:val="none" w:sz="0" w:space="0" w:color="auto"/>
        <w:left w:val="none" w:sz="0" w:space="0" w:color="auto"/>
        <w:bottom w:val="none" w:sz="0" w:space="0" w:color="auto"/>
        <w:right w:val="none" w:sz="0" w:space="0" w:color="auto"/>
      </w:divBdr>
    </w:div>
    <w:div w:id="78448811">
      <w:marLeft w:val="0"/>
      <w:marRight w:val="0"/>
      <w:marTop w:val="0"/>
      <w:marBottom w:val="0"/>
      <w:divBdr>
        <w:top w:val="none" w:sz="0" w:space="0" w:color="auto"/>
        <w:left w:val="none" w:sz="0" w:space="0" w:color="auto"/>
        <w:bottom w:val="none" w:sz="0" w:space="0" w:color="auto"/>
        <w:right w:val="none" w:sz="0" w:space="0" w:color="auto"/>
      </w:divBdr>
    </w:div>
    <w:div w:id="78448812">
      <w:marLeft w:val="0"/>
      <w:marRight w:val="0"/>
      <w:marTop w:val="0"/>
      <w:marBottom w:val="0"/>
      <w:divBdr>
        <w:top w:val="none" w:sz="0" w:space="0" w:color="auto"/>
        <w:left w:val="none" w:sz="0" w:space="0" w:color="auto"/>
        <w:bottom w:val="none" w:sz="0" w:space="0" w:color="auto"/>
        <w:right w:val="none" w:sz="0" w:space="0" w:color="auto"/>
      </w:divBdr>
    </w:div>
    <w:div w:id="78448813">
      <w:marLeft w:val="0"/>
      <w:marRight w:val="0"/>
      <w:marTop w:val="0"/>
      <w:marBottom w:val="0"/>
      <w:divBdr>
        <w:top w:val="none" w:sz="0" w:space="0" w:color="auto"/>
        <w:left w:val="none" w:sz="0" w:space="0" w:color="auto"/>
        <w:bottom w:val="none" w:sz="0" w:space="0" w:color="auto"/>
        <w:right w:val="none" w:sz="0" w:space="0" w:color="auto"/>
      </w:divBdr>
    </w:div>
    <w:div w:id="78448814">
      <w:marLeft w:val="0"/>
      <w:marRight w:val="0"/>
      <w:marTop w:val="0"/>
      <w:marBottom w:val="0"/>
      <w:divBdr>
        <w:top w:val="none" w:sz="0" w:space="0" w:color="auto"/>
        <w:left w:val="none" w:sz="0" w:space="0" w:color="auto"/>
        <w:bottom w:val="none" w:sz="0" w:space="0" w:color="auto"/>
        <w:right w:val="none" w:sz="0" w:space="0" w:color="auto"/>
      </w:divBdr>
    </w:div>
    <w:div w:id="78448815">
      <w:marLeft w:val="0"/>
      <w:marRight w:val="0"/>
      <w:marTop w:val="0"/>
      <w:marBottom w:val="0"/>
      <w:divBdr>
        <w:top w:val="none" w:sz="0" w:space="0" w:color="auto"/>
        <w:left w:val="none" w:sz="0" w:space="0" w:color="auto"/>
        <w:bottom w:val="none" w:sz="0" w:space="0" w:color="auto"/>
        <w:right w:val="none" w:sz="0" w:space="0" w:color="auto"/>
      </w:divBdr>
    </w:div>
    <w:div w:id="78448816">
      <w:marLeft w:val="0"/>
      <w:marRight w:val="0"/>
      <w:marTop w:val="0"/>
      <w:marBottom w:val="0"/>
      <w:divBdr>
        <w:top w:val="none" w:sz="0" w:space="0" w:color="auto"/>
        <w:left w:val="none" w:sz="0" w:space="0" w:color="auto"/>
        <w:bottom w:val="none" w:sz="0" w:space="0" w:color="auto"/>
        <w:right w:val="none" w:sz="0" w:space="0" w:color="auto"/>
      </w:divBdr>
    </w:div>
    <w:div w:id="78448817">
      <w:marLeft w:val="0"/>
      <w:marRight w:val="0"/>
      <w:marTop w:val="0"/>
      <w:marBottom w:val="0"/>
      <w:divBdr>
        <w:top w:val="none" w:sz="0" w:space="0" w:color="auto"/>
        <w:left w:val="none" w:sz="0" w:space="0" w:color="auto"/>
        <w:bottom w:val="none" w:sz="0" w:space="0" w:color="auto"/>
        <w:right w:val="none" w:sz="0" w:space="0" w:color="auto"/>
      </w:divBdr>
    </w:div>
    <w:div w:id="78448818">
      <w:marLeft w:val="0"/>
      <w:marRight w:val="0"/>
      <w:marTop w:val="0"/>
      <w:marBottom w:val="0"/>
      <w:divBdr>
        <w:top w:val="none" w:sz="0" w:space="0" w:color="auto"/>
        <w:left w:val="none" w:sz="0" w:space="0" w:color="auto"/>
        <w:bottom w:val="none" w:sz="0" w:space="0" w:color="auto"/>
        <w:right w:val="none" w:sz="0" w:space="0" w:color="auto"/>
      </w:divBdr>
    </w:div>
    <w:div w:id="78448819">
      <w:marLeft w:val="0"/>
      <w:marRight w:val="0"/>
      <w:marTop w:val="0"/>
      <w:marBottom w:val="0"/>
      <w:divBdr>
        <w:top w:val="none" w:sz="0" w:space="0" w:color="auto"/>
        <w:left w:val="none" w:sz="0" w:space="0" w:color="auto"/>
        <w:bottom w:val="none" w:sz="0" w:space="0" w:color="auto"/>
        <w:right w:val="none" w:sz="0" w:space="0" w:color="auto"/>
      </w:divBdr>
    </w:div>
    <w:div w:id="7844882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nl.wikipedia.org/wiki/Personeel" TargetMode="External"/><Relationship Id="rId13" Type="http://schemas.openxmlformats.org/officeDocument/2006/relationships/image" Target="media/image5.png"/><Relationship Id="rId18" Type="http://schemas.openxmlformats.org/officeDocument/2006/relationships/hyperlink" Target="http://nl.wikipedia.org/wiki/Sociaalnetwerksite" TargetMode="External"/><Relationship Id="rId26" Type="http://schemas.openxmlformats.org/officeDocument/2006/relationships/hyperlink" Target="http://www.bijgespijkerd.nl/about" TargetMode="External"/><Relationship Id="rId3" Type="http://schemas.openxmlformats.org/officeDocument/2006/relationships/settings" Target="settings.xml"/><Relationship Id="rId21" Type="http://schemas.openxmlformats.org/officeDocument/2006/relationships/hyperlink" Target="http://nl.wikipedia.org/wiki/Sociaal_netwerk" TargetMode="External"/><Relationship Id="rId7" Type="http://schemas.openxmlformats.org/officeDocument/2006/relationships/hyperlink" Target="mailto:ragnajansen@gmail.com" TargetMode="External"/><Relationship Id="rId12" Type="http://schemas.openxmlformats.org/officeDocument/2006/relationships/image" Target="media/image4.png"/><Relationship Id="rId17" Type="http://schemas.openxmlformats.org/officeDocument/2006/relationships/hyperlink" Target="http://www.facebook.com" TargetMode="External"/><Relationship Id="rId25" Type="http://schemas.openxmlformats.org/officeDocument/2006/relationships/hyperlink" Target="http://www.social-media.nl" TargetMode="External"/><Relationship Id="rId2" Type="http://schemas.openxmlformats.org/officeDocument/2006/relationships/styles" Target="styles.xml"/><Relationship Id="rId16" Type="http://schemas.openxmlformats.org/officeDocument/2006/relationships/hyperlink" Target="http://nl.wikipedia.org/wiki/Sociale_netwerksite" TargetMode="External"/><Relationship Id="rId20" Type="http://schemas.openxmlformats.org/officeDocument/2006/relationships/hyperlink" Target="http://nl.wikipedia.org/wiki/Virtuele_gemeenschap"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hyperlink" Target="http://nl.wikipedia.org/wiki/Dance" TargetMode="External"/><Relationship Id="rId5" Type="http://schemas.openxmlformats.org/officeDocument/2006/relationships/footnotes" Target="footnotes.xml"/><Relationship Id="rId15" Type="http://schemas.openxmlformats.org/officeDocument/2006/relationships/hyperlink" Target="http://nl.wikipedia.org/wiki/Nederland" TargetMode="External"/><Relationship Id="rId23" Type="http://schemas.openxmlformats.org/officeDocument/2006/relationships/hyperlink" Target="http://nl.wikipedia.org/wiki/House_%28muziekstijl%29" TargetMode="External"/><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nl.wikipedia.org/wiki/Sociale_netwerksite" TargetMode="Externa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hyperlink" Target="http://nl.wikipedia.org/wiki/Nederland" TargetMode="External"/><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41</Pages>
  <Words>28979</Words>
  <Characters>-32766</Characters>
  <Application>Microsoft Office Outlook</Application>
  <DocSecurity>0</DocSecurity>
  <Lines>0</Lines>
  <Paragraphs>0</Paragraphs>
  <ScaleCrop>false</ScaleCrop>
  <Company>Got2be-Unattended-4U</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Crisis in Theaterland: Uitdaging of einde voorstelling?</dc:title>
  <dc:subject/>
  <dc:creator>Ragna Jansen</dc:creator>
  <cp:keywords>Bachelorscriptie</cp:keywords>
  <dc:description/>
  <cp:lastModifiedBy>Tülay Varisli</cp:lastModifiedBy>
  <cp:revision>2</cp:revision>
  <cp:lastPrinted>2010-07-04T11:02:00Z</cp:lastPrinted>
  <dcterms:created xsi:type="dcterms:W3CDTF">2010-07-05T12:12:00Z</dcterms:created>
  <dcterms:modified xsi:type="dcterms:W3CDTF">2010-07-05T12:12:00Z</dcterms:modified>
</cp:coreProperties>
</file>