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1E" w:rsidRDefault="00A67C1E" w:rsidP="009C48BB">
      <w:pPr>
        <w:spacing w:after="200" w:line="276" w:lineRule="auto"/>
        <w:jc w:val="center"/>
        <w:rPr>
          <w:color w:val="A81C33"/>
        </w:rPr>
      </w:pPr>
      <w:r>
        <w:rPr>
          <w:noProof/>
          <w:lang w:val="en-US"/>
        </w:rPr>
        <w:pict>
          <v:shapetype id="_x0000_t202" coordsize="21600,21600" o:spt="202" path="m,l,21600r21600,l21600,xe">
            <v:stroke joinstyle="miter"/>
            <v:path gradientshapeok="t" o:connecttype="rect"/>
          </v:shapetype>
          <v:shape id="_x0000_s1030" type="#_x0000_t202" style="position:absolute;left:0;text-align:left;margin-left:354.15pt;margin-top:-77.3pt;width:199.95pt;height:57pt;z-index:251657216" filled="f" stroked="f">
            <v:textbox style="mso-next-textbox:#_x0000_s1030">
              <w:txbxContent>
                <w:p w:rsidR="00A67C1E" w:rsidRPr="007C6E1A" w:rsidRDefault="00A67C1E" w:rsidP="00CB0213">
                  <w:pPr>
                    <w:rPr>
                      <w:rFonts w:ascii="Agency FB" w:hAnsi="Agency FB" w:cs="Aharoni"/>
                      <w:b/>
                      <w:color w:val="365F91"/>
                      <w:sz w:val="96"/>
                      <w:szCs w:val="96"/>
                      <w:lang w:val="en-US" w:bidi="he-IL"/>
                    </w:rPr>
                  </w:pPr>
                  <w:r w:rsidRPr="007C6E1A">
                    <w:rPr>
                      <w:rFonts w:ascii="Agency FB" w:hAnsi="Agency FB" w:cs="Aharoni"/>
                      <w:b/>
                      <w:color w:val="365F91"/>
                      <w:sz w:val="96"/>
                      <w:szCs w:val="96"/>
                      <w:lang w:bidi="he-IL"/>
                    </w:rPr>
                    <w:t>2010</w:t>
                  </w:r>
                </w:p>
              </w:txbxContent>
            </v:textbox>
          </v:shape>
        </w:pict>
      </w:r>
      <w:r>
        <w:rPr>
          <w:noProof/>
          <w:lang w:val="en-US"/>
        </w:rPr>
        <w:pict>
          <v:rect id="_x0000_s1031" style="position:absolute;left:0;text-align:left;margin-left:306pt;margin-top:-93.1pt;width:217.5pt;height:849pt;z-index:-251661312" fillcolor="#c6d9f1" stroked="f">
            <v:fill opacity="45875f"/>
            <v:textbox style="mso-fit-shape-to-text:t"/>
          </v:rect>
        </w:pict>
      </w:r>
      <w:r w:rsidRPr="00EC2320">
        <w:rPr>
          <w:rFonts w:ascii="Cambria" w:hAnsi="Cambria"/>
          <w:b/>
          <w:color w:val="365F91"/>
          <w:sz w:val="56"/>
          <w:szCs w:val="56"/>
        </w:rPr>
        <w:t>INNOVATIE EN ECONOMISCHE GROEI IN ZUID-KOREA</w:t>
      </w:r>
    </w:p>
    <w:p w:rsidR="00A67C1E" w:rsidRPr="002B557D" w:rsidRDefault="00A67C1E" w:rsidP="001A337A">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0;text-align:left;margin-left:-26.15pt;margin-top:-19.2pt;width:494.9pt;height:343.65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">
            <v:imagedata r:id="rId7" o:title=""/>
            <o:lock v:ext="edit" aspectratio="f"/>
          </v:shape>
        </w:pict>
      </w:r>
    </w:p>
    <w:p w:rsidR="00A67C1E" w:rsidRDefault="00A67C1E" w:rsidP="008B5856">
      <w:pPr>
        <w:ind w:right="3260"/>
        <w:jc w:val="center"/>
        <w:rPr>
          <w:rFonts w:ascii="Cambria" w:hAnsi="Cambria"/>
          <w:b/>
          <w:color w:val="FFFFFF"/>
          <w:sz w:val="40"/>
          <w:szCs w:val="40"/>
        </w:rPr>
      </w:pPr>
    </w:p>
    <w:p w:rsidR="00A67C1E" w:rsidRDefault="00A67C1E" w:rsidP="008B5856">
      <w:pPr>
        <w:ind w:right="3260"/>
        <w:jc w:val="center"/>
        <w:rPr>
          <w:rFonts w:ascii="Cambria" w:hAnsi="Cambria"/>
          <w:b/>
          <w:color w:val="FFFFFF"/>
          <w:sz w:val="40"/>
          <w:szCs w:val="40"/>
        </w:rPr>
      </w:pPr>
    </w:p>
    <w:p w:rsidR="00A67C1E" w:rsidRDefault="00A67C1E" w:rsidP="008B5856">
      <w:pPr>
        <w:ind w:right="3260"/>
        <w:jc w:val="center"/>
        <w:rPr>
          <w:rFonts w:ascii="Cambria" w:hAnsi="Cambria"/>
          <w:b/>
          <w:color w:val="FFFFFF"/>
          <w:sz w:val="40"/>
          <w:szCs w:val="40"/>
        </w:rPr>
      </w:pPr>
    </w:p>
    <w:p w:rsidR="00A67C1E" w:rsidRDefault="00A67C1E" w:rsidP="008B5856">
      <w:pPr>
        <w:ind w:right="3260"/>
        <w:jc w:val="center"/>
        <w:rPr>
          <w:rFonts w:ascii="Cambria" w:hAnsi="Cambria"/>
          <w:b/>
          <w:color w:val="FFFFFF"/>
          <w:sz w:val="40"/>
          <w:szCs w:val="40"/>
        </w:rPr>
      </w:pPr>
    </w:p>
    <w:p w:rsidR="00A67C1E" w:rsidRDefault="00A67C1E" w:rsidP="008B5856">
      <w:pPr>
        <w:ind w:right="3260"/>
        <w:jc w:val="center"/>
        <w:rPr>
          <w:rFonts w:ascii="Cambria" w:hAnsi="Cambria"/>
          <w:b/>
          <w:color w:val="FFFFFF"/>
          <w:sz w:val="40"/>
          <w:szCs w:val="40"/>
        </w:rPr>
      </w:pPr>
    </w:p>
    <w:p w:rsidR="00A67C1E" w:rsidRDefault="00A67C1E" w:rsidP="00CC2055">
      <w:pPr>
        <w:spacing w:after="400"/>
        <w:ind w:right="3260"/>
        <w:jc w:val="center"/>
        <w:rPr>
          <w:rFonts w:ascii="Cambria" w:hAnsi="Cambria"/>
          <w:b/>
          <w:color w:val="FFFFFF"/>
          <w:sz w:val="40"/>
          <w:szCs w:val="40"/>
        </w:rPr>
      </w:pPr>
    </w:p>
    <w:p w:rsidR="00A67C1E" w:rsidRDefault="00A67C1E" w:rsidP="00CC2055">
      <w:pPr>
        <w:spacing w:after="600"/>
        <w:ind w:left="567" w:right="425"/>
        <w:rPr>
          <w:rFonts w:ascii="Cambria" w:hAnsi="Cambria"/>
          <w:b/>
          <w:color w:val="FFFFFF"/>
          <w:sz w:val="40"/>
          <w:szCs w:val="40"/>
        </w:rPr>
      </w:pPr>
      <w:r>
        <w:rPr>
          <w:noProof/>
          <w:lang w:val="en-US"/>
        </w:rPr>
        <w:pict>
          <v:shape id="_x0000_s1033" type="#_x0000_t202" style="position:absolute;left:0;text-align:left;margin-left:307.3pt;margin-top:62.1pt;width:203.75pt;height:135.75pt;z-index:251658240" filled="f" stroked="f">
            <v:textbox style="mso-next-textbox:#_x0000_s1033;mso-fit-shape-to-text:t">
              <w:txbxContent>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ERASMUS UNIVERSITEIT ROTTERDAM</w:t>
                  </w: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Erasmus School of Economics</w:t>
                  </w:r>
                </w:p>
                <w:p w:rsidR="00A67C1E" w:rsidRPr="00626A23" w:rsidRDefault="00A67C1E" w:rsidP="007B04A7">
                  <w:pPr>
                    <w:spacing w:line="276" w:lineRule="auto"/>
                    <w:ind w:right="-18"/>
                    <w:jc w:val="left"/>
                    <w:rPr>
                      <w:rFonts w:ascii="Calibri" w:hAnsi="Calibri" w:cs="Calibri"/>
                      <w:b/>
                      <w:color w:val="365F91"/>
                      <w:lang w:val="en-US"/>
                    </w:rPr>
                  </w:pPr>
                  <w:r w:rsidRPr="00626A23">
                    <w:rPr>
                      <w:rFonts w:ascii="Calibri" w:hAnsi="Calibri" w:cs="Calibri"/>
                      <w:b/>
                      <w:color w:val="365F91"/>
                      <w:lang w:val="en-US"/>
                    </w:rPr>
                    <w:t>Department of Applied Economics</w:t>
                  </w:r>
                </w:p>
                <w:p w:rsidR="00A67C1E" w:rsidRPr="00626A23" w:rsidRDefault="00A67C1E" w:rsidP="007B04A7">
                  <w:pPr>
                    <w:spacing w:line="276" w:lineRule="auto"/>
                    <w:ind w:right="-18"/>
                    <w:jc w:val="left"/>
                    <w:rPr>
                      <w:rFonts w:ascii="Calibri" w:hAnsi="Calibri" w:cs="Calibri"/>
                      <w:b/>
                      <w:color w:val="365F91"/>
                      <w:lang w:val="en-US"/>
                    </w:rPr>
                  </w:pPr>
                </w:p>
                <w:p w:rsidR="00A67C1E" w:rsidRPr="00626A23" w:rsidRDefault="00A67C1E" w:rsidP="007B04A7">
                  <w:pPr>
                    <w:spacing w:line="276" w:lineRule="auto"/>
                    <w:ind w:right="-18"/>
                    <w:jc w:val="center"/>
                    <w:rPr>
                      <w:rFonts w:ascii="Calibri" w:hAnsi="Calibri" w:cs="Calibri"/>
                      <w:b/>
                      <w:color w:val="365F91"/>
                      <w:lang w:val="en-US"/>
                    </w:rPr>
                  </w:pPr>
                  <w:r w:rsidRPr="00626A23">
                    <w:rPr>
                      <w:rFonts w:ascii="Calibri" w:hAnsi="Calibri" w:cs="Calibri"/>
                      <w:b/>
                      <w:color w:val="365F91"/>
                      <w:lang w:val="en-US"/>
                    </w:rPr>
                    <w:t>Bachelor Scriptie</w:t>
                  </w:r>
                </w:p>
                <w:p w:rsidR="00A67C1E" w:rsidRPr="00626A23" w:rsidRDefault="00A67C1E" w:rsidP="007B04A7">
                  <w:pPr>
                    <w:spacing w:line="276" w:lineRule="auto"/>
                    <w:ind w:right="-18"/>
                    <w:jc w:val="center"/>
                    <w:rPr>
                      <w:rFonts w:ascii="Calibri" w:hAnsi="Calibri" w:cs="Calibri"/>
                      <w:b/>
                      <w:color w:val="365F91"/>
                    </w:rPr>
                  </w:pPr>
                  <w:r w:rsidRPr="00626A23">
                    <w:rPr>
                      <w:rFonts w:ascii="Calibri" w:hAnsi="Calibri" w:cs="Calibri"/>
                      <w:b/>
                      <w:color w:val="365F91"/>
                    </w:rPr>
                    <w:t>"Innovatie en Economische Groei</w:t>
                  </w:r>
                </w:p>
                <w:p w:rsidR="00A67C1E" w:rsidRPr="00626A23" w:rsidRDefault="00A67C1E" w:rsidP="007B04A7">
                  <w:pPr>
                    <w:spacing w:line="276" w:lineRule="auto"/>
                    <w:ind w:right="-18"/>
                    <w:jc w:val="center"/>
                    <w:rPr>
                      <w:rFonts w:ascii="Calibri" w:hAnsi="Calibri" w:cs="Calibri"/>
                      <w:b/>
                      <w:color w:val="365F91"/>
                    </w:rPr>
                  </w:pPr>
                  <w:r w:rsidRPr="00626A23">
                    <w:rPr>
                      <w:rFonts w:ascii="Calibri" w:hAnsi="Calibri" w:cs="Calibri"/>
                      <w:b/>
                      <w:color w:val="365F91"/>
                    </w:rPr>
                    <w:t>in Zuid-Korea."</w:t>
                  </w:r>
                </w:p>
                <w:p w:rsidR="00A67C1E" w:rsidRPr="00626A23" w:rsidRDefault="00A67C1E" w:rsidP="007B04A7">
                  <w:pPr>
                    <w:spacing w:line="276" w:lineRule="auto"/>
                    <w:ind w:right="-18"/>
                    <w:jc w:val="left"/>
                    <w:rPr>
                      <w:rFonts w:ascii="Calibri" w:hAnsi="Calibri" w:cs="Calibri"/>
                      <w:b/>
                      <w:color w:val="365F91"/>
                    </w:rPr>
                  </w:pP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Scriptie Begeleiderster:</w:t>
                  </w: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 xml:space="preserve">Drs. B. Hoogendoorn </w:t>
                  </w:r>
                </w:p>
                <w:p w:rsidR="00A67C1E" w:rsidRPr="00626A23" w:rsidRDefault="00A67C1E" w:rsidP="007B04A7">
                  <w:pPr>
                    <w:spacing w:line="276" w:lineRule="auto"/>
                    <w:ind w:right="-18"/>
                    <w:jc w:val="left"/>
                    <w:rPr>
                      <w:rFonts w:ascii="Calibri" w:hAnsi="Calibri" w:cs="Calibri"/>
                      <w:b/>
                      <w:color w:val="365F91"/>
                    </w:rPr>
                  </w:pP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Geschreven door</w:t>
                  </w: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 xml:space="preserve">Studentnaam: Can C. Huynh </w:t>
                  </w: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Studentnummer: 287512</w:t>
                  </w:r>
                </w:p>
                <w:p w:rsidR="00A67C1E" w:rsidRPr="00626A23" w:rsidRDefault="00A67C1E" w:rsidP="007B04A7">
                  <w:pPr>
                    <w:spacing w:line="276" w:lineRule="auto"/>
                    <w:ind w:right="-18"/>
                    <w:jc w:val="left"/>
                    <w:rPr>
                      <w:rFonts w:ascii="Calibri" w:hAnsi="Calibri" w:cs="Calibri"/>
                      <w:b/>
                      <w:color w:val="365F91"/>
                    </w:rPr>
                  </w:pPr>
                  <w:r w:rsidRPr="00626A23">
                    <w:rPr>
                      <w:rFonts w:ascii="Calibri" w:hAnsi="Calibri" w:cs="Calibri"/>
                      <w:b/>
                      <w:color w:val="365F91"/>
                    </w:rPr>
                    <w:t>Email: Can_Huynh@hotmail.com</w:t>
                  </w:r>
                </w:p>
                <w:p w:rsidR="00A67C1E" w:rsidRPr="00626A23" w:rsidRDefault="00A67C1E" w:rsidP="00732C95">
                  <w:pPr>
                    <w:spacing w:line="276" w:lineRule="auto"/>
                    <w:ind w:left="-142" w:right="-84"/>
                    <w:jc w:val="left"/>
                    <w:rPr>
                      <w:rFonts w:cs="Calibri"/>
                      <w:b/>
                      <w:color w:val="365F91"/>
                      <w:szCs w:val="24"/>
                    </w:rPr>
                  </w:pPr>
                </w:p>
              </w:txbxContent>
            </v:textbox>
          </v:shape>
        </w:pict>
      </w:r>
    </w:p>
    <w:p w:rsidR="00A67C1E" w:rsidRDefault="00A67C1E" w:rsidP="007B04A7">
      <w:pPr>
        <w:spacing w:line="276" w:lineRule="auto"/>
        <w:ind w:right="2550"/>
      </w:pPr>
      <w:r w:rsidRPr="007E2740">
        <w:rPr>
          <w:rFonts w:ascii="Calibri" w:hAnsi="Calibri" w:cs="Calibri"/>
        </w:rPr>
        <w:t xml:space="preserve">Abstract: </w:t>
      </w:r>
      <w:r>
        <w:rPr>
          <w:rFonts w:ascii="Calibri" w:hAnsi="Calibri" w:cs="Calibri"/>
        </w:rPr>
        <w:t xml:space="preserve">Korea is een land met een lange en gruwelijke geschiedenis. Aan het begin van de 20ste eeuw was Korea nog geannexeerd door Japan en in 1950 geconfronteerd met een burgeroorlog. Ondanks de bezettingen en oorlogen </w:t>
      </w:r>
      <w:r w:rsidRPr="007E2740">
        <w:rPr>
          <w:rFonts w:ascii="Calibri" w:hAnsi="Calibri" w:cs="Calibri"/>
        </w:rPr>
        <w:t>heeft</w:t>
      </w:r>
      <w:r>
        <w:rPr>
          <w:rFonts w:ascii="Calibri" w:hAnsi="Calibri" w:cs="Calibri"/>
        </w:rPr>
        <w:t xml:space="preserve"> Zuid-Korea</w:t>
      </w:r>
      <w:r w:rsidRPr="007E2740">
        <w:rPr>
          <w:rFonts w:ascii="Calibri" w:hAnsi="Calibri" w:cs="Calibri"/>
        </w:rPr>
        <w:t xml:space="preserve"> zich in de afgelopen 50 jaar weten te ontwikkelen van een onderontwikkeld land tot een van sterkste economieën in Azië. Voornamelijk door de focus en het streven naar groeiende R&amp;D activiteiten, diversificatie, innovatie en een sterke ontwikkeling van het technologische vermogen,</w:t>
      </w:r>
      <w:r>
        <w:rPr>
          <w:rFonts w:ascii="Calibri" w:hAnsi="Calibri" w:cs="Calibri"/>
        </w:rPr>
        <w:t xml:space="preserve"> wist Korea zich te ontwikkelen tot een sterk concurrerende economie op de internationale markt. Aan de hand van R&amp;D binnen het NIS en ontwikkelingen in FDI wordt er in deze scriptie gekeken hoe deze ontwikkelingen de innovatie heeft beïnvloed en hoe deze ontwikkelingen de economische groei heeft bevorderd.</w:t>
      </w:r>
    </w:p>
    <w:p w:rsidR="00A67C1E" w:rsidRPr="00C5118F" w:rsidRDefault="00A67C1E" w:rsidP="007C6E1A">
      <w:pPr>
        <w:ind w:right="2835"/>
        <w:rPr>
          <w:noProof/>
          <w:color w:val="000000"/>
          <w:szCs w:val="24"/>
          <w:lang w:eastAsia="zh-TW"/>
        </w:rPr>
      </w:pPr>
    </w:p>
    <w:p w:rsidR="00A67C1E" w:rsidRPr="007E2740" w:rsidRDefault="00A67C1E" w:rsidP="009C7559">
      <w:pPr>
        <w:pStyle w:val="TOCHeading"/>
        <w:jc w:val="center"/>
        <w:rPr>
          <w:lang w:val="nl-NL"/>
        </w:rPr>
      </w:pPr>
      <w:r w:rsidRPr="007E2740">
        <w:rPr>
          <w:lang w:val="nl-NL"/>
        </w:rPr>
        <w:t>Inhoudsopgave</w:t>
      </w:r>
    </w:p>
    <w:p w:rsidR="00A67C1E" w:rsidRDefault="00A67C1E" w:rsidP="0065360F">
      <w:pPr>
        <w:pStyle w:val="TOC1"/>
        <w:spacing w:before="200" w:line="240" w:lineRule="auto"/>
        <w:rPr>
          <w:rFonts w:ascii="Calibri" w:hAnsi="Calibri"/>
          <w:b w:val="0"/>
          <w:bCs w:val="0"/>
          <w:caps w:val="0"/>
          <w:noProof/>
          <w:sz w:val="22"/>
          <w:szCs w:val="22"/>
          <w:lang w:eastAsia="nl-NL"/>
        </w:rPr>
      </w:pPr>
      <w:r>
        <w:fldChar w:fldCharType="begin"/>
      </w:r>
      <w:r>
        <w:instrText xml:space="preserve"> TOC \o "1-3" \h \z \u </w:instrText>
      </w:r>
      <w:r>
        <w:fldChar w:fldCharType="separate"/>
      </w:r>
      <w:hyperlink w:anchor="_Toc268244485" w:history="1">
        <w:r w:rsidRPr="001A5CBC">
          <w:rPr>
            <w:rStyle w:val="Hyperlink"/>
            <w:noProof/>
          </w:rPr>
          <w:t>Hoofdstuk 1</w:t>
        </w:r>
        <w:r>
          <w:rPr>
            <w:rFonts w:ascii="Calibri" w:hAnsi="Calibri"/>
            <w:b w:val="0"/>
            <w:bCs w:val="0"/>
            <w:caps w:val="0"/>
            <w:noProof/>
            <w:sz w:val="22"/>
            <w:szCs w:val="22"/>
            <w:lang w:eastAsia="nl-NL"/>
          </w:rPr>
          <w:tab/>
        </w:r>
        <w:r w:rsidRPr="001A5CBC">
          <w:rPr>
            <w:rStyle w:val="Hyperlink"/>
            <w:noProof/>
          </w:rPr>
          <w:t>Inleiding</w:t>
        </w:r>
        <w:r>
          <w:rPr>
            <w:noProof/>
            <w:webHidden/>
          </w:rPr>
          <w:tab/>
        </w:r>
        <w:r>
          <w:rPr>
            <w:noProof/>
            <w:webHidden/>
          </w:rPr>
          <w:fldChar w:fldCharType="begin"/>
        </w:r>
        <w:r>
          <w:rPr>
            <w:noProof/>
            <w:webHidden/>
          </w:rPr>
          <w:instrText xml:space="preserve"> PAGEREF _Toc268244485 \h </w:instrText>
        </w:r>
        <w:r>
          <w:rPr>
            <w:noProof/>
          </w:rPr>
        </w:r>
        <w:r>
          <w:rPr>
            <w:noProof/>
            <w:webHidden/>
          </w:rPr>
          <w:fldChar w:fldCharType="separate"/>
        </w:r>
        <w:r>
          <w:rPr>
            <w:noProof/>
            <w:webHidden/>
          </w:rPr>
          <w:t>2</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486" w:history="1">
        <w:r w:rsidRPr="001A5CBC">
          <w:rPr>
            <w:rStyle w:val="Hyperlink"/>
          </w:rPr>
          <w:t>1.1</w:t>
        </w:r>
        <w:r>
          <w:rPr>
            <w:rFonts w:ascii="Calibri" w:hAnsi="Calibri"/>
            <w:b w:val="0"/>
            <w:bCs w:val="0"/>
            <w:sz w:val="22"/>
            <w:szCs w:val="22"/>
            <w:lang w:eastAsia="nl-NL"/>
          </w:rPr>
          <w:tab/>
        </w:r>
        <w:r w:rsidRPr="001A5CBC">
          <w:rPr>
            <w:rStyle w:val="Hyperlink"/>
          </w:rPr>
          <w:t>Aanleiding  en relevantie van het onderzoek</w:t>
        </w:r>
        <w:r>
          <w:rPr>
            <w:webHidden/>
          </w:rPr>
          <w:tab/>
        </w:r>
        <w:r>
          <w:rPr>
            <w:webHidden/>
          </w:rPr>
          <w:fldChar w:fldCharType="begin"/>
        </w:r>
        <w:r>
          <w:rPr>
            <w:webHidden/>
          </w:rPr>
          <w:instrText xml:space="preserve"> PAGEREF _Toc268244486 \h </w:instrText>
        </w:r>
        <w:r>
          <w:rPr>
            <w:webHidden/>
          </w:rPr>
          <w:fldChar w:fldCharType="separate"/>
        </w:r>
        <w:r>
          <w:rPr>
            <w:webHidden/>
          </w:rPr>
          <w:t>2</w:t>
        </w:r>
        <w:r>
          <w:rPr>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487" w:history="1">
        <w:r w:rsidRPr="001A5CBC">
          <w:rPr>
            <w:rStyle w:val="Hyperlink"/>
          </w:rPr>
          <w:t>1.2</w:t>
        </w:r>
        <w:r>
          <w:rPr>
            <w:rFonts w:ascii="Calibri" w:hAnsi="Calibri"/>
            <w:b w:val="0"/>
            <w:bCs w:val="0"/>
            <w:sz w:val="22"/>
            <w:szCs w:val="22"/>
            <w:lang w:eastAsia="nl-NL"/>
          </w:rPr>
          <w:tab/>
        </w:r>
        <w:r w:rsidRPr="001A5CBC">
          <w:rPr>
            <w:rStyle w:val="Hyperlink"/>
          </w:rPr>
          <w:t>Doel van het onderzoek</w:t>
        </w:r>
        <w:r>
          <w:rPr>
            <w:webHidden/>
          </w:rPr>
          <w:tab/>
        </w:r>
        <w:r>
          <w:rPr>
            <w:webHidden/>
          </w:rPr>
          <w:fldChar w:fldCharType="begin"/>
        </w:r>
        <w:r>
          <w:rPr>
            <w:webHidden/>
          </w:rPr>
          <w:instrText xml:space="preserve"> PAGEREF _Toc268244487 \h </w:instrText>
        </w:r>
        <w:r>
          <w:rPr>
            <w:webHidden/>
          </w:rPr>
          <w:fldChar w:fldCharType="separate"/>
        </w:r>
        <w:r>
          <w:rPr>
            <w:webHidden/>
          </w:rPr>
          <w:t>3</w:t>
        </w:r>
        <w:r>
          <w:rPr>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88" w:history="1">
        <w:r w:rsidRPr="001A5CBC">
          <w:rPr>
            <w:rStyle w:val="Hyperlink"/>
            <w:rFonts w:cs="Calibri"/>
            <w:noProof/>
          </w:rPr>
          <w:t>1.2.1Doelstelling</w:t>
        </w:r>
        <w:r>
          <w:rPr>
            <w:noProof/>
            <w:webHidden/>
          </w:rPr>
          <w:tab/>
        </w:r>
        <w:r>
          <w:rPr>
            <w:noProof/>
            <w:webHidden/>
          </w:rPr>
          <w:fldChar w:fldCharType="begin"/>
        </w:r>
        <w:r>
          <w:rPr>
            <w:noProof/>
            <w:webHidden/>
          </w:rPr>
          <w:instrText xml:space="preserve"> PAGEREF _Toc268244488 \h </w:instrText>
        </w:r>
        <w:r>
          <w:rPr>
            <w:noProof/>
          </w:rPr>
        </w:r>
        <w:r>
          <w:rPr>
            <w:noProof/>
            <w:webHidden/>
          </w:rPr>
          <w:fldChar w:fldCharType="separate"/>
        </w:r>
        <w:r>
          <w:rPr>
            <w:noProof/>
            <w:webHidden/>
          </w:rPr>
          <w:t>3</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89" w:history="1">
        <w:r w:rsidRPr="001A5CBC">
          <w:rPr>
            <w:rStyle w:val="Hyperlink"/>
            <w:rFonts w:cs="Calibri"/>
            <w:noProof/>
          </w:rPr>
          <w:t>1.2.2Vraagstelling</w:t>
        </w:r>
        <w:r>
          <w:rPr>
            <w:noProof/>
            <w:webHidden/>
          </w:rPr>
          <w:tab/>
        </w:r>
        <w:r>
          <w:rPr>
            <w:noProof/>
            <w:webHidden/>
          </w:rPr>
          <w:fldChar w:fldCharType="begin"/>
        </w:r>
        <w:r>
          <w:rPr>
            <w:noProof/>
            <w:webHidden/>
          </w:rPr>
          <w:instrText xml:space="preserve"> PAGEREF _Toc268244489 \h </w:instrText>
        </w:r>
        <w:r>
          <w:rPr>
            <w:noProof/>
          </w:rPr>
        </w:r>
        <w:r>
          <w:rPr>
            <w:noProof/>
            <w:webHidden/>
          </w:rPr>
          <w:fldChar w:fldCharType="separate"/>
        </w:r>
        <w:r>
          <w:rPr>
            <w:noProof/>
            <w:webHidden/>
          </w:rPr>
          <w:t>4</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490" w:history="1">
        <w:r w:rsidRPr="001A5CBC">
          <w:rPr>
            <w:rStyle w:val="Hyperlink"/>
          </w:rPr>
          <w:t>1.3</w:t>
        </w:r>
        <w:r>
          <w:rPr>
            <w:rFonts w:ascii="Calibri" w:hAnsi="Calibri"/>
            <w:b w:val="0"/>
            <w:bCs w:val="0"/>
            <w:sz w:val="22"/>
            <w:szCs w:val="22"/>
            <w:lang w:eastAsia="nl-NL"/>
          </w:rPr>
          <w:tab/>
        </w:r>
        <w:r w:rsidRPr="001A5CBC">
          <w:rPr>
            <w:rStyle w:val="Hyperlink"/>
          </w:rPr>
          <w:t>Methode en opzet van het onderzoek</w:t>
        </w:r>
        <w:r>
          <w:rPr>
            <w:webHidden/>
          </w:rPr>
          <w:tab/>
        </w:r>
        <w:r>
          <w:rPr>
            <w:webHidden/>
          </w:rPr>
          <w:fldChar w:fldCharType="begin"/>
        </w:r>
        <w:r>
          <w:rPr>
            <w:webHidden/>
          </w:rPr>
          <w:instrText xml:space="preserve"> PAGEREF _Toc268244490 \h </w:instrText>
        </w:r>
        <w:r>
          <w:rPr>
            <w:webHidden/>
          </w:rPr>
          <w:fldChar w:fldCharType="separate"/>
        </w:r>
        <w:r>
          <w:rPr>
            <w:webHidden/>
          </w:rPr>
          <w:t>4</w:t>
        </w:r>
        <w:r>
          <w:rPr>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91" w:history="1">
        <w:r w:rsidRPr="001A5CBC">
          <w:rPr>
            <w:rStyle w:val="Hyperlink"/>
            <w:rFonts w:cs="Calibri"/>
            <w:noProof/>
          </w:rPr>
          <w:t>1.3.1Literatuur onderzoek</w:t>
        </w:r>
        <w:r>
          <w:rPr>
            <w:noProof/>
            <w:webHidden/>
          </w:rPr>
          <w:tab/>
        </w:r>
        <w:r>
          <w:rPr>
            <w:noProof/>
            <w:webHidden/>
          </w:rPr>
          <w:fldChar w:fldCharType="begin"/>
        </w:r>
        <w:r>
          <w:rPr>
            <w:noProof/>
            <w:webHidden/>
          </w:rPr>
          <w:instrText xml:space="preserve"> PAGEREF _Toc268244491 \h </w:instrText>
        </w:r>
        <w:r>
          <w:rPr>
            <w:noProof/>
          </w:rPr>
        </w:r>
        <w:r>
          <w:rPr>
            <w:noProof/>
            <w:webHidden/>
          </w:rPr>
          <w:fldChar w:fldCharType="separate"/>
        </w:r>
        <w:r>
          <w:rPr>
            <w:noProof/>
            <w:webHidden/>
          </w:rPr>
          <w:t>4</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92" w:history="1">
        <w:r>
          <w:rPr>
            <w:rStyle w:val="Hyperlink"/>
            <w:rFonts w:cs="Calibri"/>
            <w:noProof/>
          </w:rPr>
          <w:t>1.3.2</w:t>
        </w:r>
        <w:r w:rsidRPr="001A5CBC">
          <w:rPr>
            <w:rStyle w:val="Hyperlink"/>
            <w:rFonts w:cs="Calibri"/>
            <w:noProof/>
          </w:rPr>
          <w:t>Opzet van het onderzoek</w:t>
        </w:r>
        <w:r>
          <w:rPr>
            <w:noProof/>
            <w:webHidden/>
          </w:rPr>
          <w:tab/>
        </w:r>
        <w:r>
          <w:rPr>
            <w:noProof/>
            <w:webHidden/>
          </w:rPr>
          <w:fldChar w:fldCharType="begin"/>
        </w:r>
        <w:r>
          <w:rPr>
            <w:noProof/>
            <w:webHidden/>
          </w:rPr>
          <w:instrText xml:space="preserve"> PAGEREF _Toc268244492 \h </w:instrText>
        </w:r>
        <w:r>
          <w:rPr>
            <w:noProof/>
          </w:rPr>
        </w:r>
        <w:r>
          <w:rPr>
            <w:noProof/>
            <w:webHidden/>
          </w:rPr>
          <w:fldChar w:fldCharType="separate"/>
        </w:r>
        <w:r>
          <w:rPr>
            <w:noProof/>
            <w:webHidden/>
          </w:rPr>
          <w:t>7</w:t>
        </w:r>
        <w:r>
          <w:rPr>
            <w:noProof/>
            <w:webHidden/>
          </w:rPr>
          <w:fldChar w:fldCharType="end"/>
        </w:r>
      </w:hyperlink>
    </w:p>
    <w:p w:rsidR="00A67C1E" w:rsidRDefault="00A67C1E" w:rsidP="0065360F">
      <w:pPr>
        <w:pStyle w:val="TOC1"/>
        <w:spacing w:before="200" w:line="240" w:lineRule="auto"/>
        <w:rPr>
          <w:rFonts w:ascii="Calibri" w:hAnsi="Calibri"/>
          <w:b w:val="0"/>
          <w:bCs w:val="0"/>
          <w:caps w:val="0"/>
          <w:noProof/>
          <w:sz w:val="22"/>
          <w:szCs w:val="22"/>
          <w:lang w:eastAsia="nl-NL"/>
        </w:rPr>
      </w:pPr>
      <w:hyperlink w:anchor="_Toc268244493" w:history="1">
        <w:r w:rsidRPr="001A5CBC">
          <w:rPr>
            <w:rStyle w:val="Hyperlink"/>
            <w:noProof/>
          </w:rPr>
          <w:t>Hoofdstuk 2</w:t>
        </w:r>
        <w:r>
          <w:rPr>
            <w:rFonts w:ascii="Calibri" w:hAnsi="Calibri"/>
            <w:b w:val="0"/>
            <w:bCs w:val="0"/>
            <w:caps w:val="0"/>
            <w:noProof/>
            <w:sz w:val="22"/>
            <w:szCs w:val="22"/>
            <w:lang w:eastAsia="nl-NL"/>
          </w:rPr>
          <w:tab/>
        </w:r>
        <w:r w:rsidRPr="001A5CBC">
          <w:rPr>
            <w:rStyle w:val="Hyperlink"/>
            <w:noProof/>
          </w:rPr>
          <w:t>Geschiedenis van Korea</w:t>
        </w:r>
        <w:r>
          <w:rPr>
            <w:noProof/>
            <w:webHidden/>
          </w:rPr>
          <w:tab/>
        </w:r>
        <w:r>
          <w:rPr>
            <w:noProof/>
            <w:webHidden/>
          </w:rPr>
          <w:fldChar w:fldCharType="begin"/>
        </w:r>
        <w:r>
          <w:rPr>
            <w:noProof/>
            <w:webHidden/>
          </w:rPr>
          <w:instrText xml:space="preserve"> PAGEREF _Toc268244493 \h </w:instrText>
        </w:r>
        <w:r>
          <w:rPr>
            <w:noProof/>
          </w:rPr>
        </w:r>
        <w:r>
          <w:rPr>
            <w:noProof/>
            <w:webHidden/>
          </w:rPr>
          <w:fldChar w:fldCharType="separate"/>
        </w:r>
        <w:r>
          <w:rPr>
            <w:noProof/>
            <w:webHidden/>
          </w:rPr>
          <w:t>8</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494" w:history="1">
        <w:r w:rsidRPr="001A5CBC">
          <w:rPr>
            <w:rStyle w:val="Hyperlink"/>
          </w:rPr>
          <w:t>2.1</w:t>
        </w:r>
        <w:r>
          <w:rPr>
            <w:rFonts w:ascii="Calibri" w:hAnsi="Calibri"/>
            <w:b w:val="0"/>
            <w:bCs w:val="0"/>
            <w:sz w:val="22"/>
            <w:szCs w:val="22"/>
            <w:lang w:eastAsia="nl-NL"/>
          </w:rPr>
          <w:tab/>
        </w:r>
        <w:r w:rsidRPr="001A5CBC">
          <w:rPr>
            <w:rStyle w:val="Hyperlink"/>
          </w:rPr>
          <w:t>Geschiedenis van Korea</w:t>
        </w:r>
        <w:r>
          <w:rPr>
            <w:webHidden/>
          </w:rPr>
          <w:tab/>
        </w:r>
        <w:r>
          <w:rPr>
            <w:webHidden/>
          </w:rPr>
          <w:fldChar w:fldCharType="begin"/>
        </w:r>
        <w:r>
          <w:rPr>
            <w:webHidden/>
          </w:rPr>
          <w:instrText xml:space="preserve"> PAGEREF _Toc268244494 \h </w:instrText>
        </w:r>
        <w:r>
          <w:rPr>
            <w:webHidden/>
          </w:rPr>
          <w:fldChar w:fldCharType="separate"/>
        </w:r>
        <w:r>
          <w:rPr>
            <w:webHidden/>
          </w:rPr>
          <w:t>8</w:t>
        </w:r>
        <w:r>
          <w:rPr>
            <w:webHidden/>
          </w:rPr>
          <w:fldChar w:fldCharType="end"/>
        </w:r>
      </w:hyperlink>
    </w:p>
    <w:p w:rsidR="00A67C1E" w:rsidRDefault="00A67C1E" w:rsidP="0065360F">
      <w:pPr>
        <w:pStyle w:val="TOC1"/>
        <w:spacing w:before="200" w:line="240" w:lineRule="auto"/>
        <w:rPr>
          <w:rFonts w:ascii="Calibri" w:hAnsi="Calibri"/>
          <w:b w:val="0"/>
          <w:bCs w:val="0"/>
          <w:caps w:val="0"/>
          <w:noProof/>
          <w:sz w:val="22"/>
          <w:szCs w:val="22"/>
          <w:lang w:eastAsia="nl-NL"/>
        </w:rPr>
      </w:pPr>
      <w:hyperlink w:anchor="_Toc268244495" w:history="1">
        <w:r w:rsidRPr="001A5CBC">
          <w:rPr>
            <w:rStyle w:val="Hyperlink"/>
            <w:noProof/>
          </w:rPr>
          <w:t>Hoofdstuk 3</w:t>
        </w:r>
        <w:r>
          <w:rPr>
            <w:rFonts w:ascii="Calibri" w:hAnsi="Calibri"/>
            <w:b w:val="0"/>
            <w:bCs w:val="0"/>
            <w:caps w:val="0"/>
            <w:noProof/>
            <w:sz w:val="22"/>
            <w:szCs w:val="22"/>
            <w:lang w:eastAsia="nl-NL"/>
          </w:rPr>
          <w:tab/>
        </w:r>
        <w:r w:rsidRPr="001A5CBC">
          <w:rPr>
            <w:rStyle w:val="Hyperlink"/>
            <w:noProof/>
          </w:rPr>
          <w:t>Het Nationaal Innovatie Systeem van Korea</w:t>
        </w:r>
        <w:r>
          <w:rPr>
            <w:noProof/>
            <w:webHidden/>
          </w:rPr>
          <w:tab/>
        </w:r>
        <w:r>
          <w:rPr>
            <w:noProof/>
            <w:webHidden/>
          </w:rPr>
          <w:fldChar w:fldCharType="begin"/>
        </w:r>
        <w:r>
          <w:rPr>
            <w:noProof/>
            <w:webHidden/>
          </w:rPr>
          <w:instrText xml:space="preserve"> PAGEREF _Toc268244495 \h </w:instrText>
        </w:r>
        <w:r>
          <w:rPr>
            <w:noProof/>
          </w:rPr>
        </w:r>
        <w:r>
          <w:rPr>
            <w:noProof/>
            <w:webHidden/>
          </w:rPr>
          <w:fldChar w:fldCharType="separate"/>
        </w:r>
        <w:r>
          <w:rPr>
            <w:noProof/>
            <w:webHidden/>
          </w:rPr>
          <w:t>11</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496" w:history="1">
        <w:r w:rsidRPr="001A5CBC">
          <w:rPr>
            <w:rStyle w:val="Hyperlink"/>
          </w:rPr>
          <w:t>3.1</w:t>
        </w:r>
        <w:r>
          <w:rPr>
            <w:rFonts w:ascii="Calibri" w:hAnsi="Calibri"/>
            <w:b w:val="0"/>
            <w:bCs w:val="0"/>
            <w:sz w:val="22"/>
            <w:szCs w:val="22"/>
            <w:lang w:eastAsia="nl-NL"/>
          </w:rPr>
          <w:tab/>
        </w:r>
        <w:r w:rsidRPr="001A5CBC">
          <w:rPr>
            <w:rStyle w:val="Hyperlink"/>
          </w:rPr>
          <w:t>Achtergrond Nationaal Innovatie Systeem</w:t>
        </w:r>
        <w:r>
          <w:rPr>
            <w:webHidden/>
          </w:rPr>
          <w:tab/>
        </w:r>
        <w:r>
          <w:rPr>
            <w:webHidden/>
          </w:rPr>
          <w:fldChar w:fldCharType="begin"/>
        </w:r>
        <w:r>
          <w:rPr>
            <w:webHidden/>
          </w:rPr>
          <w:instrText xml:space="preserve"> PAGEREF _Toc268244496 \h </w:instrText>
        </w:r>
        <w:r>
          <w:rPr>
            <w:webHidden/>
          </w:rPr>
          <w:fldChar w:fldCharType="separate"/>
        </w:r>
        <w:r>
          <w:rPr>
            <w:webHidden/>
          </w:rPr>
          <w:t>12</w:t>
        </w:r>
        <w:r>
          <w:rPr>
            <w:webHidden/>
          </w:rPr>
          <w:fldChar w:fldCharType="end"/>
        </w:r>
      </w:hyperlink>
    </w:p>
    <w:p w:rsidR="00A67C1E" w:rsidRDefault="00A67C1E" w:rsidP="0065360F">
      <w:pPr>
        <w:pStyle w:val="TOC2"/>
        <w:spacing w:before="200" w:line="240" w:lineRule="auto"/>
        <w:rPr>
          <w:rFonts w:ascii="Calibri" w:hAnsi="Calibri"/>
          <w:b w:val="0"/>
          <w:bCs w:val="0"/>
          <w:sz w:val="22"/>
          <w:szCs w:val="22"/>
          <w:lang w:eastAsia="nl-NL"/>
        </w:rPr>
      </w:pPr>
      <w:hyperlink w:anchor="_Toc268244497" w:history="1">
        <w:r w:rsidRPr="001A5CBC">
          <w:rPr>
            <w:rStyle w:val="Hyperlink"/>
          </w:rPr>
          <w:t>3.2 Het huidige Koreaanse Nationaal Innovatie Systeem</w:t>
        </w:r>
        <w:r>
          <w:rPr>
            <w:webHidden/>
          </w:rPr>
          <w:tab/>
        </w:r>
        <w:r>
          <w:rPr>
            <w:webHidden/>
          </w:rPr>
          <w:fldChar w:fldCharType="begin"/>
        </w:r>
        <w:r>
          <w:rPr>
            <w:webHidden/>
          </w:rPr>
          <w:instrText xml:space="preserve"> PAGEREF _Toc268244497 \h </w:instrText>
        </w:r>
        <w:r>
          <w:rPr>
            <w:webHidden/>
          </w:rPr>
          <w:fldChar w:fldCharType="separate"/>
        </w:r>
        <w:r>
          <w:rPr>
            <w:webHidden/>
          </w:rPr>
          <w:t>14</w:t>
        </w:r>
        <w:r>
          <w:rPr>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98" w:history="1">
        <w:r w:rsidRPr="001A5CBC">
          <w:rPr>
            <w:rStyle w:val="Hyperlink"/>
            <w:rFonts w:cs="Calibri"/>
            <w:noProof/>
          </w:rPr>
          <w:t>3.2.1R&amp;D in de Bedrijfssector</w:t>
        </w:r>
        <w:r>
          <w:rPr>
            <w:noProof/>
            <w:webHidden/>
          </w:rPr>
          <w:tab/>
        </w:r>
        <w:r>
          <w:rPr>
            <w:noProof/>
            <w:webHidden/>
          </w:rPr>
          <w:fldChar w:fldCharType="begin"/>
        </w:r>
        <w:r>
          <w:rPr>
            <w:noProof/>
            <w:webHidden/>
          </w:rPr>
          <w:instrText xml:space="preserve"> PAGEREF _Toc268244498 \h </w:instrText>
        </w:r>
        <w:r>
          <w:rPr>
            <w:noProof/>
          </w:rPr>
        </w:r>
        <w:r>
          <w:rPr>
            <w:noProof/>
            <w:webHidden/>
          </w:rPr>
          <w:fldChar w:fldCharType="separate"/>
        </w:r>
        <w:r>
          <w:rPr>
            <w:noProof/>
            <w:webHidden/>
          </w:rPr>
          <w:t>14</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499" w:history="1">
        <w:r w:rsidRPr="001A5CBC">
          <w:rPr>
            <w:rStyle w:val="Hyperlink"/>
            <w:rFonts w:cs="Calibri"/>
            <w:noProof/>
          </w:rPr>
          <w:t>3.2.2</w:t>
        </w:r>
        <w:r w:rsidRPr="007A0F8E">
          <w:rPr>
            <w:rStyle w:val="Hyperlink"/>
            <w:rFonts w:cs="Calibri"/>
            <w:noProof/>
          </w:rPr>
          <w:t>Publiek en Overheidssector</w:t>
        </w:r>
        <w:r>
          <w:rPr>
            <w:noProof/>
            <w:webHidden/>
          </w:rPr>
          <w:tab/>
        </w:r>
        <w:r>
          <w:rPr>
            <w:noProof/>
            <w:webHidden/>
          </w:rPr>
          <w:fldChar w:fldCharType="begin"/>
        </w:r>
        <w:r>
          <w:rPr>
            <w:noProof/>
            <w:webHidden/>
          </w:rPr>
          <w:instrText xml:space="preserve"> PAGEREF _Toc268244499 \h </w:instrText>
        </w:r>
        <w:r>
          <w:rPr>
            <w:noProof/>
          </w:rPr>
        </w:r>
        <w:r>
          <w:rPr>
            <w:noProof/>
            <w:webHidden/>
          </w:rPr>
          <w:fldChar w:fldCharType="separate"/>
        </w:r>
        <w:r>
          <w:rPr>
            <w:noProof/>
            <w:webHidden/>
          </w:rPr>
          <w:t>18</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500" w:history="1">
        <w:r w:rsidRPr="001A5CBC">
          <w:rPr>
            <w:rStyle w:val="Hyperlink"/>
            <w:rFonts w:cs="Calibri"/>
            <w:noProof/>
          </w:rPr>
          <w:t>3.2.3Het Hoger Onderwijs Systeem en Universiteiten</w:t>
        </w:r>
        <w:r>
          <w:rPr>
            <w:noProof/>
            <w:webHidden/>
          </w:rPr>
          <w:tab/>
        </w:r>
        <w:r>
          <w:rPr>
            <w:noProof/>
            <w:webHidden/>
          </w:rPr>
          <w:fldChar w:fldCharType="begin"/>
        </w:r>
        <w:r>
          <w:rPr>
            <w:noProof/>
            <w:webHidden/>
          </w:rPr>
          <w:instrText xml:space="preserve"> PAGEREF _Toc268244500 \h </w:instrText>
        </w:r>
        <w:r>
          <w:rPr>
            <w:noProof/>
          </w:rPr>
        </w:r>
        <w:r>
          <w:rPr>
            <w:noProof/>
            <w:webHidden/>
          </w:rPr>
          <w:fldChar w:fldCharType="separate"/>
        </w:r>
        <w:r>
          <w:rPr>
            <w:noProof/>
            <w:webHidden/>
          </w:rPr>
          <w:t>20</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501" w:history="1">
        <w:r w:rsidRPr="001A5CBC">
          <w:rPr>
            <w:rStyle w:val="Hyperlink"/>
          </w:rPr>
          <w:t>3.3</w:t>
        </w:r>
        <w:r>
          <w:rPr>
            <w:rFonts w:ascii="Calibri" w:hAnsi="Calibri"/>
            <w:b w:val="0"/>
            <w:bCs w:val="0"/>
            <w:sz w:val="22"/>
            <w:szCs w:val="22"/>
            <w:lang w:eastAsia="nl-NL"/>
          </w:rPr>
          <w:tab/>
        </w:r>
        <w:r w:rsidRPr="001A5CBC">
          <w:rPr>
            <w:rStyle w:val="Hyperlink"/>
          </w:rPr>
          <w:t>Ontwikkeling Koreaanse NIS</w:t>
        </w:r>
        <w:r>
          <w:rPr>
            <w:webHidden/>
          </w:rPr>
          <w:tab/>
        </w:r>
        <w:r>
          <w:rPr>
            <w:webHidden/>
          </w:rPr>
          <w:fldChar w:fldCharType="begin"/>
        </w:r>
        <w:r>
          <w:rPr>
            <w:webHidden/>
          </w:rPr>
          <w:instrText xml:space="preserve"> PAGEREF _Toc268244501 \h </w:instrText>
        </w:r>
        <w:r>
          <w:rPr>
            <w:webHidden/>
          </w:rPr>
          <w:fldChar w:fldCharType="separate"/>
        </w:r>
        <w:r>
          <w:rPr>
            <w:webHidden/>
          </w:rPr>
          <w:t>22</w:t>
        </w:r>
        <w:r>
          <w:rPr>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502" w:history="1">
        <w:r w:rsidRPr="001A5CBC">
          <w:rPr>
            <w:rStyle w:val="Hyperlink"/>
          </w:rPr>
          <w:t>3.4</w:t>
        </w:r>
        <w:r>
          <w:rPr>
            <w:rFonts w:ascii="Calibri" w:hAnsi="Calibri"/>
            <w:b w:val="0"/>
            <w:bCs w:val="0"/>
            <w:sz w:val="22"/>
            <w:szCs w:val="22"/>
            <w:lang w:eastAsia="nl-NL"/>
          </w:rPr>
          <w:tab/>
        </w:r>
        <w:r w:rsidRPr="001A5CBC">
          <w:rPr>
            <w:rStyle w:val="Hyperlink"/>
          </w:rPr>
          <w:t>Samenvatting</w:t>
        </w:r>
        <w:r>
          <w:rPr>
            <w:webHidden/>
          </w:rPr>
          <w:tab/>
        </w:r>
        <w:r>
          <w:rPr>
            <w:webHidden/>
          </w:rPr>
          <w:fldChar w:fldCharType="begin"/>
        </w:r>
        <w:r>
          <w:rPr>
            <w:webHidden/>
          </w:rPr>
          <w:instrText xml:space="preserve"> PAGEREF _Toc268244502 \h </w:instrText>
        </w:r>
        <w:r>
          <w:rPr>
            <w:webHidden/>
          </w:rPr>
          <w:fldChar w:fldCharType="separate"/>
        </w:r>
        <w:r>
          <w:rPr>
            <w:webHidden/>
          </w:rPr>
          <w:t>25</w:t>
        </w:r>
        <w:r>
          <w:rPr>
            <w:webHidden/>
          </w:rPr>
          <w:fldChar w:fldCharType="end"/>
        </w:r>
      </w:hyperlink>
    </w:p>
    <w:p w:rsidR="00A67C1E" w:rsidRDefault="00A67C1E" w:rsidP="0065360F">
      <w:pPr>
        <w:pStyle w:val="TOC1"/>
        <w:spacing w:before="200" w:line="240" w:lineRule="auto"/>
        <w:rPr>
          <w:rFonts w:ascii="Calibri" w:hAnsi="Calibri"/>
          <w:b w:val="0"/>
          <w:bCs w:val="0"/>
          <w:caps w:val="0"/>
          <w:noProof/>
          <w:sz w:val="22"/>
          <w:szCs w:val="22"/>
          <w:lang w:eastAsia="nl-NL"/>
        </w:rPr>
      </w:pPr>
      <w:r>
        <w:rPr>
          <w:noProof/>
        </w:rPr>
        <w:t xml:space="preserve">HOOFDSTUK </w:t>
      </w:r>
      <w:hyperlink w:anchor="_Toc268244503" w:history="1">
        <w:r w:rsidRPr="001A5CBC">
          <w:rPr>
            <w:rStyle w:val="Hyperlink"/>
            <w:noProof/>
          </w:rPr>
          <w:t>4</w:t>
        </w:r>
        <w:r>
          <w:rPr>
            <w:rStyle w:val="Hyperlink"/>
            <w:noProof/>
          </w:rPr>
          <w:tab/>
        </w:r>
        <w:r w:rsidRPr="001A5CBC">
          <w:rPr>
            <w:rStyle w:val="Hyperlink"/>
            <w:noProof/>
          </w:rPr>
          <w:t>Foreign Direct Investment &amp; Innovatie</w:t>
        </w:r>
        <w:r>
          <w:rPr>
            <w:noProof/>
            <w:webHidden/>
          </w:rPr>
          <w:tab/>
        </w:r>
        <w:r>
          <w:rPr>
            <w:noProof/>
            <w:webHidden/>
          </w:rPr>
          <w:fldChar w:fldCharType="begin"/>
        </w:r>
        <w:r>
          <w:rPr>
            <w:noProof/>
            <w:webHidden/>
          </w:rPr>
          <w:instrText xml:space="preserve"> PAGEREF _Toc268244503 \h </w:instrText>
        </w:r>
        <w:r>
          <w:rPr>
            <w:noProof/>
          </w:rPr>
        </w:r>
        <w:r>
          <w:rPr>
            <w:noProof/>
            <w:webHidden/>
          </w:rPr>
          <w:fldChar w:fldCharType="separate"/>
        </w:r>
        <w:r>
          <w:rPr>
            <w:noProof/>
            <w:webHidden/>
          </w:rPr>
          <w:t>27</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504" w:history="1">
        <w:r w:rsidRPr="001A5CBC">
          <w:rPr>
            <w:rStyle w:val="Hyperlink"/>
          </w:rPr>
          <w:t>4.1</w:t>
        </w:r>
        <w:r>
          <w:rPr>
            <w:rFonts w:ascii="Calibri" w:hAnsi="Calibri"/>
            <w:b w:val="0"/>
            <w:bCs w:val="0"/>
            <w:sz w:val="22"/>
            <w:szCs w:val="22"/>
            <w:lang w:eastAsia="nl-NL"/>
          </w:rPr>
          <w:tab/>
        </w:r>
        <w:r w:rsidRPr="001A5CBC">
          <w:rPr>
            <w:rStyle w:val="Hyperlink"/>
          </w:rPr>
          <w:t>Technologisch vermogen.</w:t>
        </w:r>
        <w:r>
          <w:rPr>
            <w:webHidden/>
          </w:rPr>
          <w:tab/>
        </w:r>
        <w:r>
          <w:rPr>
            <w:webHidden/>
          </w:rPr>
          <w:fldChar w:fldCharType="begin"/>
        </w:r>
        <w:r>
          <w:rPr>
            <w:webHidden/>
          </w:rPr>
          <w:instrText xml:space="preserve"> PAGEREF _Toc268244504 \h </w:instrText>
        </w:r>
        <w:r>
          <w:rPr>
            <w:webHidden/>
          </w:rPr>
          <w:fldChar w:fldCharType="separate"/>
        </w:r>
        <w:r>
          <w:rPr>
            <w:webHidden/>
          </w:rPr>
          <w:t>28</w:t>
        </w:r>
        <w:r>
          <w:rPr>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505" w:history="1">
        <w:r w:rsidRPr="001A5CBC">
          <w:rPr>
            <w:rStyle w:val="Hyperlink"/>
          </w:rPr>
          <w:t>4.2</w:t>
        </w:r>
        <w:r>
          <w:rPr>
            <w:rFonts w:ascii="Calibri" w:hAnsi="Calibri"/>
            <w:b w:val="0"/>
            <w:bCs w:val="0"/>
            <w:sz w:val="22"/>
            <w:szCs w:val="22"/>
            <w:lang w:eastAsia="nl-NL"/>
          </w:rPr>
          <w:tab/>
        </w:r>
        <w:r w:rsidRPr="001A5CBC">
          <w:rPr>
            <w:rStyle w:val="Hyperlink"/>
          </w:rPr>
          <w:t>Ontwikkelingen in FDI en Technologische vermogen</w:t>
        </w:r>
        <w:r>
          <w:rPr>
            <w:webHidden/>
          </w:rPr>
          <w:tab/>
        </w:r>
        <w:r>
          <w:rPr>
            <w:webHidden/>
          </w:rPr>
          <w:fldChar w:fldCharType="begin"/>
        </w:r>
        <w:r>
          <w:rPr>
            <w:webHidden/>
          </w:rPr>
          <w:instrText xml:space="preserve"> PAGEREF _Toc268244505 \h </w:instrText>
        </w:r>
        <w:r>
          <w:rPr>
            <w:webHidden/>
          </w:rPr>
          <w:fldChar w:fldCharType="separate"/>
        </w:r>
        <w:r>
          <w:rPr>
            <w:webHidden/>
          </w:rPr>
          <w:t>28</w:t>
        </w:r>
        <w:r>
          <w:rPr>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506" w:history="1">
        <w:r w:rsidRPr="001A5CBC">
          <w:rPr>
            <w:rStyle w:val="Hyperlink"/>
            <w:rFonts w:cs="Calibri"/>
            <w:noProof/>
          </w:rPr>
          <w:t>4.2.1Restrictie Periode</w:t>
        </w:r>
        <w:r>
          <w:rPr>
            <w:noProof/>
            <w:webHidden/>
          </w:rPr>
          <w:tab/>
        </w:r>
        <w:r>
          <w:rPr>
            <w:noProof/>
            <w:webHidden/>
          </w:rPr>
          <w:fldChar w:fldCharType="begin"/>
        </w:r>
        <w:r>
          <w:rPr>
            <w:noProof/>
            <w:webHidden/>
          </w:rPr>
          <w:instrText xml:space="preserve"> PAGEREF _Toc268244506 \h </w:instrText>
        </w:r>
        <w:r>
          <w:rPr>
            <w:noProof/>
          </w:rPr>
        </w:r>
        <w:r>
          <w:rPr>
            <w:noProof/>
            <w:webHidden/>
          </w:rPr>
          <w:fldChar w:fldCharType="separate"/>
        </w:r>
        <w:r>
          <w:rPr>
            <w:noProof/>
            <w:webHidden/>
          </w:rPr>
          <w:t>29</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507" w:history="1">
        <w:r w:rsidRPr="001A5CBC">
          <w:rPr>
            <w:rStyle w:val="Hyperlink"/>
            <w:rFonts w:cs="Calibri"/>
            <w:noProof/>
          </w:rPr>
          <w:t>4.2.2Liberalisatie Periode</w:t>
        </w:r>
        <w:r>
          <w:rPr>
            <w:noProof/>
            <w:webHidden/>
          </w:rPr>
          <w:tab/>
        </w:r>
        <w:r>
          <w:rPr>
            <w:noProof/>
            <w:webHidden/>
          </w:rPr>
          <w:fldChar w:fldCharType="begin"/>
        </w:r>
        <w:r>
          <w:rPr>
            <w:noProof/>
            <w:webHidden/>
          </w:rPr>
          <w:instrText xml:space="preserve"> PAGEREF _Toc268244507 \h </w:instrText>
        </w:r>
        <w:r>
          <w:rPr>
            <w:noProof/>
          </w:rPr>
        </w:r>
        <w:r>
          <w:rPr>
            <w:noProof/>
            <w:webHidden/>
          </w:rPr>
          <w:fldChar w:fldCharType="separate"/>
        </w:r>
        <w:r>
          <w:rPr>
            <w:noProof/>
            <w:webHidden/>
          </w:rPr>
          <w:t>30</w:t>
        </w:r>
        <w:r>
          <w:rPr>
            <w:noProof/>
            <w:webHidden/>
          </w:rPr>
          <w:fldChar w:fldCharType="end"/>
        </w:r>
      </w:hyperlink>
    </w:p>
    <w:p w:rsidR="00A67C1E" w:rsidRDefault="00A67C1E" w:rsidP="0065360F">
      <w:pPr>
        <w:pStyle w:val="TOC3"/>
        <w:tabs>
          <w:tab w:val="left" w:pos="880"/>
          <w:tab w:val="right" w:leader="dot" w:pos="8494"/>
        </w:tabs>
        <w:spacing w:before="200" w:line="240" w:lineRule="auto"/>
        <w:rPr>
          <w:rFonts w:ascii="Calibri" w:hAnsi="Calibri" w:cs="Times New Roman"/>
          <w:noProof/>
          <w:sz w:val="22"/>
          <w:szCs w:val="22"/>
          <w:lang w:eastAsia="nl-NL"/>
        </w:rPr>
      </w:pPr>
      <w:r w:rsidRPr="0065360F">
        <w:rPr>
          <w:rStyle w:val="Hyperlink"/>
          <w:rFonts w:cs="Calibri"/>
          <w:noProof/>
          <w:u w:val="none"/>
        </w:rPr>
        <w:tab/>
      </w:r>
      <w:hyperlink w:anchor="_Toc268244508" w:history="1">
        <w:r w:rsidRPr="001A5CBC">
          <w:rPr>
            <w:rStyle w:val="Hyperlink"/>
            <w:rFonts w:cs="Calibri"/>
            <w:noProof/>
          </w:rPr>
          <w:t>4.2.3Acceleratie Periode</w:t>
        </w:r>
        <w:r>
          <w:rPr>
            <w:noProof/>
            <w:webHidden/>
          </w:rPr>
          <w:tab/>
        </w:r>
        <w:r>
          <w:rPr>
            <w:noProof/>
            <w:webHidden/>
          </w:rPr>
          <w:fldChar w:fldCharType="begin"/>
        </w:r>
        <w:r>
          <w:rPr>
            <w:noProof/>
            <w:webHidden/>
          </w:rPr>
          <w:instrText xml:space="preserve"> PAGEREF _Toc268244508 \h </w:instrText>
        </w:r>
        <w:r>
          <w:rPr>
            <w:noProof/>
          </w:rPr>
        </w:r>
        <w:r>
          <w:rPr>
            <w:noProof/>
            <w:webHidden/>
          </w:rPr>
          <w:fldChar w:fldCharType="separate"/>
        </w:r>
        <w:r>
          <w:rPr>
            <w:noProof/>
            <w:webHidden/>
          </w:rPr>
          <w:t>31</w:t>
        </w:r>
        <w:r>
          <w:rPr>
            <w:noProof/>
            <w:webHidden/>
          </w:rPr>
          <w:fldChar w:fldCharType="end"/>
        </w:r>
      </w:hyperlink>
    </w:p>
    <w:p w:rsidR="00A67C1E" w:rsidRDefault="00A67C1E" w:rsidP="0065360F">
      <w:pPr>
        <w:pStyle w:val="TOC2"/>
        <w:tabs>
          <w:tab w:val="left" w:pos="1100"/>
        </w:tabs>
        <w:spacing w:before="200" w:line="240" w:lineRule="auto"/>
        <w:rPr>
          <w:rFonts w:ascii="Calibri" w:hAnsi="Calibri"/>
          <w:b w:val="0"/>
          <w:bCs w:val="0"/>
          <w:sz w:val="22"/>
          <w:szCs w:val="22"/>
          <w:lang w:eastAsia="nl-NL"/>
        </w:rPr>
      </w:pPr>
      <w:hyperlink w:anchor="_Toc268244509" w:history="1">
        <w:r w:rsidRPr="001A5CBC">
          <w:rPr>
            <w:rStyle w:val="Hyperlink"/>
          </w:rPr>
          <w:t>4.3</w:t>
        </w:r>
        <w:r>
          <w:rPr>
            <w:rFonts w:ascii="Calibri" w:hAnsi="Calibri"/>
            <w:b w:val="0"/>
            <w:bCs w:val="0"/>
            <w:sz w:val="22"/>
            <w:szCs w:val="22"/>
            <w:lang w:eastAsia="nl-NL"/>
          </w:rPr>
          <w:tab/>
        </w:r>
        <w:r w:rsidRPr="001A5CBC">
          <w:rPr>
            <w:rStyle w:val="Hyperlink"/>
          </w:rPr>
          <w:t>Samenvatting</w:t>
        </w:r>
        <w:r>
          <w:rPr>
            <w:webHidden/>
          </w:rPr>
          <w:tab/>
        </w:r>
        <w:r>
          <w:rPr>
            <w:webHidden/>
          </w:rPr>
          <w:fldChar w:fldCharType="begin"/>
        </w:r>
        <w:r>
          <w:rPr>
            <w:webHidden/>
          </w:rPr>
          <w:instrText xml:space="preserve"> PAGEREF _Toc268244509 \h </w:instrText>
        </w:r>
        <w:r>
          <w:rPr>
            <w:webHidden/>
          </w:rPr>
          <w:fldChar w:fldCharType="separate"/>
        </w:r>
        <w:r>
          <w:rPr>
            <w:webHidden/>
          </w:rPr>
          <w:t>32</w:t>
        </w:r>
        <w:r>
          <w:rPr>
            <w:webHidden/>
          </w:rPr>
          <w:fldChar w:fldCharType="end"/>
        </w:r>
      </w:hyperlink>
    </w:p>
    <w:p w:rsidR="00A67C1E" w:rsidRDefault="00A67C1E" w:rsidP="0065360F">
      <w:pPr>
        <w:pStyle w:val="TOC1"/>
        <w:spacing w:before="200" w:line="240" w:lineRule="auto"/>
        <w:rPr>
          <w:rFonts w:ascii="Calibri" w:hAnsi="Calibri"/>
          <w:b w:val="0"/>
          <w:bCs w:val="0"/>
          <w:caps w:val="0"/>
          <w:noProof/>
          <w:sz w:val="22"/>
          <w:szCs w:val="22"/>
          <w:lang w:eastAsia="nl-NL"/>
        </w:rPr>
      </w:pPr>
      <w:hyperlink w:anchor="_Toc268244510" w:history="1">
        <w:r w:rsidRPr="001A5CBC">
          <w:rPr>
            <w:rStyle w:val="Hyperlink"/>
            <w:noProof/>
          </w:rPr>
          <w:t>Hoofdstuk 5</w:t>
        </w:r>
        <w:r>
          <w:rPr>
            <w:rFonts w:ascii="Calibri" w:hAnsi="Calibri"/>
            <w:b w:val="0"/>
            <w:bCs w:val="0"/>
            <w:caps w:val="0"/>
            <w:noProof/>
            <w:sz w:val="22"/>
            <w:szCs w:val="22"/>
            <w:lang w:eastAsia="nl-NL"/>
          </w:rPr>
          <w:tab/>
        </w:r>
        <w:r w:rsidRPr="001A5CBC">
          <w:rPr>
            <w:rStyle w:val="Hyperlink"/>
            <w:noProof/>
          </w:rPr>
          <w:t>Conclusie</w:t>
        </w:r>
        <w:r>
          <w:rPr>
            <w:noProof/>
            <w:webHidden/>
          </w:rPr>
          <w:tab/>
        </w:r>
        <w:r>
          <w:rPr>
            <w:noProof/>
            <w:webHidden/>
          </w:rPr>
          <w:fldChar w:fldCharType="begin"/>
        </w:r>
        <w:r>
          <w:rPr>
            <w:noProof/>
            <w:webHidden/>
          </w:rPr>
          <w:instrText xml:space="preserve"> PAGEREF _Toc268244510 \h </w:instrText>
        </w:r>
        <w:r>
          <w:rPr>
            <w:noProof/>
          </w:rPr>
        </w:r>
        <w:r>
          <w:rPr>
            <w:noProof/>
            <w:webHidden/>
          </w:rPr>
          <w:fldChar w:fldCharType="separate"/>
        </w:r>
        <w:r>
          <w:rPr>
            <w:noProof/>
            <w:webHidden/>
          </w:rPr>
          <w:t>33</w:t>
        </w:r>
        <w:r>
          <w:rPr>
            <w:noProof/>
            <w:webHidden/>
          </w:rPr>
          <w:fldChar w:fldCharType="end"/>
        </w:r>
      </w:hyperlink>
    </w:p>
    <w:p w:rsidR="00A67C1E" w:rsidRDefault="00A67C1E" w:rsidP="0065360F">
      <w:pPr>
        <w:pStyle w:val="TOC1"/>
        <w:spacing w:before="200" w:line="240" w:lineRule="auto"/>
        <w:rPr>
          <w:rFonts w:ascii="Calibri" w:hAnsi="Calibri"/>
          <w:b w:val="0"/>
          <w:bCs w:val="0"/>
          <w:caps w:val="0"/>
          <w:noProof/>
          <w:sz w:val="22"/>
          <w:szCs w:val="22"/>
          <w:lang w:eastAsia="nl-NL"/>
        </w:rPr>
      </w:pPr>
      <w:hyperlink w:anchor="_Toc268244511" w:history="1">
        <w:r w:rsidRPr="001A5CBC">
          <w:rPr>
            <w:rStyle w:val="Hyperlink"/>
            <w:noProof/>
          </w:rPr>
          <w:t>Referentielijst</w:t>
        </w:r>
        <w:r>
          <w:rPr>
            <w:noProof/>
            <w:webHidden/>
          </w:rPr>
          <w:tab/>
        </w:r>
        <w:r>
          <w:rPr>
            <w:noProof/>
            <w:webHidden/>
          </w:rPr>
          <w:fldChar w:fldCharType="begin"/>
        </w:r>
        <w:r>
          <w:rPr>
            <w:noProof/>
            <w:webHidden/>
          </w:rPr>
          <w:instrText xml:space="preserve"> PAGEREF _Toc268244511 \h </w:instrText>
        </w:r>
        <w:r>
          <w:rPr>
            <w:noProof/>
          </w:rPr>
        </w:r>
        <w:r>
          <w:rPr>
            <w:noProof/>
            <w:webHidden/>
          </w:rPr>
          <w:fldChar w:fldCharType="separate"/>
        </w:r>
        <w:r>
          <w:rPr>
            <w:noProof/>
            <w:webHidden/>
          </w:rPr>
          <w:t>39</w:t>
        </w:r>
        <w:r>
          <w:rPr>
            <w:noProof/>
            <w:webHidden/>
          </w:rPr>
          <w:fldChar w:fldCharType="end"/>
        </w:r>
      </w:hyperlink>
    </w:p>
    <w:p w:rsidR="00A67C1E" w:rsidRDefault="00A67C1E">
      <w:r>
        <w:fldChar w:fldCharType="end"/>
      </w:r>
    </w:p>
    <w:p w:rsidR="00A67C1E" w:rsidRDefault="00A67C1E" w:rsidP="00DF093D">
      <w:pPr>
        <w:pStyle w:val="Heading1"/>
      </w:pPr>
      <w:bookmarkStart w:id="0" w:name="_Toc268244485"/>
      <w:r w:rsidRPr="00765C1B">
        <w:t>Hoofdstuk 1</w:t>
      </w:r>
      <w:r w:rsidRPr="00765C1B">
        <w:tab/>
        <w:t>Inleiding</w:t>
      </w:r>
      <w:bookmarkEnd w:id="0"/>
    </w:p>
    <w:p w:rsidR="00A67C1E" w:rsidRDefault="00A67C1E" w:rsidP="00765C1B">
      <w:pPr>
        <w:pStyle w:val="Heading2"/>
      </w:pPr>
    </w:p>
    <w:p w:rsidR="00A67C1E" w:rsidRPr="00765C1B" w:rsidRDefault="00A67C1E" w:rsidP="009922B1">
      <w:pPr>
        <w:pStyle w:val="Heading2"/>
        <w:ind w:left="284"/>
      </w:pPr>
      <w:bookmarkStart w:id="1" w:name="_Toc268244486"/>
      <w:r w:rsidRPr="00765C1B">
        <w:t>1.1</w:t>
      </w:r>
      <w:r w:rsidRPr="00765C1B">
        <w:tab/>
        <w:t>Aanleiding  en relevantie van het onderzoek</w:t>
      </w:r>
      <w:bookmarkEnd w:id="1"/>
    </w:p>
    <w:p w:rsidR="00A67C1E" w:rsidRPr="000311F6" w:rsidRDefault="00A67C1E" w:rsidP="00D1215E"/>
    <w:p w:rsidR="00A67C1E" w:rsidRDefault="00A67C1E" w:rsidP="00D1215E">
      <w:r>
        <w:tab/>
        <w:t>Korea</w:t>
      </w:r>
      <w:r w:rsidRPr="008F20FD">
        <w:rPr>
          <w:rStyle w:val="FootnoteReference"/>
          <w:szCs w:val="24"/>
        </w:rPr>
        <w:footnoteReference w:id="2"/>
      </w:r>
      <w:r>
        <w:t>, dat</w:t>
      </w:r>
      <w:r w:rsidRPr="008F20FD">
        <w:t xml:space="preserve"> aan het begin van de 20ste eeuw nog een van de armste Aziatische landen was, </w:t>
      </w:r>
      <w:r>
        <w:t>heeft</w:t>
      </w:r>
      <w:r w:rsidRPr="008F20FD">
        <w:t xml:space="preserve"> zich in de tweede helft van de 20ste eeuw </w:t>
      </w:r>
      <w:r>
        <w:t xml:space="preserve">weten </w:t>
      </w:r>
      <w:r w:rsidRPr="008F20FD">
        <w:t>te manifesteren tot een van de sterkste</w:t>
      </w:r>
      <w:r>
        <w:t xml:space="preserve"> </w:t>
      </w:r>
      <w:r w:rsidRPr="008F20FD">
        <w:t>economieën in Azië</w:t>
      </w:r>
      <w:r>
        <w:t>. Zij ontwikkelde zich van een</w:t>
      </w:r>
      <w:r w:rsidRPr="008F20FD">
        <w:t xml:space="preserve"> land</w:t>
      </w:r>
      <w:r>
        <w:t xml:space="preserve"> </w:t>
      </w:r>
      <w:r w:rsidRPr="008F20FD">
        <w:t>met een inkomen per capita van US $100 in 1960 tot het hedendaags modern Korea met een per capita inkomen van US $19.738</w:t>
      </w:r>
      <w:r>
        <w:rPr>
          <w:rStyle w:val="FootnoteReference"/>
          <w:szCs w:val="24"/>
        </w:rPr>
        <w:t xml:space="preserve"> </w:t>
      </w:r>
      <w:r>
        <w:t>(Worldbank, (2008)). Deze wonderbaarlijke groei noemt men ook wel "the miracle on the Han River". Korea</w:t>
      </w:r>
      <w:r w:rsidRPr="008F20FD">
        <w:t xml:space="preserve"> heeft zich op miraculeuze wijze ontwikkeld </w:t>
      </w:r>
      <w:r>
        <w:t>van een agrarische samenleving, t</w:t>
      </w:r>
      <w:r w:rsidRPr="008F20FD">
        <w:t>ot een geïndustrialiseerde samenleving</w:t>
      </w:r>
      <w:r>
        <w:t>. Voornamelijk door</w:t>
      </w:r>
      <w:r w:rsidRPr="008F20FD">
        <w:t xml:space="preserve"> </w:t>
      </w:r>
      <w:r>
        <w:t xml:space="preserve">de mobilisatie van arbeid en kapitaal, </w:t>
      </w:r>
      <w:r w:rsidRPr="008F20FD">
        <w:t>F</w:t>
      </w:r>
      <w:r>
        <w:t xml:space="preserve">oreign </w:t>
      </w:r>
      <w:r w:rsidRPr="008F20FD">
        <w:t>D</w:t>
      </w:r>
      <w:r>
        <w:t xml:space="preserve">irect </w:t>
      </w:r>
      <w:r w:rsidRPr="008F20FD">
        <w:t>I</w:t>
      </w:r>
      <w:r>
        <w:t>nvestment (FDI)</w:t>
      </w:r>
      <w:r w:rsidRPr="008F20FD">
        <w:t xml:space="preserve">, import en export beleid, </w:t>
      </w:r>
      <w:r>
        <w:t xml:space="preserve">(Connolly M. &amp; Kei-Mu Yi (2008)).   </w:t>
      </w:r>
    </w:p>
    <w:p w:rsidR="00A67C1E" w:rsidRDefault="00A67C1E" w:rsidP="00D1215E">
      <w:r>
        <w:tab/>
      </w:r>
      <w:r w:rsidRPr="008F20FD">
        <w:t>Door deze ontwikkelingen is Korea nu een van de belangrijkste producent</w:t>
      </w:r>
      <w:r>
        <w:t>en</w:t>
      </w:r>
      <w:r w:rsidRPr="008F20FD">
        <w:t xml:space="preserve"> van hightech goederen</w:t>
      </w:r>
      <w:r>
        <w:t xml:space="preserve">, waarbij </w:t>
      </w:r>
      <w:r w:rsidRPr="008F20FD">
        <w:t>Chaebols</w:t>
      </w:r>
      <w:r w:rsidRPr="008F20FD">
        <w:rPr>
          <w:rStyle w:val="FootnoteReference"/>
          <w:szCs w:val="24"/>
        </w:rPr>
        <w:footnoteReference w:id="3"/>
      </w:r>
      <w:r>
        <w:t>,</w:t>
      </w:r>
      <w:r w:rsidRPr="008F20FD">
        <w:t xml:space="preserve"> zoals Samsung Group, LG Group en SK Group</w:t>
      </w:r>
      <w:r>
        <w:t>,</w:t>
      </w:r>
      <w:r w:rsidRPr="008F20FD">
        <w:t xml:space="preserve"> toonaangevend </w:t>
      </w:r>
      <w:r>
        <w:t>zijn in</w:t>
      </w:r>
      <w:r w:rsidRPr="008F20FD">
        <w:t xml:space="preserve"> de hightech sector</w:t>
      </w:r>
      <w:r>
        <w:t>. Zij</w:t>
      </w:r>
      <w:r w:rsidRPr="008F20FD">
        <w:t xml:space="preserve"> hebben </w:t>
      </w:r>
      <w:r>
        <w:t xml:space="preserve">zich </w:t>
      </w:r>
      <w:r w:rsidRPr="008F20FD">
        <w:t xml:space="preserve">sinds de jaren tachtig onderworpen aan </w:t>
      </w:r>
      <w:r>
        <w:t xml:space="preserve">een </w:t>
      </w:r>
      <w:r w:rsidRPr="008F20FD">
        <w:t>substantiële groei</w:t>
      </w:r>
      <w:r>
        <w:t xml:space="preserve"> door investering in innovatie en diversificatie. Tegenwoordig speelt Korea een belangrijke rol als één van de top</w:t>
      </w:r>
      <w:r w:rsidRPr="008F20FD">
        <w:t xml:space="preserve">producenten </w:t>
      </w:r>
      <w:r>
        <w:t xml:space="preserve">in de scheepsbouw (Samsung), </w:t>
      </w:r>
      <w:r w:rsidRPr="008F20FD">
        <w:t>automobielindustrie</w:t>
      </w:r>
      <w:r>
        <w:t xml:space="preserve"> </w:t>
      </w:r>
      <w:r w:rsidRPr="008F20FD">
        <w:t>(Hyundai KIA Automotive Group), staalindustrie</w:t>
      </w:r>
      <w:r>
        <w:t xml:space="preserve"> </w:t>
      </w:r>
      <w:r w:rsidRPr="008F20FD">
        <w:t>(Hyundai Group) en bij de productie van elektronische goederen</w:t>
      </w:r>
      <w:r>
        <w:t xml:space="preserve"> op de international markt.</w:t>
      </w:r>
      <w:r w:rsidRPr="002C449C">
        <w:t xml:space="preserve"> </w:t>
      </w:r>
    </w:p>
    <w:p w:rsidR="00A67C1E" w:rsidRDefault="00A67C1E" w:rsidP="00D1215E"/>
    <w:p w:rsidR="00A67C1E" w:rsidRDefault="00A67C1E" w:rsidP="00D1215E">
      <w:r>
        <w:tab/>
        <w:t xml:space="preserve">Deze </w:t>
      </w:r>
      <w:r w:rsidRPr="008F20FD">
        <w:t xml:space="preserve">wonderbaarlijke economische </w:t>
      </w:r>
      <w:r>
        <w:t>groei van Korea</w:t>
      </w:r>
      <w:r w:rsidRPr="00AB2043">
        <w:t xml:space="preserve"> heeft in de afgelopen decennia veel aandacht getrokken van economen en beleidsmakers, omdat de verklarende factoren voor de economische groei mogelijk toepasbaar kan zi</w:t>
      </w:r>
      <w:r>
        <w:t xml:space="preserve">jn voor ontwikkelingslanden met </w:t>
      </w:r>
      <w:r w:rsidRPr="00AB2043">
        <w:t>gelijksoortige initiële kenmerken en ontwikkelingen.</w:t>
      </w:r>
      <w:r>
        <w:t xml:space="preserve"> I</w:t>
      </w:r>
      <w:r w:rsidRPr="00AB2043">
        <w:t>nnovatie</w:t>
      </w:r>
      <w:r>
        <w:rPr>
          <w:rStyle w:val="FootnoteReference"/>
          <w:szCs w:val="24"/>
        </w:rPr>
        <w:footnoteReference w:id="4"/>
      </w:r>
      <w:r w:rsidRPr="00AB2043">
        <w:t xml:space="preserve"> </w:t>
      </w:r>
      <w:r>
        <w:t xml:space="preserve">speelt hierbij </w:t>
      </w:r>
      <w:r w:rsidRPr="00AB2043">
        <w:t xml:space="preserve">een belangrijke </w:t>
      </w:r>
      <w:r>
        <w:t>rol.</w:t>
      </w:r>
      <w:r w:rsidRPr="0036678D">
        <w:t xml:space="preserve"> </w:t>
      </w:r>
      <w:r w:rsidRPr="008F20FD">
        <w:t xml:space="preserve">Het aanmoedigen van innovatie is volgens beleidsmakers </w:t>
      </w:r>
      <w:r>
        <w:t>en</w:t>
      </w:r>
      <w:r w:rsidRPr="008F20FD">
        <w:t xml:space="preserve"> vele studies </w:t>
      </w:r>
      <w:r>
        <w:t xml:space="preserve">dan ook </w:t>
      </w:r>
      <w:r w:rsidRPr="008F20FD">
        <w:t>d</w:t>
      </w:r>
      <w:r>
        <w:t>e sleutel tot economische groei. Naast innovatie is economische openheid van een land ook belangrijk. Korea heeft in haar voorgeschiedenis een gesloten economie gehad waardoor ontwikkelingen zeer gering waren. Na de Japanse bezetting ontstond er meer economische openheid tegenover andere wereldlanden. E</w:t>
      </w:r>
      <w:r w:rsidRPr="008F20FD">
        <w:t>conomische openheid ondersteunt innovatie in termen van marktcompetitie, waarin bedrijven gedreven worden te c</w:t>
      </w:r>
      <w:r>
        <w:t>oncurreren doormiddel van innoveren en absorberen</w:t>
      </w:r>
      <w:r w:rsidRPr="008F20FD">
        <w:t xml:space="preserve"> van nieuwe technologieën</w:t>
      </w:r>
      <w:r>
        <w:t>,</w:t>
      </w:r>
      <w:r w:rsidRPr="008F20FD">
        <w:t xml:space="preserve"> </w:t>
      </w:r>
      <w:r>
        <w:t>die zijn</w:t>
      </w:r>
      <w:r w:rsidRPr="008F20FD">
        <w:t xml:space="preserve"> ontstaan door spillovers en linkages</w:t>
      </w:r>
      <w:r>
        <w:rPr>
          <w:rStyle w:val="FootnoteReference"/>
        </w:rPr>
        <w:footnoteReference w:id="5"/>
      </w:r>
      <w:r>
        <w:t>. Dit bevordert indirect het innovatieniveau van het land en zodoende ook haar economische vooruitgang. In dit onderzoek zullen we dan ook kijken naar de innovatie ontwikkeling en indirect ook naar de economische openheid van Korea, in termen van FDI en het Nationaal Innovatie Systeem.</w:t>
      </w:r>
    </w:p>
    <w:p w:rsidR="00A67C1E" w:rsidRDefault="00A67C1E" w:rsidP="00DF093D"/>
    <w:p w:rsidR="00A67C1E" w:rsidRPr="00DF093D" w:rsidRDefault="00A67C1E" w:rsidP="009922B1">
      <w:pPr>
        <w:pStyle w:val="Heading2"/>
        <w:ind w:left="284"/>
      </w:pPr>
      <w:bookmarkStart w:id="2" w:name="_Toc268244487"/>
      <w:r>
        <w:t>1.2</w:t>
      </w:r>
      <w:r w:rsidRPr="00590BC6">
        <w:tab/>
        <w:t>Doel van het onderzoek</w:t>
      </w:r>
      <w:bookmarkEnd w:id="2"/>
    </w:p>
    <w:p w:rsidR="00A67C1E" w:rsidRPr="00530151" w:rsidRDefault="00A67C1E" w:rsidP="00DF093D">
      <w:pPr>
        <w:pStyle w:val="NoSpacing"/>
        <w:outlineLvl w:val="2"/>
        <w:rPr>
          <w:lang w:val="nl-NL"/>
        </w:rPr>
      </w:pPr>
      <w:r w:rsidRPr="00530151">
        <w:rPr>
          <w:lang w:val="nl-NL"/>
        </w:rPr>
        <w:tab/>
      </w:r>
    </w:p>
    <w:p w:rsidR="00A67C1E" w:rsidRPr="00530151" w:rsidRDefault="00A67C1E" w:rsidP="00DF093D">
      <w:pPr>
        <w:pStyle w:val="NoSpacing"/>
        <w:outlineLvl w:val="2"/>
        <w:rPr>
          <w:lang w:val="nl-NL"/>
        </w:rPr>
      </w:pPr>
      <w:r w:rsidRPr="00530151">
        <w:rPr>
          <w:lang w:val="nl-NL"/>
        </w:rPr>
        <w:tab/>
      </w:r>
      <w:bookmarkStart w:id="3" w:name="_Toc268244488"/>
      <w:r w:rsidRPr="00530151">
        <w:rPr>
          <w:lang w:val="nl-NL"/>
        </w:rPr>
        <w:t>1.2.1</w:t>
      </w:r>
      <w:r w:rsidRPr="00530151">
        <w:rPr>
          <w:lang w:val="nl-NL"/>
        </w:rPr>
        <w:tab/>
        <w:t>Doelstelling</w:t>
      </w:r>
      <w:bookmarkEnd w:id="3"/>
    </w:p>
    <w:p w:rsidR="00A67C1E" w:rsidRPr="00BC65D6" w:rsidRDefault="00A67C1E" w:rsidP="007B04A7"/>
    <w:p w:rsidR="00A67C1E" w:rsidRPr="00C36DEE" w:rsidRDefault="00A67C1E" w:rsidP="007B04A7">
      <w:r>
        <w:tab/>
        <w:t>Innovatie en economische groei in Korea zijn interessante onderwerpen, voor zowel economen als beleidsmakers. Ondanks dat zijn er maar weinig o</w:t>
      </w:r>
      <w:r w:rsidRPr="002C0668">
        <w:t>nderzoek</w:t>
      </w:r>
      <w:r>
        <w:t>en</w:t>
      </w:r>
      <w:r w:rsidRPr="002C0668">
        <w:t xml:space="preserve"> naar de relatie tussen innovatie e</w:t>
      </w:r>
      <w:r>
        <w:t>n economische groei in Korea. Onderzoeken naar innovatie en economische groei is dan ook beperkt</w:t>
      </w:r>
      <w:r w:rsidRPr="002C0668">
        <w:t>.</w:t>
      </w:r>
      <w:r>
        <w:t xml:space="preserve"> Wel zijn er</w:t>
      </w:r>
      <w:r w:rsidRPr="002C0668">
        <w:t xml:space="preserve"> </w:t>
      </w:r>
      <w:r>
        <w:t>v</w:t>
      </w:r>
      <w:r w:rsidRPr="002C0668">
        <w:t>eel onderzoek</w:t>
      </w:r>
      <w:r>
        <w:t>en</w:t>
      </w:r>
      <w:r w:rsidRPr="002C0668">
        <w:t xml:space="preserve"> gedaan naar de relatie tussen Foreign Direct Investment (FDI), Human Capital en Trade Poli</w:t>
      </w:r>
      <w:r>
        <w:t xml:space="preserve">cy op economische ontwikkeling. </w:t>
      </w:r>
      <w:r w:rsidRPr="00633E9C">
        <w:rPr>
          <w:lang w:val="en-US"/>
        </w:rPr>
        <w:t xml:space="preserve">(Piazolo, Marc (1995), Lee, Jong-Wha, (2005), Connolly M. &amp; Kei-Mu Yi (2008), Raj Kumar Rai (2009)). </w:t>
      </w:r>
      <w:r w:rsidRPr="002C0668">
        <w:t>Er is ook onderzoek gedaan naar patenten als indicator van innovatie, (Dipen</w:t>
      </w:r>
      <w:r>
        <w:t>dra S. (2007)), maar geen enkel</w:t>
      </w:r>
      <w:r w:rsidRPr="002C0668">
        <w:t xml:space="preserve"> onderzoek heeft</w:t>
      </w:r>
      <w:r>
        <w:t xml:space="preserve"> </w:t>
      </w:r>
      <w:r w:rsidRPr="002C0668">
        <w:t>zich</w:t>
      </w:r>
      <w:r>
        <w:t>, naar mijn weten, gefocust op de</w:t>
      </w:r>
      <w:r w:rsidRPr="002C0668">
        <w:t xml:space="preserve"> innova</w:t>
      </w:r>
      <w:r>
        <w:t xml:space="preserve">tie uit FDI en innovatie in R&amp;D </w:t>
      </w:r>
      <w:r w:rsidRPr="002C0668">
        <w:t>(Nationaal Innovatie System</w:t>
      </w:r>
      <w:r>
        <w:t>, NIS</w:t>
      </w:r>
      <w:r w:rsidRPr="002C0668">
        <w:t xml:space="preserve">) </w:t>
      </w:r>
      <w:r>
        <w:t xml:space="preserve">en de </w:t>
      </w:r>
      <w:r w:rsidRPr="002C0668">
        <w:t>economische groei</w:t>
      </w:r>
      <w:r>
        <w:t xml:space="preserve"> in Korea</w:t>
      </w:r>
      <w:r w:rsidRPr="002C0668">
        <w:t>, om zodoende de</w:t>
      </w:r>
      <w:r>
        <w:t xml:space="preserve"> ontwikkelingen binnen FDI en R&amp;D als gezamenlijke factoren te gebruiken die de groei in innovatie en zo ook de economische groei verklaren.</w:t>
      </w:r>
    </w:p>
    <w:p w:rsidR="00A67C1E" w:rsidRDefault="00A67C1E" w:rsidP="007B04A7">
      <w:pPr>
        <w:rPr>
          <w:b/>
          <w:bCs/>
        </w:rPr>
      </w:pPr>
      <w:r w:rsidRPr="00B804BF">
        <w:tab/>
        <w:t>Deze scriptie zal een beschrijving geven van de FDI en Nationaal Innovatie Systeem</w:t>
      </w:r>
      <w:r>
        <w:t xml:space="preserve"> (NIS)</w:t>
      </w:r>
      <w:r w:rsidRPr="00B804BF">
        <w:t xml:space="preserve"> en haar ontwikkelingen. </w:t>
      </w:r>
      <w:r>
        <w:t xml:space="preserve">Het doel van deze scriptie is </w:t>
      </w:r>
      <w:r w:rsidRPr="002C0668">
        <w:t xml:space="preserve">een verklaring te geven van de </w:t>
      </w:r>
      <w:r>
        <w:t>wonderbaarlijke</w:t>
      </w:r>
      <w:r w:rsidRPr="002C0668">
        <w:t xml:space="preserve"> groei van Korea aan </w:t>
      </w:r>
      <w:r>
        <w:t>de hand van een analyse van de FDI</w:t>
      </w:r>
      <w:r w:rsidRPr="002C0668">
        <w:t xml:space="preserve"> </w:t>
      </w:r>
      <w:r>
        <w:t>en het</w:t>
      </w:r>
      <w:r w:rsidRPr="002C0668">
        <w:t xml:space="preserve"> N</w:t>
      </w:r>
      <w:r>
        <w:t xml:space="preserve">ationaal </w:t>
      </w:r>
      <w:r w:rsidRPr="002C0668">
        <w:t>I</w:t>
      </w:r>
      <w:r>
        <w:t xml:space="preserve">nnovatie </w:t>
      </w:r>
      <w:r w:rsidRPr="002C0668">
        <w:t>S</w:t>
      </w:r>
      <w:r>
        <w:t>ysteem</w:t>
      </w:r>
      <w:r w:rsidRPr="002C0668">
        <w:t xml:space="preserve"> beleid, die zij vanaf</w:t>
      </w:r>
      <w:r>
        <w:t xml:space="preserve"> de jaren 60 heeft doorgevoerd.</w:t>
      </w:r>
    </w:p>
    <w:p w:rsidR="00A67C1E" w:rsidRPr="002C0668" w:rsidRDefault="00A67C1E" w:rsidP="00590BC6"/>
    <w:p w:rsidR="00A67C1E" w:rsidRPr="00530151" w:rsidRDefault="00A67C1E" w:rsidP="00DF093D">
      <w:pPr>
        <w:pStyle w:val="NoSpacing"/>
        <w:outlineLvl w:val="2"/>
        <w:rPr>
          <w:lang w:val="nl-NL"/>
        </w:rPr>
      </w:pPr>
      <w:r w:rsidRPr="00530151">
        <w:rPr>
          <w:lang w:val="nl-NL"/>
        </w:rPr>
        <w:tab/>
      </w:r>
      <w:bookmarkStart w:id="4" w:name="_Toc268244489"/>
      <w:r w:rsidRPr="00530151">
        <w:rPr>
          <w:lang w:val="nl-NL"/>
        </w:rPr>
        <w:t>1.2.2</w:t>
      </w:r>
      <w:r w:rsidRPr="00530151">
        <w:rPr>
          <w:lang w:val="nl-NL"/>
        </w:rPr>
        <w:tab/>
        <w:t>Vraagstelling</w:t>
      </w:r>
      <w:bookmarkEnd w:id="4"/>
    </w:p>
    <w:p w:rsidR="00A67C1E" w:rsidRPr="00C36DEE" w:rsidRDefault="00A67C1E" w:rsidP="00590BC6"/>
    <w:p w:rsidR="00A67C1E" w:rsidRDefault="00A67C1E" w:rsidP="00590BC6">
      <w:pPr>
        <w:rPr>
          <w:szCs w:val="24"/>
        </w:rPr>
      </w:pPr>
      <w:r>
        <w:rPr>
          <w:szCs w:val="24"/>
        </w:rPr>
        <w:tab/>
        <w:t>De onderzoeksvraag luidt</w:t>
      </w:r>
      <w:r w:rsidRPr="005A7AB1">
        <w:rPr>
          <w:szCs w:val="24"/>
        </w:rPr>
        <w:t xml:space="preserve"> als volgt</w:t>
      </w:r>
      <w:r>
        <w:rPr>
          <w:szCs w:val="24"/>
        </w:rPr>
        <w:t>:</w:t>
      </w:r>
    </w:p>
    <w:p w:rsidR="00A67C1E" w:rsidRPr="001642AB" w:rsidRDefault="00A67C1E" w:rsidP="003162E8">
      <w:pPr>
        <w:rPr>
          <w:i/>
          <w:szCs w:val="24"/>
        </w:rPr>
      </w:pPr>
      <w:r w:rsidRPr="001642AB">
        <w:rPr>
          <w:i/>
          <w:szCs w:val="24"/>
        </w:rPr>
        <w:t>Welke kernmerken en ontwikkelingen hebben de R&amp;D en FDI in Zuid-Korea beïnvloed en hiermee de innovatie en economische groei bevorderd.</w:t>
      </w:r>
    </w:p>
    <w:p w:rsidR="00A67C1E" w:rsidRDefault="00A67C1E" w:rsidP="00590BC6">
      <w:pPr>
        <w:rPr>
          <w:i/>
          <w:szCs w:val="24"/>
        </w:rPr>
      </w:pPr>
    </w:p>
    <w:p w:rsidR="00A67C1E" w:rsidRPr="0054462E" w:rsidRDefault="00A67C1E" w:rsidP="00590BC6">
      <w:pPr>
        <w:rPr>
          <w:szCs w:val="24"/>
        </w:rPr>
      </w:pPr>
      <w:r>
        <w:rPr>
          <w:szCs w:val="24"/>
        </w:rPr>
        <w:t>Met behulp van de volgende deelvragen wordt er geprobeerd een antwoordt te vinden op de hoofdvraag:</w:t>
      </w:r>
    </w:p>
    <w:p w:rsidR="00A67C1E" w:rsidRDefault="00A67C1E" w:rsidP="0054462E">
      <w:pPr>
        <w:pStyle w:val="ListParagraph"/>
        <w:numPr>
          <w:ilvl w:val="0"/>
          <w:numId w:val="4"/>
        </w:numPr>
        <w:contextualSpacing w:val="0"/>
        <w:rPr>
          <w:i/>
          <w:szCs w:val="24"/>
        </w:rPr>
      </w:pPr>
      <w:bookmarkStart w:id="5" w:name="_Toc261410021"/>
      <w:bookmarkStart w:id="6" w:name="_Toc261410106"/>
      <w:r>
        <w:rPr>
          <w:i/>
          <w:szCs w:val="24"/>
        </w:rPr>
        <w:t>Wat zijn de kernmerken en de ontwikkelingen in het Koreaanse Nationaal Innovatie Systeem die innovatie hebben bevorderd en w</w:t>
      </w:r>
      <w:r w:rsidRPr="00107955">
        <w:rPr>
          <w:i/>
          <w:szCs w:val="24"/>
        </w:rPr>
        <w:t xml:space="preserve">elke </w:t>
      </w:r>
      <w:r>
        <w:rPr>
          <w:i/>
          <w:szCs w:val="24"/>
        </w:rPr>
        <w:t>invloed</w:t>
      </w:r>
      <w:r w:rsidRPr="00107955">
        <w:rPr>
          <w:i/>
          <w:szCs w:val="24"/>
        </w:rPr>
        <w:t xml:space="preserve"> </w:t>
      </w:r>
      <w:r>
        <w:rPr>
          <w:i/>
          <w:szCs w:val="24"/>
        </w:rPr>
        <w:t>hebben</w:t>
      </w:r>
      <w:r w:rsidRPr="00107955">
        <w:rPr>
          <w:i/>
          <w:szCs w:val="24"/>
        </w:rPr>
        <w:t xml:space="preserve"> de</w:t>
      </w:r>
      <w:r>
        <w:rPr>
          <w:i/>
          <w:szCs w:val="24"/>
        </w:rPr>
        <w:t>ze</w:t>
      </w:r>
      <w:r w:rsidRPr="00107955">
        <w:rPr>
          <w:i/>
          <w:szCs w:val="24"/>
        </w:rPr>
        <w:t xml:space="preserve"> ontwikkeling</w:t>
      </w:r>
      <w:r>
        <w:rPr>
          <w:i/>
          <w:szCs w:val="24"/>
        </w:rPr>
        <w:t>en</w:t>
      </w:r>
      <w:r w:rsidRPr="00107955">
        <w:rPr>
          <w:i/>
          <w:szCs w:val="24"/>
        </w:rPr>
        <w:t xml:space="preserve"> op de</w:t>
      </w:r>
      <w:r>
        <w:rPr>
          <w:i/>
          <w:szCs w:val="24"/>
        </w:rPr>
        <w:t xml:space="preserve"> economische groei gehad?</w:t>
      </w:r>
    </w:p>
    <w:p w:rsidR="00A67C1E" w:rsidRPr="00863576" w:rsidRDefault="00A67C1E" w:rsidP="002A513C">
      <w:pPr>
        <w:pStyle w:val="ListParagraph"/>
        <w:numPr>
          <w:ilvl w:val="0"/>
          <w:numId w:val="4"/>
        </w:numPr>
        <w:rPr>
          <w:i/>
        </w:rPr>
      </w:pPr>
      <w:r>
        <w:rPr>
          <w:i/>
        </w:rPr>
        <w:t xml:space="preserve">Welke ontwikkelingen in het FDI beleid zijn doorgevoerd en welke ontwikkelingen in het National Technologische vermogen zijn waargenomen die de innovatie in Korea hebben bevorderd en hoe hebben zij de economische groei bevorderd? </w:t>
      </w:r>
    </w:p>
    <w:p w:rsidR="00A67C1E" w:rsidRPr="005B16DC" w:rsidRDefault="00A67C1E" w:rsidP="000348EF"/>
    <w:p w:rsidR="00A67C1E" w:rsidRDefault="00A67C1E" w:rsidP="009922B1">
      <w:pPr>
        <w:pStyle w:val="Heading2"/>
        <w:ind w:left="284"/>
      </w:pPr>
      <w:bookmarkStart w:id="7" w:name="_Toc268244490"/>
      <w:r>
        <w:t>1.3</w:t>
      </w:r>
      <w:r>
        <w:tab/>
        <w:t>Methode en o</w:t>
      </w:r>
      <w:r w:rsidRPr="00590BC6">
        <w:t>pzet van het onderzoek</w:t>
      </w:r>
      <w:bookmarkEnd w:id="7"/>
    </w:p>
    <w:p w:rsidR="00A67C1E" w:rsidRPr="00530151" w:rsidRDefault="00A67C1E" w:rsidP="00DF093D">
      <w:pPr>
        <w:pStyle w:val="NoSpacing"/>
        <w:outlineLvl w:val="2"/>
        <w:rPr>
          <w:lang w:val="nl-NL"/>
        </w:rPr>
      </w:pPr>
    </w:p>
    <w:p w:rsidR="00A67C1E" w:rsidRPr="00530151" w:rsidRDefault="00A67C1E" w:rsidP="00DF093D">
      <w:pPr>
        <w:pStyle w:val="NoSpacing"/>
        <w:outlineLvl w:val="2"/>
        <w:rPr>
          <w:lang w:val="nl-NL"/>
        </w:rPr>
      </w:pPr>
      <w:r w:rsidRPr="00530151">
        <w:rPr>
          <w:lang w:val="nl-NL"/>
        </w:rPr>
        <w:tab/>
      </w:r>
      <w:bookmarkStart w:id="8" w:name="_Toc268244491"/>
      <w:r w:rsidRPr="00530151">
        <w:rPr>
          <w:lang w:val="nl-NL"/>
        </w:rPr>
        <w:t>1.3.1</w:t>
      </w:r>
      <w:r w:rsidRPr="00530151">
        <w:rPr>
          <w:lang w:val="nl-NL"/>
        </w:rPr>
        <w:tab/>
        <w:t>Literatuur onderzoek</w:t>
      </w:r>
      <w:bookmarkEnd w:id="8"/>
    </w:p>
    <w:p w:rsidR="00A67C1E" w:rsidRPr="00A51B71" w:rsidRDefault="00A67C1E" w:rsidP="00590BC6"/>
    <w:p w:rsidR="00A67C1E" w:rsidRDefault="00A67C1E" w:rsidP="002B7BA4">
      <w:pPr>
        <w:rPr>
          <w:szCs w:val="24"/>
        </w:rPr>
      </w:pPr>
      <w:r>
        <w:rPr>
          <w:szCs w:val="24"/>
        </w:rPr>
        <w:tab/>
        <w:t>Veel</w:t>
      </w:r>
      <w:r w:rsidRPr="002B7BA4">
        <w:rPr>
          <w:szCs w:val="24"/>
        </w:rPr>
        <w:t xml:space="preserve"> economen zijn geïnteresseerd in de wonderbaarlijke economische ontwikkeling die Korea heeft meegemaakt. Economische ontwikkeling is het resultaat van een positieve transformatie van verschillende interne en externe factoren, zoals de ontwikkeling in </w:t>
      </w:r>
      <w:r>
        <w:rPr>
          <w:szCs w:val="24"/>
        </w:rPr>
        <w:t>binnenlandse en internationale investeringen, innovatie, d</w:t>
      </w:r>
      <w:r w:rsidRPr="002B7BA4">
        <w:rPr>
          <w:szCs w:val="24"/>
        </w:rPr>
        <w:t>emografische</w:t>
      </w:r>
      <w:r>
        <w:rPr>
          <w:szCs w:val="24"/>
        </w:rPr>
        <w:t xml:space="preserve"> en geografische</w:t>
      </w:r>
      <w:r w:rsidRPr="002B7BA4">
        <w:rPr>
          <w:szCs w:val="24"/>
        </w:rPr>
        <w:t xml:space="preserve"> factoren, Sociaal Culturele factoren, </w:t>
      </w:r>
      <w:r>
        <w:rPr>
          <w:szCs w:val="24"/>
        </w:rPr>
        <w:t xml:space="preserve">Human Capital, </w:t>
      </w:r>
      <w:r w:rsidRPr="002B7BA4">
        <w:rPr>
          <w:szCs w:val="24"/>
        </w:rPr>
        <w:t>Economische beleid, Politiek stabiliteit en beleid (Arvanitidis, Paschali</w:t>
      </w:r>
      <w:r>
        <w:rPr>
          <w:szCs w:val="24"/>
        </w:rPr>
        <w:t>s et al.(2007)). Innovatie is éé</w:t>
      </w:r>
      <w:r w:rsidRPr="002B7BA4">
        <w:rPr>
          <w:szCs w:val="24"/>
        </w:rPr>
        <w:t xml:space="preserve">n van de belangrijke determinanten van economische groei voor Korea geweest. Volgens economen, zoals Solow, Romer, en Jorgenson, </w:t>
      </w:r>
      <w:r>
        <w:rPr>
          <w:szCs w:val="24"/>
        </w:rPr>
        <w:t>dragen</w:t>
      </w:r>
      <w:r w:rsidRPr="002B7BA4">
        <w:rPr>
          <w:szCs w:val="24"/>
        </w:rPr>
        <w:t xml:space="preserve"> investeringen in R&amp;D voor bijna vijftig procent bij aan de Total Factor Productivity (ASTRA</w:t>
      </w:r>
      <w:r w:rsidRPr="002B7BA4">
        <w:rPr>
          <w:szCs w:val="24"/>
          <w:vertAlign w:val="superscript"/>
        </w:rPr>
        <w:footnoteReference w:id="6"/>
      </w:r>
      <w:r w:rsidRPr="002B7BA4">
        <w:rPr>
          <w:szCs w:val="24"/>
        </w:rPr>
        <w:t>(2006-2007))</w:t>
      </w:r>
      <w:r>
        <w:rPr>
          <w:szCs w:val="24"/>
        </w:rPr>
        <w:t xml:space="preserve"> en hiermee leveren zij een grote bijdrage</w:t>
      </w:r>
      <w:r w:rsidRPr="002B7BA4">
        <w:rPr>
          <w:szCs w:val="24"/>
        </w:rPr>
        <w:t xml:space="preserve"> aan de economische output, GDP. </w:t>
      </w:r>
    </w:p>
    <w:p w:rsidR="00A67C1E" w:rsidRDefault="00A67C1E" w:rsidP="002B7BA4">
      <w:pPr>
        <w:rPr>
          <w:szCs w:val="24"/>
        </w:rPr>
      </w:pPr>
      <w:r>
        <w:rPr>
          <w:szCs w:val="24"/>
        </w:rPr>
        <w:tab/>
      </w:r>
      <w:r w:rsidRPr="002B7BA4">
        <w:rPr>
          <w:szCs w:val="24"/>
        </w:rPr>
        <w:t xml:space="preserve">In Figuur 1 </w:t>
      </w:r>
      <w:r>
        <w:rPr>
          <w:szCs w:val="24"/>
        </w:rPr>
        <w:t xml:space="preserve">wordt </w:t>
      </w:r>
      <w:r w:rsidRPr="002B7BA4">
        <w:rPr>
          <w:szCs w:val="24"/>
        </w:rPr>
        <w:t>de ontwikkeling van GDP en innovatie</w:t>
      </w:r>
      <w:r>
        <w:rPr>
          <w:szCs w:val="24"/>
        </w:rPr>
        <w:t xml:space="preserve"> weergegeven</w:t>
      </w:r>
      <w:r w:rsidRPr="002B7BA4">
        <w:rPr>
          <w:szCs w:val="24"/>
        </w:rPr>
        <w:t xml:space="preserve">, </w:t>
      </w:r>
      <w:r>
        <w:rPr>
          <w:szCs w:val="24"/>
        </w:rPr>
        <w:t>waarbij</w:t>
      </w:r>
      <w:r w:rsidRPr="002B7BA4">
        <w:rPr>
          <w:szCs w:val="24"/>
        </w:rPr>
        <w:t xml:space="preserve"> de economische ontwikkeling als groei in GDP</w:t>
      </w:r>
      <w:r>
        <w:rPr>
          <w:szCs w:val="24"/>
        </w:rPr>
        <w:t xml:space="preserve"> is uitgedrukt</w:t>
      </w:r>
      <w:r w:rsidRPr="002B7BA4">
        <w:rPr>
          <w:szCs w:val="24"/>
        </w:rPr>
        <w:t>.</w:t>
      </w:r>
      <w:r>
        <w:rPr>
          <w:szCs w:val="24"/>
        </w:rPr>
        <w:t xml:space="preserve"> De o</w:t>
      </w:r>
      <w:r w:rsidRPr="002B7BA4">
        <w:rPr>
          <w:szCs w:val="24"/>
        </w:rPr>
        <w:t>ntwikkeling van innovatie wordt weergegeven als investeringen in R&amp;D en FDI.</w:t>
      </w:r>
      <w:r>
        <w:rPr>
          <w:szCs w:val="24"/>
        </w:rPr>
        <w:t xml:space="preserve"> Het opvallende aan deze ontwikkelingen is het sterke verband tussen de ontwikkelingen van het GDP en de ontwikkeling van innovatie. Het GDP volgt vanaf eind jaren zeventig ongeveer dezelfde trend als innovatie en geeft hiermee aan dat er een sterk verband bestaat</w:t>
      </w:r>
      <w:r w:rsidRPr="002B7BA4">
        <w:rPr>
          <w:szCs w:val="24"/>
        </w:rPr>
        <w:t xml:space="preserve"> tussen innovatie en economische groei</w:t>
      </w:r>
      <w:r>
        <w:rPr>
          <w:szCs w:val="24"/>
        </w:rPr>
        <w:t>.</w:t>
      </w:r>
    </w:p>
    <w:p w:rsidR="00A67C1E" w:rsidRPr="002B7BA4" w:rsidRDefault="00A67C1E" w:rsidP="002B7BA4">
      <w:pPr>
        <w:rPr>
          <w:szCs w:val="24"/>
        </w:rPr>
      </w:pPr>
    </w:p>
    <w:p w:rsidR="00A67C1E" w:rsidRPr="002B7BA4" w:rsidRDefault="00A67C1E" w:rsidP="002B7BA4">
      <w:pPr>
        <w:spacing w:after="200"/>
        <w:jc w:val="left"/>
        <w:rPr>
          <w:szCs w:val="24"/>
        </w:rPr>
      </w:pPr>
      <w:r w:rsidRPr="00626A23">
        <w:rPr>
          <w:noProof/>
          <w:szCs w:val="24"/>
          <w:lang w:val="en-US"/>
        </w:rPr>
        <w:pict>
          <v:shape id="Chart 1" o:spid="_x0000_i1025" type="#_x0000_t75" style="width:391.5pt;height:19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">
            <v:imagedata r:id="rId8" o:title="" cropbottom="-33f"/>
            <o:lock v:ext="edit" aspectratio="f"/>
          </v:shape>
        </w:pict>
      </w:r>
    </w:p>
    <w:p w:rsidR="00A67C1E" w:rsidRPr="003D0CCE" w:rsidRDefault="00A67C1E" w:rsidP="00DF093D">
      <w:pPr>
        <w:rPr>
          <w:rFonts w:ascii="Calibri" w:hAnsi="Calibri"/>
          <w:bCs/>
          <w:color w:val="365F91"/>
          <w:sz w:val="20"/>
        </w:rPr>
      </w:pPr>
      <w:r w:rsidRPr="003D0CCE">
        <w:rPr>
          <w:rFonts w:ascii="Calibri" w:hAnsi="Calibri"/>
          <w:bCs/>
          <w:color w:val="365F91"/>
          <w:sz w:val="20"/>
        </w:rPr>
        <w:t>Figuur 1. Ontwikkeling van GDP en Innovatie, 1976-2008.</w:t>
      </w:r>
    </w:p>
    <w:p w:rsidR="00A67C1E" w:rsidRPr="003D0CCE" w:rsidRDefault="00A67C1E" w:rsidP="00DF093D">
      <w:pPr>
        <w:rPr>
          <w:rFonts w:ascii="Calibri" w:hAnsi="Calibri"/>
          <w:bCs/>
          <w:color w:val="365F91"/>
          <w:sz w:val="20"/>
          <w:lang w:val="en-US"/>
        </w:rPr>
      </w:pPr>
      <w:r w:rsidRPr="003D0CCE">
        <w:rPr>
          <w:rFonts w:ascii="Calibri" w:hAnsi="Calibri"/>
          <w:bCs/>
          <w:color w:val="365F91"/>
          <w:sz w:val="20"/>
          <w:lang w:val="en-US"/>
        </w:rPr>
        <w:t>bron: World Development Indicators (WDI)</w:t>
      </w:r>
    </w:p>
    <w:p w:rsidR="00A67C1E" w:rsidRPr="002B7BA4" w:rsidRDefault="00A67C1E" w:rsidP="002B7BA4">
      <w:pPr>
        <w:keepNext/>
        <w:keepLines/>
        <w:outlineLvl w:val="2"/>
        <w:rPr>
          <w:rFonts w:ascii="Calibri" w:hAnsi="Calibri"/>
          <w:bCs/>
          <w:color w:val="365F91"/>
          <w:sz w:val="20"/>
          <w:lang w:val="en-US"/>
        </w:rPr>
      </w:pPr>
    </w:p>
    <w:p w:rsidR="00A67C1E" w:rsidRDefault="00A67C1E" w:rsidP="001133AC">
      <w:pPr>
        <w:rPr>
          <w:szCs w:val="24"/>
        </w:rPr>
      </w:pPr>
      <w:r w:rsidRPr="002B7BA4">
        <w:rPr>
          <w:szCs w:val="24"/>
          <w:lang w:val="en-US"/>
        </w:rPr>
        <w:tab/>
      </w:r>
      <w:r w:rsidRPr="002B7BA4">
        <w:rPr>
          <w:szCs w:val="24"/>
        </w:rPr>
        <w:t>In de publicatie van ASTRA wordt een raamwerk</w:t>
      </w:r>
      <w:r w:rsidRPr="002B7BA4">
        <w:rPr>
          <w:szCs w:val="24"/>
          <w:vertAlign w:val="superscript"/>
        </w:rPr>
        <w:footnoteReference w:id="7"/>
      </w:r>
      <w:r w:rsidRPr="002B7BA4">
        <w:rPr>
          <w:szCs w:val="24"/>
        </w:rPr>
        <w:t xml:space="preserve"> geschetst waarin innovatie beschreven wordt als een Multi- dimensionaal systeem van verschillende interactieve factoren, process</w:t>
      </w:r>
      <w:r>
        <w:rPr>
          <w:szCs w:val="24"/>
        </w:rPr>
        <w:t>en en instrumenten. Hierin worden</w:t>
      </w:r>
      <w:r w:rsidRPr="002B7BA4">
        <w:rPr>
          <w:szCs w:val="24"/>
        </w:rPr>
        <w:t xml:space="preserve"> R&amp;D, Human Capital, Investment Capital and Net</w:t>
      </w:r>
      <w:r>
        <w:rPr>
          <w:szCs w:val="24"/>
        </w:rPr>
        <w:t>werken als de voornaamste input</w:t>
      </w:r>
      <w:r w:rsidRPr="002B7BA4">
        <w:rPr>
          <w:szCs w:val="24"/>
        </w:rPr>
        <w:t>factoren genomen, waarmee via implementatie van innovatie, processen en modellen een output wordt geleverd die de welvaart en economische groei van een land aangeven. Met behulp van dit framework wordt er in deze scriptie gekeken naar de factoren die bepalend zijn voor het niveau van innovatie in Korea in de afgelopen decennia.</w:t>
      </w:r>
      <w:r>
        <w:rPr>
          <w:b/>
          <w:szCs w:val="24"/>
        </w:rPr>
        <w:t xml:space="preserve"> </w:t>
      </w:r>
      <w:r w:rsidRPr="002B7BA4">
        <w:rPr>
          <w:szCs w:val="24"/>
        </w:rPr>
        <w:t>We zullen kijken naar slechts een deel</w:t>
      </w:r>
      <w:r>
        <w:rPr>
          <w:szCs w:val="24"/>
        </w:rPr>
        <w:t xml:space="preserve"> en een vereenvoudigde versie</w:t>
      </w:r>
      <w:r w:rsidRPr="002B7BA4">
        <w:rPr>
          <w:szCs w:val="24"/>
        </w:rPr>
        <w:t xml:space="preserve"> </w:t>
      </w:r>
      <w:r>
        <w:rPr>
          <w:szCs w:val="24"/>
        </w:rPr>
        <w:t>van het ASTRA-model, dat in Figuur 2 wordt geïllustreerd.</w:t>
      </w:r>
      <w:r w:rsidRPr="002B7BA4">
        <w:rPr>
          <w:szCs w:val="24"/>
        </w:rPr>
        <w:t xml:space="preserve"> </w:t>
      </w:r>
    </w:p>
    <w:p w:rsidR="00A67C1E" w:rsidRDefault="00A67C1E" w:rsidP="001133AC">
      <w:pPr>
        <w:rPr>
          <w:szCs w:val="24"/>
        </w:rPr>
      </w:pPr>
    </w:p>
    <w:p w:rsidR="00A67C1E" w:rsidRPr="00567E5C" w:rsidRDefault="00A67C1E" w:rsidP="001D7EE4">
      <w:pPr>
        <w:jc w:val="center"/>
        <w:rPr>
          <w:rFonts w:ascii="Calibri" w:hAnsi="Calibri" w:cs="Calibri"/>
          <w:b/>
          <w:color w:val="365F91"/>
          <w:sz w:val="28"/>
          <w:szCs w:val="24"/>
        </w:rPr>
      </w:pPr>
      <w:r>
        <w:rPr>
          <w:szCs w:val="24"/>
        </w:rPr>
        <w:tab/>
      </w:r>
      <w:r>
        <w:rPr>
          <w:rFonts w:ascii="Calibri" w:hAnsi="Calibri" w:cs="Calibri"/>
          <w:b/>
          <w:color w:val="365F91"/>
          <w:sz w:val="28"/>
          <w:szCs w:val="24"/>
        </w:rPr>
        <w:t xml:space="preserve">Vereenvoudigde model v. het </w:t>
      </w:r>
      <w:r w:rsidRPr="0051777E">
        <w:rPr>
          <w:rFonts w:ascii="Calibri" w:hAnsi="Calibri" w:cs="Calibri"/>
          <w:b/>
          <w:color w:val="365F91"/>
          <w:sz w:val="28"/>
          <w:szCs w:val="24"/>
        </w:rPr>
        <w:t>ASTRA Framework</w:t>
      </w:r>
    </w:p>
    <w:p w:rsidR="00A67C1E" w:rsidRPr="002B7BA4" w:rsidRDefault="00A67C1E" w:rsidP="001D7EE4">
      <w:pPr>
        <w:spacing w:after="200"/>
        <w:jc w:val="left"/>
        <w:rPr>
          <w:szCs w:val="24"/>
        </w:rPr>
      </w:pPr>
      <w:r w:rsidRPr="00626A23">
        <w:rPr>
          <w:rFonts w:ascii="Calibri" w:hAnsi="Calibri"/>
          <w:noProof/>
          <w:sz w:val="22"/>
          <w:szCs w:val="24"/>
          <w:lang w:val="en-US"/>
        </w:rPr>
        <w:pict>
          <v:shape id="Diagram 7" o:spid="_x0000_i1026" type="#_x0000_t75" style="width:444.75pt;height:8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">
            <v:imagedata r:id="rId9" o:title=""/>
            <o:lock v:ext="edit" aspectratio="f"/>
          </v:shape>
        </w:pict>
      </w:r>
    </w:p>
    <w:p w:rsidR="00A67C1E" w:rsidRDefault="00A67C1E" w:rsidP="001D7EE4">
      <w:pPr>
        <w:rPr>
          <w:rFonts w:ascii="Calibri" w:hAnsi="Calibri" w:cs="Calibri"/>
          <w:color w:val="365F91"/>
          <w:sz w:val="20"/>
        </w:rPr>
      </w:pPr>
      <w:r w:rsidRPr="003D0CCE">
        <w:rPr>
          <w:rFonts w:ascii="Calibri" w:hAnsi="Calibri" w:cs="Calibri"/>
          <w:color w:val="365F91"/>
          <w:sz w:val="20"/>
        </w:rPr>
        <w:t xml:space="preserve">Figuur 2: </w:t>
      </w:r>
      <w:r>
        <w:rPr>
          <w:rFonts w:ascii="Calibri" w:hAnsi="Calibri" w:cs="Calibri"/>
          <w:color w:val="365F91"/>
          <w:sz w:val="20"/>
        </w:rPr>
        <w:t>Vereenvoudigde ASTRA-</w:t>
      </w:r>
      <w:r w:rsidRPr="003D0CCE">
        <w:rPr>
          <w:rFonts w:ascii="Calibri" w:hAnsi="Calibri" w:cs="Calibri"/>
          <w:color w:val="365F91"/>
          <w:sz w:val="20"/>
        </w:rPr>
        <w:t>model</w:t>
      </w:r>
    </w:p>
    <w:p w:rsidR="00A67C1E" w:rsidRPr="003D0CCE" w:rsidRDefault="00A67C1E" w:rsidP="001D7EE4">
      <w:pPr>
        <w:rPr>
          <w:rFonts w:ascii="Calibri" w:hAnsi="Calibri" w:cs="Calibri"/>
          <w:color w:val="365F91"/>
          <w:sz w:val="20"/>
        </w:rPr>
      </w:pPr>
    </w:p>
    <w:p w:rsidR="00A67C1E" w:rsidRDefault="00A67C1E" w:rsidP="001133AC">
      <w:pPr>
        <w:rPr>
          <w:szCs w:val="24"/>
        </w:rPr>
      </w:pPr>
      <w:r w:rsidRPr="002B7BA4">
        <w:rPr>
          <w:szCs w:val="24"/>
        </w:rPr>
        <w:t xml:space="preserve">Aan de hand van </w:t>
      </w:r>
      <w:r>
        <w:rPr>
          <w:szCs w:val="24"/>
        </w:rPr>
        <w:t xml:space="preserve">een </w:t>
      </w:r>
      <w:r w:rsidRPr="002B7BA4">
        <w:rPr>
          <w:szCs w:val="24"/>
        </w:rPr>
        <w:t xml:space="preserve">literatuur onderzoek zal worden ingegaan op de factoren die bepalend zijn voor innovatie. </w:t>
      </w:r>
      <w:r>
        <w:rPr>
          <w:szCs w:val="24"/>
        </w:rPr>
        <w:t xml:space="preserve">Het hierboven weergegeven figuur geeft een visuele weergave van het framework dat gebruikt zal worden. </w:t>
      </w:r>
      <w:r w:rsidRPr="002B7BA4">
        <w:rPr>
          <w:szCs w:val="24"/>
        </w:rPr>
        <w:t xml:space="preserve">Er zal </w:t>
      </w:r>
      <w:r>
        <w:rPr>
          <w:szCs w:val="24"/>
        </w:rPr>
        <w:t>bekeken</w:t>
      </w:r>
      <w:r w:rsidRPr="002B7BA4">
        <w:rPr>
          <w:szCs w:val="24"/>
        </w:rPr>
        <w:t xml:space="preserve"> worden hoe Korea </w:t>
      </w:r>
      <w:r>
        <w:rPr>
          <w:szCs w:val="24"/>
        </w:rPr>
        <w:t>vanaf</w:t>
      </w:r>
      <w:r w:rsidRPr="002B7BA4">
        <w:rPr>
          <w:szCs w:val="24"/>
        </w:rPr>
        <w:t xml:space="preserve"> de jaren zestig zich heeft aangepast en ontwikkeld met betrekking tot het FDI (</w:t>
      </w:r>
      <w:r>
        <w:rPr>
          <w:szCs w:val="24"/>
        </w:rPr>
        <w:t xml:space="preserve">dat in het complete ASTRA-model onder het concept van </w:t>
      </w:r>
      <w:r w:rsidRPr="002B7BA4">
        <w:rPr>
          <w:szCs w:val="24"/>
        </w:rPr>
        <w:t>Netwerk</w:t>
      </w:r>
      <w:r>
        <w:rPr>
          <w:szCs w:val="24"/>
        </w:rPr>
        <w:t>en</w:t>
      </w:r>
      <w:r w:rsidRPr="002B7BA4">
        <w:rPr>
          <w:szCs w:val="24"/>
          <w:vertAlign w:val="superscript"/>
        </w:rPr>
        <w:footnoteReference w:id="8"/>
      </w:r>
      <w:r>
        <w:rPr>
          <w:szCs w:val="24"/>
        </w:rPr>
        <w:t xml:space="preserve"> valt) en de ontwikkeling van het</w:t>
      </w:r>
      <w:r w:rsidRPr="002B7BA4">
        <w:rPr>
          <w:szCs w:val="24"/>
        </w:rPr>
        <w:t xml:space="preserve"> N</w:t>
      </w:r>
      <w:r>
        <w:rPr>
          <w:szCs w:val="24"/>
        </w:rPr>
        <w:t xml:space="preserve">ationaal </w:t>
      </w:r>
      <w:r w:rsidRPr="002B7BA4">
        <w:rPr>
          <w:szCs w:val="24"/>
        </w:rPr>
        <w:t>I</w:t>
      </w:r>
      <w:r>
        <w:rPr>
          <w:szCs w:val="24"/>
        </w:rPr>
        <w:t xml:space="preserve">nnovatie </w:t>
      </w:r>
      <w:r w:rsidRPr="002B7BA4">
        <w:rPr>
          <w:szCs w:val="24"/>
        </w:rPr>
        <w:t>S</w:t>
      </w:r>
      <w:r>
        <w:rPr>
          <w:szCs w:val="24"/>
        </w:rPr>
        <w:t xml:space="preserve">ysteem (dat zowel in het ASTRA-model als in deze scriptie wordt uitgedrukt in R&amp;D activiteiten). Hierbij word de aanname gemaakt dat FDI en R&amp;D binnen het NIS als inputfactoren functioneren van innovatie en zowel als verklarende als bepalende factoren worden geacht in de ontwikkeling van het innovatieniveau. Met andere woorden, in dit onderzoek wordt aangenomen dat FDI en R&amp;D in grote mate de technologische stand, het innovatieniveau, binnen een land vormen door de creatie van bijvoorbeeld nieuwe technieken, productieprocessen, producten (diversificatie), markten en ondernemingen, wetenschappelijke modellen, en bedrijfsmodellen. Daarnaast wordt in dit onderzoek ook aangenomen dat het innovatieniveau, in termen van bijvoorbeeld het aantal verschillende innovatieve technieken, producten en innovatierijke ondernemingen die zowel op de binnenlandse markt als op de internationale markt actief zijn, het welvaartsniveau en de economische groei binnen Korea kan beïnvloeden. Het innovatieniveau beïnvloed op den duur de economische groei en welvaart binnen Korea, door bijvoorbeeld de veranderingen in exporten en importen, diversificatie en groei van binnenlandse markten, groei van werkgelegenheid of werkloosheid in verschillende industrieën </w:t>
      </w:r>
      <w:r w:rsidRPr="002B7BA4">
        <w:rPr>
          <w:szCs w:val="24"/>
        </w:rPr>
        <w:t>(Arvanitidis, Paschali</w:t>
      </w:r>
      <w:r>
        <w:rPr>
          <w:szCs w:val="24"/>
        </w:rPr>
        <w:t>s et al.(2007)). Deze aannames kunnen goed worden bevestigd door de in Figuur 1 getoonde gegevens van die een verband aantonen tussen de innovatie en het GDP.</w:t>
      </w:r>
    </w:p>
    <w:p w:rsidR="00A67C1E" w:rsidRPr="00476E93" w:rsidRDefault="00A67C1E" w:rsidP="001133AC">
      <w:pPr>
        <w:rPr>
          <w:szCs w:val="24"/>
        </w:rPr>
      </w:pPr>
      <w:r>
        <w:rPr>
          <w:szCs w:val="24"/>
        </w:rPr>
        <w:tab/>
        <w:t xml:space="preserve">Met het beschreven framework in Figuur 2 wordt er in de komende hoofdstukken getracht om antwoord te geven op de deelvragen en de hoofdvraag. We kijken in de komende hoofdstukken naar de ontwikkelingen in R&amp;D binnen het NIS systeem en FDI, die de innovatie in Korea grotendeels hebben bepaald. </w:t>
      </w:r>
      <w:r w:rsidRPr="002B7BA4">
        <w:rPr>
          <w:szCs w:val="24"/>
        </w:rPr>
        <w:t xml:space="preserve">Uiteraard zijn er meerdere factoren die het framework omvat en ook de output bepalen, </w:t>
      </w:r>
      <w:r>
        <w:rPr>
          <w:szCs w:val="24"/>
        </w:rPr>
        <w:t xml:space="preserve">en </w:t>
      </w:r>
      <w:r w:rsidRPr="002B7BA4">
        <w:rPr>
          <w:szCs w:val="24"/>
        </w:rPr>
        <w:t xml:space="preserve">zodoende de economische groei kunnen beïnvloeden. Echter liggen deze factoren buiten de grenzen van </w:t>
      </w:r>
      <w:r>
        <w:rPr>
          <w:szCs w:val="24"/>
        </w:rPr>
        <w:t xml:space="preserve">dit onderzoek. Daarom </w:t>
      </w:r>
      <w:r w:rsidRPr="002B7BA4">
        <w:rPr>
          <w:szCs w:val="24"/>
        </w:rPr>
        <w:t xml:space="preserve">zal slechts een gedeelte </w:t>
      </w:r>
      <w:r>
        <w:rPr>
          <w:szCs w:val="24"/>
        </w:rPr>
        <w:t xml:space="preserve">en een simplificatie van het framework </w:t>
      </w:r>
      <w:r w:rsidRPr="002B7BA4">
        <w:rPr>
          <w:szCs w:val="24"/>
        </w:rPr>
        <w:t>gebruikt worden.</w:t>
      </w:r>
      <w:r w:rsidRPr="001133AC">
        <w:rPr>
          <w:szCs w:val="24"/>
        </w:rPr>
        <w:t xml:space="preserve"> </w:t>
      </w:r>
    </w:p>
    <w:p w:rsidR="00A67C1E" w:rsidRPr="002B7BA4" w:rsidRDefault="00A67C1E" w:rsidP="002B7BA4"/>
    <w:p w:rsidR="00A67C1E" w:rsidRPr="00530151" w:rsidRDefault="00A67C1E" w:rsidP="00DF093D">
      <w:pPr>
        <w:pStyle w:val="NoSpacing"/>
        <w:outlineLvl w:val="2"/>
        <w:rPr>
          <w:lang w:val="nl-NL"/>
        </w:rPr>
      </w:pPr>
      <w:r w:rsidRPr="001D7EE4">
        <w:rPr>
          <w:lang w:val="nl-NL"/>
        </w:rPr>
        <w:tab/>
      </w:r>
      <w:bookmarkStart w:id="9" w:name="_Toc268244492"/>
      <w:r w:rsidRPr="00530151">
        <w:rPr>
          <w:lang w:val="nl-NL"/>
        </w:rPr>
        <w:t>1.3</w:t>
      </w:r>
      <w:r>
        <w:rPr>
          <w:lang w:val="nl-NL"/>
        </w:rPr>
        <w:t>.2</w:t>
      </w:r>
      <w:r w:rsidRPr="00530151">
        <w:rPr>
          <w:lang w:val="nl-NL"/>
        </w:rPr>
        <w:tab/>
        <w:t>Opzet van het onderzoek</w:t>
      </w:r>
      <w:bookmarkEnd w:id="9"/>
    </w:p>
    <w:p w:rsidR="00A67C1E" w:rsidRDefault="00A67C1E" w:rsidP="00590BC6">
      <w:pPr>
        <w:rPr>
          <w:szCs w:val="24"/>
        </w:rPr>
      </w:pPr>
    </w:p>
    <w:p w:rsidR="00A67C1E" w:rsidRDefault="00A67C1E" w:rsidP="00D328B5">
      <w:r>
        <w:tab/>
        <w:t xml:space="preserve">In de volgende hoofdstukken zal meer er gedetailleerd worden ingegaan op de onderwerpen FDI en </w:t>
      </w:r>
      <w:r w:rsidRPr="002B7BA4">
        <w:rPr>
          <w:szCs w:val="24"/>
        </w:rPr>
        <w:t>N</w:t>
      </w:r>
      <w:r>
        <w:rPr>
          <w:szCs w:val="24"/>
        </w:rPr>
        <w:t xml:space="preserve">ationaal </w:t>
      </w:r>
      <w:r w:rsidRPr="002B7BA4">
        <w:rPr>
          <w:szCs w:val="24"/>
        </w:rPr>
        <w:t>I</w:t>
      </w:r>
      <w:r>
        <w:rPr>
          <w:szCs w:val="24"/>
        </w:rPr>
        <w:t xml:space="preserve">nnovatie </w:t>
      </w:r>
      <w:r w:rsidRPr="002B7BA4">
        <w:rPr>
          <w:szCs w:val="24"/>
        </w:rPr>
        <w:t>S</w:t>
      </w:r>
      <w:r>
        <w:rPr>
          <w:szCs w:val="24"/>
        </w:rPr>
        <w:t>ysteem</w:t>
      </w:r>
      <w:r>
        <w:t xml:space="preserve"> ontwikkelingen in Korea. We beginnen in Hoofdstuk 2 eerst met een samenvatting van de geschiedenis van Korea om een beter beeld te verkrijgen van de politieke, economische situatie en ontwikkelingen in Korea vóór de jaren zestig. In Hoofdstuk</w:t>
      </w:r>
      <w:r w:rsidRPr="002E3229">
        <w:t xml:space="preserve"> </w:t>
      </w:r>
      <w:r>
        <w:t>3 en 4 wordt geprobeerd een antwoord</w:t>
      </w:r>
      <w:r w:rsidRPr="002E3229">
        <w:t xml:space="preserve"> te geven op de corresponde</w:t>
      </w:r>
      <w:r>
        <w:t>ren</w:t>
      </w:r>
      <w:r w:rsidRPr="002E3229">
        <w:t>de deelvraag.</w:t>
      </w:r>
      <w:r>
        <w:t xml:space="preserve"> </w:t>
      </w:r>
      <w:r w:rsidRPr="002E3229">
        <w:t xml:space="preserve">Om specifieker te zijn, </w:t>
      </w:r>
      <w:r>
        <w:t>in Hoofdstuk 3</w:t>
      </w:r>
      <w:r w:rsidRPr="002E3229">
        <w:t xml:space="preserve"> wordt het Nationaal Innova</w:t>
      </w:r>
      <w:r>
        <w:t>tie Systeem van Korea besproken. Hierin worden de verschillende relevante sectoren en ontwikkelingen omschreven, die het Nationaal Innovatie Systeem omvat</w:t>
      </w:r>
      <w:r w:rsidRPr="002E3229">
        <w:t>.</w:t>
      </w:r>
      <w:r>
        <w:t xml:space="preserve"> Hoofdstuk 4</w:t>
      </w:r>
      <w:r w:rsidRPr="002E3229">
        <w:t xml:space="preserve"> behandelt Foreign Direct Investment van Korea en haar </w:t>
      </w:r>
      <w:r>
        <w:t>technologisch</w:t>
      </w:r>
      <w:r w:rsidRPr="002E3229">
        <w:t xml:space="preserve"> vermogen</w:t>
      </w:r>
      <w:r>
        <w:t xml:space="preserve"> en vooruitgang. De veranderingen binnen de drie fases die in Hoofdstuk 4 wordt omschreven geven de ontwikkeling van het FDI beleid en het Koreaanse technologische vermogen aan. </w:t>
      </w:r>
      <w:r w:rsidRPr="002E3229">
        <w:t>In het laatste hoofdstuk wordt er een samenvatting gegeven en een conclusie getrokken. Aan</w:t>
      </w:r>
      <w:r>
        <w:t xml:space="preserve"> </w:t>
      </w:r>
      <w:r w:rsidRPr="002E3229">
        <w:t>de hand van bevindingen in de voorgaande hoofdstukken zal dan een antwoord worden gegeven op de hoofdvraag.</w:t>
      </w:r>
    </w:p>
    <w:p w:rsidR="00A67C1E" w:rsidRPr="00E23978" w:rsidRDefault="00A67C1E" w:rsidP="00DF093D">
      <w:pPr>
        <w:pStyle w:val="Heading1"/>
      </w:pPr>
      <w:bookmarkStart w:id="10" w:name="_Toc268244493"/>
      <w:r w:rsidRPr="00E23978">
        <w:t xml:space="preserve">Hoofdstuk </w:t>
      </w:r>
      <w:r>
        <w:t>2</w:t>
      </w:r>
      <w:r>
        <w:tab/>
        <w:t>Geschiedenis van Korea</w:t>
      </w:r>
      <w:bookmarkEnd w:id="10"/>
    </w:p>
    <w:p w:rsidR="00A67C1E" w:rsidRDefault="00A67C1E" w:rsidP="000A22F4"/>
    <w:p w:rsidR="00A67C1E" w:rsidRDefault="00A67C1E" w:rsidP="000A22F4">
      <w:r>
        <w:tab/>
        <w:t>In dit hoofdstuk wordt in het kort de geschiedenis van Korea omschreven om een beeld te schetsen van de ontwikkelingen en omstandigheden tijdens de Japanse bezetting en burgeroorlog. Hierbij word gekeken naar de conditie waarin Korea zich verkeerde vóór de industrialisatie van de jaren zestig om zo een beter beeld te kunnen verkrijgen van de innovatie en economische ontwikkelingen die daarna plaatsvonden.</w:t>
      </w:r>
    </w:p>
    <w:p w:rsidR="00A67C1E" w:rsidRPr="00525792" w:rsidRDefault="00A67C1E" w:rsidP="000A22F4"/>
    <w:p w:rsidR="00A67C1E" w:rsidRDefault="00A67C1E" w:rsidP="00525792">
      <w:pPr>
        <w:pStyle w:val="Heading2"/>
        <w:ind w:left="284"/>
      </w:pPr>
      <w:bookmarkStart w:id="11" w:name="_Toc268244494"/>
      <w:r>
        <w:t>2</w:t>
      </w:r>
      <w:r w:rsidRPr="009C48BB">
        <w:t>.</w:t>
      </w:r>
      <w:r>
        <w:t>1</w:t>
      </w:r>
      <w:r>
        <w:tab/>
        <w:t>Geschiedenis van Korea</w:t>
      </w:r>
      <w:bookmarkEnd w:id="11"/>
    </w:p>
    <w:p w:rsidR="00A67C1E" w:rsidRPr="00525792" w:rsidRDefault="00A67C1E" w:rsidP="00525792"/>
    <w:p w:rsidR="00A67C1E" w:rsidRDefault="00A67C1E" w:rsidP="001D15E6">
      <w:pPr>
        <w:rPr>
          <w:szCs w:val="24"/>
        </w:rPr>
      </w:pPr>
      <w:r>
        <w:rPr>
          <w:szCs w:val="24"/>
        </w:rPr>
        <w:tab/>
      </w:r>
      <w:r w:rsidRPr="008F20FD">
        <w:rPr>
          <w:szCs w:val="24"/>
        </w:rPr>
        <w:t>Korea is een land met een lange geschiedenis en rijke historische cultuur. Vanwege con</w:t>
      </w:r>
      <w:r>
        <w:rPr>
          <w:szCs w:val="24"/>
        </w:rPr>
        <w:t>servatieve standpunten had het o</w:t>
      </w:r>
      <w:r w:rsidRPr="008F20FD">
        <w:rPr>
          <w:szCs w:val="24"/>
        </w:rPr>
        <w:t>ude Korea weinig contacten met de rest van de wereld tot aan 1883, waarin zij een overeenkomst tekende voor het openen van haar grenzen. Na 27 jaar van verandering in ontwikkeling en buitenlandse diplomatie werd het Oude Korea</w:t>
      </w:r>
      <w:r w:rsidRPr="008F20FD">
        <w:rPr>
          <w:rStyle w:val="FootnoteReference"/>
          <w:szCs w:val="24"/>
        </w:rPr>
        <w:footnoteReference w:id="9"/>
      </w:r>
      <w:r w:rsidRPr="008F20FD">
        <w:rPr>
          <w:szCs w:val="24"/>
        </w:rPr>
        <w:t xml:space="preserve"> geannexeerd</w:t>
      </w:r>
      <w:r w:rsidRPr="008F20FD">
        <w:rPr>
          <w:szCs w:val="24"/>
          <w:vertAlign w:val="superscript"/>
        </w:rPr>
        <w:footnoteReference w:id="10"/>
      </w:r>
      <w:r w:rsidRPr="008F20FD">
        <w:rPr>
          <w:szCs w:val="24"/>
        </w:rPr>
        <w:t xml:space="preserve"> door Japan. In 1910 werd het Oude Korea ingelijfd in het Japanse Keizerrijk, waarin zij 35 jaar onder het Japanse machtsbewind stond. Tijdens de bezetting werd</w:t>
      </w:r>
      <w:r>
        <w:rPr>
          <w:szCs w:val="24"/>
        </w:rPr>
        <w:t>en</w:t>
      </w:r>
      <w:r w:rsidRPr="008F20FD">
        <w:rPr>
          <w:szCs w:val="24"/>
        </w:rPr>
        <w:t xml:space="preserve"> in het Oude Korea moderne transport en communicatiemiddelen opgezet. Landbouw</w:t>
      </w:r>
      <w:r>
        <w:rPr>
          <w:szCs w:val="24"/>
        </w:rPr>
        <w:t>- en mijnbouw-</w:t>
      </w:r>
      <w:r w:rsidRPr="008F20FD">
        <w:rPr>
          <w:szCs w:val="24"/>
        </w:rPr>
        <w:t>productie werden verhoogd en g</w:t>
      </w:r>
      <w:r>
        <w:rPr>
          <w:szCs w:val="24"/>
        </w:rPr>
        <w:t>rote investeringen in productie-</w:t>
      </w:r>
      <w:r w:rsidRPr="008F20FD">
        <w:rPr>
          <w:szCs w:val="24"/>
        </w:rPr>
        <w:t>industrieën vonden plaats. Dit bracht vele verandering en voordelen, voornamelijk voor de Japanse economie, met zich mee, echter had de lokale Koreaanse bevolking geen tot in kleine mate baten bij deze ontwikkeling. Deze ontwikkelingen kwam voornamelijk ten goede aan de Japanse economie en haar commerciële behoeften en vereenvoudiging van het centraal bestuur. Ook bracht Japan tijdens de bezetting een nieuw belastingsysteem met zich mee om daarmee goederen,</w:t>
      </w:r>
      <w:r>
        <w:rPr>
          <w:szCs w:val="24"/>
        </w:rPr>
        <w:t xml:space="preserve"> voornamelijk rijst, te financier</w:t>
      </w:r>
      <w:r w:rsidRPr="008F20FD">
        <w:rPr>
          <w:szCs w:val="24"/>
        </w:rPr>
        <w:t xml:space="preserve">en voor export naar Japan (10,6% </w:t>
      </w:r>
      <w:r>
        <w:rPr>
          <w:szCs w:val="24"/>
        </w:rPr>
        <w:t>v. GDP), (Mizoguchi, Toshijyuki (</w:t>
      </w:r>
      <w:r w:rsidRPr="008F20FD">
        <w:rPr>
          <w:szCs w:val="24"/>
        </w:rPr>
        <w:t>1979)</w:t>
      </w:r>
      <w:r>
        <w:rPr>
          <w:szCs w:val="24"/>
        </w:rPr>
        <w:t>). Voedsel</w:t>
      </w:r>
      <w:r w:rsidRPr="008F20FD">
        <w:rPr>
          <w:szCs w:val="24"/>
        </w:rPr>
        <w:t xml:space="preserve">consumptie per capita van het Oude Korea daalde en slechts enkele Koreanen profiteerde van </w:t>
      </w:r>
      <w:r>
        <w:rPr>
          <w:szCs w:val="24"/>
        </w:rPr>
        <w:t>het nieuwe belastingsysteem</w:t>
      </w:r>
      <w:r w:rsidRPr="008F20FD">
        <w:rPr>
          <w:szCs w:val="24"/>
        </w:rPr>
        <w:t>. De hoge exporten</w:t>
      </w:r>
      <w:r>
        <w:rPr>
          <w:szCs w:val="24"/>
        </w:rPr>
        <w:t xml:space="preserve"> veroorzaakte vele hongersnoden.</w:t>
      </w:r>
      <w:r w:rsidRPr="008F20FD">
        <w:rPr>
          <w:szCs w:val="24"/>
        </w:rPr>
        <w:t xml:space="preserve"> </w:t>
      </w:r>
      <w:r>
        <w:rPr>
          <w:szCs w:val="24"/>
        </w:rPr>
        <w:t>T</w:t>
      </w:r>
      <w:r w:rsidRPr="008F20FD">
        <w:rPr>
          <w:szCs w:val="24"/>
        </w:rPr>
        <w:t>erwijl de Koreaanse bevolking al in grote armoede le</w:t>
      </w:r>
      <w:r>
        <w:rPr>
          <w:szCs w:val="24"/>
        </w:rPr>
        <w:t>efde en werd misbruikt als slavenarbeider op de spoorwegen en</w:t>
      </w:r>
      <w:r w:rsidRPr="008F20FD">
        <w:rPr>
          <w:szCs w:val="24"/>
        </w:rPr>
        <w:t xml:space="preserve"> in de </w:t>
      </w:r>
      <w:r>
        <w:rPr>
          <w:szCs w:val="24"/>
        </w:rPr>
        <w:t>mijn- en landbouwindustrie</w:t>
      </w:r>
      <w:r w:rsidRPr="008F20FD">
        <w:rPr>
          <w:szCs w:val="24"/>
        </w:rPr>
        <w:t xml:space="preserve"> werden ook andere resources van het onderontwikkelde land verder geëxploiteerd. </w:t>
      </w:r>
    </w:p>
    <w:p w:rsidR="00A67C1E" w:rsidRDefault="00A67C1E" w:rsidP="001D15E6">
      <w:pPr>
        <w:rPr>
          <w:szCs w:val="24"/>
        </w:rPr>
      </w:pPr>
    </w:p>
    <w:p w:rsidR="00A67C1E" w:rsidRPr="008F20FD" w:rsidRDefault="00A67C1E" w:rsidP="001D15E6">
      <w:r>
        <w:tab/>
      </w:r>
      <w:r w:rsidRPr="008F20FD">
        <w:t xml:space="preserve">Gedurende </w:t>
      </w:r>
      <w:r>
        <w:t xml:space="preserve">de </w:t>
      </w:r>
      <w:r w:rsidRPr="008F20FD">
        <w:t xml:space="preserve">Tweede Wereld oorlog werd het Oude Korea strategisch als basis gebruikt voor de Japanse oorlogsinspanningen. Daarnaast moest het Oude Korea voedsel, grondstoffen en mankracht, zowel in arbeiders als soldaten, leveren voor Japanse militaire activiteiten. Vanwege vele demonstratieve bewegingen tegen Japan, die gedurende </w:t>
      </w:r>
      <w:r>
        <w:t>de koloniale periode plaatsvond,</w:t>
      </w:r>
      <w:r w:rsidRPr="008F20FD">
        <w:t xml:space="preserve"> probeerde Japan in de jaren</w:t>
      </w:r>
      <w:r w:rsidRPr="008F20FD">
        <w:rPr>
          <w:rStyle w:val="FootnoteReference"/>
          <w:szCs w:val="24"/>
        </w:rPr>
        <w:footnoteReference w:id="11"/>
      </w:r>
      <w:r w:rsidRPr="008F20FD">
        <w:t xml:space="preserve"> veertig de Koreaanse identite</w:t>
      </w:r>
      <w:r>
        <w:t>it volledig weg te vagen</w:t>
      </w:r>
      <w:r w:rsidRPr="008F20FD">
        <w:t xml:space="preserve"> door middel van wetten en scholing die de Koreaanse taal, kranten en zelfs namen veranderden en verbood.</w:t>
      </w:r>
      <w:r>
        <w:t xml:space="preserve"> </w:t>
      </w:r>
      <w:r w:rsidRPr="008F20FD">
        <w:t xml:space="preserve">Ondanks de armoede, leed, uitbuitingen en veranderingen die Japan </w:t>
      </w:r>
      <w:r>
        <w:t xml:space="preserve"> </w:t>
      </w:r>
      <w:r w:rsidRPr="008F20FD">
        <w:t>tijdens de bezett</w:t>
      </w:r>
      <w:r>
        <w:t>ing met zich mee bracht, beroemt</w:t>
      </w:r>
      <w:r w:rsidRPr="008F20FD">
        <w:t xml:space="preserve"> Japan zich er wel op dat zij het Oude Korea hebben gemoderniseerd, door middel van de aanleg van spoorlijnen en wegen, het ontwikkelen van de mijnbouw en moderne industrieën en het instellen van een modern kadaster en andere innovatieve registers en systemen, </w:t>
      </w:r>
      <w:r>
        <w:t>(</w:t>
      </w:r>
      <w:r w:rsidRPr="008F20FD">
        <w:t>Walraven, B.C.A.(2009)</w:t>
      </w:r>
      <w:r>
        <w:t>)</w:t>
      </w:r>
      <w:r w:rsidRPr="008F20FD">
        <w:t xml:space="preserve">. </w:t>
      </w:r>
    </w:p>
    <w:p w:rsidR="00A67C1E" w:rsidRDefault="00A67C1E" w:rsidP="001D15E6">
      <w:r w:rsidRPr="008F20FD">
        <w:t xml:space="preserve">   </w:t>
      </w:r>
    </w:p>
    <w:p w:rsidR="00A67C1E" w:rsidRDefault="00A67C1E" w:rsidP="001D15E6">
      <w:r>
        <w:tab/>
      </w:r>
      <w:r w:rsidRPr="008F20FD">
        <w:t xml:space="preserve">Na het verlies van Japan </w:t>
      </w:r>
      <w:r>
        <w:t>in</w:t>
      </w:r>
      <w:r w:rsidRPr="008F20FD">
        <w:t xml:space="preserve"> de Tweede Wereldoorlog in 1945, werd het land verdeeld in twee delen die onder het bestuur stond van respectievelijk de Sovjet-Unie en de Verenigde Staten. De officiële oprichting en scheiding van Noord-Korea (D</w:t>
      </w:r>
      <w:r w:rsidRPr="008F20FD">
        <w:rPr>
          <w:bCs/>
        </w:rPr>
        <w:t>emocratische Volksrepubliek Korea</w:t>
      </w:r>
      <w:r w:rsidRPr="008F20FD">
        <w:t xml:space="preserve">) en Zuid-Korea (Republiek Korea) is in 1948 tot stand gekomen. Echter, bracht deze scheiding weinig stabiliteit, zowel politiek als economisch, met zich mee. </w:t>
      </w:r>
      <w:r>
        <w:t>I</w:t>
      </w:r>
      <w:r w:rsidRPr="008F20FD">
        <w:t>n 1950 brak de 'Koreaanse oorlog' tussen de twee Korea uit</w:t>
      </w:r>
      <w:r>
        <w:t>,</w:t>
      </w:r>
      <w:r w:rsidRPr="008F20FD">
        <w:t xml:space="preserve"> die in 1953 ten</w:t>
      </w:r>
      <w:r>
        <w:t xml:space="preserve"> </w:t>
      </w:r>
      <w:r w:rsidRPr="008F20FD">
        <w:t xml:space="preserve">einde kwam. Reconstructie van Zuid-Korea werd </w:t>
      </w:r>
      <w:r>
        <w:t xml:space="preserve">toen </w:t>
      </w:r>
      <w:r w:rsidRPr="008F20FD">
        <w:t xml:space="preserve">gesteund door Amerikaans hulp. Aandacht werd gegeven aan land hervorming en een effectief </w:t>
      </w:r>
      <w:r>
        <w:t>nationaal</w:t>
      </w:r>
      <w:r w:rsidRPr="008F20FD">
        <w:t xml:space="preserve"> </w:t>
      </w:r>
      <w:r>
        <w:t>onderwijs</w:t>
      </w:r>
      <w:r w:rsidRPr="008F20FD">
        <w:t xml:space="preserve"> systeem, </w:t>
      </w:r>
      <w:r>
        <w:t>(</w:t>
      </w:r>
      <w:r w:rsidRPr="008F20FD">
        <w:rPr>
          <w:lang w:eastAsia="nl-NL"/>
        </w:rPr>
        <w:t>Sören Eriksson, (2005)</w:t>
      </w:r>
      <w:r>
        <w:rPr>
          <w:lang w:eastAsia="nl-NL"/>
        </w:rPr>
        <w:t>)</w:t>
      </w:r>
      <w:r w:rsidRPr="008F20FD">
        <w:t xml:space="preserve">, en hiermee werd een basis gelegd voor de latere economische ontwikkeling van Korea. </w:t>
      </w:r>
    </w:p>
    <w:p w:rsidR="00A67C1E" w:rsidRDefault="00A67C1E" w:rsidP="001D15E6"/>
    <w:p w:rsidR="00A67C1E" w:rsidRDefault="00A67C1E" w:rsidP="001D15E6">
      <w:r>
        <w:tab/>
      </w:r>
      <w:r w:rsidRPr="008F20FD">
        <w:t xml:space="preserve">Om een </w:t>
      </w:r>
      <w:r>
        <w:t>goed begrip</w:t>
      </w:r>
      <w:r w:rsidRPr="008F20FD">
        <w:t xml:space="preserve"> van de economische ontwikkeling van Korea te verkrijgen is er in eerdere studies, </w:t>
      </w:r>
      <w:r>
        <w:t>(</w:t>
      </w:r>
      <w:r w:rsidRPr="008F20FD">
        <w:t>Mizoguchi, Toshijyuki (1979), Young-Iob, Chung (2006)</w:t>
      </w:r>
      <w:r>
        <w:t>,(2007))</w:t>
      </w:r>
      <w:r w:rsidRPr="008F20FD">
        <w:t>, gekeken naar de ontwikkeling van Korea tijdens de Japanse b</w:t>
      </w:r>
      <w:r>
        <w:t xml:space="preserve">ezetting en de Koreaanse Oorlog, </w:t>
      </w:r>
      <w:r w:rsidRPr="008F20FD">
        <w:t>om van hieruit de initiële conditie van de naoorlogse ontwikkeling van Korea te kunnen schatten</w:t>
      </w:r>
      <w:r>
        <w:t>. Deze studies tonen aan dat</w:t>
      </w:r>
      <w:r w:rsidRPr="008F20FD">
        <w:t xml:space="preserve"> ondanks de</w:t>
      </w:r>
      <w:r>
        <w:t xml:space="preserve"> agressieve controle door Japan,</w:t>
      </w:r>
      <w:r w:rsidRPr="008F20FD">
        <w:t xml:space="preserve"> gedurende de bezetting</w:t>
      </w:r>
      <w:r>
        <w:t>,</w:t>
      </w:r>
      <w:r w:rsidRPr="008F20FD">
        <w:t xml:space="preserve"> de Koreaanse productie industrie is gegroeid ter ondersteuning van de Japanse militaire activiteiten. Werkgelegenheid groeide in de arbeidsintensieve industrieën, terwijl de agrarische werkgelegenheid daalde; er was sprake van maar weinig werkloosheid, echter waren de loonprijzen</w:t>
      </w:r>
      <w:r>
        <w:t xml:space="preserve"> zeer</w:t>
      </w:r>
      <w:r w:rsidRPr="008F20FD">
        <w:t xml:space="preserve"> laag. Arbeiders waren dan ook laag geschoold en Human C</w:t>
      </w:r>
      <w:r>
        <w:t>apital was een gebrek. Kapitaal</w:t>
      </w:r>
      <w:r w:rsidRPr="008F20FD">
        <w:t>formatie</w:t>
      </w:r>
      <w:r>
        <w:t xml:space="preserve"> en investeringen waren éé</w:t>
      </w:r>
      <w:r w:rsidRPr="008F20FD">
        <w:t>n van de drijfveren voor de groei in verschill</w:t>
      </w:r>
      <w:r>
        <w:t>ende industrieën. Buitenlandse i</w:t>
      </w:r>
      <w:r w:rsidRPr="008F20FD">
        <w:t>nvestering</w:t>
      </w:r>
      <w:r>
        <w:t>en</w:t>
      </w:r>
      <w:r w:rsidRPr="008F20FD">
        <w:t xml:space="preserve"> kwam</w:t>
      </w:r>
      <w:r>
        <w:t>en</w:t>
      </w:r>
      <w:r w:rsidRPr="008F20FD">
        <w:t xml:space="preserve"> voornamelijk uit Japan en contact met China en andere landen waren aan het einde van de bezetting uitgesloten. Technologische vooruitgang was tijdens de bezetting afhankelijk van Japanse investeringen. Investering werden vooral gema</w:t>
      </w:r>
      <w:r>
        <w:t xml:space="preserve">akt in de voedselindustrie voornamelijk voor de </w:t>
      </w:r>
      <w:r w:rsidRPr="008F20FD">
        <w:t>export. De voedselindustrie bedroeg 30% van de totale productie industrie, maar andere industrieën, zoals de textiel, chemische en metaal</w:t>
      </w:r>
      <w:r>
        <w:t xml:space="preserve"> industrie</w:t>
      </w:r>
      <w:r w:rsidRPr="008F20FD">
        <w:t>, kwamen snel op i</w:t>
      </w:r>
      <w:r>
        <w:t xml:space="preserve">n het begin van de jaren dertig. </w:t>
      </w:r>
      <w:r w:rsidRPr="008F20FD">
        <w:t>In 1938 werd bijvoorbeeld het familie bedrijf Samsung opgericht die haar eerste stap maakte in de voedselindustrie</w:t>
      </w:r>
      <w:r>
        <w:t>. Door veel concurrentie innoveerde zij sterk</w:t>
      </w:r>
      <w:r w:rsidRPr="008F20FD">
        <w:t xml:space="preserve"> en diversifieerde zij in het belang van de </w:t>
      </w:r>
      <w:r>
        <w:t xml:space="preserve">industrialisatie. </w:t>
      </w:r>
    </w:p>
    <w:p w:rsidR="00A67C1E" w:rsidRDefault="00A67C1E" w:rsidP="001D15E6">
      <w:r>
        <w:tab/>
        <w:t>Na 1955 werd innovatie voornamelijk gedreven door de groei van zowel binnenlandse als buitenlandse concurrentie en investeringen in R&amp;D in</w:t>
      </w:r>
      <w:r w:rsidRPr="008F20FD">
        <w:t xml:space="preserve"> verschillende industrieën. </w:t>
      </w:r>
      <w:r>
        <w:t>(</w:t>
      </w:r>
      <w:r w:rsidRPr="008F20FD">
        <w:t>Mizoguchi, Toshijyuki (1979)</w:t>
      </w:r>
      <w:r>
        <w:t>)</w:t>
      </w:r>
      <w:r w:rsidRPr="008F20FD">
        <w:t>.</w:t>
      </w:r>
      <w:r>
        <w:t xml:space="preserve"> </w:t>
      </w:r>
      <w:r w:rsidRPr="008F20FD">
        <w:t xml:space="preserve">Met de </w:t>
      </w:r>
      <w:r>
        <w:t>op</w:t>
      </w:r>
      <w:r w:rsidRPr="008F20FD">
        <w:t>komst van</w:t>
      </w:r>
      <w:r>
        <w:t xml:space="preserve"> de industrialisatie, buitenlandse investeringen </w:t>
      </w:r>
      <w:r w:rsidRPr="008F20FD">
        <w:t xml:space="preserve">en </w:t>
      </w:r>
      <w:r>
        <w:t>i</w:t>
      </w:r>
      <w:r w:rsidRPr="008F20FD">
        <w:t xml:space="preserve">nnovatie groeide Korea </w:t>
      </w:r>
      <w:r>
        <w:t xml:space="preserve">vervolgens </w:t>
      </w:r>
      <w:r w:rsidRPr="008F20FD">
        <w:t>met een gemiddelde groei rate van 6.6%</w:t>
      </w:r>
      <w:r>
        <w:t xml:space="preserve"> over de periode van 1955-2005. (</w:t>
      </w:r>
      <w:r w:rsidRPr="008F20FD">
        <w:t>Dipendra S.(2007)</w:t>
      </w:r>
      <w:r>
        <w:t>)</w:t>
      </w:r>
      <w:r w:rsidRPr="008F20FD">
        <w:t>.</w:t>
      </w:r>
    </w:p>
    <w:p w:rsidR="00A67C1E" w:rsidRDefault="00A67C1E" w:rsidP="001D15E6">
      <w:r>
        <w:tab/>
      </w:r>
      <w:r w:rsidRPr="008F20FD">
        <w:t xml:space="preserve"> </w:t>
      </w:r>
    </w:p>
    <w:p w:rsidR="00A67C1E" w:rsidRDefault="00A67C1E" w:rsidP="000A22F4"/>
    <w:p w:rsidR="00A67C1E" w:rsidRDefault="00A67C1E" w:rsidP="000A22F4"/>
    <w:p w:rsidR="00A67C1E" w:rsidRDefault="00A67C1E" w:rsidP="000A22F4"/>
    <w:p w:rsidR="00A67C1E" w:rsidRDefault="00A67C1E" w:rsidP="000A22F4"/>
    <w:p w:rsidR="00A67C1E" w:rsidRDefault="00A67C1E" w:rsidP="000A22F4"/>
    <w:p w:rsidR="00A67C1E" w:rsidRDefault="00A67C1E" w:rsidP="000A22F4"/>
    <w:p w:rsidR="00A67C1E" w:rsidRDefault="00A67C1E" w:rsidP="000A22F4"/>
    <w:p w:rsidR="00A67C1E" w:rsidRDefault="00A67C1E" w:rsidP="000A22F4"/>
    <w:p w:rsidR="00A67C1E" w:rsidRPr="00E23978" w:rsidRDefault="00A67C1E" w:rsidP="00DF093D">
      <w:pPr>
        <w:pStyle w:val="Heading1"/>
      </w:pPr>
      <w:bookmarkStart w:id="12" w:name="_Toc268244495"/>
      <w:r w:rsidRPr="00E23978">
        <w:t xml:space="preserve">Hoofdstuk </w:t>
      </w:r>
      <w:r>
        <w:t>3</w:t>
      </w:r>
      <w:r>
        <w:tab/>
      </w:r>
      <w:r w:rsidRPr="00E23978">
        <w:t>Het Nationa</w:t>
      </w:r>
      <w:r>
        <w:t>al</w:t>
      </w:r>
      <w:r w:rsidRPr="00E23978">
        <w:t xml:space="preserve"> I</w:t>
      </w:r>
      <w:r>
        <w:t>nnovatie Systeem van Korea</w:t>
      </w:r>
      <w:bookmarkEnd w:id="12"/>
    </w:p>
    <w:p w:rsidR="00A67C1E" w:rsidRDefault="00A67C1E" w:rsidP="00A04646"/>
    <w:p w:rsidR="00A67C1E" w:rsidRDefault="00A67C1E" w:rsidP="00A04646">
      <w:r>
        <w:tab/>
        <w:t xml:space="preserve">In de periode van 1955 tot het heden kende Korea een economische groei die zich kenmerkte met de transformatie van een onderontwikkeld land met een dominerende agrarische economie naar een sterk ontwikkelde land met een geïndustrialiseerde economie. </w:t>
      </w:r>
    </w:p>
    <w:p w:rsidR="00A67C1E" w:rsidRDefault="00A67C1E" w:rsidP="00A04646">
      <w:r>
        <w:tab/>
        <w:t xml:space="preserve">De transformatie die plaats vond werd mede mogelijk gemaakt door de overheid en industriële ondernemingen die pleitte voor een versnelde industrialisatie, waarbij mobilisatie van arbeid en kapitaal in combinatie met buitenlandse technologieën een belangrijke rol speelt. Omdat industrieën in de periode voor de onafhankelijkheid van Zuid-Korea nauwelijks tot matig ontwikkeld waren en er weinig sprake was van buitenlandse contacten en investeringen, waren buitenlandse investeringen en technologieën erg gewild in de beginperiode van de industrialisatie. Deze technologieën die overgenomen konden worden zorgde ervoor dat goedkope productie van handelsgoederen, meer complexere en kwalitatieve goederen mogelijk werd, waardoor de internationale concurrentie positie van Korea werd bevorderd. </w:t>
      </w:r>
    </w:p>
    <w:p w:rsidR="00A67C1E" w:rsidRDefault="00A67C1E" w:rsidP="00A04646">
      <w:r>
        <w:tab/>
        <w:t>Nadat Korea was toegetreden tot de hoge inkomenslanden</w:t>
      </w:r>
      <w:r>
        <w:rPr>
          <w:rStyle w:val="FootnoteReference"/>
        </w:rPr>
        <w:footnoteReference w:id="12"/>
      </w:r>
      <w:r>
        <w:t xml:space="preserve"> waren de condities waarop de Koreaanse economie steunde veranderd. Goedkope arbeid kon niet meer worden gezien als een comparatief voordeel en in de hightech industrie kon niet meer gebouwd worden op buitenlandse technologieën. Dit zorgde ervoor dat de binnenlandse productie en ontwikkeling van nieuwe technologie bij vele Koreaanse bedrijven hoog in het vaandel stond. Om voldoende competitief te zijn op de internationale markt is er vraag naar innovatie.</w:t>
      </w:r>
    </w:p>
    <w:p w:rsidR="00A67C1E" w:rsidRDefault="00A67C1E" w:rsidP="00A04646">
      <w:r>
        <w:tab/>
      </w:r>
    </w:p>
    <w:p w:rsidR="00A67C1E" w:rsidRDefault="00A67C1E" w:rsidP="00A04646">
      <w:r>
        <w:tab/>
        <w:t>Dit hoofdstuk zal zich, aan de hand van het analyseren van het Koreaanse Nationaal Innovatie Systeem, richten op het beantwoorden van de volgende deelvraag:</w:t>
      </w:r>
    </w:p>
    <w:p w:rsidR="00A67C1E" w:rsidRDefault="00A67C1E" w:rsidP="00C50497">
      <w:pPr>
        <w:pStyle w:val="ListParagraph"/>
        <w:numPr>
          <w:ilvl w:val="0"/>
          <w:numId w:val="4"/>
        </w:numPr>
        <w:contextualSpacing w:val="0"/>
        <w:rPr>
          <w:i/>
          <w:szCs w:val="24"/>
        </w:rPr>
      </w:pPr>
      <w:r>
        <w:rPr>
          <w:i/>
          <w:szCs w:val="24"/>
        </w:rPr>
        <w:t>Wat zijn de kernmerken en ontwikkelingen in het Koreaanse Nationaal Innovatie Systeem die innovatie hebben bevorderd en w</w:t>
      </w:r>
      <w:r w:rsidRPr="00107955">
        <w:rPr>
          <w:i/>
          <w:szCs w:val="24"/>
        </w:rPr>
        <w:t xml:space="preserve">elke </w:t>
      </w:r>
      <w:r>
        <w:rPr>
          <w:i/>
          <w:szCs w:val="24"/>
        </w:rPr>
        <w:t>invloed</w:t>
      </w:r>
      <w:r w:rsidRPr="00107955">
        <w:rPr>
          <w:i/>
          <w:szCs w:val="24"/>
        </w:rPr>
        <w:t xml:space="preserve"> </w:t>
      </w:r>
      <w:r>
        <w:rPr>
          <w:i/>
          <w:szCs w:val="24"/>
        </w:rPr>
        <w:t>hebben</w:t>
      </w:r>
      <w:r w:rsidRPr="00107955">
        <w:rPr>
          <w:i/>
          <w:szCs w:val="24"/>
        </w:rPr>
        <w:t xml:space="preserve"> de</w:t>
      </w:r>
      <w:r>
        <w:rPr>
          <w:i/>
          <w:szCs w:val="24"/>
        </w:rPr>
        <w:t>ze</w:t>
      </w:r>
      <w:r w:rsidRPr="00107955">
        <w:rPr>
          <w:i/>
          <w:szCs w:val="24"/>
        </w:rPr>
        <w:t xml:space="preserve"> ontwikkeling</w:t>
      </w:r>
      <w:r>
        <w:rPr>
          <w:i/>
          <w:szCs w:val="24"/>
        </w:rPr>
        <w:t>en</w:t>
      </w:r>
      <w:r w:rsidRPr="00107955">
        <w:rPr>
          <w:i/>
          <w:szCs w:val="24"/>
        </w:rPr>
        <w:t xml:space="preserve"> op de</w:t>
      </w:r>
      <w:r>
        <w:rPr>
          <w:i/>
          <w:szCs w:val="24"/>
        </w:rPr>
        <w:t xml:space="preserve"> economische groei gehad?</w:t>
      </w:r>
    </w:p>
    <w:p w:rsidR="00A67C1E" w:rsidRDefault="00A67C1E" w:rsidP="00451753">
      <w:pPr>
        <w:pStyle w:val="ListParagraph"/>
        <w:contextualSpacing w:val="0"/>
        <w:rPr>
          <w:i/>
          <w:szCs w:val="24"/>
        </w:rPr>
      </w:pPr>
    </w:p>
    <w:p w:rsidR="00A67C1E" w:rsidRDefault="00A67C1E" w:rsidP="00451753">
      <w:pPr>
        <w:rPr>
          <w:szCs w:val="24"/>
        </w:rPr>
      </w:pPr>
      <w:r>
        <w:rPr>
          <w:szCs w:val="24"/>
        </w:rPr>
        <w:t>In de volgende paragraaf wordt een korte omschrijving gegeven van het begrip Nationaal Innovatie Systeem (NIS) en het model. Vervolgens wordt er gekeken naar de kenmerken en ontwikkelingen van deze sectoren. Daarna wordt een kort overzicht gegeven van de ontwikkeling van het NIS die de innovatie in Korea heeft doen ontwikkelen.</w:t>
      </w:r>
    </w:p>
    <w:p w:rsidR="00A67C1E" w:rsidRPr="00477D02" w:rsidRDefault="00A67C1E" w:rsidP="00451753">
      <w:pPr>
        <w:rPr>
          <w:szCs w:val="24"/>
        </w:rPr>
      </w:pPr>
    </w:p>
    <w:p w:rsidR="00A67C1E" w:rsidRDefault="00A67C1E" w:rsidP="009922B1">
      <w:pPr>
        <w:pStyle w:val="Heading2"/>
        <w:ind w:left="284"/>
      </w:pPr>
      <w:bookmarkStart w:id="13" w:name="_Toc268244496"/>
      <w:r>
        <w:t>3.1</w:t>
      </w:r>
      <w:r>
        <w:tab/>
        <w:t>Achtergrond Nationaal Innovatie Systeem</w:t>
      </w:r>
      <w:bookmarkEnd w:id="13"/>
    </w:p>
    <w:p w:rsidR="00A67C1E" w:rsidRDefault="00A67C1E" w:rsidP="0042769F"/>
    <w:p w:rsidR="00A67C1E" w:rsidRDefault="00A67C1E" w:rsidP="00077DFB">
      <w:r>
        <w:tab/>
        <w:t xml:space="preserve">Aan het eind van de jaren tachtig is het concept van NIS ontwikkeld en opgekomen in Europa en de Verenigde Staten </w:t>
      </w:r>
      <w:r w:rsidRPr="009D2875">
        <w:t>(Freeman, 1987</w:t>
      </w:r>
      <w:r>
        <w:t>). Dit concept is sindsdien veel gebruikt en verder ontwikkeld, doordat dit concept vanuit een nationaal perspectief een brede en gedetailleerde beschrijving geeft van de verschillende economische actoren, elementen, instituten en de onderlinge relaties hiertussen die onderzoek en innovatie bevorderen.</w:t>
      </w:r>
    </w:p>
    <w:p w:rsidR="00A67C1E" w:rsidRDefault="00A67C1E" w:rsidP="00077DFB">
      <w:r>
        <w:tab/>
      </w:r>
      <w:r w:rsidRPr="00D20AC0">
        <w:t>Een meer recen</w:t>
      </w:r>
      <w:r>
        <w:t>t</w:t>
      </w:r>
      <w:r w:rsidRPr="00D20AC0">
        <w:t xml:space="preserve"> onderzoek over NIS is gedaan door Lundvall (1992). </w:t>
      </w:r>
      <w:r w:rsidRPr="00D20AC0">
        <w:rPr>
          <w:lang w:val="en-US"/>
        </w:rPr>
        <w:t>Zijn definitie van NIS luidt als volgt:</w:t>
      </w:r>
      <w:r w:rsidRPr="006D52D0">
        <w:rPr>
          <w:lang w:val="en-US"/>
        </w:rPr>
        <w:t xml:space="preserve"> "</w:t>
      </w:r>
      <w:r w:rsidRPr="00D20AC0">
        <w:rPr>
          <w:i/>
          <w:lang w:val="en-US"/>
        </w:rPr>
        <w:t>all parts and aspects of the economic structure and the insitutional set-up affecting learning as well as searching and exploring</w:t>
      </w:r>
      <w:r>
        <w:rPr>
          <w:lang w:val="en-US"/>
        </w:rPr>
        <w:t>" (</w:t>
      </w:r>
      <w:r w:rsidRPr="00D20AC0">
        <w:rPr>
          <w:lang w:val="en-US"/>
        </w:rPr>
        <w:t>Lundvall (1992, p.12)</w:t>
      </w:r>
      <w:r>
        <w:rPr>
          <w:lang w:val="en-US"/>
        </w:rPr>
        <w:t xml:space="preserve">). </w:t>
      </w:r>
      <w:r w:rsidRPr="00001D55">
        <w:t xml:space="preserve">Met deze definitie </w:t>
      </w:r>
      <w:r>
        <w:t xml:space="preserve">markeert </w:t>
      </w:r>
      <w:r w:rsidRPr="00001D55">
        <w:t>hij</w:t>
      </w:r>
      <w:r>
        <w:t xml:space="preserve"> de structurele opbouw en economische infrastructuur van de bedrijfssector, de organisatie van ondernemingen binnen deze sector, de link tussen ondernemingen, de eigenschappen en verantwoordelijkheden van de collectieve sector, evenals de hoogwaardige onderzoek- en onderwijs-instituten, </w:t>
      </w:r>
      <w:r w:rsidRPr="00001D55">
        <w:t>als belangrijk</w:t>
      </w:r>
      <w:r>
        <w:t>e onderdelen</w:t>
      </w:r>
      <w:r w:rsidRPr="00001D55">
        <w:t xml:space="preserve"> van het NIS.</w:t>
      </w:r>
      <w:r>
        <w:t xml:space="preserve"> In andere woorden, bij het NIS concept wordt er voornamelijk</w:t>
      </w:r>
      <w:r w:rsidRPr="00EE4B43">
        <w:t xml:space="preserve"> gekeken naar de allocatie van R&amp;D activiteiten en de bronnen van financiering, de karakteristieken van ondernemingen en industrieë</w:t>
      </w:r>
      <w:r>
        <w:t>n, de rol van universiteiten en</w:t>
      </w:r>
      <w:r w:rsidRPr="00EE4B43">
        <w:t xml:space="preserve"> </w:t>
      </w:r>
      <w:r>
        <w:t xml:space="preserve">het </w:t>
      </w:r>
      <w:r w:rsidRPr="00EE4B43">
        <w:t>overheidsbeleid met als doel het aansporen en creëren van innovatie.</w:t>
      </w:r>
    </w:p>
    <w:p w:rsidR="00A67C1E" w:rsidRPr="00077DFB" w:rsidRDefault="00A67C1E" w:rsidP="00077DFB"/>
    <w:p w:rsidR="00A67C1E" w:rsidRPr="003F0DCF" w:rsidRDefault="00A67C1E" w:rsidP="00077DFB">
      <w:r w:rsidRPr="003F0DCF">
        <w:tab/>
        <w:t xml:space="preserve">Het in detail uitwerken van een </w:t>
      </w:r>
      <w:r>
        <w:t>NIS concept omvat een zeer breed framework</w:t>
      </w:r>
      <w:r w:rsidRPr="003F0DCF">
        <w:t xml:space="preserve"> </w:t>
      </w:r>
      <w:r>
        <w:t>met een groot aantal elementen en factoren die dienen te worden onderzocht</w:t>
      </w:r>
      <w:r w:rsidRPr="003F0DCF">
        <w:t xml:space="preserve">. Een </w:t>
      </w:r>
      <w:r>
        <w:t>uitgebreid en gedetailleerd</w:t>
      </w:r>
      <w:r w:rsidRPr="003F0DCF">
        <w:t xml:space="preserve"> </w:t>
      </w:r>
      <w:r>
        <w:t>onderzoek over</w:t>
      </w:r>
      <w:r w:rsidRPr="003F0DCF">
        <w:t xml:space="preserve"> het Koreaanse NIS met alle </w:t>
      </w:r>
      <w:r>
        <w:t>relevante</w:t>
      </w:r>
      <w:r w:rsidRPr="003F0DCF">
        <w:t xml:space="preserve"> factoren en </w:t>
      </w:r>
      <w:r>
        <w:t>elementen</w:t>
      </w:r>
      <w:r w:rsidRPr="003F0DCF">
        <w:t xml:space="preserve"> zou het bereik van dit onderzoek overschrijden. Daarom wordt er bij </w:t>
      </w:r>
      <w:r>
        <w:t>dit onderzoek</w:t>
      </w:r>
      <w:r w:rsidRPr="003F0DCF">
        <w:t xml:space="preserve"> van het Koreaanse N</w:t>
      </w:r>
      <w:r>
        <w:t>IS in de volgende delen gebruik</w:t>
      </w:r>
      <w:r w:rsidRPr="003F0DCF">
        <w:t xml:space="preserve"> gemaakt van een vereenvoudigde vorm van het framework dat </w:t>
      </w:r>
      <w:r>
        <w:t xml:space="preserve">ook </w:t>
      </w:r>
      <w:r w:rsidRPr="003F0DCF">
        <w:t>in eerdere studies is gebruikt (Lun</w:t>
      </w:r>
      <w:r>
        <w:t>d</w:t>
      </w:r>
      <w:r w:rsidRPr="003F0DCF">
        <w:t>vall (2007)).</w:t>
      </w:r>
      <w:r>
        <w:t xml:space="preserve"> Een simplificatie van het NIS model wordt hieronder in Figuur 3 weergegeven</w:t>
      </w:r>
      <w:r w:rsidRPr="00963244">
        <w:rPr>
          <w:bCs/>
          <w:szCs w:val="24"/>
          <w:lang w:eastAsia="nl-NL"/>
        </w:rPr>
        <w:t xml:space="preserve"> </w:t>
      </w:r>
      <w:r>
        <w:rPr>
          <w:bCs/>
          <w:szCs w:val="24"/>
          <w:lang w:eastAsia="nl-NL"/>
        </w:rPr>
        <w:t>(</w:t>
      </w:r>
      <w:r w:rsidRPr="00963244">
        <w:rPr>
          <w:bCs/>
          <w:szCs w:val="24"/>
          <w:lang w:eastAsia="nl-NL"/>
        </w:rPr>
        <w:t>Hemmert M. (2007)</w:t>
      </w:r>
      <w:r>
        <w:rPr>
          <w:bCs/>
          <w:szCs w:val="24"/>
          <w:lang w:eastAsia="nl-NL"/>
        </w:rPr>
        <w:t>)</w:t>
      </w:r>
      <w:r>
        <w:t>.</w:t>
      </w:r>
      <w:r w:rsidRPr="003F0DCF">
        <w:t xml:space="preserve"> </w:t>
      </w:r>
      <w:r>
        <w:t>Hierin worden de volgende elementen als relevant geacht.</w:t>
      </w:r>
      <w:r w:rsidRPr="003F0DCF">
        <w:t xml:space="preserve"> </w:t>
      </w:r>
    </w:p>
    <w:p w:rsidR="00A67C1E" w:rsidRPr="003F0DCF" w:rsidRDefault="00A67C1E" w:rsidP="00077DFB">
      <w:pPr>
        <w:numPr>
          <w:ilvl w:val="0"/>
          <w:numId w:val="9"/>
        </w:numPr>
        <w:contextualSpacing/>
      </w:pPr>
      <w:r>
        <w:t>D</w:t>
      </w:r>
      <w:r w:rsidRPr="003F0DCF">
        <w:t>e bedrijfssector</w:t>
      </w:r>
      <w:r>
        <w:t xml:space="preserve"> en haar onderlinge relaties en </w:t>
      </w:r>
      <w:r w:rsidRPr="003F0DCF">
        <w:t>R&amp;D activiteiten van.</w:t>
      </w:r>
    </w:p>
    <w:p w:rsidR="00A67C1E" w:rsidRPr="003F0DCF" w:rsidRDefault="00A67C1E" w:rsidP="00077DFB">
      <w:pPr>
        <w:numPr>
          <w:ilvl w:val="0"/>
          <w:numId w:val="9"/>
        </w:numPr>
        <w:contextualSpacing/>
      </w:pPr>
      <w:r w:rsidRPr="003F0DCF">
        <w:t>De overheid en de openbare onderzoekssector.</w:t>
      </w:r>
    </w:p>
    <w:p w:rsidR="00A67C1E" w:rsidRDefault="00A67C1E" w:rsidP="00A46D81">
      <w:pPr>
        <w:numPr>
          <w:ilvl w:val="0"/>
          <w:numId w:val="9"/>
        </w:numPr>
        <w:contextualSpacing/>
      </w:pPr>
      <w:r>
        <w:t>Het hoger onderwijs</w:t>
      </w:r>
      <w:r w:rsidRPr="003F0DCF">
        <w:t>systeem en universiteiten.</w:t>
      </w:r>
    </w:p>
    <w:p w:rsidR="00A67C1E" w:rsidRDefault="00A67C1E" w:rsidP="00A46D81">
      <w:pPr>
        <w:ind w:left="720"/>
        <w:contextualSpacing/>
      </w:pPr>
    </w:p>
    <w:p w:rsidR="00A67C1E" w:rsidRDefault="00A67C1E" w:rsidP="00077DFB">
      <w:r w:rsidRPr="00626A23">
        <w:rPr>
          <w:noProof/>
          <w:lang w:val="en-US"/>
        </w:rPr>
        <w:pict>
          <v:shape id="Diagram 6" o:spid="_x0000_i1027" type="#_x0000_t75" style="width:388.5pt;height:227.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">
            <v:imagedata r:id="rId10" o:title="" cropleft="-7948f" cropright="-7980f"/>
            <o:lock v:ext="edit" aspectratio="f"/>
          </v:shape>
        </w:pict>
      </w:r>
    </w:p>
    <w:p w:rsidR="00A67C1E" w:rsidRPr="009C7559" w:rsidRDefault="00A67C1E" w:rsidP="009C7559">
      <w:pPr>
        <w:pStyle w:val="Heading4"/>
      </w:pPr>
      <w:r>
        <w:t>Figuur 3</w:t>
      </w:r>
      <w:r w:rsidRPr="009C7559">
        <w:t>. Het NIS model</w:t>
      </w:r>
    </w:p>
    <w:p w:rsidR="00A67C1E" w:rsidRDefault="00A67C1E" w:rsidP="00077DFB"/>
    <w:p w:rsidR="00A67C1E" w:rsidRPr="00525792" w:rsidRDefault="00A67C1E" w:rsidP="00CE2AA7">
      <w:r>
        <w:t>Dit model geeft de 3 belangrijkste sectoren aan binnen het vereenvoudigde NIS model. Een evenwichtige interactie tussen deze sectoren en elke sector apart levert als output een bijdrage aan de groei van patenten, wetenschappelijke papers, innovatieve producten en processen (</w:t>
      </w:r>
      <w:r w:rsidRPr="00963244">
        <w:rPr>
          <w:bCs/>
          <w:szCs w:val="24"/>
          <w:lang w:eastAsia="nl-NL"/>
        </w:rPr>
        <w:t>Hemmert M. (2007)</w:t>
      </w:r>
      <w:r>
        <w:rPr>
          <w:bCs/>
          <w:szCs w:val="24"/>
          <w:lang w:eastAsia="nl-NL"/>
        </w:rPr>
        <w:t>)</w:t>
      </w:r>
      <w:r>
        <w:t>. Dit is het resultaat van de ontwikkelingen in R&amp;D investeringen. In de volgende sectie wordt de ontwikkeling van R&amp;D investeringen van de verschillende sectoren belicht, alsmede de ontwikkeling van innovatie en de relatie op economische ontwikkeling.</w:t>
      </w:r>
      <w:bookmarkStart w:id="14" w:name="_Toc268244497"/>
    </w:p>
    <w:p w:rsidR="00A67C1E" w:rsidRDefault="00A67C1E" w:rsidP="009922B1">
      <w:pPr>
        <w:pStyle w:val="Heading2"/>
        <w:ind w:left="284"/>
      </w:pPr>
    </w:p>
    <w:p w:rsidR="00A67C1E" w:rsidRDefault="00A67C1E" w:rsidP="00525792"/>
    <w:p w:rsidR="00A67C1E" w:rsidRDefault="00A67C1E" w:rsidP="00525792"/>
    <w:p w:rsidR="00A67C1E" w:rsidRPr="00525792" w:rsidRDefault="00A67C1E" w:rsidP="00525792"/>
    <w:p w:rsidR="00A67C1E" w:rsidRDefault="00A67C1E" w:rsidP="009922B1">
      <w:pPr>
        <w:pStyle w:val="Heading2"/>
        <w:ind w:left="284"/>
      </w:pPr>
      <w:r>
        <w:t>3.2 Het huidige Koreaanse Nationaal Innovatie Systeem</w:t>
      </w:r>
      <w:bookmarkEnd w:id="14"/>
    </w:p>
    <w:p w:rsidR="00A67C1E" w:rsidRDefault="00A67C1E" w:rsidP="00A04646">
      <w:r>
        <w:tab/>
      </w:r>
    </w:p>
    <w:p w:rsidR="00A67C1E" w:rsidRDefault="00A67C1E" w:rsidP="00A04646">
      <w:pPr>
        <w:rPr>
          <w:i/>
        </w:rPr>
      </w:pPr>
      <w:r>
        <w:tab/>
        <w:t>In deze sectie zullen de verschillende sectoren in het NIS model worden bekeken. We bekijken de kenmerken van de bedrijfssector en haar ontwikkelingen, de publieke sector en het hoger onderwijs systeem. Aan hand de hiervan proberen we antwoord te geven op de deelvraag:</w:t>
      </w:r>
      <w:r w:rsidRPr="00107955">
        <w:rPr>
          <w:i/>
          <w:sz w:val="32"/>
          <w:szCs w:val="24"/>
        </w:rPr>
        <w:t xml:space="preserve"> </w:t>
      </w:r>
      <w:r w:rsidRPr="004E47E9">
        <w:rPr>
          <w:i/>
        </w:rPr>
        <w:t xml:space="preserve">Wat zijn de kernmerken en </w:t>
      </w:r>
      <w:r>
        <w:rPr>
          <w:i/>
        </w:rPr>
        <w:t xml:space="preserve">de </w:t>
      </w:r>
      <w:r w:rsidRPr="004E47E9">
        <w:rPr>
          <w:i/>
        </w:rPr>
        <w:t>ontwikkelingen in het Koreaanse Nationaal Innovatie Systeem die innovatie hebben bevorderd en welke invloed hebben deze ontwikkelingen op de economische groei gehad?</w:t>
      </w:r>
    </w:p>
    <w:p w:rsidR="00A67C1E" w:rsidRDefault="00A67C1E" w:rsidP="00A04646"/>
    <w:p w:rsidR="00A67C1E" w:rsidRPr="00530151" w:rsidRDefault="00A67C1E" w:rsidP="00DF093D">
      <w:pPr>
        <w:pStyle w:val="NoSpacing"/>
        <w:outlineLvl w:val="2"/>
        <w:rPr>
          <w:lang w:val="nl-NL"/>
        </w:rPr>
      </w:pPr>
      <w:r w:rsidRPr="00530151">
        <w:rPr>
          <w:lang w:val="nl-NL"/>
        </w:rPr>
        <w:tab/>
      </w:r>
      <w:bookmarkStart w:id="15" w:name="_Toc268244498"/>
      <w:r w:rsidRPr="00530151">
        <w:rPr>
          <w:lang w:val="nl-NL"/>
        </w:rPr>
        <w:t>3.2.1</w:t>
      </w:r>
      <w:r w:rsidRPr="00530151">
        <w:rPr>
          <w:lang w:val="nl-NL"/>
        </w:rPr>
        <w:tab/>
        <w:t>R&amp;D in de Bedrijfssector</w:t>
      </w:r>
      <w:bookmarkEnd w:id="15"/>
    </w:p>
    <w:p w:rsidR="00A67C1E" w:rsidRPr="00877F2E" w:rsidRDefault="00A67C1E" w:rsidP="00877F2E">
      <w:r w:rsidRPr="000B678E">
        <w:tab/>
      </w:r>
      <w:r>
        <w:t xml:space="preserve"> </w:t>
      </w:r>
    </w:p>
    <w:p w:rsidR="00A67C1E" w:rsidRDefault="00A67C1E" w:rsidP="00877F2E">
      <w:r>
        <w:tab/>
        <w:t>Korea is een land met maar weinig natuurlijke hulpbronnen. Deze hulpbronnen werden tijdens de bezetting voornamelijk geëxploiteerd door Japanse ondernemingen. Zij zorgden voor de opkomst van verschillende industrieën. Industrieën zoals de mijnbouw, landbouw, visserij en textiel industrie waren kenmerken van de Koreaanse agrarische economie. Ondanks de onderdrukking van de Japanners waren er wel Koreaanse ondernemingen, maar die werkten vaak in het voordeel voor de Japanners. Er was sprake van een lichte groei in de privé-sectoren in het einde van de jaren dertig (Mizoguchi, Toshijyuki (1979)).</w:t>
      </w:r>
    </w:p>
    <w:p w:rsidR="00A67C1E" w:rsidRDefault="00A67C1E" w:rsidP="00877F2E">
      <w:r>
        <w:tab/>
        <w:t xml:space="preserve">In de naoorlogse periode was er weinig sprake van economische groei, door politieke instabiliteit. Ook waren er maar weinig ondernemingen die de oorlogperiode hadden overleefd. Vaak waren het grote landeigenaren of grote industriële ondernemingen die veel macht hadden verkregen door het vertrek van de Japanners in 1945. De privé-sector werd dan ook voornamelijk gedomineerd door grote ondernemingen. Het ontstaan van Chaebols begon in het begin van de jaren vijftig, waarbij deze onderneming in samenwerking met de overheid streefde naar industrialisatie van Korea. Omdat buitenlandse ondernemingen en technologieën aanwezig waren, was het voor vele Chaebols mogelijk om deze te imiteren. De industrieën die tijdens de Japanse bezetting waren opgezet konden hierdoor uitgebreid worden. De Chaebols domineerde zo de binnenlandse markt, maar daarnaast verkregen ze ook een sterke concurrentiepositie op de internationale markt door de export. Diversificatie en innovatie werden als zeer belangrijk geacht door de Chaebols. </w:t>
      </w:r>
    </w:p>
    <w:p w:rsidR="00A67C1E" w:rsidRDefault="00A67C1E" w:rsidP="000B678E">
      <w:r>
        <w:tab/>
        <w:t>De groei die vele industrieën meemaakten in Korea ging gepaard met de behoefte om steeds meer te diversifiëren en te innoveren om. De Chaebols begonnen vanaf de jaren zeventig te beseffen dat R&amp;D belangrijk was voor de verbetering van productie en producten, en de creatie van nieuwe producten. Investeringen in R&amp;D groeide vanaf de jaren zeventig met gemiddeld 30 procent per jaar</w:t>
      </w:r>
      <w:r>
        <w:rPr>
          <w:rStyle w:val="FootnoteReference"/>
        </w:rPr>
        <w:footnoteReference w:id="13"/>
      </w:r>
      <w:r>
        <w:t xml:space="preserve"> in het belang van de Chaebols. In de jaren tachtig begonnen de zware industrieën, zoals de chemische-, metaal-, scheepsbouwindustrie en defensie een dominante rol te spelen in innovatie. De dominantie van deze industrieën zorgde voor grotere groei in de export en economische groei, ondanks de economische crisis in 1985 die zorgde voor een grote schuld in de handelsbalans van dat jaar. De jaren daarna konden de Chaebols door groeiende investeringen in R&amp;D en door de ontwikkeling in de hightech industrie te stimuleren grotere groei in export behalen. Hiermee werd de handelsbalans van de jaren daarvoor gecompenseerd.</w:t>
      </w:r>
    </w:p>
    <w:p w:rsidR="00A67C1E" w:rsidRDefault="00A67C1E" w:rsidP="000B678E">
      <w:r>
        <w:tab/>
      </w:r>
    </w:p>
    <w:p w:rsidR="00A67C1E" w:rsidRDefault="00A67C1E" w:rsidP="000B678E">
      <w:r>
        <w:tab/>
        <w:t>Sinds 2003 vindt meer dan 75% van de totale R&amp;D activiteiten binnen de bedrijfssector van Korea plaats Dit is in vergelijking met andere ontwikkelde landen hoog en één van de hoogste in OECD landen</w:t>
      </w:r>
      <w:r>
        <w:rPr>
          <w:rStyle w:val="FootnoteReference"/>
        </w:rPr>
        <w:footnoteReference w:id="14"/>
      </w:r>
      <w:r>
        <w:t xml:space="preserve">. Door de opkomst van verschillende industrieën, mogelijk gemaakt door de succesvolle industrialisatie, zijn R&amp;D activiteiten binnen deze sector zeer verdeeld. In het begin van de industrialisatie was er sprake van veel R&amp;D activiteiten in de lichte productie-, textiel- en landbouwindustrie. In de jaren tachtig kregen de zware industrieën, zoals metaal, scheepsbouw, chemische industrie en defensie een dominante rol in R&amp;D activiteiten. In de jaren negentig en sindsdien wordt er veel geïnvesteerd in R&amp;D in de hightech-, elektronica- en autoindustrie. (MEST, Republic of Korea (2005)). </w:t>
      </w:r>
    </w:p>
    <w:p w:rsidR="00A67C1E" w:rsidRPr="00CD76DA" w:rsidRDefault="00A67C1E" w:rsidP="000B678E"/>
    <w:p w:rsidR="00A67C1E" w:rsidRDefault="00A67C1E" w:rsidP="000B678E">
      <w:r>
        <w:tab/>
        <w:t>In Figuur 4 worden de R&amp;D activiteiten in Korea en de verdeeldheid van R&amp;D activiteiten binnen de bedrijfssector geïllustreerd. Hierin kunnen we zien dat de industrie in elektronische onderdelen een dominante rol speelt in R&amp;D. De industrie in auto's en audio-, video-, communicatieapparatuur volgen daarna. Samen omvatten deze industrieën bijna 2/3 van de totale R&amp;D in de bedrijfssector.</w:t>
      </w:r>
    </w:p>
    <w:p w:rsidR="00A67C1E" w:rsidRDefault="00A67C1E" w:rsidP="000B678E"/>
    <w:p w:rsidR="00A67C1E" w:rsidRPr="00DF093D" w:rsidRDefault="00A67C1E" w:rsidP="00DF093D">
      <w:pPr>
        <w:pStyle w:val="Heading3"/>
      </w:pPr>
      <w:r>
        <w:rPr>
          <w:noProof/>
          <w:lang w:val="en-US"/>
        </w:rPr>
        <w:pict>
          <v:shape id="_x0000_s1034" type="#_x0000_t75" style="position:absolute;left:0;text-align:left;margin-left:205.65pt;margin-top:20.15pt;width:253.9pt;height:130.55pt;z-index:251659264;visibility:visible;mso-wrap-distance-left:11.88pt;mso-wrap-distance-top:13.92pt;mso-wrap-distance-right:11.9pt;mso-wrap-distance-bottom:6.17pt" wrapcoords="191 621 191 20855 21281 20855 21281 621 191 621">
            <v:imagedata r:id="rId11" o:title=""/>
            <w10:wrap type="through"/>
          </v:shape>
          <o:OLEObject Type="Embed" ProgID="Excel.Chart.8" ShapeID="_x0000_s1034" DrawAspect="Content" ObjectID="_1344687732" r:id="rId12"/>
        </w:pict>
      </w:r>
      <w:r>
        <w:rPr>
          <w:noProof/>
          <w:lang w:val="en-US"/>
        </w:rPr>
        <w:pict>
          <v:shape id="_x0000_s1035" type="#_x0000_t75" style="position:absolute;left:0;text-align:left;margin-left:-6.95pt;margin-top:11.7pt;width:201.6pt;height:129.1pt;z-index:251660288;visibility:visible;mso-wrap-distance-left:17.64pt;mso-wrap-distance-top:10.56pt;mso-wrap-distance-right:22.26pt;mso-wrap-distance-bottom:9.32pt" wrapcoords="6986 1758 4015 3014 3854 3642 4175 3767 642 4395 642 5526 2409 6028 2409 7786 2007 9795 1767 11805 1927 13814 2409 15823 3533 18084 5300 19214 5701 19214 6986 19214 7307 19214 9074 18084 19432 16074 19673 15698 18549 13437 10920 11805 10680 9795 10037 7786 18870 7786 18870 6656 8672 5777 6424 3767 14534 2888 14694 1884 13088 1758 6986 1758">
            <v:imagedata r:id="rId13" o:title=""/>
            <w10:wrap type="through"/>
          </v:shape>
          <o:OLEObject Type="Embed" ProgID="Excel.Chart.8" ShapeID="_x0000_s1035" DrawAspect="Content" ObjectID="_1344687733" r:id="rId14"/>
        </w:pict>
      </w:r>
    </w:p>
    <w:p w:rsidR="00A67C1E" w:rsidRPr="00DF093D" w:rsidRDefault="00A67C1E" w:rsidP="00DF093D">
      <w:pPr>
        <w:pStyle w:val="Heading3"/>
      </w:pPr>
    </w:p>
    <w:p w:rsidR="00A67C1E" w:rsidRPr="005925EB" w:rsidRDefault="00A67C1E" w:rsidP="000B678E"/>
    <w:p w:rsidR="00A67C1E" w:rsidRPr="00DF093D" w:rsidRDefault="00A67C1E" w:rsidP="00DF093D">
      <w:pPr>
        <w:pStyle w:val="Heading3"/>
      </w:pPr>
    </w:p>
    <w:p w:rsidR="00A67C1E" w:rsidRPr="00530151" w:rsidRDefault="00A67C1E" w:rsidP="009C7559">
      <w:pPr>
        <w:pStyle w:val="Heading4"/>
      </w:pPr>
      <w:r>
        <w:t>Figuur 3</w:t>
      </w:r>
      <w:r w:rsidRPr="00530151">
        <w:t xml:space="preserve">.  </w:t>
      </w:r>
    </w:p>
    <w:p w:rsidR="00A67C1E" w:rsidRPr="00530151" w:rsidRDefault="00A67C1E" w:rsidP="009C7559">
      <w:pPr>
        <w:pStyle w:val="Heading4"/>
      </w:pPr>
    </w:p>
    <w:p w:rsidR="00A67C1E" w:rsidRPr="00DF093D" w:rsidRDefault="00A67C1E" w:rsidP="009C7559">
      <w:pPr>
        <w:pStyle w:val="Heading4"/>
      </w:pPr>
      <w:r>
        <w:t>Figuur 4</w:t>
      </w:r>
      <w:r w:rsidRPr="00DF093D">
        <w:t>: R&amp;D activiteiten in de bedrijfssector, publieke sector en het hoger onderwijs en universiteiten.</w:t>
      </w:r>
    </w:p>
    <w:p w:rsidR="00A67C1E" w:rsidRPr="00DF093D" w:rsidRDefault="00A67C1E" w:rsidP="009C7559">
      <w:pPr>
        <w:pStyle w:val="Heading4"/>
        <w:rPr>
          <w:lang w:val="en-US"/>
        </w:rPr>
      </w:pPr>
      <w:r w:rsidRPr="00DF093D">
        <w:rPr>
          <w:lang w:val="en-US"/>
        </w:rPr>
        <w:t>Bron: Ministery of Education, Science and Technology, Korea 2005.</w:t>
      </w:r>
    </w:p>
    <w:p w:rsidR="00A67C1E" w:rsidRPr="00530151" w:rsidRDefault="00A67C1E" w:rsidP="000B678E">
      <w:pPr>
        <w:rPr>
          <w:lang w:val="en-US"/>
        </w:rPr>
      </w:pPr>
    </w:p>
    <w:p w:rsidR="00A67C1E" w:rsidRDefault="00A67C1E" w:rsidP="000B678E">
      <w:r w:rsidRPr="00530151">
        <w:rPr>
          <w:lang w:val="en-US"/>
        </w:rPr>
        <w:tab/>
      </w:r>
      <w:r>
        <w:t>Het grootste aandeel van R&amp;D investeringen wordt vaak gemaakt door de grootste ondernemingen van Korea,</w:t>
      </w:r>
      <w:r w:rsidRPr="008C09E2">
        <w:t xml:space="preserve"> </w:t>
      </w:r>
      <w:r>
        <w:t>Chaebols. R&amp;D investeringen voor bijvoorbeeld alleen Samsung bedroegen al 6.5 miljard USD in 2007 dat gelijk is aan circa 21,35%</w:t>
      </w:r>
      <w:r>
        <w:rPr>
          <w:rStyle w:val="FootnoteReference"/>
        </w:rPr>
        <w:footnoteReference w:id="15"/>
      </w:r>
      <w:r>
        <w:t xml:space="preserve"> van het totale R&amp;D in de bedrijfssector(OECD, (2008)). Dit geeft aan dat industriële ondernemingen in de bedrijfssector een belangrijke rol spelen in de formatie van industriële R&amp;D en het Koreaanse NIS.</w:t>
      </w:r>
      <w:r w:rsidRPr="00D305B3">
        <w:t xml:space="preserve"> </w:t>
      </w:r>
      <w:r>
        <w:t>Grote ondernemingen spelen sinds het begin van de industrialisatie van Korea een belangrijkere rol dan midden- en klein-bedrijven.</w:t>
      </w:r>
    </w:p>
    <w:p w:rsidR="00A67C1E" w:rsidRDefault="00A67C1E" w:rsidP="000B678E">
      <w:r>
        <w:t xml:space="preserve"> </w:t>
      </w:r>
    </w:p>
    <w:p w:rsidR="00A67C1E" w:rsidRDefault="00A67C1E" w:rsidP="000B678E">
      <w:r>
        <w:tab/>
        <w:t>Investeringen in innovatie hebben in de laatste decennia gezorgd voor zeer competitieve prestaties van Koreaanse ondernemingen op de internationale markt. Koreaanse ondernemingen hebben zich op de verschillende internationale markten gevestigd als technologische toonaangevende concurrenten. Ondanks dat deze toonaangevende ondernemingen succesvol zijn, zijn deze ondernemingen in zeker mate nog afhankelijk van buitenlandse ondernemingen en technologieën. Dit komt voornamelijk omdat Chaebols niet voldoende verticaal geïntegreerd zijn en onvoldoende goede binnenlandse leveranciers hebbe, waardoor ze afhankelijk zijn van buitenlandse leveranciers en dienst technologieën.</w:t>
      </w:r>
      <w:r w:rsidRPr="00846C53">
        <w:t xml:space="preserve"> </w:t>
      </w:r>
      <w:r>
        <w:t>Ze zijn hierdoor bijvoorbeeld in zekere mate afhankelijk van Japanse onderdelen voor de productie van mobiele telefoons en DVD spelers, omdat Japanse leveranciers efficiënter en goedkoper kunnen produceren. Hieruit blijkt dat het Koreaanse bedrijfssector een zwakke leveranciersmarkt heeft, wat het zwakte punt van het huidige Koreaanse NIS aangeeft.</w:t>
      </w:r>
    </w:p>
    <w:p w:rsidR="00A67C1E" w:rsidRDefault="00A67C1E" w:rsidP="000B678E">
      <w:r>
        <w:tab/>
        <w:t>De genoemde leveranciersmarkt voor verschillende industrieën in Korea waren relatief zwak. Een oorzaak hiervan is een zwakke Middel- en Klein Bedrijf (MKB)</w:t>
      </w:r>
      <w:r w:rsidRPr="00A42F7E">
        <w:t xml:space="preserve"> </w:t>
      </w:r>
      <w:r>
        <w:t>Sector. Middel en Klein bedrijven waren voorheen vaak onderdrukt en konden zich moeilijk vestigen op de binnenlandse en buitenlandse markt. Tegenwoordig zijn deze ondernemingen in de afgelopen dertien jaar in snelle opkomst. Deze ondernemingen kenmerken zich als relatief klein (met een paar honderd werknemers), onafhankelijk (van Chaebols), snel groeiend en R&amp;D intensief (</w:t>
      </w:r>
      <w:r w:rsidRPr="00A7554B">
        <w:rPr>
          <w:szCs w:val="24"/>
        </w:rPr>
        <w:t>Park, Hun Joo (2006</w:t>
      </w:r>
      <w:r>
        <w:rPr>
          <w:szCs w:val="24"/>
        </w:rPr>
        <w:t>))</w:t>
      </w:r>
      <w:r>
        <w:t xml:space="preserve">.Het feit dat deze ondernemingen het kunnen overleven in de binnenlandse markt toont aan dat deze ondernemingen zich succesvol hebben bewezen en ontwikkeld. Daarnaast leveren ook zij een bijdrage aan de innovatie, ondanks de dominantie van de Chaebols. De Chaebols hebben in de afgelopen decennia de binnenlandse markten gedomineerd, waarbij voorheen de MKB sector zeer beperkt en haast geen bestaan had tot aan de afgelopen dertien jaar, waarin de MKB sector sterk is gegroeid en naar mijn vooruitzichten een steeds belangrijkere rol zal gaan spelen in verschillende industrieën. </w:t>
      </w:r>
    </w:p>
    <w:p w:rsidR="00A67C1E" w:rsidRDefault="00A67C1E" w:rsidP="000B678E">
      <w:r>
        <w:tab/>
        <w:t>De groei van bijna tien procent</w:t>
      </w:r>
      <w:r>
        <w:rPr>
          <w:rStyle w:val="FootnoteReference"/>
        </w:rPr>
        <w:footnoteReference w:id="16"/>
      </w:r>
      <w:r>
        <w:t xml:space="preserve"> in de MKB sector werd grotendeels gesteund door de overheid maar ook door andere factoren, zoals "the refugee effect"</w:t>
      </w:r>
      <w:r>
        <w:rPr>
          <w:rStyle w:val="FootnoteReference"/>
        </w:rPr>
        <w:footnoteReference w:id="17"/>
      </w:r>
      <w:r>
        <w:t>. De refugee effect houdt in dat bij hoge werkloosheid een deel van deze werklozen besluit om het ondernemerschap in te gaan. Bijvoorbeeld, door de wereldwijde crisis in 1997 hebben de Chaebols een groot aantal ontslagen doorgevoerd met als gevolg dat er veel werkloosheid van hooggeschoolden ontstond. Door de grote ontslagen werd het beeld die veel geleerden, hooggeschoolden en onderzoekers hadden van de Chaebols vervaagd. De Koreaanse populatie had altijd het beeld dat werken voor Chaebols een stabiele en succesvolle carrière met zich meebracht. De omkeer in de gedachtegang gaf aanleiding aan geleerden en hoog opgeleiden om te gaan ondernemen. Hierdoor is er een groei in aantal ondernemingen en de groei in het MKB sector mogelijk.</w:t>
      </w:r>
    </w:p>
    <w:p w:rsidR="00A67C1E" w:rsidRDefault="00A67C1E" w:rsidP="00DF093D">
      <w:pPr>
        <w:pStyle w:val="NoSpacing"/>
        <w:outlineLvl w:val="2"/>
        <w:rPr>
          <w:lang w:val="nl-NL"/>
        </w:rPr>
      </w:pPr>
    </w:p>
    <w:p w:rsidR="00A67C1E" w:rsidRDefault="00A67C1E" w:rsidP="007477F9"/>
    <w:p w:rsidR="00A67C1E" w:rsidRDefault="00A67C1E" w:rsidP="007477F9"/>
    <w:p w:rsidR="00A67C1E" w:rsidRPr="007477F9" w:rsidRDefault="00A67C1E" w:rsidP="007477F9"/>
    <w:p w:rsidR="00A67C1E" w:rsidRPr="00914194" w:rsidRDefault="00A67C1E" w:rsidP="00DF093D">
      <w:pPr>
        <w:pStyle w:val="NoSpacing"/>
        <w:outlineLvl w:val="2"/>
        <w:rPr>
          <w:lang w:val="nl-NL"/>
        </w:rPr>
      </w:pPr>
      <w:r w:rsidRPr="00530151">
        <w:rPr>
          <w:lang w:val="nl-NL"/>
        </w:rPr>
        <w:tab/>
      </w:r>
      <w:bookmarkStart w:id="16" w:name="_Toc268244499"/>
      <w:r w:rsidRPr="00914194">
        <w:rPr>
          <w:lang w:val="nl-NL"/>
        </w:rPr>
        <w:t>3.2.2</w:t>
      </w:r>
      <w:r w:rsidRPr="00914194">
        <w:rPr>
          <w:lang w:val="nl-NL"/>
        </w:rPr>
        <w:tab/>
      </w:r>
      <w:bookmarkEnd w:id="16"/>
      <w:r>
        <w:rPr>
          <w:lang w:val="nl-NL"/>
        </w:rPr>
        <w:t>Publiek en Overheidssector</w:t>
      </w:r>
    </w:p>
    <w:p w:rsidR="00A67C1E" w:rsidRDefault="00A67C1E" w:rsidP="00A04646"/>
    <w:p w:rsidR="00A67C1E" w:rsidRDefault="00A67C1E" w:rsidP="00A04646">
      <w:r>
        <w:tab/>
        <w:t>De Koreaanse overheid stichtte in 1966 de Korean Institute of Science and Technology (KIST). Dit was een van de eerste instituten die Korea heeft gevormd ten behoefte van de ontwikkelingen van het Koreaanse Technologische vermogen. In 1976 werd het Ministerie van Onderwijs, Wetenschap en Technologie (MEST</w:t>
      </w:r>
      <w:r>
        <w:rPr>
          <w:rStyle w:val="FootnoteReference"/>
        </w:rPr>
        <w:footnoteReference w:id="18"/>
      </w:r>
      <w:r>
        <w:t>) opgericht, daarbij ook het instituut, Korean Advanced Institute of Science (KAIS). Daarnaast zijn er ook verschillende overheidsgefinancierde onderzoeksinstellingen het leven ingeroepen, om industriegericht onderzoek te doen.</w:t>
      </w:r>
      <w:r w:rsidRPr="00546802">
        <w:t xml:space="preserve"> </w:t>
      </w:r>
      <w:r>
        <w:t>Met de oprichting van deze instituten wil de overheid R&amp;D activiteiten binnen het land vergoten en zich minder afhankelijk stellen van buitenlandse kennis (</w:t>
      </w:r>
      <w:r>
        <w:rPr>
          <w:sz w:val="23"/>
          <w:szCs w:val="23"/>
        </w:rPr>
        <w:t>Yun J.H.J. (2007)</w:t>
      </w:r>
      <w:r>
        <w:t>).</w:t>
      </w:r>
      <w:r>
        <w:tab/>
      </w:r>
    </w:p>
    <w:p w:rsidR="00A67C1E" w:rsidRDefault="00A67C1E" w:rsidP="002A22E9">
      <w:r>
        <w:tab/>
      </w:r>
    </w:p>
    <w:p w:rsidR="00A67C1E" w:rsidRDefault="00A67C1E" w:rsidP="00AD1E3C">
      <w:r>
        <w:tab/>
        <w:t>In het onderstaande figuur wordt een verdeling gegeven van de R&amp;D uitgaven van de verschillende overheid ministeries. Daaruit valt waar te nemen dat het MEST voor niet minder dan 30% bijdraagt aan de totale R&amp;D uitgave van de overheid.</w:t>
      </w:r>
      <w:r w:rsidRPr="004B6B45">
        <w:t xml:space="preserve"> </w:t>
      </w:r>
      <w:r>
        <w:t>Ondanks de dominante rol en grote bijdrage die de MEST levert, zijn er ook andere ministeries aanwezig die een bijdrage leveren aan R&amp;D. We kunnen zien dat veel van deze ministeries een bijdrage leveren van circa 10 tot 20 procent aan de totale R&amp;D uitgave. R&amp;D activiteiten binnen de overheidssector is in een zekere mate goed verdeeld te noemen.</w:t>
      </w:r>
      <w:r w:rsidRPr="00AD1E3C">
        <w:t xml:space="preserve"> </w:t>
      </w:r>
      <w:r>
        <w:t>Ondanks de goede verdeeldheid in R&amp;D hebben deze ministeries verschillende R&amp;D activiteiten die niet goed met elkaar gecoördineerd en afgestemd</w:t>
      </w:r>
      <w:r w:rsidRPr="009964F1">
        <w:t xml:space="preserve"> </w:t>
      </w:r>
      <w:r>
        <w:t xml:space="preserve">zijn, waardoor verschillende activiteiten van deze ministeries elkaar kunnen overlappen. Dit kan een efficiëntieprobleem vormen voor het beleid van de wetenschap en technologie die de overheid wil doorvoeren ten behoefte van de ontwikkeling van de innovatie in Korea. </w:t>
      </w:r>
    </w:p>
    <w:p w:rsidR="00A67C1E" w:rsidRDefault="00A67C1E" w:rsidP="00A04646"/>
    <w:p w:rsidR="00A67C1E" w:rsidRDefault="00A67C1E" w:rsidP="00A04646">
      <w:r w:rsidRPr="00626A23">
        <w:rPr>
          <w:noProof/>
          <w:lang w:val="en-US"/>
        </w:rPr>
        <w:object w:dxaOrig="6989" w:dyaOrig="3840">
          <v:shape id="Chart 14" o:spid="_x0000_i1032" type="#_x0000_t75" style="width:417.75pt;height:211.5pt;visibility:visible" o:ole="">
            <v:imagedata r:id="rId15" o:title="" croptop="-3447f" cropbottom="-3157f" cropleft="-8102f" cropright="-5532f"/>
            <o:lock v:ext="edit" aspectratio="f"/>
          </v:shape>
          <o:OLEObject Type="Embed" ProgID="Excel.Chart.8" ShapeID="Chart 14" DrawAspect="Content" ObjectID="_1344687731" r:id="rId16"/>
        </w:object>
      </w:r>
    </w:p>
    <w:p w:rsidR="00A67C1E" w:rsidRDefault="00A67C1E" w:rsidP="009C7559">
      <w:pPr>
        <w:pStyle w:val="Heading4"/>
      </w:pPr>
      <w:r>
        <w:t>Figuur 5. R&amp;D uitgave van verschillende ministeries, bron: MEST (2005)</w:t>
      </w:r>
    </w:p>
    <w:p w:rsidR="00A67C1E" w:rsidRDefault="00A67C1E" w:rsidP="00A04646"/>
    <w:p w:rsidR="00A67C1E" w:rsidRDefault="00A67C1E" w:rsidP="0085230E">
      <w:r>
        <w:tab/>
        <w:t xml:space="preserve">De genoemde ministeries zijn overheidsorganen die nauw verbonden zijn met de regering en haar doelen en het beleid Deze instituten leveren dan ook de grootste bijdrage aan R&amp;D activiteiten binnen het Publiekssector. Naast overheidsinstituten, (ministeries), zijn er ook nog andere instellingen en onderzoeksinstituten die zijn opgericht en gefinancierd door de overheid en een bijdrage leveren aan de R&amp;D uitgaven. Deze instituten hebben zich in de afgelopen jaren voornamelijk geconcentreerd op de Technische Wetenschap, waardoor dit veld van onderzoek een dominante rol speelt in non-commerciële R&amp;D. </w:t>
      </w:r>
    </w:p>
    <w:p w:rsidR="00A67C1E" w:rsidRDefault="00A67C1E" w:rsidP="00A04646">
      <w:r>
        <w:tab/>
        <w:t>Onderzoeken op het gebied van de Technische Wetenschap lopen vaak samen met de R&amp;D van de bedrijfssector, dat zich sterk richt op elektronica en auto's. Hierdoor wordt verwacht dat er een sterke band aanwezig is tussen de R&amp;D activiteiten van industriële ondernemingen en door de overheid ondersteunde instituten. Daarom speelt de overheid een belangrijke rol in het ondersteunen van de innovatie in de bedrijfssector. 6.2% van de totale R&amp;D in 2004 de bedrijfssector is gefinancierd door de overheid (OECD (2005)). In vergelijking met Europese landen, Japan en Amerika is dit percentage niet laag maar ook niet hoog.</w:t>
      </w:r>
    </w:p>
    <w:p w:rsidR="00A67C1E" w:rsidRDefault="00A67C1E" w:rsidP="00A04646">
      <w:r>
        <w:tab/>
        <w:t xml:space="preserve">Naast financieren van onderzoeksinstituten en het ondersteunen van R&amp;D in de bedrijfssector geeft de overheid ook steun aan de MKB sector. Omdat de opkomst van het MKB vrij nieuw is en door het gebrek aan kennis op dit gebied levert het ingevoerde overheidsbeleid, met betrekkingen tot de MKB sector, vaak meevallende resultaten op, in termen van succesvolle door overheid gesteunde ondernemingen. Daar tegenover staat dat het overheidsbeleid en overheidssteun wel de MKB sector sterk heeft gestimuleerd en doen groeien in vergelijking met de jaren voor 1997. Met onder andere hulp via subsidie is het aantal kleine ondernemingen sterk gegroeid, waardoor lokale concurrentie sterk is gestimuleerd en ondernemingen gedreven worden te innoveren </w:t>
      </w:r>
    </w:p>
    <w:p w:rsidR="00A67C1E" w:rsidRDefault="00A67C1E" w:rsidP="00A04646">
      <w:r>
        <w:tab/>
        <w:t>Wat ook een belangrijke ontwikkeling is binnen het innovatiebeleid van de overheid is het beleid op bescherming van intellectueel eigendom. Deze wetten en regelingen, die door de overheid in de jaren zestig tot tachtig van de vorige eeuw zwak zijn toegepast, zijn sinds de jaren tachtig aangepast en strenger geworden (Yim, D.S.(2006)). Dit heeft ervoor gezorgd dat onderzoekers, uitvinders en inventieve personen meer gedreven worden tot innovatie, zonder belemmerd te worden door de angst dat hun uitvindingen onrechtmatig worden gebruikt.</w:t>
      </w:r>
    </w:p>
    <w:p w:rsidR="00A67C1E" w:rsidRDefault="00A67C1E" w:rsidP="00A04646">
      <w:r>
        <w:tab/>
        <w:t>Kort samengevat, het beleid voor wetenschap en technologie, haar instituten en de publieke R&amp;D sector is de afgelopen jaren volwassen geworden. Er kan worden gezegd dat het voldoende ontwikkeld is in vergelijking met andere ontwikkelde landen.</w:t>
      </w:r>
    </w:p>
    <w:p w:rsidR="00A67C1E" w:rsidRDefault="00A67C1E" w:rsidP="00A04646"/>
    <w:p w:rsidR="00A67C1E" w:rsidRPr="00530151" w:rsidRDefault="00A67C1E" w:rsidP="00DF093D">
      <w:pPr>
        <w:pStyle w:val="NoSpacing"/>
        <w:outlineLvl w:val="2"/>
        <w:rPr>
          <w:lang w:val="nl-NL"/>
        </w:rPr>
      </w:pPr>
      <w:r w:rsidRPr="00530151">
        <w:rPr>
          <w:lang w:val="nl-NL"/>
        </w:rPr>
        <w:tab/>
      </w:r>
      <w:bookmarkStart w:id="17" w:name="_Toc268244500"/>
      <w:r w:rsidRPr="00530151">
        <w:rPr>
          <w:lang w:val="nl-NL"/>
        </w:rPr>
        <w:t>3.2.3</w:t>
      </w:r>
      <w:r w:rsidRPr="00530151">
        <w:rPr>
          <w:lang w:val="nl-NL"/>
        </w:rPr>
        <w:tab/>
      </w:r>
      <w:r>
        <w:rPr>
          <w:lang w:val="nl-NL"/>
        </w:rPr>
        <w:t>Het Hoger Onderwijs</w:t>
      </w:r>
      <w:r w:rsidRPr="00530151">
        <w:rPr>
          <w:lang w:val="nl-NL"/>
        </w:rPr>
        <w:t>systeem en Universiteiten</w:t>
      </w:r>
      <w:bookmarkEnd w:id="17"/>
    </w:p>
    <w:p w:rsidR="00A67C1E" w:rsidRDefault="00A67C1E" w:rsidP="000B678E"/>
    <w:p w:rsidR="00A67C1E" w:rsidRDefault="00A67C1E" w:rsidP="000B678E">
      <w:r>
        <w:tab/>
        <w:t>Het onderwijssysteem en universiteiten binnen Korea hebben voornamelijk 2 doelen met betrekking tot innovatie. Het eerst doel is een bijdrage leveren aan kennisvorming en kennisoverdracht via en door middel van onderzoeksactiviteiten. Het tweede doel is</w:t>
      </w:r>
      <w:r w:rsidRPr="000E4380">
        <w:t xml:space="preserve"> </w:t>
      </w:r>
      <w:r>
        <w:t>het leveren van hooggeschoolden door middel van onderwijzing. Bij het onderwijzen van haar bevolking heeft Korea zich in de afgelopen decennia bewezen in kwantitatieve termen. Het percentage geschoolden met een middelbare school diploma en universitaire diploma was één van de hoogste percentages van alle OECD landen</w:t>
      </w:r>
      <w:r w:rsidRPr="00F749CF">
        <w:t xml:space="preserve"> </w:t>
      </w:r>
      <w:r>
        <w:t>in het jaar 2002, (OECD, (2005)). Het hoge percentage hooggeschoolden in Korea kan verklaard worden door, traditiegetrouwde waardering voor het onderwijs en door de mentaliteit en opvatting dat onderwijs zeer belangrijk wordt geacht voor het individu, zijn of haar carrière en toekomst (</w:t>
      </w:r>
      <w:r w:rsidRPr="001A58C8">
        <w:t>Mahlich, J. &amp; Pascha, W.(2007)</w:t>
      </w:r>
      <w:r>
        <w:t xml:space="preserve">). </w:t>
      </w:r>
    </w:p>
    <w:p w:rsidR="00A67C1E" w:rsidRDefault="00A67C1E" w:rsidP="000B678E">
      <w:r>
        <w:tab/>
        <w:t>Ondanks het hoge percentage hooggeschoolden in Korea, is er vaak kritiek op de kwaliteit van het Koreaanse onderwijs. De bedrijfssector heeft kritiek op het universitair onderwijssysteem en universitaire opgeleiden die niet goed functioneren en voldoen aan de verwachtingen van bedrijven. Hierdoor moeten bedrijven vaak in grote schaal investeren in deze universitair opgeleiden door middel van interne opleidingen en trainingen.</w:t>
      </w:r>
    </w:p>
    <w:p w:rsidR="00A67C1E" w:rsidRDefault="00A67C1E" w:rsidP="000B678E">
      <w:r>
        <w:tab/>
        <w:t>Door de zwakke kwaliteit van het onderwijs worden vaak Koreaanse kinderen in hun vroege jeugd naar het buitenland gestuurd, omdat verwacht wordt dat in het buitenland de kwaliteit van het onderwijs hoger ligt. Dit heeft in eerste instantie een negatief effect op het aantal geschoolde en afgestudeerden binnen Korea, maar in zekere zin ook een positief invloed op de kwaliteit van hooggeschoolde, aangezien een groot gedeelte van deze geschoolden terugkeren naar Korea.</w:t>
      </w:r>
    </w:p>
    <w:p w:rsidR="00A67C1E" w:rsidRDefault="00A67C1E" w:rsidP="000B678E"/>
    <w:p w:rsidR="00A67C1E" w:rsidRDefault="00A67C1E" w:rsidP="000B678E">
      <w:r>
        <w:tab/>
        <w:t>In de afgelopen tien jaren heeft de overheid geprobeerd, door middel van verschillende beleidsvormen en onderwijs programma's de kwaliteit van het onderwijs te verbeteren. Daarbij is sterke de nadruk gelegd op de verbetering van de toetsing op centrale examens, die toegang geven tot universiteiten. Waar vroeger voornamelijk werd getest op geheugen- en leesvaardigheden, wordt nu een nadruk gelegd op analyserende vaardigheden en vaardigheden om vraagstukken op te lossen. Hierdoor is de kwaliteit van het secundaire en tertiaire onderwijs verbeterd.</w:t>
      </w:r>
    </w:p>
    <w:p w:rsidR="00A67C1E" w:rsidRDefault="00A67C1E" w:rsidP="000B678E"/>
    <w:p w:rsidR="00A67C1E" w:rsidRDefault="00A67C1E" w:rsidP="000B678E">
      <w:r>
        <w:tab/>
        <w:t>Het Hoger Onderwijs en Universiteiten hebben tot sinds kort weinig bijgedragen aan R&amp;D onderzoeken. Uit het OECD(2005) onderzoek van vóór 1990 blijkt dat ongeveer negen procent van de R&amp;D activiteiten voortkomt uit het hoger onderwijssysteem en universiteiten. Dit percentage geeft aan dat de bijdrage aan R&amp;D activiteiten van het hoger onderwijs relatief laag ligt in vergelijking met andere landen. Het lage percentage kan redelijk goed verklaard worden doordat onderwijsinstellingen voorheen voornamelijk werden gezien als echte onderwijsinstituten met als enige doel te onderwijzen, waardoor onderzoeksprojecten en activiteiten geen aandacht kregen van onderwijsinstellingen. Deze mentaliteit is sinds de jaren negentig sterk veranderd, met als gevolg dat de overheid en bedrijfssectoren universitaire onderzoeksactiviteiten in grote mate gingen steunen. Deze steun is in de afgelopen vijftien jaar met bijna vierhonderd procent gegroeid (MEST(2005)). Dit heeft geleid tot een sterke stijging van R&amp;D activiteiten binnen het hoger onderwijs in de afgelopen decennia.</w:t>
      </w:r>
    </w:p>
    <w:p w:rsidR="00A67C1E" w:rsidRDefault="00A67C1E" w:rsidP="000B678E">
      <w:r>
        <w:tab/>
        <w:t>In het kort samengevat heeft Korea in het afgelopen decennia sterk geïnvesteerd in de uitbreiding van haar academisch onderzoeksvermogen, doormiddel van overheidsfinanciering en beleid. Hoewel het percentage van R&amp;D uit het hoger onderwijs en universiteiten zoals in Figuur 4 is aangegeven vrij laag is, zijn zowel het onderwijs, als de onderzoeksactiviteiten niet beperkt in de kwantiteit die zij leveren, maar voornamelijk in de kwaliteit. Hierdoor ligt de focus sterk op het verbeteren van de kwaliteit van het onderwijs en haar onderzoeksactiviteiten. Met het oog op deze verbetering, zal dit in de nabije toekomst ten goed komen aan de groei van het Koreaanse NIS.</w:t>
      </w:r>
    </w:p>
    <w:p w:rsidR="00A67C1E" w:rsidRPr="00C20B82" w:rsidRDefault="00A67C1E" w:rsidP="00C20B82">
      <w:bookmarkStart w:id="18" w:name="_Toc268244501"/>
    </w:p>
    <w:p w:rsidR="00A67C1E" w:rsidRDefault="00A67C1E" w:rsidP="009922B1">
      <w:pPr>
        <w:pStyle w:val="Heading2"/>
        <w:ind w:left="284"/>
      </w:pPr>
      <w:r>
        <w:t>3.3</w:t>
      </w:r>
      <w:r>
        <w:tab/>
        <w:t xml:space="preserve">Ontwikkeling Koreaanse </w:t>
      </w:r>
      <w:r w:rsidRPr="00DA7F84">
        <w:t>N</w:t>
      </w:r>
      <w:r>
        <w:t>IS</w:t>
      </w:r>
      <w:bookmarkEnd w:id="18"/>
      <w:r>
        <w:t xml:space="preserve"> </w:t>
      </w:r>
    </w:p>
    <w:p w:rsidR="00A67C1E" w:rsidRDefault="00A67C1E" w:rsidP="000348EF"/>
    <w:p w:rsidR="00A67C1E" w:rsidRDefault="00A67C1E" w:rsidP="007D2A0D">
      <w:r>
        <w:tab/>
        <w:t>In eerdere studies (</w:t>
      </w:r>
      <w:r>
        <w:rPr>
          <w:szCs w:val="24"/>
        </w:rPr>
        <w:t>Hemmert M</w:t>
      </w:r>
      <w:r w:rsidRPr="0017014A">
        <w:rPr>
          <w:szCs w:val="24"/>
        </w:rPr>
        <w:t>. (2007)</w:t>
      </w:r>
      <w:r>
        <w:t>) heeft de groei van innovatie een duidelijk onderscheid kunnen maken in haar ontwikkeling. De technologische ontwikkeling van Korea in de afgelopen vijftig jaren kan worden onderverdeeld in 3 periodes. In Figuur 6  worden de verschillende periodes aangegeven.</w:t>
      </w:r>
    </w:p>
    <w:p w:rsidR="00A67C1E" w:rsidRDefault="00A67C1E" w:rsidP="007D2A0D"/>
    <w:p w:rsidR="00A67C1E" w:rsidRDefault="00A67C1E" w:rsidP="007D2A0D">
      <w:r w:rsidRPr="00626A23">
        <w:rPr>
          <w:noProof/>
          <w:lang w:val="en-US"/>
        </w:rPr>
        <w:pict>
          <v:shape id="Picture 1" o:spid="_x0000_i1033" type="#_x0000_t75" style="width:424.5pt;height:220.5pt;visibility:visible">
            <v:imagedata r:id="rId17" o:title=""/>
          </v:shape>
        </w:pict>
      </w:r>
    </w:p>
    <w:p w:rsidR="00A67C1E" w:rsidRDefault="00A67C1E" w:rsidP="00E01BA8">
      <w:pPr>
        <w:pStyle w:val="Heading4"/>
      </w:pPr>
      <w:r>
        <w:t>Figuur 6. Ontwikkeling R&amp;D, verdeling periodes</w:t>
      </w:r>
    </w:p>
    <w:p w:rsidR="00A67C1E" w:rsidRPr="00E01BA8" w:rsidRDefault="00A67C1E" w:rsidP="00E01BA8">
      <w:pPr>
        <w:pStyle w:val="Heading4"/>
        <w:rPr>
          <w:lang w:val="en-US"/>
        </w:rPr>
      </w:pPr>
      <w:r w:rsidRPr="00E01BA8">
        <w:rPr>
          <w:lang w:val="en-US"/>
        </w:rPr>
        <w:t>Bron: World Development Indicators (W</w:t>
      </w:r>
      <w:r>
        <w:rPr>
          <w:lang w:val="en-US"/>
        </w:rPr>
        <w:t>D)</w:t>
      </w:r>
    </w:p>
    <w:p w:rsidR="00A67C1E" w:rsidRPr="00E01BA8" w:rsidRDefault="00A67C1E" w:rsidP="007D2A0D">
      <w:pPr>
        <w:rPr>
          <w:lang w:val="en-US"/>
        </w:rPr>
      </w:pPr>
    </w:p>
    <w:p w:rsidR="00A67C1E" w:rsidRDefault="00A67C1E" w:rsidP="000348EF">
      <w:r w:rsidRPr="00E01BA8">
        <w:rPr>
          <w:lang w:val="en-US"/>
        </w:rPr>
        <w:tab/>
      </w:r>
      <w:r>
        <w:t>De eerste fase was tot de jaren zeventig waarin implementatie en imitatie van buitenlandse technologieën plaats vonden; In deze periode speelde voornamelijk implementatie en imitatie van buitenlandse technologieën een rol in de technologische ontwikkeling van Korea. Door economische openheid in deze periode was het voor buitenlandse ondernemingen mogelijk gemaakt om zich te vestigen in Korea. Hierbij brachten deze ondernemingen technologieën met zich mee die vaak werden geïmplementeerd in de industriële faciliteiten. Deze technologieën werden vaak aangepast en geïmiteerd door Koreaanse ondernemingen. Door de grote stimulans van de overheid en de Koreaanse ondernemingen om grootschalige industrialisatie door te voeren, transformeerde Korea met behulp van de absorptie en imitatie van buitenlandse technologieën van een agrarische economie tot een land met een industriële economie. Hierbij was er in zekere zin sprake van technologische ontwikkeling binnen Korea. Echter tot aan het begin van de jaren tachtig was de R&amp;D intensiteit</w:t>
      </w:r>
      <w:r>
        <w:rPr>
          <w:rStyle w:val="FootnoteReference"/>
        </w:rPr>
        <w:footnoteReference w:id="19"/>
      </w:r>
      <w:r>
        <w:t xml:space="preserve"> binnen Korea minder dan 1%, wat betekende dat er weinig sprake was van R&amp;D activiteiten binnen Korea. De ontwikkeling van innovatie was afhankelijk en beperkt tot de technologieën van buitenlandse ondernemingen.</w:t>
      </w:r>
    </w:p>
    <w:p w:rsidR="00A67C1E" w:rsidRDefault="00A67C1E" w:rsidP="000348EF">
      <w:r>
        <w:tab/>
        <w:t>De tweede fase was de formatie van industriële R&amp;D capaciteiten in de jaren tachtig; Door de groeiende markten, industrialisatie en economische ontwikkelingen binnen Korea was er in de jaren tachtig een behoefte aan grote investeringen in R&amp;D. Dit zorgde ervoor dat de bedrijfssector, veel in R&amp;D gingen investeren. De R&amp;D intensiteit steeg uiteindelijk tot bijna 2% in de jaren negentig. Deze stijging in R&amp;D investeringen is voornamelijk te verklaren door investeringen van de industriële groepen, Chaebols. Ten behoeve van de proces-, productverbetering en nieuwe product ontwikkeling zagen de Chaebols de voordelen van het ontwikkelen van eigen R&amp;D capaciteiten. Daarnaast maakten deze ondernemingen ook nog gebruik van nieuwe buitenlandse technologieën. Om deze nieuwe hoogwaardige, complexe technologieën effectief te kunnen gebruiken zijn er in zekere mate investeringen in R&amp;D vereist voor het ontwikkelen van een eigen technologische vermogen.</w:t>
      </w:r>
    </w:p>
    <w:p w:rsidR="00A67C1E" w:rsidRDefault="00A67C1E" w:rsidP="000348EF">
      <w:r>
        <w:tab/>
        <w:t xml:space="preserve">De derde fase begon vanaf de jaren negentig waarin er behoefte was om fundamentele onderzoekscapaciteit op te bouwen; Vanaf de jaren tachtig werd er vooral onderzoek gedaan in praktische R&amp;D investeringen die voornamelijk toepasselijk moest zijn in de bedrijfssector. Hierdoor was er in sterke mate een gebrek aan kennis op het gebied van de fundamentele R&amp;D. Deze kennis vormt echter de basis voor het technologische vermogen van een land, zowel om effectief gebruik te kunnen maken van nieuwe buitenlandse technologieën, als om de technologieën en kennis uit binnenlandse R&amp;D investeringen beter te kunnen implementeren en uit te voeren. </w:t>
      </w:r>
    </w:p>
    <w:p w:rsidR="00A67C1E" w:rsidRDefault="00A67C1E" w:rsidP="00AD1E3C">
      <w:r w:rsidRPr="00E736E0">
        <w:t xml:space="preserve">In de jaren negentig </w:t>
      </w:r>
      <w:r>
        <w:t xml:space="preserve">tot 2008 </w:t>
      </w:r>
      <w:r w:rsidRPr="00E736E0">
        <w:t>steeg de Korea</w:t>
      </w:r>
      <w:r>
        <w:t>anse R&amp;D intensiteit tot bijna vier procent</w:t>
      </w:r>
      <w:r w:rsidRPr="00E736E0">
        <w:t>.</w:t>
      </w:r>
      <w:r>
        <w:t xml:space="preserve"> De R&amp;D investeringen stegen enorm vergeleken met het nationaal inkomen.</w:t>
      </w:r>
      <w:r w:rsidRPr="00E736E0">
        <w:t xml:space="preserve"> Deze stijging is te verklaren door</w:t>
      </w:r>
      <w:r>
        <w:t xml:space="preserve"> een drietal redenen. In eerste instantie was er vraag naar om de fundamentele R&amp;D om kennis te vergaren, om zo de technologische stand (van innovatie) te verbeteren.</w:t>
      </w:r>
      <w:r w:rsidRPr="00E736E0">
        <w:t xml:space="preserve"> </w:t>
      </w:r>
      <w:r>
        <w:t>Ten tweede was er sprake van de gedachte om de concurrentieposities op de internationale markt en de toonaangevende posities van ondernemingen in sommige markten te beschermen en te verbeteren door middel van R&amp;D investeringen door industriële ondernemingen. Ten derde</w:t>
      </w:r>
      <w:r w:rsidRPr="00E736E0">
        <w:t>, de Koreaanse overheid</w:t>
      </w:r>
      <w:r>
        <w:t xml:space="preserve"> in samenwerking met de Chaebols en ten behoeve van de Chaebols legde veel nadruk op de ontwikkeling van R&amp;D investeringen. Hierdoor werd het noodzakelijk om het nationale onderzoeksnetwerk en de onderzoeksinfrastructuur binnen Korea te verbeteren. Door de samenwerking tussen Chaebols en de overheid is de R&amp;D intensiteit vanaf de jaren negentig sterk gestegen. </w:t>
      </w:r>
    </w:p>
    <w:p w:rsidR="00A67C1E" w:rsidRPr="00AA0992" w:rsidRDefault="00A67C1E" w:rsidP="00AD1E3C"/>
    <w:p w:rsidR="00A67C1E" w:rsidRDefault="00A67C1E" w:rsidP="00AD1E3C">
      <w:pPr>
        <w:pStyle w:val="Heading3"/>
      </w:pPr>
      <w:r w:rsidRPr="00626A23">
        <w:rPr>
          <w:noProof/>
          <w:lang w:val="en-US"/>
        </w:rPr>
        <w:pict>
          <v:shape id="Chart 2" o:spid="_x0000_i1034" type="#_x0000_t75" style="width:426.75pt;height:20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">
            <v:imagedata r:id="rId18" o:title="" cropbottom="-48f"/>
            <o:lock v:ext="edit" aspectratio="f"/>
          </v:shape>
        </w:pict>
      </w:r>
    </w:p>
    <w:p w:rsidR="00A67C1E" w:rsidRPr="00DA7F84" w:rsidRDefault="00A67C1E" w:rsidP="00AD1E3C">
      <w:pPr>
        <w:pStyle w:val="Heading4"/>
      </w:pPr>
      <w:r>
        <w:t xml:space="preserve">Figuur 7 </w:t>
      </w:r>
      <w:r w:rsidRPr="00DA7F84">
        <w:t>. Ontwikkeling van Korea's R&amp;D intensiteit; R&amp;D uitgave / GDP.</w:t>
      </w:r>
    </w:p>
    <w:p w:rsidR="00A67C1E" w:rsidRDefault="00A67C1E" w:rsidP="00AD1E3C">
      <w:pPr>
        <w:pStyle w:val="Heading4"/>
        <w:rPr>
          <w:lang w:val="en-US"/>
        </w:rPr>
      </w:pPr>
      <w:r w:rsidRPr="00DA7F84">
        <w:rPr>
          <w:lang w:val="en-US"/>
        </w:rPr>
        <w:t>bron: World Development Ind</w:t>
      </w:r>
      <w:r>
        <w:rPr>
          <w:lang w:val="en-US"/>
        </w:rPr>
        <w:t>icators (WDI)</w:t>
      </w:r>
    </w:p>
    <w:p w:rsidR="00A67C1E" w:rsidRDefault="00A67C1E" w:rsidP="00AD1E3C"/>
    <w:p w:rsidR="00A67C1E" w:rsidRDefault="00A67C1E" w:rsidP="000348EF">
      <w:r>
        <w:tab/>
        <w:t>De fases en de trend omschreven in het voorgaande deel zijn in Figuur 7 goed terug te zien in de ontwikkelingen van R&amp;D intensiteit. Hierbij wordt gebruik gemaakt van de cumulatieve R&amp;D uitgaven van de sectoren gedeeld door het GDP om een beeld te verkrijgen van de R&amp;D uitgave in percentages van het GDP.</w:t>
      </w:r>
    </w:p>
    <w:p w:rsidR="00A67C1E" w:rsidRPr="00AD1E3C" w:rsidRDefault="00A67C1E" w:rsidP="000D072F">
      <w:r>
        <w:tab/>
      </w:r>
      <w:r w:rsidRPr="00131571">
        <w:t>De</w:t>
      </w:r>
      <w:r>
        <w:t xml:space="preserve"> Koreaanse R&amp;D intensiteit, als voornaamste indicator van innovatie, heeft zich ontwikkeld tot een van de hoogste in de wereld en heeft menige Europese landen ingehaald en overtroffen in termen van R&amp;D investering. Het overzicht van de drie fasen en de ontwikkeling van het NIS geeft aan dat Korea zich in een zeer korte tijd haar technologische achterstand heeft ingehaald en het relatieve niveau van R&amp;D investeringen sterk heeft doen stijgen. De Koreaanse R&amp;D intensiteit is tegenwoordig één van de hoogste in de wereld geworden met een R&amp;D uitgave 3.2% van het GDP in 2006, (</w:t>
      </w:r>
      <w:r>
        <w:rPr>
          <w:szCs w:val="24"/>
        </w:rPr>
        <w:t>OECD (2008)).</w:t>
      </w:r>
    </w:p>
    <w:p w:rsidR="00A67C1E" w:rsidRPr="000D072F" w:rsidRDefault="00A67C1E" w:rsidP="000D072F">
      <w:pPr>
        <w:pStyle w:val="Heading4"/>
        <w:rPr>
          <w:lang w:val="en-US"/>
        </w:rPr>
      </w:pPr>
      <w:r>
        <w:rPr>
          <w:lang w:val="en-US"/>
        </w:rPr>
        <w:tab/>
      </w:r>
    </w:p>
    <w:p w:rsidR="00A67C1E" w:rsidRDefault="00A67C1E" w:rsidP="009922B1">
      <w:pPr>
        <w:pStyle w:val="Heading2"/>
        <w:ind w:left="284"/>
      </w:pPr>
      <w:bookmarkStart w:id="19" w:name="_Toc268244502"/>
      <w:r>
        <w:t>3</w:t>
      </w:r>
      <w:r w:rsidRPr="002C535A">
        <w:t>.4</w:t>
      </w:r>
      <w:r w:rsidRPr="002C535A">
        <w:tab/>
        <w:t>Samenvatting</w:t>
      </w:r>
      <w:bookmarkEnd w:id="19"/>
    </w:p>
    <w:p w:rsidR="00A67C1E" w:rsidRPr="009922B1" w:rsidRDefault="00A67C1E" w:rsidP="009922B1"/>
    <w:p w:rsidR="00A67C1E" w:rsidRDefault="00A67C1E" w:rsidP="00A04646">
      <w:r>
        <w:tab/>
        <w:t>Het huidige Koreaanse NIS kenmerkt zich door de dominante rol van Chaebols in de bedrijfssector. De Chaebols zijn de grootste investeerders in R&amp;D activiteiten en innovatie. Door het toepassen van diversificatie en innovatie hebben deze Chaebols diverse successen in verschillende industrieën en economische groei in Korea behaald. Daarnaast hebben sommige Chaebols een sterke en toonaangevende concurrentiepositie behaald op de internationale markt. Echter zijn ze gedeeltelijk nog afhankelijk van buitenlandse ondernemingen en technologieën, omdat Korea een relatief zwakke leveranciersmarkt heeft. Om deze reden is er in de afgelopen decennia een nauw samenwerkingsverband tussen de MKB sector en de overheid. Daarnaast steunt de overheid de MKB sector om innovatie te bevorderen. Een belangrijk beleid hierbij is het beleid op de bescherming van intellectueel eigendom.</w:t>
      </w:r>
    </w:p>
    <w:p w:rsidR="00A67C1E" w:rsidRDefault="00A67C1E" w:rsidP="00C7063A">
      <w:r>
        <w:tab/>
        <w:t>Naast de MKB sector ondersteunt de overheid ook de ontwikkeling in de onderwijssector. Door het gebrek in kwalitatief onderwijs, dat samengaat met lage R&amp;D activiteiten, probeert de overheid met behulp van verschillende onderwijsprogramma's en het beleid verandering aan te brengen aan de kwaliteit van het onderwijs en hiermee ook kwalitatief onderzoek en R&amp;D activiteiten te vergroten, om de innovatie te stimuleren, ter ondersteuning van de ontwikkeling van de bedrijfssector.</w:t>
      </w:r>
    </w:p>
    <w:p w:rsidR="00A67C1E" w:rsidRDefault="00A67C1E" w:rsidP="00C7063A">
      <w:r>
        <w:tab/>
      </w:r>
      <w:r w:rsidRPr="00C7063A">
        <w:t xml:space="preserve"> </w:t>
      </w:r>
      <w:r>
        <w:t xml:space="preserve">De ontwikkeling van het Koreaanse NIS kenmerkt zich in drie verschillende fases: De eerste fase was tot 1970 waarin introductie en imitatie van buitenlandse technologieën plaatsvond. Er werd grootschalig industrialisatie doorgevoerd en Koreaanse onderneming waren sterk afhankelijk van buitenlandse technologieën. </w:t>
      </w:r>
    </w:p>
    <w:p w:rsidR="00A67C1E" w:rsidRDefault="00A67C1E" w:rsidP="00C7063A">
      <w:r>
        <w:t>De tweede fase was de formatie van industriële R&amp;D capaciteiten in de jaren tachtig. Aan het begin van deze periode beseften grote industriële ondernemingen, genaamd Chaebols dat Korea een eigen intern innovatiesysteem nodig had. R&amp;D ontwikkeling was nodig voor de diffusie van geavanceerde buitenlandse technologie en ontwikkeling van producten en verbeteringen.</w:t>
      </w:r>
    </w:p>
    <w:p w:rsidR="00A67C1E" w:rsidRDefault="00A67C1E" w:rsidP="00C7063A">
      <w:r>
        <w:t>De derde fase begon vanaf de jaren negentig waarin fundamentele onderzoekcapaciteiten werd opgebouwd. Hierin werd in de laatste jaren ook de groei van het MKB ontwikkeld en veranderingen in de onderwijssector doorgevoerd door middel van een nauwe overheidssamenwerking met de overheid om kwalitatief goede innovatie te kunnen doorvoeren.</w:t>
      </w:r>
    </w:p>
    <w:p w:rsidR="00A67C1E" w:rsidRDefault="00A67C1E" w:rsidP="00914194">
      <w:r>
        <w:tab/>
        <w:t>De ontwikkelingen in de verschillende elementen van het NIS in de drie periodes hebben ervoor gezorgd dat er sprake was van enorme investeringen en veranderingen in verschillende industries. Daarnaast werd economische groei mogelijk gemaakt door innovatie en diversificatie die de concurrentie positie van Koreaanse Chaebols op de internationale markt hebben bevorderd. Volledig ter ondersteuning van de Chaebols en de bedrijfssector heeft de overheid veel R&amp;D activiteiten en beleidsveranderingen doorgevoerd. Het hoger onderwijssysteem heeft zich weten te ontwikkelen ten behoeve van de bedrijfssector met behulp van het overheidsbeleid en privé-financiering. R&amp;D en innovatie werden gedurende de industrialisatie beschouwd als de voornaamste bron van economische groei.</w:t>
      </w:r>
      <w:bookmarkEnd w:id="5"/>
      <w:bookmarkEnd w:id="6"/>
    </w:p>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Default="00A67C1E" w:rsidP="00914194"/>
    <w:p w:rsidR="00A67C1E" w:rsidRPr="00914194" w:rsidRDefault="00A67C1E" w:rsidP="00914194"/>
    <w:p w:rsidR="00A67C1E" w:rsidRPr="007A4E42" w:rsidRDefault="00A67C1E" w:rsidP="00DF093D">
      <w:pPr>
        <w:pStyle w:val="Heading1"/>
      </w:pPr>
      <w:bookmarkStart w:id="20" w:name="_Toc268244503"/>
      <w:r w:rsidRPr="007A4E42">
        <w:t>4</w:t>
      </w:r>
      <w:r w:rsidRPr="007A4E42">
        <w:tab/>
        <w:t>Foreign Direct Investment &amp; Innovatie</w:t>
      </w:r>
      <w:bookmarkEnd w:id="20"/>
    </w:p>
    <w:p w:rsidR="00A67C1E" w:rsidRPr="00530151" w:rsidRDefault="00A67C1E" w:rsidP="00A85182"/>
    <w:p w:rsidR="00A67C1E" w:rsidRDefault="00A67C1E" w:rsidP="00A85182">
      <w:pPr>
        <w:rPr>
          <w:szCs w:val="24"/>
        </w:rPr>
      </w:pPr>
      <w:r w:rsidRPr="00530151">
        <w:rPr>
          <w:szCs w:val="24"/>
        </w:rPr>
        <w:tab/>
      </w:r>
      <w:r w:rsidRPr="00C844E2">
        <w:rPr>
          <w:szCs w:val="24"/>
        </w:rPr>
        <w:t xml:space="preserve">Een belangrijke factor in de ontwikkeling van een economie is volgens vele onderzoekers innovatie, dat niet enkel wordt gevormd door onderzoek </w:t>
      </w:r>
      <w:r>
        <w:rPr>
          <w:szCs w:val="24"/>
        </w:rPr>
        <w:t xml:space="preserve">en investeringen </w:t>
      </w:r>
      <w:r w:rsidRPr="00C844E2">
        <w:rPr>
          <w:szCs w:val="24"/>
        </w:rPr>
        <w:t>in</w:t>
      </w:r>
      <w:r>
        <w:rPr>
          <w:szCs w:val="24"/>
        </w:rPr>
        <w:t xml:space="preserve"> R&amp;D, maar ook gepaard gaat met internationale technologieën</w:t>
      </w:r>
      <w:r w:rsidRPr="00353489">
        <w:t xml:space="preserve"> </w:t>
      </w:r>
      <w:r>
        <w:t xml:space="preserve">(Mahlich, </w:t>
      </w:r>
      <w:r w:rsidRPr="001A58C8">
        <w:t>J. &amp; Pascha, W.(2007)</w:t>
      </w:r>
      <w:r>
        <w:t>).</w:t>
      </w:r>
      <w:r w:rsidRPr="00C844E2">
        <w:rPr>
          <w:szCs w:val="24"/>
        </w:rPr>
        <w:t xml:space="preserve"> </w:t>
      </w:r>
      <w:r w:rsidRPr="000E45E3">
        <w:rPr>
          <w:szCs w:val="24"/>
        </w:rPr>
        <w:t>Deze internationale technologieën zijn voornamelijk teru</w:t>
      </w:r>
      <w:r>
        <w:rPr>
          <w:szCs w:val="24"/>
        </w:rPr>
        <w:t xml:space="preserve">g te vinden in buitenlandse ondernemingen en Foreign Direct Investment (FDI). </w:t>
      </w:r>
      <w:r w:rsidRPr="00C844E2">
        <w:rPr>
          <w:szCs w:val="24"/>
        </w:rPr>
        <w:t>Foreign Direct Investment</w:t>
      </w:r>
      <w:r>
        <w:rPr>
          <w:szCs w:val="24"/>
        </w:rPr>
        <w:t xml:space="preserve"> zijn buitenlandse investeringen gemaakt door internationale ondernemingen. Deze internationale ondernemingen proberen door middel van FDI zich te vestigen in een gastland om verscheidene redenen. </w:t>
      </w:r>
    </w:p>
    <w:p w:rsidR="00A67C1E" w:rsidRDefault="00A67C1E" w:rsidP="00A85182">
      <w:pPr>
        <w:rPr>
          <w:szCs w:val="24"/>
        </w:rPr>
      </w:pPr>
      <w:r>
        <w:rPr>
          <w:szCs w:val="24"/>
        </w:rPr>
        <w:t xml:space="preserve">1.Internationale ondernemingen willen de lokale markt(en) van het gastland veroveren. 2. Opzetten van een internationaal netwerk. </w:t>
      </w:r>
    </w:p>
    <w:p w:rsidR="00A67C1E" w:rsidRDefault="00A67C1E" w:rsidP="00A85182">
      <w:pPr>
        <w:rPr>
          <w:szCs w:val="24"/>
        </w:rPr>
      </w:pPr>
      <w:r>
        <w:rPr>
          <w:szCs w:val="24"/>
        </w:rPr>
        <w:t xml:space="preserve">3.Gebruik maken van de comparatieve voordelen van het gastland.( arbeidskosten bijvoorbeeld zijn in sommige landen veel lager). </w:t>
      </w:r>
    </w:p>
    <w:p w:rsidR="00A67C1E" w:rsidRDefault="00A67C1E" w:rsidP="00A85182">
      <w:pPr>
        <w:rPr>
          <w:szCs w:val="24"/>
        </w:rPr>
      </w:pPr>
      <w:r>
        <w:rPr>
          <w:szCs w:val="24"/>
        </w:rPr>
        <w:t xml:space="preserve">Daar tegenover staat dat deze internationale onderneming een grote FDI inflow met zich meebrengen en hiermee ook buitenlandse technologieën. FDI </w:t>
      </w:r>
      <w:r w:rsidRPr="00C844E2">
        <w:rPr>
          <w:szCs w:val="24"/>
        </w:rPr>
        <w:t xml:space="preserve">functioneert hier als doorgeefluik voor de uitwisseling </w:t>
      </w:r>
      <w:r>
        <w:rPr>
          <w:szCs w:val="24"/>
        </w:rPr>
        <w:t xml:space="preserve">van technologieën </w:t>
      </w:r>
      <w:r w:rsidRPr="00C844E2">
        <w:rPr>
          <w:szCs w:val="24"/>
        </w:rPr>
        <w:t>tussen landen.</w:t>
      </w:r>
      <w:r>
        <w:rPr>
          <w:sz w:val="23"/>
          <w:szCs w:val="23"/>
        </w:rPr>
        <w:t xml:space="preserve"> </w:t>
      </w:r>
      <w:r>
        <w:t>Daarbij spelen tegenwoordig multinationals</w:t>
      </w:r>
      <w:r>
        <w:rPr>
          <w:rStyle w:val="FootnoteReference"/>
        </w:rPr>
        <w:footnoteReference w:id="20"/>
      </w:r>
      <w:r>
        <w:t xml:space="preserve"> een steeds belangrijkere rol door technologische spillovers en linkages, (</w:t>
      </w:r>
      <w:r w:rsidRPr="0099250A">
        <w:rPr>
          <w:sz w:val="23"/>
          <w:szCs w:val="23"/>
        </w:rPr>
        <w:t>Görg, Holger&amp; Eric Strobl (2003)</w:t>
      </w:r>
      <w:r>
        <w:rPr>
          <w:sz w:val="23"/>
          <w:szCs w:val="23"/>
        </w:rPr>
        <w:t xml:space="preserve">). </w:t>
      </w:r>
      <w:r>
        <w:rPr>
          <w:szCs w:val="24"/>
        </w:rPr>
        <w:t>Spillover en l</w:t>
      </w:r>
      <w:r w:rsidRPr="00110871">
        <w:rPr>
          <w:szCs w:val="24"/>
        </w:rPr>
        <w:t>ink</w:t>
      </w:r>
      <w:r>
        <w:rPr>
          <w:szCs w:val="24"/>
        </w:rPr>
        <w:t>ages zijn externe effecten die m</w:t>
      </w:r>
      <w:r w:rsidRPr="00110871">
        <w:rPr>
          <w:szCs w:val="24"/>
        </w:rPr>
        <w:t>ultinational</w:t>
      </w:r>
      <w:r>
        <w:rPr>
          <w:szCs w:val="24"/>
        </w:rPr>
        <w:t>s</w:t>
      </w:r>
      <w:r w:rsidRPr="00110871">
        <w:rPr>
          <w:szCs w:val="24"/>
        </w:rPr>
        <w:t xml:space="preserve"> met zich meebrengen in een gastland, die zowel positief als negatief kunnen zijn. Denk bijvoorbeeld aan het meebrengen van nieuwe </w:t>
      </w:r>
      <w:r>
        <w:rPr>
          <w:szCs w:val="24"/>
        </w:rPr>
        <w:t xml:space="preserve">technologieën binnen een land, </w:t>
      </w:r>
      <w:r w:rsidRPr="00110871">
        <w:rPr>
          <w:szCs w:val="24"/>
        </w:rPr>
        <w:t xml:space="preserve">de concurrentie verhoging door het </w:t>
      </w:r>
      <w:r>
        <w:rPr>
          <w:szCs w:val="24"/>
        </w:rPr>
        <w:t>toetreden van deze internationale ondernemingen, of de netwerken die door toetreding van internationale ondernemingen worden gecreëerd.</w:t>
      </w:r>
    </w:p>
    <w:p w:rsidR="00A67C1E" w:rsidRDefault="00A67C1E" w:rsidP="00A85182">
      <w:pPr>
        <w:rPr>
          <w:szCs w:val="24"/>
        </w:rPr>
      </w:pPr>
    </w:p>
    <w:p w:rsidR="00A67C1E" w:rsidRDefault="00A67C1E" w:rsidP="00180CB9">
      <w:pPr>
        <w:rPr>
          <w:szCs w:val="24"/>
        </w:rPr>
      </w:pPr>
      <w:r>
        <w:rPr>
          <w:szCs w:val="24"/>
        </w:rPr>
        <w:tab/>
        <w:t>In dit hoofdstuk zullen we de relatie tussen de ontwikkeling van het FDI beleid, Koreaanse technologisch vermogen en innovatie onderzoeken. Hiermee proberen we antwoord te geven op de volgende deelvragen:</w:t>
      </w:r>
    </w:p>
    <w:p w:rsidR="00A67C1E" w:rsidRPr="00180CB9" w:rsidRDefault="00A67C1E" w:rsidP="00180CB9">
      <w:pPr>
        <w:ind w:left="567"/>
        <w:rPr>
          <w:szCs w:val="24"/>
        </w:rPr>
      </w:pPr>
      <w:r>
        <w:rPr>
          <w:i/>
        </w:rPr>
        <w:t>Welke ontwikkelingen in het FDI beleid zijn doorgevoerd en welke ontwikkelingen in het National Technologische vermogen zijn waargenomen die de innovatie in Korea heeft bevorderd en hoe heeft het de economische groei bevorderd?</w:t>
      </w:r>
    </w:p>
    <w:p w:rsidR="00A67C1E" w:rsidRDefault="00A67C1E" w:rsidP="009922B1">
      <w:pPr>
        <w:pStyle w:val="Heading2"/>
        <w:ind w:left="284"/>
      </w:pPr>
      <w:bookmarkStart w:id="21" w:name="_Toc268244504"/>
      <w:r>
        <w:t>4</w:t>
      </w:r>
      <w:r w:rsidRPr="00E847B5">
        <w:t>.1</w:t>
      </w:r>
      <w:r w:rsidRPr="00E847B5">
        <w:tab/>
      </w:r>
      <w:r>
        <w:t>Technologisch vermogen.</w:t>
      </w:r>
      <w:bookmarkEnd w:id="21"/>
      <w:r>
        <w:t xml:space="preserve"> </w:t>
      </w:r>
    </w:p>
    <w:p w:rsidR="00A67C1E" w:rsidRPr="00134698" w:rsidRDefault="00A67C1E" w:rsidP="00134698"/>
    <w:p w:rsidR="00A67C1E" w:rsidRDefault="00A67C1E" w:rsidP="00A85182">
      <w:r>
        <w:tab/>
        <w:t>In deze paragraaf wordt het concept van technologisch vermogen kort toegelicht. Het nationaal technologisch vermogen is het technologische vermogen op nationaal niveau</w:t>
      </w:r>
      <w:r>
        <w:rPr>
          <w:rStyle w:val="FootnoteReference"/>
        </w:rPr>
        <w:footnoteReference w:id="21"/>
      </w:r>
      <w:r>
        <w:t>. Technologisch vermogen is het vermogen om effectief gebruik te maken van bestaande technologisch kennis door het gebruiken, imiteren, veranderen of aanpassen van deze kennis. (</w:t>
      </w:r>
      <w:r w:rsidRPr="001A58C8">
        <w:t>Mahlich, J. &amp; Pascha, W.(2007)</w:t>
      </w:r>
      <w:r>
        <w:t>). Dit kan leiden tot het ontstaan van nieuwe producten, processen en technologieën. Hierbij moet men begrijpen dat het technologisch vermogen vaak verbonden is met productiecapaciteiten, omdat beperkte productiecapaciteit vaak aanleiding geeft tot het efficiënter gebruik van technologieën, en dus het technologisch vermogen verhoogt. Omgekeerd, kan het technologische vermogen leiden tot een vergroting van de productie capaciteit, (</w:t>
      </w:r>
      <w:r w:rsidRPr="00E161F9">
        <w:t>Archibugi, Daniele &amp; Alberto Coco (2005</w:t>
      </w:r>
      <w:r>
        <w:t xml:space="preserve">)). Dit is onder andere dan ook één van de belangrijkste redenen waarom onderzoekers en beleidsmakers geïnteresseerd zijn in het technologisch vermogen. </w:t>
      </w:r>
    </w:p>
    <w:p w:rsidR="00A67C1E" w:rsidRPr="00B36C5B" w:rsidRDefault="00A67C1E" w:rsidP="00A85182"/>
    <w:p w:rsidR="00A67C1E" w:rsidRDefault="00A67C1E" w:rsidP="009922B1">
      <w:pPr>
        <w:pStyle w:val="Heading2"/>
        <w:ind w:left="284"/>
      </w:pPr>
      <w:bookmarkStart w:id="22" w:name="_Toc268244505"/>
      <w:r>
        <w:t>4</w:t>
      </w:r>
      <w:r w:rsidRPr="00585C84">
        <w:t>.2</w:t>
      </w:r>
      <w:r w:rsidRPr="00585C84">
        <w:tab/>
      </w:r>
      <w:r>
        <w:t>Ontwikkelingen in</w:t>
      </w:r>
      <w:r w:rsidRPr="00585C84">
        <w:t xml:space="preserve"> </w:t>
      </w:r>
      <w:r>
        <w:t>FDI en Technologische vermogen</w:t>
      </w:r>
      <w:bookmarkEnd w:id="22"/>
    </w:p>
    <w:p w:rsidR="00A67C1E" w:rsidRPr="00660986" w:rsidRDefault="00A67C1E" w:rsidP="00A85182"/>
    <w:p w:rsidR="00A67C1E" w:rsidRDefault="00A67C1E" w:rsidP="00A85182">
      <w:r w:rsidRPr="00585C84">
        <w:tab/>
      </w:r>
      <w:r>
        <w:t xml:space="preserve">In deze paragraaf wordt de verandering in het FDI beleid en het technologisch vermogen in kaart gebracht. </w:t>
      </w:r>
      <w:r w:rsidRPr="00585C84">
        <w:t xml:space="preserve">De </w:t>
      </w:r>
      <w:r>
        <w:t>ontwikkeling</w:t>
      </w:r>
      <w:r w:rsidRPr="00585C84">
        <w:t xml:space="preserve"> van </w:t>
      </w:r>
      <w:r>
        <w:t xml:space="preserve">FDI en het technologisch vermogen in Korea kan worden onderverdeeld in drie periodes. Hierbij wordt er gebruik gemaakt de verdeling die ook door Yun J.H.J. (2007) wordt gebruikt in zijn onderzoek. De ontwikkeling in het FDI beleid en het technologisch vermogen kent drie periodes namelijk; </w:t>
      </w:r>
    </w:p>
    <w:p w:rsidR="00A67C1E" w:rsidRDefault="00A67C1E" w:rsidP="00A85182">
      <w:r>
        <w:t>1. Periode van 1962 tot 1983 kan worden gezien als de 'restrictie-periode';</w:t>
      </w:r>
      <w:r w:rsidRPr="00045742">
        <w:t xml:space="preserve"> </w:t>
      </w:r>
      <w:r>
        <w:t>Imitation fase</w:t>
      </w:r>
    </w:p>
    <w:p w:rsidR="00A67C1E" w:rsidRDefault="00A67C1E" w:rsidP="00A85182">
      <w:r>
        <w:t>2. Periode van 1984 tot 1994 kan worden gezien als de 'liberalisatie-periode';</w:t>
      </w:r>
      <w:r w:rsidRPr="00045742">
        <w:t xml:space="preserve"> </w:t>
      </w:r>
      <w:r>
        <w:t>Internalization fase</w:t>
      </w:r>
    </w:p>
    <w:p w:rsidR="00A67C1E" w:rsidRDefault="00A67C1E" w:rsidP="00A85182">
      <w:r>
        <w:t>3. Periode van 1995 en later kunnen worden gezien als de 'acceleratie-periode';</w:t>
      </w:r>
      <w:r w:rsidRPr="00045742">
        <w:t xml:space="preserve"> </w:t>
      </w:r>
      <w:r>
        <w:t>Innovation fase</w:t>
      </w:r>
    </w:p>
    <w:p w:rsidR="00A67C1E" w:rsidRDefault="00A67C1E" w:rsidP="00A85182">
      <w:r>
        <w:t>In Figuur 8 kunnen de scheidingen van de periodes goed waargenomen worden.</w:t>
      </w:r>
    </w:p>
    <w:p w:rsidR="00A67C1E" w:rsidRDefault="00A67C1E" w:rsidP="00A85182">
      <w:r w:rsidRPr="00626A23">
        <w:rPr>
          <w:noProof/>
          <w:lang w:val="en-US"/>
        </w:rPr>
        <w:pict>
          <v:shape id="_x0000_i1035" type="#_x0000_t75" style="width:420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ojSC2wAAAAUBAAAPAAAAZHJzL2Rvd25y&#10;ZXYueG1sTI/BTsMwEETvSPyDtUhcUOvQJqgNcSoU4AhSSz/AibdJhL2OYjcNf8/CBS4jjWY187bY&#10;zc6KCcfQe1Jwv0xAIDXe9NQqOH68LjYgQtRktPWECr4wwK68vip0bvyF9jgdYiu4hEKuFXQxDrmU&#10;oenQ6bD0AxJnJz86HdmOrTSjvnC5s3KVJA/S6Z54odMDVh02n4ezUxD77O3Z7qusPm5fqrt3d/Kr&#10;dFLq9mZ+egQRcY5/x/CDz+hQMlPtz2SCsAr4kfirnG3ShG2tIF2vM5BlIf/Tl9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">
            <v:imagedata r:id="rId19" o:title=""/>
            <o:lock v:ext="edit" aspectratio="f"/>
          </v:shape>
        </w:pict>
      </w:r>
    </w:p>
    <w:p w:rsidR="00A67C1E" w:rsidRPr="00E523DE" w:rsidRDefault="00A67C1E" w:rsidP="009C7559">
      <w:pPr>
        <w:pStyle w:val="Heading4"/>
      </w:pPr>
      <w:r>
        <w:t>Figuur 8</w:t>
      </w:r>
      <w:r w:rsidRPr="00E523DE">
        <w:t>: de ontwikkeling van FDI</w:t>
      </w:r>
      <w:r>
        <w:t xml:space="preserve"> in biljoenen USD</w:t>
      </w:r>
      <w:r w:rsidRPr="00E523DE">
        <w:t xml:space="preserve"> in de afgelopen 4 decennia.</w:t>
      </w:r>
    </w:p>
    <w:p w:rsidR="00A67C1E" w:rsidRPr="00E523DE" w:rsidRDefault="00A67C1E" w:rsidP="009C7559">
      <w:pPr>
        <w:pStyle w:val="Heading4"/>
      </w:pPr>
      <w:r>
        <w:t>B</w:t>
      </w:r>
      <w:r w:rsidRPr="00E523DE">
        <w:t>ron: WDI online.</w:t>
      </w:r>
    </w:p>
    <w:p w:rsidR="00A67C1E" w:rsidRDefault="00A67C1E" w:rsidP="00A85182"/>
    <w:p w:rsidR="00A67C1E" w:rsidRPr="00530151" w:rsidRDefault="00A67C1E" w:rsidP="00DF093D">
      <w:pPr>
        <w:pStyle w:val="NoSpacing"/>
        <w:outlineLvl w:val="2"/>
        <w:rPr>
          <w:lang w:val="nl-NL"/>
        </w:rPr>
      </w:pPr>
      <w:r w:rsidRPr="00530151">
        <w:rPr>
          <w:lang w:val="nl-NL"/>
        </w:rPr>
        <w:tab/>
      </w:r>
      <w:bookmarkStart w:id="23" w:name="_Toc268244506"/>
      <w:r w:rsidRPr="00530151">
        <w:rPr>
          <w:lang w:val="nl-NL"/>
        </w:rPr>
        <w:t>4</w:t>
      </w:r>
      <w:r>
        <w:rPr>
          <w:lang w:val="nl-NL"/>
        </w:rPr>
        <w:t>.2.1</w:t>
      </w:r>
      <w:r>
        <w:rPr>
          <w:lang w:val="nl-NL"/>
        </w:rPr>
        <w:tab/>
        <w:t>Restrictie-</w:t>
      </w:r>
      <w:r w:rsidRPr="00530151">
        <w:rPr>
          <w:lang w:val="nl-NL"/>
        </w:rPr>
        <w:t>Periode</w:t>
      </w:r>
      <w:bookmarkEnd w:id="23"/>
    </w:p>
    <w:p w:rsidR="00A67C1E" w:rsidRDefault="00A67C1E" w:rsidP="00A85182"/>
    <w:p w:rsidR="00A67C1E" w:rsidRDefault="00A67C1E" w:rsidP="00A85182">
      <w:r>
        <w:tab/>
        <w:t xml:space="preserve">Vanaf de periode na 1960 kreeg de Koreaanse overheid hulp via buitenlandse leningen en buitenlandse technologieën. Hoewel het erop leek dat Korea zeer open was tegenover buitenlandse investeringen, was het FDI beleid eigenlijk zeer strikt. FDI werd toen vaak belemmerd door complexe gedetailleerde processen en gelimiteerd tot investeringen die ervoor zorgden dat ondernemingen niet meer dan 50 procent buitenlands waren ((Mahlich, </w:t>
      </w:r>
      <w:r w:rsidRPr="001A58C8">
        <w:t>J. &amp; Pascha, W.(2007)</w:t>
      </w:r>
      <w:r>
        <w:t>)). Zodoende probeerde de Koreaanse overheid voldoende controle te hebben over de ondernemingen binnen Korea, ter voorkoming van grote invloeden op de Koreaanse economie die niet waren verwerkt in het vijf jaren stappenplan die ze doorvoerde.</w:t>
      </w:r>
      <w:r w:rsidRPr="00166241">
        <w:t xml:space="preserve"> </w:t>
      </w:r>
      <w:r>
        <w:t>Het Koreaanse FDI beleid was een deel van het vijf jarenstappenplan en werd voornamelijk door het Economic Planning Board (EPB) opgesteld.</w:t>
      </w:r>
    </w:p>
    <w:p w:rsidR="00A67C1E" w:rsidRDefault="00A67C1E" w:rsidP="00A85182"/>
    <w:p w:rsidR="00A67C1E" w:rsidRDefault="00A67C1E" w:rsidP="00463F36">
      <w:r>
        <w:tab/>
      </w:r>
      <w:r w:rsidRPr="00F75F7E">
        <w:t>In het begin</w:t>
      </w:r>
      <w:r>
        <w:t xml:space="preserve"> van de jaren zestig heeft de Koreaanse overheid een beperking opgelegd op de inflow van FDI. Hiermee probeerde zij binnenlandse ondernemingen te stimuleren om haar technologisch vermogen en nieuwe technologieën te ontwikkelen. Echter waren binnenlandse ondernemingen gelimiteerd in technologieën die ze kenden en konden imiteren. In deze jaren besefte de Koreaanse overheid dat zij haar technologisch vermogen onmogelijk kon vergroten door enkel imitatie van een beperkt aantal technologieën. De Koreaanse overheid ging hierdoor selectief aan de slag door zich te focussen op bepaalde industrieën, zoals de chemische industrie, die in sterke mate de industrialisatie kon bevorderen. FDI in die industrieën werd bevorderd en gestimuleerd door een minder strikt beleid en R&amp;D activiteiten in die industrieën konden worden opgezet. </w:t>
      </w:r>
    </w:p>
    <w:p w:rsidR="00A67C1E" w:rsidRDefault="00A67C1E" w:rsidP="00463F36">
      <w:r>
        <w:tab/>
        <w:t>In de periode na 1972 werd FDI het beleid wat minder strikt voor bepaalde industrieën. Ook werd het FDI beleid die de limiet stelde en ervoor zorgde dat ondernemingen niet uit meer dan 50% buitenlandse kapitaal bestond opgeheven in bepaalde industrieën. Dit was opgesteld in het beleid genaamd, "A General Guide to Inward FDI" (</w:t>
      </w:r>
      <w:r w:rsidRPr="00BB033F">
        <w:rPr>
          <w:szCs w:val="24"/>
        </w:rPr>
        <w:t>Yun J.H.J. (2007)</w:t>
      </w:r>
      <w:r>
        <w:t>), waarin werd bepaald dat investeringen in industrieën met een hoge overdraagbaarheid van technologieën, zoals de chemisch-, machine-, apparatuur- en elektronica-industrie, meer toegankelijkheid en minder beperkingen kregen dan andere industrieën. De redenering hierachter was dat de overheid haar technologisch vermogen wilde vergroten en een grotere stroming van buitenlandse geldeenheden wilde creëren. Echter bedroeg het FDI in de periode na eind jaren zeventig nog slechts 164 tot 191 miljoen zoals weergegeven in Figuur 8.</w:t>
      </w:r>
      <w:r w:rsidRPr="00CF76AF">
        <w:t xml:space="preserve"> </w:t>
      </w:r>
    </w:p>
    <w:p w:rsidR="00A67C1E" w:rsidRDefault="00A67C1E" w:rsidP="00A85182"/>
    <w:p w:rsidR="00A67C1E" w:rsidRPr="00A80A0F" w:rsidRDefault="00A67C1E" w:rsidP="00DF093D">
      <w:pPr>
        <w:pStyle w:val="NoSpacing"/>
        <w:outlineLvl w:val="2"/>
        <w:rPr>
          <w:lang w:val="nl-NL"/>
        </w:rPr>
      </w:pPr>
      <w:r w:rsidRPr="00666D86">
        <w:rPr>
          <w:lang w:val="nl-NL"/>
        </w:rPr>
        <w:tab/>
      </w:r>
      <w:bookmarkStart w:id="24" w:name="_Toc268244507"/>
      <w:r w:rsidRPr="00530151">
        <w:rPr>
          <w:lang w:val="nl-NL"/>
        </w:rPr>
        <w:t>4</w:t>
      </w:r>
      <w:r>
        <w:rPr>
          <w:lang w:val="nl-NL"/>
        </w:rPr>
        <w:t>.2.2</w:t>
      </w:r>
      <w:r>
        <w:rPr>
          <w:lang w:val="nl-NL"/>
        </w:rPr>
        <w:tab/>
        <w:t>Liberalisatie-</w:t>
      </w:r>
      <w:r w:rsidRPr="00530151">
        <w:rPr>
          <w:lang w:val="nl-NL"/>
        </w:rPr>
        <w:t>Periode</w:t>
      </w:r>
      <w:bookmarkEnd w:id="24"/>
    </w:p>
    <w:p w:rsidR="00A67C1E" w:rsidRDefault="00A67C1E" w:rsidP="00A85182">
      <w:r>
        <w:tab/>
      </w:r>
    </w:p>
    <w:p w:rsidR="00A67C1E" w:rsidRDefault="00A67C1E" w:rsidP="00A85182">
      <w:r>
        <w:tab/>
        <w:t>In deze periode werden de taken over het Koreaanse FDI beleid, dat voorheen werd behandeld door de EPB, overgedragen aan het Ministerie van Financiën. Hierdoor vonden aanpassingen in het beleid plaats. Het FDI beleid waarbij gold dat ondernemingen niet meer dan vijftig procent uit buitenlandse investeringen mocht bestaan werd afgeschaft. Daarvoor in de plaats kwam een subsidiesysteem waarbij de overheid investeringen in bepaalde industrieën aanmoedigde. Dit resulteerde in een sterke groei in FDI. Daartegenover stond dat enkele belastingregelingen die de FDI bevorderden werden afgeschaft, ter voorkoming dat buitenlandse ondernemingen meer markt en concurrentie voordeel kregen tegenover binnenlandse ondernemingen.</w:t>
      </w:r>
    </w:p>
    <w:p w:rsidR="00A67C1E" w:rsidRDefault="00A67C1E" w:rsidP="00BD2F74">
      <w:r>
        <w:tab/>
        <w:t xml:space="preserve">Ondanks deze veranderingen hadden sommige sectoren, zoals de voeding-, landbouw-, kleding-, textielindustrie en visserij minder investeringen en FDI aangetrokken. Deze industrieën hadden zich minder sterk ontwikkeld dan werd verwacht. Dit kwam voornamelijk doordat de ontwikkeling binnen deze sectoren weinig kapitaal-afhankelijk waren. </w:t>
      </w:r>
    </w:p>
    <w:p w:rsidR="00A67C1E" w:rsidRDefault="00A67C1E" w:rsidP="00BD2F74">
      <w:r>
        <w:tab/>
        <w:t>Daar tegenover stond dat kapitaal intensieve industrieën, zoals de hightech industrie en de chemische industrie veel buitenlandse investeringen aantrokken. Dit zorgde voor een grote groei binnen deze industrieën en ook de groei in R&amp;D uitgaven.</w:t>
      </w:r>
    </w:p>
    <w:p w:rsidR="00A67C1E" w:rsidRPr="00BD2F74" w:rsidRDefault="00A67C1E" w:rsidP="00BD2F74"/>
    <w:p w:rsidR="00A67C1E" w:rsidRPr="00530151" w:rsidRDefault="00A67C1E" w:rsidP="00DF093D">
      <w:pPr>
        <w:pStyle w:val="NoSpacing"/>
        <w:outlineLvl w:val="2"/>
        <w:rPr>
          <w:lang w:val="nl-NL"/>
        </w:rPr>
      </w:pPr>
      <w:r w:rsidRPr="00530151">
        <w:rPr>
          <w:lang w:val="nl-NL"/>
        </w:rPr>
        <w:tab/>
      </w:r>
      <w:bookmarkStart w:id="25" w:name="_Toc268244508"/>
      <w:r w:rsidRPr="00530151">
        <w:rPr>
          <w:lang w:val="nl-NL"/>
        </w:rPr>
        <w:t>4</w:t>
      </w:r>
      <w:r>
        <w:rPr>
          <w:lang w:val="nl-NL"/>
        </w:rPr>
        <w:t>.2.3</w:t>
      </w:r>
      <w:r>
        <w:rPr>
          <w:lang w:val="nl-NL"/>
        </w:rPr>
        <w:tab/>
        <w:t>Acceleratie-</w:t>
      </w:r>
      <w:r w:rsidRPr="00530151">
        <w:rPr>
          <w:lang w:val="nl-NL"/>
        </w:rPr>
        <w:t>Periode</w:t>
      </w:r>
      <w:bookmarkEnd w:id="25"/>
    </w:p>
    <w:p w:rsidR="00A67C1E" w:rsidRPr="0074713C" w:rsidRDefault="00A67C1E" w:rsidP="00A85182">
      <w:pPr>
        <w:rPr>
          <w:b/>
        </w:rPr>
      </w:pPr>
    </w:p>
    <w:p w:rsidR="00A67C1E" w:rsidRDefault="00A67C1E" w:rsidP="00A85182">
      <w:r>
        <w:tab/>
        <w:t>Tijdens</w:t>
      </w:r>
      <w:r w:rsidRPr="009E6867">
        <w:t xml:space="preserve"> </w:t>
      </w:r>
      <w:r>
        <w:t>deze periode werd</w:t>
      </w:r>
      <w:r w:rsidRPr="009E6867">
        <w:t xml:space="preserve"> het met behulp van het </w:t>
      </w:r>
      <w:r>
        <w:t xml:space="preserve">uitbreiden en </w:t>
      </w:r>
      <w:r w:rsidRPr="009E6867">
        <w:t>propageren van Universitaire R&amp;D en nationale R&amp;D onderzoeken</w:t>
      </w:r>
      <w:r>
        <w:t xml:space="preserve"> de ondersteuning en diffusie van technologieën gestimuleerd. </w:t>
      </w:r>
      <w:r w:rsidRPr="00BD09AB">
        <w:t>Het voornaamste doel van het technologische b</w:t>
      </w:r>
      <w:r>
        <w:t>eleid in de jaren negentig was</w:t>
      </w:r>
      <w:r w:rsidRPr="00BD09AB">
        <w:t xml:space="preserve"> </w:t>
      </w:r>
      <w:r>
        <w:t xml:space="preserve">dan </w:t>
      </w:r>
      <w:r w:rsidRPr="00BD09AB">
        <w:t>het ontwikkelen van een geavanc</w:t>
      </w:r>
      <w:r>
        <w:t>eerd</w:t>
      </w:r>
      <w:r w:rsidRPr="00BD09AB">
        <w:t xml:space="preserve"> </w:t>
      </w:r>
      <w:r>
        <w:t>Nationaal Innovatie S</w:t>
      </w:r>
      <w:r w:rsidRPr="00BD09AB">
        <w:t>ysteem dat even</w:t>
      </w:r>
      <w:r>
        <w:t xml:space="preserve"> </w:t>
      </w:r>
      <w:r w:rsidRPr="00BD09AB">
        <w:t>goed moest presteren als andere ontwikkelde landen.</w:t>
      </w:r>
      <w:r>
        <w:t xml:space="preserve"> Dit innovatiesysteem moest voornamelijk aangedreven worden door R&amp;D en ontwikkeld zijn voor en door de bedrijfssector. Om de diffusie voor nieuwe ontwikkelde technologieën te bevorderen was er sprake van een versoepeling van regels. Daarnaast trad Korea in deze periode toe aan de World Trade Organisation (WTO), waarnaar het Koreaanse FDI beleid werd herzien en overwogen. Hierbij werden wetten en regelingen ingevoerd die betrekking hadden op buitenlandse investeringen, die leidde tot een sterke groei van FDI door het stimuleren van FDI in technologisch intensieve industrieën, zoals in Figuur 8 werd weergegeven, tot een groei van FDI die bijna 10 miljard USD bedroeg. De groei bedroeg gemiddeld jaarlijks 68% in deze periode (</w:t>
      </w:r>
      <w:r w:rsidRPr="00BB033F">
        <w:rPr>
          <w:szCs w:val="24"/>
        </w:rPr>
        <w:t>Yun J.H.J. (2007)</w:t>
      </w:r>
      <w:r>
        <w:t>). Ondanks de wereldwijde crisis in 1997, groeide FDI nog zeer sterk, dit werd voornamelijk mogelijk gemaakt door de overheid die op korte termijn buitenlandse investeringen sterk stimuleerde om zo tekorten in buitenlandse geldeenheden in Korea aan te vullen (Yun J.H.J (2006)). Korea stimuleerde op voornamelijk hightech industriegerichte FDI, zoals de elektronica-, machine- en chemische-industrie. Daaraan toegevoegd vonden erin in enkele jongere industries zoals de farmaceutische- en metaalindustrie ook een hele sterke groei plaats. Dit kwam voornamelijk doordat het technologische vermogen van Korea sterk was ontwikkeld en hiermee een sterke fundering was gecreëerd van buitenlandse technologieën en FDI.</w:t>
      </w:r>
    </w:p>
    <w:p w:rsidR="00A67C1E" w:rsidRDefault="00A67C1E" w:rsidP="00A85182"/>
    <w:p w:rsidR="00A67C1E" w:rsidRPr="00585C84" w:rsidRDefault="00A67C1E" w:rsidP="00A85182"/>
    <w:p w:rsidR="00A67C1E" w:rsidRPr="00585C84" w:rsidRDefault="00A67C1E" w:rsidP="009922B1">
      <w:pPr>
        <w:pStyle w:val="Heading2"/>
        <w:ind w:left="284"/>
      </w:pPr>
      <w:bookmarkStart w:id="26" w:name="_Toc268244509"/>
      <w:r>
        <w:t>4.3</w:t>
      </w:r>
      <w:r w:rsidRPr="00585C84">
        <w:tab/>
        <w:t>Samenvatting</w:t>
      </w:r>
      <w:bookmarkEnd w:id="26"/>
    </w:p>
    <w:p w:rsidR="00A67C1E" w:rsidRDefault="00A67C1E" w:rsidP="00A85182"/>
    <w:p w:rsidR="00A67C1E" w:rsidRDefault="00A67C1E" w:rsidP="00A85182">
      <w:r>
        <w:tab/>
        <w:t>De ontwikkelingen in FDI kunnen goed onderscheiden worden in drie periodes.</w:t>
      </w:r>
    </w:p>
    <w:p w:rsidR="00A67C1E" w:rsidRDefault="00A67C1E" w:rsidP="00A85182">
      <w:r>
        <w:t>In het begin van de jaren zestig was er een strikt FDI beleid die maar een klein inflow van FDI aantrok. Door complexe processen en beperkingen die op FDI werden gelegd voorkwam de Koreaanse overheid dat buitenlandse ondernemingen invloed op activiteiten uit gingen oefenen die effect konden hebben op het vijf jarenstappenplan. Aan het begin van de jaren 70 werden deze regelingen milder voor bepaalde technologie-intensieve industrieën die het technologisch vermogen kon vergroten. Tijdens de Liberalisatie-periode werd de verantwoordelijkheid overgedragen aan het Ministerie van Financiën en werd het FDI beleid aangepast. Het beleid op FDI die een limiet stelde op buitenlandse investering binnen een onderneming werd afgeschaft en een systeem ter bevordering van de stimulatie van FDI werd aangehouden. Dit zorgde voor een sterke groei van FDI in Korea. Na het toetreden van Korea in het WTO, maakte FDI in Korea een extreem grote groei mee voornamelijk door aanpassingen binnen het beleid dat gericht bepaalde hightech industrieën stimuleerde. Deze veranderingen in FDI beleid lopen parallel aan de ontwikkeling van het technologisch vermogen van Korea.</w:t>
      </w:r>
    </w:p>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Default="00A67C1E" w:rsidP="00A85182"/>
    <w:p w:rsidR="00A67C1E" w:rsidRPr="00460B08" w:rsidRDefault="00A67C1E" w:rsidP="00A85182"/>
    <w:p w:rsidR="00A67C1E" w:rsidRPr="00A5352C" w:rsidRDefault="00A67C1E" w:rsidP="00DF093D">
      <w:pPr>
        <w:pStyle w:val="Heading1"/>
      </w:pPr>
      <w:bookmarkStart w:id="27" w:name="_Toc268244510"/>
      <w:r w:rsidRPr="00A5352C">
        <w:t>Hoofdstuk 5</w:t>
      </w:r>
      <w:r w:rsidRPr="00A5352C">
        <w:tab/>
        <w:t>Conclusie</w:t>
      </w:r>
      <w:bookmarkEnd w:id="27"/>
    </w:p>
    <w:p w:rsidR="00A67C1E" w:rsidRDefault="00A67C1E" w:rsidP="001628CD"/>
    <w:p w:rsidR="00A67C1E" w:rsidRDefault="00A67C1E" w:rsidP="001628CD">
      <w:r>
        <w:tab/>
        <w:t>Dit hoofdstuk geeft een korte samenvatting van de verschillende hoofdstukken, zodoende wordt er antwoord gegeven op de gestelde deelvragen;</w:t>
      </w:r>
    </w:p>
    <w:p w:rsidR="00A67C1E" w:rsidRDefault="00A67C1E" w:rsidP="009922B1">
      <w:pPr>
        <w:pStyle w:val="ListParagraph"/>
        <w:numPr>
          <w:ilvl w:val="0"/>
          <w:numId w:val="4"/>
        </w:numPr>
        <w:contextualSpacing w:val="0"/>
        <w:rPr>
          <w:i/>
          <w:szCs w:val="24"/>
        </w:rPr>
      </w:pPr>
      <w:r>
        <w:rPr>
          <w:i/>
          <w:szCs w:val="24"/>
        </w:rPr>
        <w:t>Wat zijn de kenmerken en de ontwikkelingen in het Koreaanse Nationaal Innovatie Systeem die innovatie hebben bevorderd en w</w:t>
      </w:r>
      <w:r w:rsidRPr="00107955">
        <w:rPr>
          <w:i/>
          <w:szCs w:val="24"/>
        </w:rPr>
        <w:t xml:space="preserve">elke </w:t>
      </w:r>
      <w:r>
        <w:rPr>
          <w:i/>
          <w:szCs w:val="24"/>
        </w:rPr>
        <w:t>invloed</w:t>
      </w:r>
      <w:r w:rsidRPr="00107955">
        <w:rPr>
          <w:i/>
          <w:szCs w:val="24"/>
        </w:rPr>
        <w:t xml:space="preserve"> </w:t>
      </w:r>
      <w:r>
        <w:rPr>
          <w:i/>
          <w:szCs w:val="24"/>
        </w:rPr>
        <w:t>hebben</w:t>
      </w:r>
      <w:r w:rsidRPr="00107955">
        <w:rPr>
          <w:i/>
          <w:szCs w:val="24"/>
        </w:rPr>
        <w:t xml:space="preserve"> de</w:t>
      </w:r>
      <w:r>
        <w:rPr>
          <w:i/>
          <w:szCs w:val="24"/>
        </w:rPr>
        <w:t>ze</w:t>
      </w:r>
      <w:r w:rsidRPr="00107955">
        <w:rPr>
          <w:i/>
          <w:szCs w:val="24"/>
        </w:rPr>
        <w:t xml:space="preserve"> ontwikkeling</w:t>
      </w:r>
      <w:r>
        <w:rPr>
          <w:i/>
          <w:szCs w:val="24"/>
        </w:rPr>
        <w:t>en</w:t>
      </w:r>
      <w:r w:rsidRPr="00107955">
        <w:rPr>
          <w:i/>
          <w:szCs w:val="24"/>
        </w:rPr>
        <w:t xml:space="preserve"> op de</w:t>
      </w:r>
      <w:r>
        <w:rPr>
          <w:i/>
          <w:szCs w:val="24"/>
        </w:rPr>
        <w:t xml:space="preserve"> economische groei gehad?</w:t>
      </w:r>
    </w:p>
    <w:p w:rsidR="00A67C1E" w:rsidRDefault="00A67C1E" w:rsidP="00751051">
      <w:pPr>
        <w:pStyle w:val="ListParagraph"/>
        <w:numPr>
          <w:ilvl w:val="0"/>
          <w:numId w:val="4"/>
        </w:numPr>
        <w:rPr>
          <w:i/>
        </w:rPr>
      </w:pPr>
      <w:r>
        <w:rPr>
          <w:i/>
        </w:rPr>
        <w:t xml:space="preserve">Welke ontwikkelingen in het FDI beleid zijn doorgevoerd en welke ontwikkelingen in het National Technologisch vermogen zijn waargenomen die de innovatie in Korea hebben bevorderd en hoe hebben zij de economische groei bevorderd? </w:t>
      </w:r>
    </w:p>
    <w:p w:rsidR="00A67C1E" w:rsidRPr="00751051" w:rsidRDefault="00A67C1E" w:rsidP="00751051">
      <w:pPr>
        <w:pStyle w:val="ListParagraph"/>
        <w:rPr>
          <w:i/>
        </w:rPr>
      </w:pPr>
    </w:p>
    <w:p w:rsidR="00A67C1E" w:rsidRDefault="00A67C1E" w:rsidP="001628CD">
      <w:pPr>
        <w:rPr>
          <w:i/>
          <w:szCs w:val="24"/>
        </w:rPr>
      </w:pPr>
      <w:r>
        <w:t xml:space="preserve">Aan de hand van deze besprekingen wordt er vervolgens antwoord gegeven op de hoofdvraag: </w:t>
      </w:r>
      <w:r>
        <w:tab/>
      </w:r>
      <w:r w:rsidRPr="001642AB">
        <w:rPr>
          <w:i/>
          <w:szCs w:val="24"/>
        </w:rPr>
        <w:t xml:space="preserve">Welke kernmerken en ontwikkelingen hebben de R&amp;D en FDI in </w:t>
      </w:r>
      <w:r>
        <w:rPr>
          <w:i/>
          <w:szCs w:val="24"/>
        </w:rPr>
        <w:tab/>
      </w:r>
      <w:r>
        <w:rPr>
          <w:i/>
          <w:szCs w:val="24"/>
        </w:rPr>
        <w:tab/>
      </w:r>
      <w:r w:rsidRPr="001642AB">
        <w:rPr>
          <w:i/>
          <w:szCs w:val="24"/>
        </w:rPr>
        <w:t>Zuid-Korea beïnvloed en hiermee de innovatie en economische groei bevorderd.</w:t>
      </w:r>
    </w:p>
    <w:p w:rsidR="00A67C1E" w:rsidRPr="001642AB" w:rsidRDefault="00A67C1E" w:rsidP="001628CD">
      <w:pPr>
        <w:rPr>
          <w:i/>
          <w:szCs w:val="24"/>
        </w:rPr>
      </w:pPr>
    </w:p>
    <w:p w:rsidR="00A67C1E" w:rsidRDefault="00A67C1E" w:rsidP="001628CD">
      <w:r>
        <w:tab/>
        <w:t>Het eerste hoofdstuk omschrijft in het kort de geschiedenis van Korea. Hierin wordt de stand van de economie omschreven voor de industrialisatie van voor de jaren zestig. Voor deze periode onderwierp Korea zich aan de macht van Japan die, doormiddel van exploitatie van de natuurlijk bronnen in Korea, verschillende industrieën moderniseerde. Echter was er weinig sprake innovatie of technologische ontwikkeling. Enkel Japanse technieken en technologieën werden in beperkte mate toegepast op de Koreaanse economie. De productie-industrie en andere industrieën die door Japan werden opgezet groeiden, ondanks de agressieve controle door Japan. Buitenlandse investeringen en FDI kwamen voornamelijk voor uit Japan. Contact met andere landen was uitgesloten en technologische ontwikkelingen was voornamelijk afhankelijk van Japan. Na het vertrek van Japan was er sprake van politieke instabiliteit. Door de overname van Rusland en de Verenigde Staten is er onder de bevolking een scheiding ontstaan. De scheiding tussen de gebieden zorgde voor een burgeroorlog en het ontstaan van Noord- en Zuid-Korea. De Koreaanse agrarische economie was voornamelijk gedomineerd door grote landeigenaren en grote ondernemingen terwijl de economie stagneerde. Er was vraag naar verandering van zowel de overheid als de privé-ondernemingen, Chaebols, als de bevolking.</w:t>
      </w:r>
    </w:p>
    <w:p w:rsidR="00A67C1E" w:rsidRDefault="00A67C1E" w:rsidP="001628CD"/>
    <w:p w:rsidR="00A67C1E" w:rsidRDefault="00A67C1E" w:rsidP="001628CD">
      <w:r>
        <w:tab/>
        <w:t>Het Koreaanse NIS in dit onderzoek bestaat uit een drietal sectoren. De voornaamste sector die bijdraagt aan de ontwikkeling van innovatie in Korea is de bedrijfssector. Deze sector kenmerkt zich door dominante grote ondernemingen genaamd Chaebols die sinds de jaren zestig in samenwerking met de overheid een grote bijdrage hebben geleverd aan de technologische ontwikkelingen. Doordat innovatie en diversificatie een belangrijke elementen zijn voor de groei van de deze ondernemingen, werd sinds de jaren zeventig massaal geïnvesteerd in R&amp;D. De groei in deze sector kan voornamelijk verklaard worden door twee redenen. Ten eerste, de constante groei in technologische ontwikkeling en innovatie; Hierbij werden in de beginjaren van de industrialisatie buitenlandse technologieën geïmiteerd en gebruikt. Vervolgens vanaf de jaren zeventig werd geïnvesteerd in eigen R&amp;D ontwikkelingen. R&amp;D investeringen in deze sector groeide enorm en de R&amp;D intensiteit van Korea is één van de hoogste in de wereld. Ten tweede, de concentratie van investeringen in verschillende industrieën; In het begin van de industrialisatie concentreerden Chaebols zich voornamelijk in de groei van bestaande industrieën, zoals de voedsel-, productie- en textielindustrie. Met de komst van technologische ontwikkeling en R&amp;D, werd er plek gemaakt voor zwaardere industrieën, zoals de metaal-, chemische-, scheepsbouwindustrie en defensie. R&amp;D investeringen werden geconcentreerd op deze industrieën tot de jaren negentig, waar een verschuiving plaats vond naar de hightech industrie, zoals de elektronica-industrie, video-, audio- en communicatie-industrie en auto industrie.</w:t>
      </w:r>
    </w:p>
    <w:p w:rsidR="00A67C1E" w:rsidRDefault="00A67C1E" w:rsidP="001628CD">
      <w:r>
        <w:tab/>
        <w:t>De tweede sector in het NIS model dat een grote bijdrage heeft geleverd aan innovatie ontwikkeling is de overheid en publiekssector. Zij heeft sinds het begin van de industrialisatie een grote bijdrage geleverd aan de ontwikkeling van de bedrijfssector door actieve steun in R&amp;D investeringen, oprichting van publieksonderzoekcentra's (KIST, KAIS) verbetering van onderzoeksnetwerken en infrastructuur en FDI beleid en hervorming. Vanaf de jaren tachtig is de steun voor Chaebols in Korea verminderd en is deze verschoven naar hde MKB sector die vanaf eind jaren negentig een steeds belangrijke rol krijgt in de Koreaanse economie. Daarnaast steunde de overheid ook het hoger onderwijs en universiteiten, om zo de kwaliteit van het hoger onderwijs systeem te verbeteren en R&amp;D activiteiten binnen deze sector te verbeteren.</w:t>
      </w:r>
    </w:p>
    <w:p w:rsidR="00A67C1E" w:rsidRDefault="00A67C1E" w:rsidP="0043406F">
      <w:r>
        <w:tab/>
        <w:t>Het hoger onderwijs en universiteiten zijn de derde sector in het NIS model. Deze sector heeft zich sinds de industrialisatie ontwikkeld op twee manieren. In eerste instantie onderwijst deze sector jaarlijks een groeiend aantal hooggeschoolde, waardoor het percentage hooggeschoolden in Korea redelijk hoog is en dit percentage dan ook één van de hoogste onder OECD landen</w:t>
      </w:r>
      <w:r w:rsidRPr="0060627B">
        <w:t xml:space="preserve"> </w:t>
      </w:r>
      <w:r>
        <w:t>is. In tweede instantie heeft het de kwaliteit van het onderwijs verbeterd en academisch onderzoeksvermogen zowel kwalitatief verbeterd als kwantitatief vergroot door samenwerkingsverbanden en steun van de overheid en de bedrijfssector.</w:t>
      </w:r>
    </w:p>
    <w:p w:rsidR="00A67C1E" w:rsidRDefault="00A67C1E" w:rsidP="00F73E56">
      <w:r>
        <w:tab/>
        <w:t xml:space="preserve">De kenmerken en ontwikkelingen binnen het NIS zijn het voorgaande deel genoemd. De samenwerking en de ontwikkelingen binnen en tussen deze sectoren in het NIS hebben voor grote groei in R&amp;D investeringen en R&amp;D activiteiten gezorgd. Dit betekent dat er door innovatie nieuwe producten, product diversificatie, goedkopere producten en meer kwalitatieve producten aangeboden konden worden, wat leidde tot succesvolle ondernemingen met een betere concurrentiepositie op de internationale markt en ook grotere exporten, door deze comparatieve voordelen uit de innovatie. </w:t>
      </w:r>
    </w:p>
    <w:p w:rsidR="00A67C1E" w:rsidRDefault="00A67C1E" w:rsidP="00F73E56"/>
    <w:p w:rsidR="00A67C1E" w:rsidRDefault="00A67C1E" w:rsidP="00F73E56">
      <w:r>
        <w:tab/>
        <w:t>De ontwikkeling van FDI beleid kan worden onderverdeeld in drie periodes; De periode van 1962 tot 1983, genaamd de restrictie-periode, waarin het FDI beleid strikt werd doorgevoerd, ter bescherming van de binnenlandse ondernemingen en ter voorkoming van ongewenste effecten op het vijf jarenstappenplan. FDI werd in de jaren zestig beperkt tot onderneming die voor minder dan 50 procent uit buitenlandse kapitaal bestonden. Zodoende had de Koreaanse overheid en onderneming meer controle en zeggenschap. Ook stimuleerde de overheid hiermee binnenlandse onderneming hun technologisch vermogen te ontwikkelen. Het FDI beleid ontwikkelde zich in de jaren zeventig, doordat economische groei verandering had aangebracht in bepaalde industrieën en meer vraag had gecreëerd naar innovatie en technische ontwikkeling. Voor de ontwikkeling moest het FDI beleid selectief worden versoepeld. Dat hield in dat voor bepaalde, voornamelijk kapitaalintensieve, industrieën mildere regelingen werden doorgevoerd, om die industrieën te stimuleren en FDI aan te trekken. Dit zorgde voor meer concurrentie in die markten. Daarnaast werd het technologisch vermogen verhoogd door de buitenlandse technologieën die aanwezig waren in die industrieën.</w:t>
      </w:r>
    </w:p>
    <w:p w:rsidR="00A67C1E" w:rsidRDefault="00A67C1E" w:rsidP="00F73E56">
      <w:r>
        <w:tab/>
        <w:t>In de periode van 1984 tot 1994, genaamd de liberalisatie-periode werd het FDI beleid overgedragen aan het Ministerie van Financiën. Hierdoor werd het FDI beleid versoepeld. Regelingen en regels met betrekkingen tot het 50 procent buitenlandse aandeel in ondernemingen, werden afgeschaft. Er was nu meer sprake van vrijheid voor FDI. Daarnaast stimuleerde de overheid specifieke industrieën door middel van een subsidiesysteem die werd doorgevoerd. Hiermee groeide het technologisch vermogen sterk, door een sterke aanwezigheid van buitenlandse investeringen en technologieën.</w:t>
      </w:r>
    </w:p>
    <w:p w:rsidR="00A67C1E" w:rsidRDefault="00A67C1E" w:rsidP="00F73E56">
      <w:r>
        <w:tab/>
        <w:t>De periode van 1994 tot het heden wordt ook wel de acceleratie-periode genoemd. De focus lag in deze periode vooral op de ontwikkeling van het technologisch vermogen en R&amp;D investeringen. Daarnaast was het doel om een stabiele NIS te creëren met sterke R&amp;D activiteiten. Om innovatie te bevorderen en buitenlandse technologieën aan te trekken werd het FDI beleid minder complex gemaakt en versoepeld. Met de toetreding van Korea aan de World Trade Organisation werd het FDI herzien. Deze verandering bracht een sterk groeiende inflow van FDI met zich mee. Hierdoor is het technologisch vermogen in Korea na enkele jaren zeer sterk ontwikkeld.</w:t>
      </w:r>
    </w:p>
    <w:p w:rsidR="00A67C1E" w:rsidRDefault="00A67C1E" w:rsidP="00F73E56">
      <w:r>
        <w:tab/>
        <w:t>De bovengenoemde ontwikkelingen in FDI beleid en het technologisch vermogen laten zien dat verandering en versoepeling van het FDI beleid heeft gezorgd voor een sterke inflow van FDI. Dit brengt met zich mee dat er sprake was van buitenlandse technologieën die vaak interessant zijn voor de R&amp;D activiteiten en innovatie in Korea. Opdat de laatste jaren het technologisch vermogen sterk ontwikkeld is, heeft FDI voor grote bijdrage geleverd aan de groei van verschillende industrieën en zodoende een bijdrage geleverd aan de economische groei.</w:t>
      </w:r>
    </w:p>
    <w:p w:rsidR="00A67C1E" w:rsidRDefault="00A67C1E" w:rsidP="00AB0056"/>
    <w:p w:rsidR="00A67C1E" w:rsidRDefault="00A67C1E" w:rsidP="009C7559">
      <w:r>
        <w:tab/>
        <w:t xml:space="preserve">Korea dat zich vóór de jaren zestig een onderontwikkeld land was met een agrarische economie en dat voor een groot deel is opgebouwd door de Japanners tijdens de Japanse bezetting, heeft in de afgelopen vijftig jaar haar technologische en economische achterstand met grote sprongen ingehaald. De bovengenoemde ontwikkeling in het NIS en het FDI beleid hebben hier een grote bijdrage aan geleverd. Deze ontwikkelingen hebben ervoor gezorgd dat er een stijgende groei bestaat in R&amp;D en FDI. Binnen het vereenvoudigde framework dat in Hoofdstuk 1 beschreven is, worden R&amp;D en FDI omschreven als input factoren in het model dat het innovatieniveau kan beïnvloeden. Het innovatieniveau kan aanleiding geven tot groei en ontwikkelingen binnen een land. </w:t>
      </w:r>
    </w:p>
    <w:p w:rsidR="00A67C1E" w:rsidRDefault="00A67C1E" w:rsidP="009C7559">
      <w:r>
        <w:t>In het volgende schema worden de veranderingen en ontwikkelingen binnen Korea geplaatst in het besproken framework en wordt het framework schematische overzicht weergegeven in Tabel 1.</w:t>
      </w:r>
    </w:p>
    <w:tbl>
      <w:tblPr>
        <w:tblpPr w:leftFromText="141" w:rightFromText="141" w:vertAnchor="text" w:horzAnchor="margin" w:tblpXSpec="center" w:tblpY="199"/>
        <w:tblW w:w="11359" w:type="dxa"/>
        <w:tblBorders>
          <w:top w:val="single" w:sz="8" w:space="0" w:color="4F81BD"/>
          <w:left w:val="single" w:sz="8" w:space="0" w:color="4F81BD"/>
          <w:bottom w:val="single" w:sz="8" w:space="0" w:color="4F81BD"/>
          <w:right w:val="single" w:sz="8" w:space="0" w:color="4F81BD"/>
        </w:tblBorders>
        <w:tblLook w:val="00A0"/>
      </w:tblPr>
      <w:tblGrid>
        <w:gridCol w:w="1757"/>
        <w:gridCol w:w="3462"/>
        <w:gridCol w:w="3703"/>
        <w:gridCol w:w="2437"/>
      </w:tblGrid>
      <w:tr w:rsidR="00A67C1E" w:rsidRPr="00626A23" w:rsidTr="00626A23">
        <w:tc>
          <w:tcPr>
            <w:tcW w:w="1757" w:type="dxa"/>
            <w:tcBorders>
              <w:top w:val="single" w:sz="8" w:space="0" w:color="4F81BD"/>
            </w:tcBorders>
            <w:shd w:val="clear" w:color="auto" w:fill="4F81BD"/>
          </w:tcPr>
          <w:p w:rsidR="00A67C1E" w:rsidRPr="00626A23" w:rsidRDefault="00A67C1E" w:rsidP="00626A23">
            <w:pPr>
              <w:pStyle w:val="Heading3"/>
              <w:rPr>
                <w:b/>
                <w:color w:val="FFFFFF"/>
                <w:sz w:val="24"/>
              </w:rPr>
            </w:pPr>
            <w:r w:rsidRPr="00626A23">
              <w:rPr>
                <w:b/>
                <w:color w:val="FFFFFF"/>
                <w:sz w:val="24"/>
              </w:rPr>
              <w:t>Innovatie input:</w:t>
            </w:r>
          </w:p>
        </w:tc>
        <w:tc>
          <w:tcPr>
            <w:tcW w:w="3462" w:type="dxa"/>
            <w:tcBorders>
              <w:top w:val="single" w:sz="8" w:space="0" w:color="4F81BD"/>
            </w:tcBorders>
            <w:shd w:val="clear" w:color="auto" w:fill="4F81BD"/>
          </w:tcPr>
          <w:p w:rsidR="00A67C1E" w:rsidRPr="00626A23" w:rsidRDefault="00A67C1E" w:rsidP="00626A23">
            <w:pPr>
              <w:pStyle w:val="Heading3"/>
              <w:rPr>
                <w:b/>
                <w:color w:val="FFFFFF"/>
                <w:sz w:val="24"/>
              </w:rPr>
            </w:pPr>
            <w:r w:rsidRPr="00626A23">
              <w:rPr>
                <w:b/>
                <w:color w:val="FFFFFF"/>
                <w:sz w:val="24"/>
              </w:rPr>
              <w:t>Ontwikkelingen:</w:t>
            </w:r>
          </w:p>
        </w:tc>
        <w:tc>
          <w:tcPr>
            <w:tcW w:w="3703" w:type="dxa"/>
            <w:tcBorders>
              <w:top w:val="single" w:sz="8" w:space="0" w:color="4F81BD"/>
            </w:tcBorders>
            <w:shd w:val="clear" w:color="auto" w:fill="4F81BD"/>
          </w:tcPr>
          <w:p w:rsidR="00A67C1E" w:rsidRPr="00626A23" w:rsidRDefault="00A67C1E" w:rsidP="00626A23">
            <w:pPr>
              <w:pStyle w:val="Heading3"/>
              <w:rPr>
                <w:b/>
                <w:color w:val="FFFFFF"/>
                <w:sz w:val="24"/>
              </w:rPr>
            </w:pPr>
            <w:r w:rsidRPr="00626A23">
              <w:rPr>
                <w:b/>
                <w:color w:val="FFFFFF"/>
                <w:sz w:val="24"/>
              </w:rPr>
              <w:t>Innovatieniveau:</w:t>
            </w:r>
          </w:p>
        </w:tc>
        <w:tc>
          <w:tcPr>
            <w:tcW w:w="2437" w:type="dxa"/>
            <w:tcBorders>
              <w:top w:val="single" w:sz="8" w:space="0" w:color="4F81BD"/>
            </w:tcBorders>
            <w:shd w:val="clear" w:color="auto" w:fill="4F81BD"/>
          </w:tcPr>
          <w:p w:rsidR="00A67C1E" w:rsidRPr="00626A23" w:rsidRDefault="00A67C1E" w:rsidP="00626A23">
            <w:pPr>
              <w:pStyle w:val="Heading3"/>
              <w:rPr>
                <w:b/>
                <w:color w:val="FFFFFF"/>
                <w:sz w:val="24"/>
              </w:rPr>
            </w:pPr>
            <w:r w:rsidRPr="00626A23">
              <w:rPr>
                <w:b/>
                <w:color w:val="FFFFFF"/>
                <w:sz w:val="24"/>
              </w:rPr>
              <w:t>Economische Impact</w:t>
            </w:r>
          </w:p>
        </w:tc>
      </w:tr>
      <w:tr w:rsidR="00A67C1E" w:rsidRPr="00626A23" w:rsidTr="00626A23">
        <w:tc>
          <w:tcPr>
            <w:tcW w:w="1757" w:type="dxa"/>
            <w:tcBorders>
              <w:top w:val="single" w:sz="8" w:space="0" w:color="4F81BD"/>
              <w:bottom w:val="single" w:sz="8" w:space="0" w:color="4F81BD"/>
            </w:tcBorders>
          </w:tcPr>
          <w:p w:rsidR="00A67C1E" w:rsidRPr="00626A23" w:rsidRDefault="00A67C1E" w:rsidP="00626A23">
            <w:pPr>
              <w:pStyle w:val="Heading3"/>
              <w:jc w:val="left"/>
              <w:rPr>
                <w:b/>
                <w:sz w:val="22"/>
              </w:rPr>
            </w:pPr>
            <w:r w:rsidRPr="00626A23">
              <w:rPr>
                <w:b/>
                <w:sz w:val="22"/>
              </w:rPr>
              <w:t xml:space="preserve">R&amp;D (NIS): </w:t>
            </w:r>
          </w:p>
          <w:p w:rsidR="00A67C1E" w:rsidRPr="00626A23" w:rsidRDefault="00A67C1E" w:rsidP="00626A23">
            <w:pPr>
              <w:pStyle w:val="Heading3"/>
              <w:jc w:val="left"/>
              <w:rPr>
                <w:b/>
                <w:sz w:val="22"/>
              </w:rPr>
            </w:pPr>
            <w:r w:rsidRPr="00626A23">
              <w:rPr>
                <w:b/>
                <w:sz w:val="22"/>
              </w:rPr>
              <w:t>Bedrijfssector</w:t>
            </w:r>
          </w:p>
        </w:tc>
        <w:tc>
          <w:tcPr>
            <w:tcW w:w="3462" w:type="dxa"/>
            <w:tcBorders>
              <w:top w:val="single" w:sz="8" w:space="0" w:color="4F81BD"/>
              <w:bottom w:val="single" w:sz="8" w:space="0" w:color="4F81BD"/>
            </w:tcBorders>
          </w:tcPr>
          <w:p w:rsidR="00A67C1E" w:rsidRPr="00626A23" w:rsidRDefault="00A67C1E" w:rsidP="00626A23">
            <w:pPr>
              <w:pStyle w:val="Heading3"/>
              <w:numPr>
                <w:ilvl w:val="0"/>
                <w:numId w:val="13"/>
              </w:numPr>
              <w:ind w:left="403"/>
              <w:jc w:val="left"/>
              <w:rPr>
                <w:sz w:val="22"/>
              </w:rPr>
            </w:pPr>
            <w:r w:rsidRPr="00626A23">
              <w:rPr>
                <w:sz w:val="22"/>
              </w:rPr>
              <w:t>Veel steun en goede samenwerking met overheid</w:t>
            </w:r>
          </w:p>
          <w:p w:rsidR="00A67C1E" w:rsidRPr="00626A23" w:rsidRDefault="00A67C1E" w:rsidP="00626A23">
            <w:pPr>
              <w:pStyle w:val="Heading3"/>
              <w:numPr>
                <w:ilvl w:val="0"/>
                <w:numId w:val="13"/>
              </w:numPr>
              <w:ind w:left="403"/>
              <w:jc w:val="left"/>
              <w:rPr>
                <w:sz w:val="22"/>
              </w:rPr>
            </w:pPr>
            <w:r w:rsidRPr="00626A23">
              <w:rPr>
                <w:sz w:val="22"/>
              </w:rPr>
              <w:t xml:space="preserve">Buitenlandse Technologieën (imitatie), Formatie eigen R&amp;D, </w:t>
            </w:r>
            <w:r w:rsidRPr="00626A23">
              <w:rPr>
                <w:sz w:val="22"/>
                <w:szCs w:val="23"/>
              </w:rPr>
              <w:t>fundamentele onderzoekcapaciteiten.</w:t>
            </w:r>
          </w:p>
          <w:p w:rsidR="00A67C1E" w:rsidRPr="00626A23" w:rsidRDefault="00A67C1E" w:rsidP="00626A23">
            <w:pPr>
              <w:pStyle w:val="Heading3"/>
              <w:numPr>
                <w:ilvl w:val="0"/>
                <w:numId w:val="13"/>
              </w:numPr>
              <w:ind w:left="403"/>
              <w:jc w:val="left"/>
              <w:rPr>
                <w:sz w:val="22"/>
              </w:rPr>
            </w:pPr>
            <w:r w:rsidRPr="00626A23">
              <w:rPr>
                <w:sz w:val="22"/>
                <w:szCs w:val="23"/>
              </w:rPr>
              <w:t>Opbouw en Concentratie van verschillende industrieën.</w:t>
            </w:r>
          </w:p>
        </w:tc>
        <w:tc>
          <w:tcPr>
            <w:tcW w:w="3703" w:type="dxa"/>
            <w:tcBorders>
              <w:top w:val="single" w:sz="8" w:space="0" w:color="4F81BD"/>
              <w:bottom w:val="single" w:sz="8" w:space="0" w:color="4F81BD"/>
            </w:tcBorders>
          </w:tcPr>
          <w:p w:rsidR="00A67C1E" w:rsidRPr="00626A23" w:rsidRDefault="00A67C1E" w:rsidP="00626A23">
            <w:pPr>
              <w:pStyle w:val="Heading3"/>
              <w:numPr>
                <w:ilvl w:val="0"/>
                <w:numId w:val="14"/>
              </w:numPr>
              <w:ind w:left="343"/>
              <w:jc w:val="left"/>
              <w:rPr>
                <w:sz w:val="22"/>
              </w:rPr>
            </w:pPr>
            <w:r w:rsidRPr="00626A23">
              <w:rPr>
                <w:sz w:val="22"/>
              </w:rPr>
              <w:t>Grote succesvolle ondernemingen.</w:t>
            </w:r>
          </w:p>
          <w:p w:rsidR="00A67C1E" w:rsidRPr="00626A23" w:rsidRDefault="00A67C1E" w:rsidP="00626A23">
            <w:pPr>
              <w:pStyle w:val="Heading3"/>
              <w:numPr>
                <w:ilvl w:val="0"/>
                <w:numId w:val="14"/>
              </w:numPr>
              <w:ind w:left="343"/>
              <w:jc w:val="left"/>
              <w:rPr>
                <w:sz w:val="22"/>
              </w:rPr>
            </w:pPr>
            <w:r w:rsidRPr="00626A23">
              <w:rPr>
                <w:sz w:val="22"/>
              </w:rPr>
              <w:t>Diversificatie en innovatie van producten.</w:t>
            </w:r>
          </w:p>
          <w:p w:rsidR="00A67C1E" w:rsidRPr="00626A23" w:rsidRDefault="00A67C1E" w:rsidP="00626A23">
            <w:pPr>
              <w:pStyle w:val="Heading3"/>
              <w:numPr>
                <w:ilvl w:val="0"/>
                <w:numId w:val="14"/>
              </w:numPr>
              <w:ind w:left="343"/>
              <w:jc w:val="left"/>
              <w:rPr>
                <w:sz w:val="22"/>
              </w:rPr>
            </w:pPr>
            <w:r w:rsidRPr="00626A23">
              <w:rPr>
                <w:sz w:val="22"/>
              </w:rPr>
              <w:t>Sterke concurrentie posities in internationale markten en verschillende industrieën, waardoor veel export mogelijk was.</w:t>
            </w:r>
          </w:p>
          <w:p w:rsidR="00A67C1E" w:rsidRPr="00626A23" w:rsidRDefault="00A67C1E" w:rsidP="00626A23">
            <w:pPr>
              <w:pStyle w:val="Heading3"/>
              <w:ind w:left="343"/>
              <w:jc w:val="left"/>
              <w:rPr>
                <w:sz w:val="22"/>
              </w:rPr>
            </w:pPr>
          </w:p>
        </w:tc>
        <w:tc>
          <w:tcPr>
            <w:tcW w:w="2437" w:type="dxa"/>
            <w:vMerge w:val="restart"/>
            <w:tcBorders>
              <w:top w:val="single" w:sz="8" w:space="0" w:color="4F81BD"/>
              <w:bottom w:val="single" w:sz="8" w:space="0" w:color="4F81BD"/>
            </w:tcBorders>
          </w:tcPr>
          <w:p w:rsidR="00A67C1E" w:rsidRPr="00626A23" w:rsidRDefault="00A67C1E" w:rsidP="00626A23">
            <w:pPr>
              <w:pStyle w:val="Heading3"/>
              <w:numPr>
                <w:ilvl w:val="0"/>
                <w:numId w:val="14"/>
              </w:numPr>
              <w:ind w:left="364"/>
              <w:jc w:val="left"/>
              <w:rPr>
                <w:sz w:val="22"/>
              </w:rPr>
            </w:pPr>
            <w:r w:rsidRPr="00626A23">
              <w:rPr>
                <w:sz w:val="22"/>
              </w:rPr>
              <w:t>Economische ontwikkeling, stijging in GDP.</w:t>
            </w:r>
          </w:p>
          <w:p w:rsidR="00A67C1E" w:rsidRPr="00626A23" w:rsidRDefault="00A67C1E" w:rsidP="00626A23">
            <w:pPr>
              <w:pStyle w:val="Heading3"/>
              <w:numPr>
                <w:ilvl w:val="0"/>
                <w:numId w:val="14"/>
              </w:numPr>
              <w:ind w:left="364"/>
              <w:jc w:val="left"/>
              <w:rPr>
                <w:sz w:val="22"/>
              </w:rPr>
            </w:pPr>
            <w:r w:rsidRPr="00626A23">
              <w:rPr>
                <w:sz w:val="22"/>
              </w:rPr>
              <w:t>Welvaartstijging</w:t>
            </w:r>
          </w:p>
          <w:p w:rsidR="00A67C1E" w:rsidRPr="00626A23" w:rsidRDefault="00A67C1E" w:rsidP="00626A23">
            <w:pPr>
              <w:pStyle w:val="Heading3"/>
              <w:numPr>
                <w:ilvl w:val="0"/>
                <w:numId w:val="14"/>
              </w:numPr>
              <w:ind w:left="364"/>
              <w:jc w:val="left"/>
              <w:rPr>
                <w:sz w:val="22"/>
              </w:rPr>
            </w:pPr>
            <w:r w:rsidRPr="00626A23">
              <w:rPr>
                <w:sz w:val="22"/>
              </w:rPr>
              <w:t>Grote producten aanbod en diversificatie.</w:t>
            </w:r>
          </w:p>
        </w:tc>
      </w:tr>
      <w:tr w:rsidR="00A67C1E" w:rsidRPr="00626A23" w:rsidTr="00626A23">
        <w:tc>
          <w:tcPr>
            <w:tcW w:w="1757" w:type="dxa"/>
          </w:tcPr>
          <w:p w:rsidR="00A67C1E" w:rsidRPr="00626A23" w:rsidRDefault="00A67C1E" w:rsidP="00626A23">
            <w:pPr>
              <w:pStyle w:val="Heading3"/>
              <w:jc w:val="left"/>
              <w:rPr>
                <w:b/>
                <w:sz w:val="22"/>
              </w:rPr>
            </w:pPr>
            <w:r w:rsidRPr="00626A23">
              <w:rPr>
                <w:b/>
                <w:sz w:val="22"/>
              </w:rPr>
              <w:t>R&amp;D (NIS):</w:t>
            </w:r>
          </w:p>
          <w:p w:rsidR="00A67C1E" w:rsidRPr="00626A23" w:rsidRDefault="00A67C1E" w:rsidP="00626A23">
            <w:pPr>
              <w:pStyle w:val="Heading3"/>
              <w:jc w:val="left"/>
              <w:rPr>
                <w:b/>
                <w:sz w:val="22"/>
              </w:rPr>
            </w:pPr>
            <w:r w:rsidRPr="00626A23">
              <w:rPr>
                <w:b/>
                <w:sz w:val="22"/>
              </w:rPr>
              <w:t>Publiek en Overheidssector</w:t>
            </w:r>
          </w:p>
        </w:tc>
        <w:tc>
          <w:tcPr>
            <w:tcW w:w="3462" w:type="dxa"/>
          </w:tcPr>
          <w:p w:rsidR="00A67C1E" w:rsidRPr="00626A23" w:rsidRDefault="00A67C1E" w:rsidP="00626A23">
            <w:pPr>
              <w:pStyle w:val="Heading3"/>
              <w:numPr>
                <w:ilvl w:val="0"/>
                <w:numId w:val="13"/>
              </w:numPr>
              <w:ind w:left="403"/>
              <w:jc w:val="left"/>
              <w:rPr>
                <w:sz w:val="22"/>
              </w:rPr>
            </w:pPr>
            <w:r w:rsidRPr="00626A23">
              <w:rPr>
                <w:sz w:val="22"/>
              </w:rPr>
              <w:t>Actieve steun en samenwerking met bedrijfssector via: Subsidies, leningen in R&amp;D investeringen</w:t>
            </w:r>
          </w:p>
          <w:p w:rsidR="00A67C1E" w:rsidRPr="00626A23" w:rsidRDefault="00A67C1E" w:rsidP="00626A23">
            <w:pPr>
              <w:pStyle w:val="Heading3"/>
              <w:numPr>
                <w:ilvl w:val="0"/>
                <w:numId w:val="13"/>
              </w:numPr>
              <w:ind w:left="403"/>
              <w:jc w:val="left"/>
              <w:rPr>
                <w:sz w:val="22"/>
              </w:rPr>
            </w:pPr>
            <w:r w:rsidRPr="00626A23">
              <w:rPr>
                <w:sz w:val="22"/>
              </w:rPr>
              <w:t>Verbeteren van Onderzoeksnetwerken en infrastructuur.</w:t>
            </w:r>
          </w:p>
          <w:p w:rsidR="00A67C1E" w:rsidRPr="00626A23" w:rsidRDefault="00A67C1E" w:rsidP="00626A23">
            <w:pPr>
              <w:pStyle w:val="Heading3"/>
              <w:numPr>
                <w:ilvl w:val="0"/>
                <w:numId w:val="13"/>
              </w:numPr>
              <w:ind w:left="403"/>
              <w:jc w:val="left"/>
              <w:rPr>
                <w:sz w:val="22"/>
              </w:rPr>
            </w:pPr>
            <w:r w:rsidRPr="00626A23">
              <w:rPr>
                <w:sz w:val="22"/>
              </w:rPr>
              <w:t>FDI beleid en hervorming.</w:t>
            </w:r>
          </w:p>
          <w:p w:rsidR="00A67C1E" w:rsidRPr="00626A23" w:rsidRDefault="00A67C1E" w:rsidP="00626A23">
            <w:pPr>
              <w:pStyle w:val="Heading3"/>
              <w:ind w:left="403"/>
              <w:jc w:val="left"/>
              <w:rPr>
                <w:sz w:val="22"/>
              </w:rPr>
            </w:pPr>
          </w:p>
        </w:tc>
        <w:tc>
          <w:tcPr>
            <w:tcW w:w="3703" w:type="dxa"/>
          </w:tcPr>
          <w:p w:rsidR="00A67C1E" w:rsidRPr="00626A23" w:rsidRDefault="00A67C1E" w:rsidP="00626A23">
            <w:pPr>
              <w:pStyle w:val="Heading3"/>
              <w:numPr>
                <w:ilvl w:val="0"/>
                <w:numId w:val="14"/>
              </w:numPr>
              <w:ind w:left="343"/>
              <w:jc w:val="left"/>
              <w:rPr>
                <w:sz w:val="22"/>
              </w:rPr>
            </w:pPr>
            <w:r w:rsidRPr="00626A23">
              <w:rPr>
                <w:sz w:val="22"/>
              </w:rPr>
              <w:t>Oprichting van ministeries en instituten, hiermee grote bijdrage R&amp;D activiteiten.</w:t>
            </w:r>
          </w:p>
          <w:p w:rsidR="00A67C1E" w:rsidRPr="00626A23" w:rsidRDefault="00A67C1E" w:rsidP="00626A23">
            <w:pPr>
              <w:pStyle w:val="Heading3"/>
              <w:numPr>
                <w:ilvl w:val="0"/>
                <w:numId w:val="14"/>
              </w:numPr>
              <w:ind w:left="343"/>
              <w:jc w:val="left"/>
              <w:rPr>
                <w:sz w:val="22"/>
              </w:rPr>
            </w:pPr>
            <w:r w:rsidRPr="00626A23">
              <w:rPr>
                <w:sz w:val="22"/>
              </w:rPr>
              <w:t>Bijdrage aan groei van de Chaebols, grote ondernemingen en industrieën.</w:t>
            </w:r>
          </w:p>
        </w:tc>
        <w:tc>
          <w:tcPr>
            <w:tcW w:w="2437" w:type="dxa"/>
            <w:vMerge/>
          </w:tcPr>
          <w:p w:rsidR="00A67C1E" w:rsidRPr="00626A23" w:rsidRDefault="00A67C1E" w:rsidP="00626A23">
            <w:pPr>
              <w:pStyle w:val="Heading3"/>
              <w:jc w:val="left"/>
              <w:rPr>
                <w:sz w:val="22"/>
              </w:rPr>
            </w:pPr>
          </w:p>
        </w:tc>
      </w:tr>
      <w:tr w:rsidR="00A67C1E" w:rsidRPr="00626A23" w:rsidTr="00626A23">
        <w:tc>
          <w:tcPr>
            <w:tcW w:w="1757" w:type="dxa"/>
            <w:tcBorders>
              <w:top w:val="single" w:sz="8" w:space="0" w:color="4F81BD"/>
              <w:bottom w:val="single" w:sz="8" w:space="0" w:color="4F81BD"/>
            </w:tcBorders>
          </w:tcPr>
          <w:p w:rsidR="00A67C1E" w:rsidRPr="00626A23" w:rsidRDefault="00A67C1E" w:rsidP="00626A23">
            <w:pPr>
              <w:pStyle w:val="Heading3"/>
              <w:jc w:val="left"/>
              <w:rPr>
                <w:b/>
                <w:sz w:val="22"/>
              </w:rPr>
            </w:pPr>
            <w:r w:rsidRPr="00626A23">
              <w:rPr>
                <w:b/>
                <w:sz w:val="22"/>
              </w:rPr>
              <w:t>R&amp;D (NIS):</w:t>
            </w:r>
          </w:p>
          <w:p w:rsidR="00A67C1E" w:rsidRPr="00626A23" w:rsidRDefault="00A67C1E" w:rsidP="00626A23">
            <w:pPr>
              <w:pStyle w:val="Heading3"/>
              <w:jc w:val="left"/>
              <w:rPr>
                <w:b/>
                <w:sz w:val="22"/>
              </w:rPr>
            </w:pPr>
            <w:r w:rsidRPr="00626A23">
              <w:rPr>
                <w:b/>
                <w:sz w:val="22"/>
              </w:rPr>
              <w:t>Het Hoger Onderwijs Systeem en Universiteiten</w:t>
            </w:r>
          </w:p>
        </w:tc>
        <w:tc>
          <w:tcPr>
            <w:tcW w:w="3462" w:type="dxa"/>
            <w:tcBorders>
              <w:top w:val="single" w:sz="8" w:space="0" w:color="4F81BD"/>
              <w:bottom w:val="single" w:sz="8" w:space="0" w:color="4F81BD"/>
            </w:tcBorders>
          </w:tcPr>
          <w:p w:rsidR="00A67C1E" w:rsidRPr="00626A23" w:rsidRDefault="00A67C1E" w:rsidP="00626A23">
            <w:pPr>
              <w:pStyle w:val="Heading3"/>
              <w:numPr>
                <w:ilvl w:val="0"/>
                <w:numId w:val="13"/>
              </w:numPr>
              <w:ind w:left="403"/>
              <w:jc w:val="left"/>
              <w:rPr>
                <w:sz w:val="22"/>
              </w:rPr>
            </w:pPr>
            <w:r w:rsidRPr="00626A23">
              <w:rPr>
                <w:sz w:val="22"/>
              </w:rPr>
              <w:t>Groeiend percentage hooggeschoolde.</w:t>
            </w:r>
          </w:p>
          <w:p w:rsidR="00A67C1E" w:rsidRPr="00626A23" w:rsidRDefault="00A67C1E" w:rsidP="00626A23">
            <w:pPr>
              <w:pStyle w:val="Heading3"/>
              <w:numPr>
                <w:ilvl w:val="0"/>
                <w:numId w:val="13"/>
              </w:numPr>
              <w:ind w:left="403"/>
              <w:jc w:val="left"/>
              <w:rPr>
                <w:sz w:val="22"/>
              </w:rPr>
            </w:pPr>
            <w:r w:rsidRPr="00626A23">
              <w:rPr>
                <w:sz w:val="22"/>
              </w:rPr>
              <w:t>Kwaliteit verbeteringen binnen het onderwijs, universiteiten.</w:t>
            </w:r>
          </w:p>
          <w:p w:rsidR="00A67C1E" w:rsidRPr="00626A23" w:rsidRDefault="00A67C1E" w:rsidP="00626A23">
            <w:pPr>
              <w:pStyle w:val="Heading3"/>
              <w:numPr>
                <w:ilvl w:val="0"/>
                <w:numId w:val="13"/>
              </w:numPr>
              <w:ind w:left="403"/>
              <w:jc w:val="left"/>
              <w:rPr>
                <w:sz w:val="22"/>
              </w:rPr>
            </w:pPr>
            <w:r w:rsidRPr="00626A23">
              <w:rPr>
                <w:sz w:val="22"/>
              </w:rPr>
              <w:t>Laatste decennia veel steun van overheid en de bedrijfssector.</w:t>
            </w:r>
          </w:p>
        </w:tc>
        <w:tc>
          <w:tcPr>
            <w:tcW w:w="3703" w:type="dxa"/>
            <w:tcBorders>
              <w:top w:val="single" w:sz="8" w:space="0" w:color="4F81BD"/>
              <w:bottom w:val="single" w:sz="8" w:space="0" w:color="4F81BD"/>
            </w:tcBorders>
          </w:tcPr>
          <w:p w:rsidR="00A67C1E" w:rsidRPr="00626A23" w:rsidRDefault="00A67C1E" w:rsidP="00626A23">
            <w:pPr>
              <w:pStyle w:val="Heading3"/>
              <w:numPr>
                <w:ilvl w:val="0"/>
                <w:numId w:val="14"/>
              </w:numPr>
              <w:ind w:left="343"/>
              <w:jc w:val="left"/>
              <w:rPr>
                <w:sz w:val="22"/>
              </w:rPr>
            </w:pPr>
            <w:r w:rsidRPr="00626A23">
              <w:rPr>
                <w:sz w:val="22"/>
              </w:rPr>
              <w:t>Hoog percentage hooggeschoolde. Goede beschikbaarheid van goede Human Capital.</w:t>
            </w:r>
          </w:p>
          <w:p w:rsidR="00A67C1E" w:rsidRPr="00626A23" w:rsidRDefault="00A67C1E" w:rsidP="00626A23">
            <w:pPr>
              <w:pStyle w:val="Heading3"/>
              <w:numPr>
                <w:ilvl w:val="0"/>
                <w:numId w:val="14"/>
              </w:numPr>
              <w:ind w:left="343"/>
              <w:jc w:val="left"/>
              <w:rPr>
                <w:sz w:val="22"/>
              </w:rPr>
            </w:pPr>
            <w:r w:rsidRPr="00626A23">
              <w:rPr>
                <w:sz w:val="22"/>
              </w:rPr>
              <w:t>Bijdrage kennis vorming overdracht en R&amp;D activiteiten, toepasbaar voor bedrijfssector en ontwikkeling technologische vermogen.</w:t>
            </w:r>
          </w:p>
        </w:tc>
        <w:tc>
          <w:tcPr>
            <w:tcW w:w="2437" w:type="dxa"/>
            <w:vMerge/>
            <w:tcBorders>
              <w:top w:val="single" w:sz="8" w:space="0" w:color="4F81BD"/>
              <w:bottom w:val="single" w:sz="8" w:space="0" w:color="4F81BD"/>
            </w:tcBorders>
          </w:tcPr>
          <w:p w:rsidR="00A67C1E" w:rsidRPr="00626A23" w:rsidRDefault="00A67C1E" w:rsidP="00626A23">
            <w:pPr>
              <w:pStyle w:val="Heading3"/>
              <w:jc w:val="left"/>
              <w:rPr>
                <w:sz w:val="22"/>
              </w:rPr>
            </w:pPr>
          </w:p>
        </w:tc>
      </w:tr>
      <w:tr w:rsidR="00A67C1E" w:rsidRPr="00626A23" w:rsidTr="00626A23">
        <w:tc>
          <w:tcPr>
            <w:tcW w:w="1757" w:type="dxa"/>
            <w:tcBorders>
              <w:bottom w:val="single" w:sz="8" w:space="0" w:color="4F81BD"/>
            </w:tcBorders>
          </w:tcPr>
          <w:p w:rsidR="00A67C1E" w:rsidRPr="00626A23" w:rsidRDefault="00A67C1E" w:rsidP="00626A23">
            <w:pPr>
              <w:pStyle w:val="Heading3"/>
              <w:jc w:val="left"/>
              <w:rPr>
                <w:b/>
                <w:sz w:val="22"/>
              </w:rPr>
            </w:pPr>
            <w:r w:rsidRPr="00626A23">
              <w:rPr>
                <w:b/>
                <w:sz w:val="22"/>
              </w:rPr>
              <w:t>FDI :</w:t>
            </w:r>
          </w:p>
        </w:tc>
        <w:tc>
          <w:tcPr>
            <w:tcW w:w="3462" w:type="dxa"/>
            <w:tcBorders>
              <w:bottom w:val="single" w:sz="8" w:space="0" w:color="4F81BD"/>
            </w:tcBorders>
          </w:tcPr>
          <w:p w:rsidR="00A67C1E" w:rsidRPr="00626A23" w:rsidRDefault="00A67C1E" w:rsidP="00626A23">
            <w:pPr>
              <w:pStyle w:val="Heading3"/>
              <w:jc w:val="left"/>
              <w:rPr>
                <w:sz w:val="22"/>
              </w:rPr>
            </w:pPr>
            <w:r w:rsidRPr="00626A23">
              <w:rPr>
                <w:sz w:val="22"/>
              </w:rPr>
              <w:t>Ontwikkelingen van een zeer strikt beleid naar een geleidelijk meer open beleid en hervorming na aantrede bij WTO.</w:t>
            </w:r>
          </w:p>
        </w:tc>
        <w:tc>
          <w:tcPr>
            <w:tcW w:w="3703" w:type="dxa"/>
            <w:tcBorders>
              <w:bottom w:val="single" w:sz="8" w:space="0" w:color="4F81BD"/>
            </w:tcBorders>
          </w:tcPr>
          <w:p w:rsidR="00A67C1E" w:rsidRPr="00626A23" w:rsidRDefault="00A67C1E" w:rsidP="00626A23">
            <w:pPr>
              <w:pStyle w:val="Heading3"/>
              <w:jc w:val="left"/>
              <w:rPr>
                <w:sz w:val="22"/>
              </w:rPr>
            </w:pPr>
            <w:r w:rsidRPr="00626A23">
              <w:rPr>
                <w:sz w:val="22"/>
              </w:rPr>
              <w:t>Toetreding in internationale handel gemeenschap</w:t>
            </w:r>
          </w:p>
        </w:tc>
        <w:tc>
          <w:tcPr>
            <w:tcW w:w="2437" w:type="dxa"/>
            <w:vMerge/>
            <w:tcBorders>
              <w:bottom w:val="single" w:sz="8" w:space="0" w:color="4F81BD"/>
            </w:tcBorders>
          </w:tcPr>
          <w:p w:rsidR="00A67C1E" w:rsidRPr="00626A23" w:rsidRDefault="00A67C1E" w:rsidP="00626A23">
            <w:pPr>
              <w:pStyle w:val="Heading3"/>
              <w:jc w:val="left"/>
              <w:rPr>
                <w:sz w:val="22"/>
              </w:rPr>
            </w:pPr>
          </w:p>
        </w:tc>
      </w:tr>
    </w:tbl>
    <w:p w:rsidR="00A67C1E" w:rsidRPr="00942454" w:rsidRDefault="00A67C1E" w:rsidP="00942454">
      <w:pPr>
        <w:pStyle w:val="Heading3"/>
        <w:rPr>
          <w:sz w:val="22"/>
        </w:rPr>
      </w:pPr>
      <w:r w:rsidRPr="00942454">
        <w:rPr>
          <w:sz w:val="22"/>
        </w:rPr>
        <w:t>Tabel 1: Framework: Ontwikkeling innovatie en economische groei</w:t>
      </w:r>
    </w:p>
    <w:p w:rsidR="00A67C1E" w:rsidRDefault="00A67C1E" w:rsidP="009C7559"/>
    <w:p w:rsidR="00A67C1E" w:rsidRDefault="00A67C1E" w:rsidP="009C7559">
      <w:r>
        <w:t>De verschillende ontwikkelingen in R&amp;D binnen het NIS, in zowel de bedrijfssector, als de publieke en overheidssector, het onderwijssysteem en universiteiten, hebben in de afgelopen vijf decennia veel invloed gehad op de innovatie in Korea. Hierdoor zijn ondernemingen zoals de Chaebols zeer invloedrijk en succesvol geworden. Voornamelijk door de focus en het streven naar groeiende R&amp;D activiteiten, diversificatie, innovatie en een sterke ontwikkeling van het technologische vermogen, heeft ertoe geleid dat de Chaebols en andere ondernemingen in de bedrijfssector een versterkte concurrentiepositie hebben verkregen op de internationale markt en hierdoor een sterke groei hebben meegemaakt. Het succes van de Chaebols en andere ondernemingen hebben ervoor gezorgd dat exporten sterk stegen en de handelsbalans positief groeide. Daarnaast bracht de groei van deze ondernemingen werkgelegenheid en hogere lonen met zich mee. Het Nationaal GDP per capita heeft zich in de afgelopen vijf decennia ontwikkeld van US $100 in 1960 tot circa US $19.738 (Worldbank, (2008)).</w:t>
      </w:r>
    </w:p>
    <w:p w:rsidR="00A67C1E" w:rsidRDefault="00A67C1E" w:rsidP="004C1EE8">
      <w:r>
        <w:tab/>
        <w:t xml:space="preserve"> In Figuur 1 in Hoofdstuk 1 is de stijgende economische groei van Korea in GDP weergegeven. Deze stijgende groei kan grotendeels verklaard worden door de stijgende activiteiten</w:t>
      </w:r>
      <w:r w:rsidRPr="00B8013E">
        <w:t xml:space="preserve"> </w:t>
      </w:r>
      <w:r>
        <w:t xml:space="preserve">voor innovatie, gezien de trend van GDP en innovatie elkaar nauw volgen. Andersom kan de sterke groei in innovatie ook verklaard worden door de economische groei. We kunnen hieruit opmaken dat de stijgende groei van innovatie uit R&amp;D activiteiten en innovatie uit FDI veel succes voor de Chaebols en ondernemingen hebben gezorgd, daartegenover zorgt de economische groei ervoor dat een sterke groei in innovatie mogelijk was door middel van investeringen in R&amp;D, onderzoek en onderwijs. </w:t>
      </w:r>
      <w:r w:rsidRPr="00666C07">
        <w:t>Naast de ontwikkelinge</w:t>
      </w:r>
      <w:r>
        <w:t>n in de bedrijfssector hebben de overheidssector en het hoger onderwijs en universiteiten ook invloed gehad op het innovatie door oprichtingen van onderzoeksinstituten en scholing van de Koreaanse bevolking. Dit heeft ertoe geleid dat er een goede beschikbaarheid is van het Human Capital en hiermee het technologisch vermogen sterk verbeterd kon worden.</w:t>
      </w:r>
      <w:r w:rsidRPr="004C1EE8">
        <w:t xml:space="preserve"> </w:t>
      </w:r>
    </w:p>
    <w:p w:rsidR="00A67C1E" w:rsidRDefault="00A67C1E" w:rsidP="004C1EE8">
      <w:r>
        <w:tab/>
        <w:t>De ontwikkelingen in FDI en het NIS hebben hierbij sterke invloed gehad op de Koreaanse innovatie en zodoende indirect invloed op de welvaart en economische groei van Korea. Innovatie heeft de economische groei in Korea de afgelopen decennia sterk bevorderd. Er kan gezegd worden dat Korea zicht wist te ontwikkelen van een onderontwikkeld land tot één van de sterkste economieën in Azië</w:t>
      </w:r>
      <w:r w:rsidRPr="0041260D">
        <w:t xml:space="preserve"> </w:t>
      </w:r>
      <w:r>
        <w:t>voornamelijk door de ontwikkeling van Innovatie.</w:t>
      </w:r>
      <w:r w:rsidRPr="0060627B">
        <w:t xml:space="preserve"> </w:t>
      </w:r>
    </w:p>
    <w:p w:rsidR="00A67C1E" w:rsidRPr="004C1EE8" w:rsidRDefault="00A67C1E" w:rsidP="00666C07"/>
    <w:p w:rsidR="00A67C1E" w:rsidRPr="004C1EE8" w:rsidRDefault="00A67C1E" w:rsidP="00666C07"/>
    <w:p w:rsidR="00A67C1E" w:rsidRPr="004C1EE8" w:rsidRDefault="00A67C1E" w:rsidP="00666C07"/>
    <w:p w:rsidR="00A67C1E" w:rsidRDefault="00A67C1E" w:rsidP="009C7559"/>
    <w:p w:rsidR="00A67C1E" w:rsidRPr="009C7559" w:rsidRDefault="00A67C1E" w:rsidP="009C7559"/>
    <w:p w:rsidR="00A67C1E" w:rsidRPr="00530151" w:rsidRDefault="00A67C1E" w:rsidP="009C7559">
      <w:pPr>
        <w:pStyle w:val="Heading1"/>
        <w:rPr>
          <w:lang w:val="en-US"/>
        </w:rPr>
      </w:pPr>
      <w:bookmarkStart w:id="28" w:name="_Toc268244511"/>
      <w:r w:rsidRPr="00530151">
        <w:rPr>
          <w:lang w:val="en-US"/>
        </w:rPr>
        <w:t>Referentielijst</w:t>
      </w:r>
      <w:bookmarkEnd w:id="28"/>
    </w:p>
    <w:p w:rsidR="00A67C1E" w:rsidRPr="00530151" w:rsidRDefault="00A67C1E" w:rsidP="007A4E42">
      <w:pPr>
        <w:jc w:val="left"/>
        <w:rPr>
          <w:lang w:val="en-US"/>
        </w:rPr>
      </w:pPr>
    </w:p>
    <w:p w:rsidR="00A67C1E" w:rsidRPr="000E2945" w:rsidRDefault="00A67C1E" w:rsidP="007A4E42">
      <w:pPr>
        <w:spacing w:after="100" w:afterAutospacing="1"/>
        <w:jc w:val="left"/>
        <w:rPr>
          <w:i/>
          <w:szCs w:val="24"/>
          <w:lang w:val="en-US"/>
        </w:rPr>
      </w:pPr>
      <w:r w:rsidRPr="00D547B2">
        <w:rPr>
          <w:szCs w:val="24"/>
          <w:lang w:val="en-US"/>
        </w:rPr>
        <w:t xml:space="preserve">Agrawal, Ajay (2002) </w:t>
      </w:r>
      <w:r w:rsidRPr="00D547B2">
        <w:rPr>
          <w:i/>
          <w:szCs w:val="24"/>
          <w:lang w:val="en-US"/>
        </w:rPr>
        <w:t xml:space="preserve">Innovation, growth theory, and the role of knowledge spillover, </w:t>
      </w:r>
      <w:r w:rsidRPr="00D547B2">
        <w:rPr>
          <w:szCs w:val="24"/>
          <w:lang w:val="en-US"/>
        </w:rPr>
        <w:t>Innovation Analysis Bulletin – Vol. 4, No. 3.</w:t>
      </w:r>
    </w:p>
    <w:p w:rsidR="00A67C1E" w:rsidRPr="00D547B2" w:rsidRDefault="00A67C1E" w:rsidP="007A4E42">
      <w:pPr>
        <w:spacing w:after="100" w:afterAutospacing="1"/>
        <w:jc w:val="left"/>
        <w:rPr>
          <w:szCs w:val="24"/>
          <w:lang w:val="en-US"/>
        </w:rPr>
      </w:pPr>
      <w:r w:rsidRPr="00D547B2">
        <w:rPr>
          <w:szCs w:val="24"/>
          <w:lang w:val="en-US"/>
        </w:rPr>
        <w:t xml:space="preserve">Archibugi, Daniele &amp; Alberto Coco (2005), </w:t>
      </w:r>
      <w:r w:rsidRPr="00D547B2">
        <w:rPr>
          <w:i/>
          <w:szCs w:val="24"/>
          <w:lang w:val="en-US"/>
        </w:rPr>
        <w:t>Measuring Technological capabilities at the country level: A survey and menu for choice,</w:t>
      </w:r>
      <w:r w:rsidRPr="00D547B2">
        <w:rPr>
          <w:szCs w:val="24"/>
          <w:lang w:val="en-US"/>
        </w:rPr>
        <w:t xml:space="preserve"> Research Policy, Elsevier, vol. 34(2), pages 175-194, March.</w:t>
      </w:r>
    </w:p>
    <w:p w:rsidR="00A67C1E" w:rsidRPr="00D547B2" w:rsidRDefault="00A67C1E" w:rsidP="007A4E42">
      <w:pPr>
        <w:spacing w:after="100" w:afterAutospacing="1"/>
        <w:jc w:val="left"/>
        <w:rPr>
          <w:bCs/>
          <w:szCs w:val="24"/>
          <w:lang w:val="en-US"/>
        </w:rPr>
      </w:pPr>
      <w:r w:rsidRPr="00D547B2">
        <w:rPr>
          <w:szCs w:val="24"/>
          <w:lang w:val="en-US"/>
        </w:rPr>
        <w:t xml:space="preserve">Arvanitidis, Paschalis &amp; Petrakos, George &amp; Pavleas, Sotiris (2007), </w:t>
      </w:r>
      <w:r w:rsidRPr="00D547B2">
        <w:rPr>
          <w:bCs/>
          <w:i/>
          <w:szCs w:val="24"/>
          <w:lang w:val="en-US"/>
        </w:rPr>
        <w:t>Determinants of Economic Growth: The Experts’ View.</w:t>
      </w:r>
      <w:r w:rsidRPr="00D547B2">
        <w:rPr>
          <w:rFonts w:ascii="Courier New" w:hAnsi="Courier New" w:cs="Courier New"/>
          <w:color w:val="000000"/>
          <w:sz w:val="20"/>
          <w:szCs w:val="20"/>
          <w:lang w:val="en-US" w:eastAsia="nl-NL"/>
        </w:rPr>
        <w:t xml:space="preserve"> </w:t>
      </w:r>
      <w:r w:rsidRPr="00D547B2">
        <w:rPr>
          <w:bCs/>
          <w:szCs w:val="24"/>
          <w:lang w:val="en-US"/>
        </w:rPr>
        <w:t>Papers DYNREG20, Economic and Social Research Institute (ESRI).</w:t>
      </w:r>
    </w:p>
    <w:p w:rsidR="00A67C1E" w:rsidRPr="00D547B2" w:rsidRDefault="00A67C1E" w:rsidP="007A4E42">
      <w:pPr>
        <w:spacing w:after="100" w:afterAutospacing="1"/>
        <w:jc w:val="left"/>
        <w:rPr>
          <w:szCs w:val="24"/>
          <w:lang w:val="en-US"/>
        </w:rPr>
      </w:pPr>
      <w:r w:rsidRPr="00D547B2">
        <w:rPr>
          <w:szCs w:val="24"/>
          <w:lang w:val="en-US"/>
        </w:rPr>
        <w:t xml:space="preserve">ASTRA: The Alliance for Science &amp;Technology Research in America (2006-2007) </w:t>
      </w:r>
      <w:r w:rsidRPr="00D547B2">
        <w:rPr>
          <w:i/>
          <w:szCs w:val="24"/>
          <w:lang w:val="en-US"/>
        </w:rPr>
        <w:t>Defining Innovation:</w:t>
      </w:r>
      <w:r w:rsidRPr="00D547B2">
        <w:rPr>
          <w:szCs w:val="24"/>
          <w:lang w:val="en-US"/>
        </w:rPr>
        <w:t xml:space="preserve"> </w:t>
      </w:r>
      <w:r w:rsidRPr="00D547B2">
        <w:rPr>
          <w:i/>
          <w:szCs w:val="24"/>
          <w:lang w:val="en-US"/>
        </w:rPr>
        <w:t>A New Framework to aid Policymakers,</w:t>
      </w:r>
      <w:r w:rsidRPr="00D547B2">
        <w:rPr>
          <w:szCs w:val="24"/>
          <w:lang w:val="en-US"/>
        </w:rPr>
        <w:t xml:space="preserve"> www.USInnovation.org</w:t>
      </w:r>
      <w:r>
        <w:rPr>
          <w:szCs w:val="24"/>
          <w:lang w:val="en-US"/>
        </w:rPr>
        <w:t>.</w:t>
      </w:r>
    </w:p>
    <w:p w:rsidR="00A67C1E" w:rsidRPr="00D547B2" w:rsidRDefault="00A67C1E" w:rsidP="007A4E42">
      <w:pPr>
        <w:spacing w:after="100" w:afterAutospacing="1"/>
        <w:jc w:val="left"/>
        <w:rPr>
          <w:szCs w:val="24"/>
          <w:lang w:val="en-US"/>
        </w:rPr>
      </w:pPr>
      <w:r w:rsidRPr="00D547B2">
        <w:rPr>
          <w:szCs w:val="24"/>
          <w:lang w:val="en-US"/>
        </w:rPr>
        <w:t>Cho, Su Hee &amp; Byung Jun Cho &amp; Jai Hyoung Son (2008),</w:t>
      </w:r>
      <w:r w:rsidRPr="00D547B2">
        <w:rPr>
          <w:i/>
          <w:szCs w:val="24"/>
          <w:lang w:val="en-US"/>
        </w:rPr>
        <w:t xml:space="preserve"> Industry Oulook- Semiconductor - Memory Chips,</w:t>
      </w:r>
      <w:r w:rsidRPr="00D547B2">
        <w:rPr>
          <w:szCs w:val="24"/>
          <w:lang w:val="en-US"/>
        </w:rPr>
        <w:t xml:space="preserve"> KIS, Korea Investors Service inc.</w:t>
      </w:r>
    </w:p>
    <w:p w:rsidR="00A67C1E" w:rsidRPr="00D547B2" w:rsidRDefault="00A67C1E" w:rsidP="007A4E42">
      <w:pPr>
        <w:spacing w:after="100" w:afterAutospacing="1"/>
        <w:jc w:val="left"/>
        <w:rPr>
          <w:bCs/>
          <w:i/>
          <w:szCs w:val="24"/>
          <w:lang w:val="en-US" w:eastAsia="nl-NL"/>
        </w:rPr>
      </w:pPr>
      <w:r w:rsidRPr="00D547B2">
        <w:rPr>
          <w:szCs w:val="24"/>
          <w:lang w:val="en-US"/>
        </w:rPr>
        <w:t xml:space="preserve">Connolly, M &amp; </w:t>
      </w:r>
      <w:r w:rsidRPr="00D547B2">
        <w:rPr>
          <w:szCs w:val="24"/>
          <w:lang w:val="en-US" w:eastAsia="nl-NL"/>
        </w:rPr>
        <w:t xml:space="preserve">Kei-Mu Yi (2008), </w:t>
      </w:r>
      <w:r w:rsidRPr="00D547B2">
        <w:rPr>
          <w:bCs/>
          <w:i/>
          <w:szCs w:val="24"/>
          <w:lang w:val="en-US" w:eastAsia="nl-NL"/>
        </w:rPr>
        <w:t>How Much of South Korea’s Growth Miracle Can Be Explained by Trade Policy?</w:t>
      </w:r>
      <w:r w:rsidRPr="00D547B2">
        <w:rPr>
          <w:bCs/>
          <w:szCs w:val="24"/>
          <w:lang w:val="en-US" w:eastAsia="nl-NL"/>
        </w:rPr>
        <w:t>, Federal reserve bank of San Francisco, working paper series.</w:t>
      </w:r>
    </w:p>
    <w:p w:rsidR="00A67C1E" w:rsidRPr="00D547B2" w:rsidRDefault="00A67C1E" w:rsidP="007A4E42">
      <w:pPr>
        <w:spacing w:after="100" w:afterAutospacing="1"/>
        <w:jc w:val="left"/>
        <w:rPr>
          <w:i/>
          <w:szCs w:val="24"/>
          <w:lang w:val="en-US"/>
        </w:rPr>
      </w:pPr>
      <w:r w:rsidRPr="00D547B2">
        <w:rPr>
          <w:szCs w:val="24"/>
          <w:lang w:val="en-US"/>
        </w:rPr>
        <w:t xml:space="preserve">Dipendra S.(2007), </w:t>
      </w:r>
      <w:r w:rsidRPr="00D547B2">
        <w:rPr>
          <w:i/>
          <w:szCs w:val="24"/>
          <w:lang w:val="en-US"/>
        </w:rPr>
        <w:t>Patents, Innovations and Economic Growth in Japan and South Korea: Evidence from individual country and panel data,</w:t>
      </w:r>
      <w:r w:rsidRPr="00D547B2">
        <w:rPr>
          <w:szCs w:val="24"/>
          <w:lang w:val="en-US"/>
        </w:rPr>
        <w:t xml:space="preserve"> MPRA Paper No. 2547, posted 07. Ritsumeikan Asia Pacific University and Macquarie University.</w:t>
      </w:r>
    </w:p>
    <w:p w:rsidR="00A67C1E" w:rsidRPr="00D547B2" w:rsidRDefault="00A67C1E" w:rsidP="007A4E42">
      <w:pPr>
        <w:spacing w:after="100" w:afterAutospacing="1"/>
        <w:jc w:val="left"/>
        <w:rPr>
          <w:i/>
          <w:szCs w:val="24"/>
          <w:lang w:val="en-US"/>
        </w:rPr>
      </w:pPr>
      <w:r w:rsidRPr="00D547B2">
        <w:rPr>
          <w:szCs w:val="24"/>
          <w:lang w:val="en-US"/>
        </w:rPr>
        <w:t xml:space="preserve">Enos, J., and W.H. Park (1987). </w:t>
      </w:r>
      <w:r w:rsidRPr="00D547B2">
        <w:rPr>
          <w:i/>
          <w:iCs/>
          <w:szCs w:val="24"/>
          <w:lang w:val="en-US"/>
        </w:rPr>
        <w:t xml:space="preserve">The Adoption and Diffusion of Imported Technology: The Case of Korea. </w:t>
      </w:r>
      <w:r w:rsidRPr="00D547B2">
        <w:rPr>
          <w:szCs w:val="24"/>
          <w:lang w:val="en-US"/>
        </w:rPr>
        <w:t>London: Croom Helm.</w:t>
      </w:r>
    </w:p>
    <w:p w:rsidR="00A67C1E" w:rsidRPr="00D547B2" w:rsidRDefault="00A67C1E" w:rsidP="007A4E42">
      <w:pPr>
        <w:spacing w:after="100" w:afterAutospacing="1"/>
        <w:jc w:val="left"/>
        <w:rPr>
          <w:szCs w:val="24"/>
          <w:lang w:val="en-US"/>
        </w:rPr>
      </w:pPr>
      <w:r w:rsidRPr="00D547B2">
        <w:rPr>
          <w:szCs w:val="24"/>
          <w:lang w:val="en-US"/>
        </w:rPr>
        <w:t xml:space="preserve">Freeman, C. (1987) </w:t>
      </w:r>
      <w:r w:rsidRPr="00D547B2">
        <w:rPr>
          <w:i/>
          <w:szCs w:val="24"/>
          <w:lang w:val="en-US"/>
        </w:rPr>
        <w:t xml:space="preserve">Technology Policy and Economic Performance: Lessons from Japan, </w:t>
      </w:r>
      <w:r w:rsidRPr="00D547B2">
        <w:rPr>
          <w:szCs w:val="24"/>
          <w:lang w:val="en-US"/>
        </w:rPr>
        <w:t>Pinter, London</w:t>
      </w:r>
      <w:r>
        <w:rPr>
          <w:szCs w:val="24"/>
          <w:lang w:val="en-US"/>
        </w:rPr>
        <w:t>.</w:t>
      </w:r>
    </w:p>
    <w:p w:rsidR="00A67C1E" w:rsidRPr="00D547B2" w:rsidRDefault="00A67C1E" w:rsidP="007A4E42">
      <w:pPr>
        <w:spacing w:after="100" w:afterAutospacing="1"/>
        <w:jc w:val="left"/>
        <w:rPr>
          <w:szCs w:val="24"/>
          <w:lang w:val="en-US"/>
        </w:rPr>
      </w:pPr>
      <w:r w:rsidRPr="00D547B2">
        <w:rPr>
          <w:szCs w:val="24"/>
          <w:lang w:val="en-US"/>
        </w:rPr>
        <w:t xml:space="preserve">Görg, Holger&amp; Eric Strobl (2003), Multinational companies, technology spillovers and plant survival, </w:t>
      </w:r>
      <w:r w:rsidRPr="00D547B2">
        <w:rPr>
          <w:i/>
          <w:iCs/>
          <w:szCs w:val="24"/>
          <w:lang w:val="en-US"/>
        </w:rPr>
        <w:t>Scandinavian Journal of Economics</w:t>
      </w:r>
      <w:r w:rsidRPr="00D547B2">
        <w:rPr>
          <w:szCs w:val="24"/>
          <w:lang w:val="en-US"/>
        </w:rPr>
        <w:t>.</w:t>
      </w:r>
    </w:p>
    <w:p w:rsidR="00A67C1E" w:rsidRDefault="00A67C1E" w:rsidP="007A4E42">
      <w:pPr>
        <w:spacing w:after="100" w:afterAutospacing="1"/>
        <w:jc w:val="left"/>
        <w:rPr>
          <w:bCs/>
          <w:szCs w:val="24"/>
          <w:lang w:val="en-US" w:eastAsia="nl-NL"/>
        </w:rPr>
      </w:pPr>
      <w:r w:rsidRPr="00D547B2">
        <w:rPr>
          <w:bCs/>
          <w:szCs w:val="24"/>
          <w:lang w:val="en-US" w:eastAsia="nl-NL"/>
        </w:rPr>
        <w:t>Hee Yol Yu (2006),</w:t>
      </w:r>
      <w:r w:rsidRPr="00D547B2">
        <w:rPr>
          <w:bCs/>
          <w:i/>
          <w:szCs w:val="24"/>
          <w:lang w:val="en-US" w:eastAsia="nl-NL"/>
        </w:rPr>
        <w:t xml:space="preserve"> Korea's National Innovation system,</w:t>
      </w:r>
      <w:r w:rsidRPr="00D547B2">
        <w:rPr>
          <w:bCs/>
          <w:szCs w:val="24"/>
          <w:lang w:val="en-US" w:eastAsia="nl-NL"/>
        </w:rPr>
        <w:t xml:space="preserve"> Korean Institute of S&amp;T Evaluation and Planning</w:t>
      </w:r>
      <w:r>
        <w:rPr>
          <w:bCs/>
          <w:szCs w:val="24"/>
          <w:lang w:val="en-US" w:eastAsia="nl-NL"/>
        </w:rPr>
        <w:t>.</w:t>
      </w:r>
    </w:p>
    <w:p w:rsidR="00A67C1E" w:rsidRPr="000D072F" w:rsidRDefault="00A67C1E" w:rsidP="007A4E42">
      <w:pPr>
        <w:spacing w:after="100" w:afterAutospacing="1"/>
        <w:jc w:val="left"/>
        <w:rPr>
          <w:szCs w:val="24"/>
          <w:lang w:val="en-US" w:eastAsia="nl-NL"/>
        </w:rPr>
      </w:pPr>
      <w:r>
        <w:rPr>
          <w:bCs/>
          <w:szCs w:val="24"/>
          <w:lang w:val="en-US" w:eastAsia="nl-NL"/>
        </w:rPr>
        <w:t xml:space="preserve">Hemmert M. (2007), </w:t>
      </w:r>
      <w:r>
        <w:rPr>
          <w:bCs/>
          <w:i/>
          <w:szCs w:val="24"/>
          <w:lang w:val="en-US" w:eastAsia="nl-NL"/>
        </w:rPr>
        <w:t xml:space="preserve">The Korean Innovation System: From Industrial Catch-up to Technological Leadership?, </w:t>
      </w:r>
      <w:r>
        <w:rPr>
          <w:lang w:val="en-US"/>
        </w:rPr>
        <w:t>Psycica- Verlag, A Springer Company.</w:t>
      </w:r>
    </w:p>
    <w:p w:rsidR="00A67C1E" w:rsidRPr="00D547B2" w:rsidRDefault="00A67C1E" w:rsidP="007A4E42">
      <w:pPr>
        <w:spacing w:after="100" w:afterAutospacing="1"/>
        <w:jc w:val="left"/>
        <w:rPr>
          <w:szCs w:val="24"/>
          <w:lang w:val="en-US"/>
        </w:rPr>
      </w:pPr>
      <w:r w:rsidRPr="00D547B2">
        <w:rPr>
          <w:szCs w:val="24"/>
          <w:lang w:val="en-US"/>
        </w:rPr>
        <w:t xml:space="preserve">Ho, Kate &amp;Katharina Luban (2004), </w:t>
      </w:r>
      <w:r w:rsidRPr="00D547B2">
        <w:rPr>
          <w:i/>
          <w:szCs w:val="24"/>
          <w:lang w:val="en-US"/>
        </w:rPr>
        <w:t>National Innovation Systems: A case study of South Korea and Brazil,</w:t>
      </w:r>
      <w:r w:rsidRPr="00D547B2">
        <w:rPr>
          <w:szCs w:val="24"/>
          <w:lang w:val="en-US"/>
        </w:rPr>
        <w:t xml:space="preserve"> Coursework for Economic and Public Policy of Technology MSc Technology Management.</w:t>
      </w:r>
    </w:p>
    <w:p w:rsidR="00A67C1E" w:rsidRPr="00D547B2" w:rsidRDefault="00A67C1E" w:rsidP="007A4E42">
      <w:pPr>
        <w:spacing w:after="100" w:afterAutospacing="1"/>
        <w:jc w:val="left"/>
        <w:rPr>
          <w:szCs w:val="24"/>
          <w:lang w:val="en-US"/>
        </w:rPr>
      </w:pPr>
      <w:r w:rsidRPr="00D547B2">
        <w:rPr>
          <w:szCs w:val="24"/>
          <w:lang w:val="en-US"/>
        </w:rPr>
        <w:t xml:space="preserve">Kim, Haknoh (2007), </w:t>
      </w:r>
      <w:r w:rsidRPr="00D547B2">
        <w:rPr>
          <w:i/>
          <w:szCs w:val="24"/>
          <w:lang w:val="en-US"/>
        </w:rPr>
        <w:t xml:space="preserve">Regional innovation policy of South Korea, compared with and learning from, The European Union. </w:t>
      </w:r>
      <w:r>
        <w:rPr>
          <w:szCs w:val="24"/>
          <w:lang w:val="en-US"/>
        </w:rPr>
        <w:t>University of Wisconsin-Madison.</w:t>
      </w:r>
    </w:p>
    <w:p w:rsidR="00A67C1E" w:rsidRPr="00D547B2" w:rsidRDefault="00A67C1E" w:rsidP="007A4E42">
      <w:pPr>
        <w:spacing w:after="100" w:afterAutospacing="1"/>
        <w:jc w:val="left"/>
        <w:rPr>
          <w:szCs w:val="24"/>
          <w:lang w:val="en-US"/>
        </w:rPr>
      </w:pPr>
      <w:r w:rsidRPr="00D547B2">
        <w:rPr>
          <w:szCs w:val="24"/>
          <w:lang w:val="en-US"/>
        </w:rPr>
        <w:t xml:space="preserve">Kim, L. (1988). </w:t>
      </w:r>
      <w:r w:rsidRPr="00D547B2">
        <w:rPr>
          <w:i/>
          <w:szCs w:val="24"/>
          <w:lang w:val="en-US"/>
        </w:rPr>
        <w:t>Korea's Acquisition of Technological Capability: Macro and Micro Factors.</w:t>
      </w:r>
      <w:r w:rsidRPr="00D547B2">
        <w:rPr>
          <w:szCs w:val="24"/>
          <w:lang w:val="en-US"/>
        </w:rPr>
        <w:t xml:space="preserve"> Seoul: Korea University Business Management Research Centre, Mimeo.</w:t>
      </w:r>
    </w:p>
    <w:p w:rsidR="00A67C1E" w:rsidRPr="00D547B2" w:rsidRDefault="00A67C1E" w:rsidP="007A4E42">
      <w:pPr>
        <w:spacing w:after="100" w:afterAutospacing="1"/>
        <w:jc w:val="left"/>
        <w:rPr>
          <w:bCs/>
          <w:szCs w:val="24"/>
          <w:lang w:val="en-US" w:eastAsia="nl-NL"/>
        </w:rPr>
      </w:pPr>
      <w:r w:rsidRPr="00D547B2">
        <w:rPr>
          <w:szCs w:val="24"/>
          <w:lang w:val="en-US"/>
        </w:rPr>
        <w:t>Kim L. (1997)</w:t>
      </w:r>
      <w:r w:rsidRPr="00D547B2">
        <w:rPr>
          <w:i/>
          <w:szCs w:val="24"/>
          <w:lang w:val="en-US"/>
        </w:rPr>
        <w:t xml:space="preserve"> Imitation to Innovation: The Dynamics of Korea's Technological learning,</w:t>
      </w:r>
      <w:r w:rsidRPr="00D547B2">
        <w:rPr>
          <w:szCs w:val="24"/>
          <w:lang w:val="en-US"/>
        </w:rPr>
        <w:t xml:space="preserve"> Harvard Business School Press, Boston MA</w:t>
      </w:r>
      <w:r>
        <w:rPr>
          <w:szCs w:val="24"/>
          <w:lang w:val="en-US"/>
        </w:rPr>
        <w:t>.</w:t>
      </w:r>
    </w:p>
    <w:p w:rsidR="00A67C1E" w:rsidRPr="00D547B2" w:rsidRDefault="00A67C1E" w:rsidP="007A4E42">
      <w:pPr>
        <w:spacing w:after="100" w:afterAutospacing="1"/>
        <w:jc w:val="left"/>
        <w:rPr>
          <w:szCs w:val="24"/>
          <w:lang w:val="en-US"/>
        </w:rPr>
      </w:pPr>
      <w:r w:rsidRPr="00D547B2">
        <w:rPr>
          <w:szCs w:val="24"/>
          <w:lang w:val="en-US"/>
        </w:rPr>
        <w:t xml:space="preserve">Lee, Jong-Wha, (2005). </w:t>
      </w:r>
      <w:r w:rsidRPr="00D547B2">
        <w:rPr>
          <w:i/>
          <w:szCs w:val="24"/>
          <w:lang w:val="en-US"/>
        </w:rPr>
        <w:t>Human capital and productivity for Korea's sustained economic growth</w:t>
      </w:r>
      <w:r w:rsidRPr="00D547B2">
        <w:rPr>
          <w:szCs w:val="24"/>
          <w:lang w:val="en-US"/>
        </w:rPr>
        <w:t>, Journal of Asian Economics, Elsevier, vol. 16(4), pages 663-687, August.</w:t>
      </w:r>
    </w:p>
    <w:p w:rsidR="00A67C1E" w:rsidRPr="00D547B2" w:rsidRDefault="00A67C1E" w:rsidP="007A4E42">
      <w:pPr>
        <w:spacing w:after="100" w:afterAutospacing="1"/>
        <w:jc w:val="left"/>
        <w:rPr>
          <w:szCs w:val="24"/>
          <w:lang w:val="en-US"/>
        </w:rPr>
      </w:pPr>
      <w:r w:rsidRPr="00D547B2">
        <w:rPr>
          <w:szCs w:val="24"/>
          <w:lang w:val="en-US"/>
        </w:rPr>
        <w:t xml:space="preserve">Lee Peter H.(1996), </w:t>
      </w:r>
      <w:r w:rsidRPr="00D547B2">
        <w:rPr>
          <w:i/>
          <w:szCs w:val="24"/>
          <w:lang w:val="en-US"/>
        </w:rPr>
        <w:t>Sourcebook of Korean Civilization. Volume 2: From the Seventeenth Century to the Modern Period,</w:t>
      </w:r>
      <w:r w:rsidRPr="00D547B2">
        <w:rPr>
          <w:szCs w:val="24"/>
          <w:lang w:val="en-US"/>
        </w:rPr>
        <w:t xml:space="preserve"> New York, Columbia University Press.</w:t>
      </w:r>
    </w:p>
    <w:p w:rsidR="00A67C1E" w:rsidRPr="00D547B2" w:rsidRDefault="00A67C1E" w:rsidP="007A4E42">
      <w:pPr>
        <w:spacing w:after="100" w:afterAutospacing="1"/>
        <w:jc w:val="left"/>
        <w:rPr>
          <w:szCs w:val="24"/>
          <w:lang w:val="en-US"/>
        </w:rPr>
      </w:pPr>
      <w:r w:rsidRPr="00D547B2">
        <w:rPr>
          <w:szCs w:val="24"/>
          <w:lang w:val="en-US"/>
        </w:rPr>
        <w:t>Lundvall, Bengt-Ake (1992),</w:t>
      </w:r>
      <w:r w:rsidRPr="00D547B2">
        <w:rPr>
          <w:i/>
          <w:szCs w:val="24"/>
          <w:lang w:val="en-US"/>
        </w:rPr>
        <w:t xml:space="preserve"> National Systems of Innovation: Towards a Theory of Innovation and Interactive Learning</w:t>
      </w:r>
      <w:r w:rsidRPr="00D547B2">
        <w:rPr>
          <w:szCs w:val="24"/>
          <w:lang w:val="en-US"/>
        </w:rPr>
        <w:t>, Pinter, London.</w:t>
      </w:r>
    </w:p>
    <w:p w:rsidR="00A67C1E" w:rsidRPr="00D547B2" w:rsidRDefault="00A67C1E" w:rsidP="007A4E42">
      <w:pPr>
        <w:spacing w:after="100" w:afterAutospacing="1"/>
        <w:jc w:val="left"/>
        <w:rPr>
          <w:szCs w:val="24"/>
          <w:lang w:val="en-US"/>
        </w:rPr>
      </w:pPr>
      <w:r w:rsidRPr="00D547B2">
        <w:rPr>
          <w:szCs w:val="24"/>
          <w:lang w:val="en-US"/>
        </w:rPr>
        <w:t>Lundvall, Bengt-Ake (2007).</w:t>
      </w:r>
      <w:r w:rsidRPr="00D547B2">
        <w:rPr>
          <w:i/>
          <w:szCs w:val="24"/>
          <w:lang w:val="en-US"/>
        </w:rPr>
        <w:t>"National Innovation Systems - Analytical Concept and Development Tool,"</w:t>
      </w:r>
      <w:r w:rsidRPr="00D547B2">
        <w:rPr>
          <w:szCs w:val="24"/>
          <w:lang w:val="en-US"/>
        </w:rPr>
        <w:t xml:space="preserve"> Industry &amp; Innovation, Taylor and Francis Journals, vol. 14(1), pages 95-119.</w:t>
      </w:r>
    </w:p>
    <w:p w:rsidR="00A67C1E" w:rsidRPr="00D9492C" w:rsidRDefault="00A67C1E" w:rsidP="007A4E42">
      <w:pPr>
        <w:spacing w:after="100" w:afterAutospacing="1"/>
        <w:jc w:val="left"/>
        <w:rPr>
          <w:szCs w:val="24"/>
          <w:lang w:val="en-US"/>
        </w:rPr>
      </w:pPr>
      <w:r w:rsidRPr="00D9492C">
        <w:rPr>
          <w:lang w:val="en-US"/>
        </w:rPr>
        <w:t xml:space="preserve">Mahlich, J. &amp; Pascha, W.(2007) </w:t>
      </w:r>
      <w:r>
        <w:rPr>
          <w:lang w:val="en-US"/>
        </w:rPr>
        <w:t>'</w:t>
      </w:r>
      <w:r w:rsidRPr="00D9492C">
        <w:rPr>
          <w:i/>
          <w:lang w:val="en-US"/>
        </w:rPr>
        <w:t>I</w:t>
      </w:r>
      <w:r>
        <w:rPr>
          <w:i/>
          <w:lang w:val="en-US"/>
        </w:rPr>
        <w:t xml:space="preserve">nnovation and Technology in Korea: Challenges of a Newly advanced Economy', </w:t>
      </w:r>
      <w:r>
        <w:rPr>
          <w:lang w:val="en-US"/>
        </w:rPr>
        <w:t>Psycica- Verlag, A Springer Company.</w:t>
      </w:r>
      <w:r>
        <w:rPr>
          <w:i/>
          <w:lang w:val="en-US"/>
        </w:rPr>
        <w:t xml:space="preserve"> </w:t>
      </w:r>
    </w:p>
    <w:p w:rsidR="00A67C1E" w:rsidRPr="00D547B2" w:rsidRDefault="00A67C1E" w:rsidP="007A4E42">
      <w:pPr>
        <w:spacing w:after="100" w:afterAutospacing="1"/>
        <w:jc w:val="left"/>
        <w:rPr>
          <w:szCs w:val="24"/>
          <w:lang w:val="en-US"/>
        </w:rPr>
      </w:pPr>
      <w:r w:rsidRPr="00D547B2">
        <w:rPr>
          <w:szCs w:val="24"/>
          <w:lang w:val="en-US"/>
        </w:rPr>
        <w:t xml:space="preserve">MEST, Ministery of Education Science and Technology of  Republic of Korea (2005), </w:t>
      </w:r>
      <w:r w:rsidRPr="00D547B2">
        <w:rPr>
          <w:i/>
          <w:szCs w:val="24"/>
          <w:lang w:val="en-US"/>
        </w:rPr>
        <w:t xml:space="preserve"> Report on the Survey of Research and Development in Science and Technology</w:t>
      </w:r>
      <w:r w:rsidRPr="00D547B2">
        <w:rPr>
          <w:szCs w:val="24"/>
          <w:lang w:val="en-US"/>
        </w:rPr>
        <w:t>, MEST,  Seoul.</w:t>
      </w:r>
    </w:p>
    <w:p w:rsidR="00A67C1E" w:rsidRPr="00D547B2" w:rsidRDefault="00A67C1E" w:rsidP="007A4E42">
      <w:pPr>
        <w:spacing w:after="100" w:afterAutospacing="1"/>
        <w:jc w:val="left"/>
        <w:rPr>
          <w:szCs w:val="24"/>
          <w:lang w:val="en-US"/>
        </w:rPr>
      </w:pPr>
      <w:r w:rsidRPr="00D547B2">
        <w:rPr>
          <w:szCs w:val="24"/>
          <w:lang w:val="en-US"/>
        </w:rPr>
        <w:t xml:space="preserve">Mizoguchi, Toshijyuki (1979), </w:t>
      </w:r>
      <w:r w:rsidRPr="00D547B2">
        <w:rPr>
          <w:i/>
          <w:szCs w:val="24"/>
          <w:lang w:val="en-US"/>
        </w:rPr>
        <w:t>Economic Growth of Korea under the Japanese Occupation -Background of Industrialization of Korea 1911-194, Vol. 20, no. 1,</w:t>
      </w:r>
      <w:r w:rsidRPr="00D547B2">
        <w:rPr>
          <w:szCs w:val="24"/>
          <w:lang w:val="en-US"/>
        </w:rPr>
        <w:t xml:space="preserve"> Hitotsubashi Academy, Hitotsubashi University.</w:t>
      </w:r>
    </w:p>
    <w:p w:rsidR="00A67C1E" w:rsidRPr="00D547B2" w:rsidRDefault="00A67C1E" w:rsidP="007A4E42">
      <w:pPr>
        <w:spacing w:after="100" w:afterAutospacing="1"/>
        <w:jc w:val="left"/>
        <w:rPr>
          <w:szCs w:val="24"/>
          <w:lang w:val="en-US"/>
        </w:rPr>
      </w:pPr>
      <w:r w:rsidRPr="00D547B2">
        <w:rPr>
          <w:szCs w:val="24"/>
          <w:lang w:val="en-US"/>
        </w:rPr>
        <w:t>OECD (2005a)</w:t>
      </w:r>
      <w:r w:rsidRPr="00D547B2">
        <w:rPr>
          <w:i/>
          <w:szCs w:val="24"/>
          <w:lang w:val="en-US"/>
        </w:rPr>
        <w:t xml:space="preserve">, Main Science and Technology Indicators, </w:t>
      </w:r>
      <w:r w:rsidRPr="00D547B2">
        <w:rPr>
          <w:szCs w:val="24"/>
          <w:lang w:val="en-US"/>
        </w:rPr>
        <w:t>www.OECD.org</w:t>
      </w:r>
      <w:r>
        <w:rPr>
          <w:szCs w:val="24"/>
          <w:lang w:val="en-US"/>
        </w:rPr>
        <w:t>.</w:t>
      </w:r>
    </w:p>
    <w:p w:rsidR="00A67C1E" w:rsidRPr="00D547B2" w:rsidRDefault="00A67C1E" w:rsidP="007A4E42">
      <w:pPr>
        <w:spacing w:after="100" w:afterAutospacing="1"/>
        <w:jc w:val="left"/>
        <w:rPr>
          <w:szCs w:val="24"/>
          <w:lang w:val="en-US"/>
        </w:rPr>
      </w:pPr>
      <w:r w:rsidRPr="00D547B2">
        <w:rPr>
          <w:szCs w:val="24"/>
          <w:lang w:val="en-US"/>
        </w:rPr>
        <w:t xml:space="preserve">OECD (2005b) </w:t>
      </w:r>
      <w:r w:rsidRPr="00D547B2">
        <w:rPr>
          <w:i/>
          <w:szCs w:val="24"/>
          <w:lang w:val="en-US"/>
        </w:rPr>
        <w:t xml:space="preserve">Economic Surveys: Korea, </w:t>
      </w:r>
      <w:r w:rsidRPr="00D547B2">
        <w:rPr>
          <w:szCs w:val="24"/>
          <w:lang w:val="en-US"/>
        </w:rPr>
        <w:t>www.OECD.org</w:t>
      </w:r>
      <w:r>
        <w:rPr>
          <w:szCs w:val="24"/>
          <w:lang w:val="en-US"/>
        </w:rPr>
        <w:t>.</w:t>
      </w:r>
    </w:p>
    <w:p w:rsidR="00A67C1E" w:rsidRPr="00D547B2" w:rsidRDefault="00A67C1E" w:rsidP="007A4E42">
      <w:pPr>
        <w:spacing w:after="100" w:afterAutospacing="1"/>
        <w:jc w:val="left"/>
        <w:rPr>
          <w:szCs w:val="24"/>
          <w:lang w:val="en-US"/>
        </w:rPr>
      </w:pPr>
      <w:r>
        <w:rPr>
          <w:szCs w:val="24"/>
          <w:lang w:val="en-US"/>
        </w:rPr>
        <w:t>OECD (2008</w:t>
      </w:r>
      <w:r w:rsidRPr="00D547B2">
        <w:rPr>
          <w:szCs w:val="24"/>
          <w:lang w:val="en-US"/>
        </w:rPr>
        <w:t>)</w:t>
      </w:r>
      <w:r w:rsidRPr="00D547B2">
        <w:rPr>
          <w:i/>
          <w:szCs w:val="24"/>
          <w:lang w:val="en-US"/>
        </w:rPr>
        <w:t>, Science, Technology and Industry Outlook 2008,</w:t>
      </w:r>
      <w:r w:rsidRPr="00D547B2">
        <w:rPr>
          <w:szCs w:val="24"/>
          <w:lang w:val="en-US"/>
        </w:rPr>
        <w:t xml:space="preserve"> www.OECD.org</w:t>
      </w:r>
      <w:r>
        <w:rPr>
          <w:szCs w:val="24"/>
          <w:lang w:val="en-US"/>
        </w:rPr>
        <w:t>.</w:t>
      </w:r>
    </w:p>
    <w:p w:rsidR="00A67C1E" w:rsidRDefault="00A67C1E" w:rsidP="007A4E42">
      <w:pPr>
        <w:spacing w:after="100" w:afterAutospacing="1"/>
        <w:jc w:val="left"/>
        <w:rPr>
          <w:szCs w:val="24"/>
          <w:lang w:val="en-US"/>
        </w:rPr>
      </w:pPr>
      <w:r>
        <w:rPr>
          <w:szCs w:val="24"/>
          <w:lang w:val="en-US"/>
        </w:rPr>
        <w:t>OECD (2008</w:t>
      </w:r>
      <w:r w:rsidRPr="00D547B2">
        <w:rPr>
          <w:szCs w:val="24"/>
          <w:lang w:val="en-US"/>
        </w:rPr>
        <w:t>)</w:t>
      </w:r>
      <w:r w:rsidRPr="00D547B2">
        <w:rPr>
          <w:i/>
          <w:szCs w:val="24"/>
          <w:lang w:val="en-US"/>
        </w:rPr>
        <w:t xml:space="preserve">, </w:t>
      </w:r>
      <w:r w:rsidRPr="00D547B2">
        <w:rPr>
          <w:szCs w:val="24"/>
          <w:lang w:val="en-US"/>
        </w:rPr>
        <w:t>OECD Information Technology Outlook 2008, www.OEDCD.org</w:t>
      </w:r>
      <w:r>
        <w:rPr>
          <w:szCs w:val="24"/>
          <w:lang w:val="en-US"/>
        </w:rPr>
        <w:t>.</w:t>
      </w:r>
    </w:p>
    <w:p w:rsidR="00A67C1E" w:rsidRPr="00BA57B6" w:rsidRDefault="00A67C1E" w:rsidP="007A4E42">
      <w:pPr>
        <w:spacing w:after="100" w:afterAutospacing="1"/>
        <w:jc w:val="left"/>
        <w:rPr>
          <w:szCs w:val="24"/>
          <w:lang w:val="en-US"/>
        </w:rPr>
      </w:pPr>
      <w:r>
        <w:rPr>
          <w:szCs w:val="24"/>
          <w:lang w:val="en-US"/>
        </w:rPr>
        <w:t xml:space="preserve">Park, Hun Joo (2006), </w:t>
      </w:r>
      <w:r w:rsidRPr="00BA57B6">
        <w:rPr>
          <w:i/>
          <w:szCs w:val="24"/>
          <w:lang w:val="en-US"/>
        </w:rPr>
        <w:t>The perspective of Small Business in South Korea,</w:t>
      </w:r>
      <w:r>
        <w:rPr>
          <w:szCs w:val="24"/>
          <w:lang w:val="en-US"/>
        </w:rPr>
        <w:t xml:space="preserve"> </w:t>
      </w:r>
      <w:r w:rsidRPr="00BA57B6">
        <w:rPr>
          <w:szCs w:val="24"/>
          <w:lang w:val="en-US"/>
        </w:rPr>
        <w:t>KDI School of Pub Policy &amp; Management Paper No. 06-13</w:t>
      </w:r>
    </w:p>
    <w:p w:rsidR="00A67C1E" w:rsidRPr="00D547B2" w:rsidRDefault="00A67C1E" w:rsidP="007A4E42">
      <w:pPr>
        <w:spacing w:after="100" w:afterAutospacing="1"/>
        <w:jc w:val="left"/>
        <w:rPr>
          <w:szCs w:val="24"/>
          <w:lang w:val="en-US"/>
        </w:rPr>
      </w:pPr>
      <w:r w:rsidRPr="00D547B2">
        <w:rPr>
          <w:szCs w:val="24"/>
          <w:lang w:val="en-US"/>
        </w:rPr>
        <w:t xml:space="preserve">Piazolo, Marc (1995), </w:t>
      </w:r>
      <w:r w:rsidRPr="00D547B2">
        <w:rPr>
          <w:i/>
          <w:szCs w:val="24"/>
          <w:lang w:val="en-US"/>
        </w:rPr>
        <w:t>Determinants of South Korea Economics Growth</w:t>
      </w:r>
      <w:r w:rsidRPr="00D547B2">
        <w:rPr>
          <w:szCs w:val="24"/>
          <w:lang w:val="en-US"/>
        </w:rPr>
        <w:t xml:space="preserve"> </w:t>
      </w:r>
      <w:r w:rsidRPr="00D547B2">
        <w:rPr>
          <w:i/>
          <w:szCs w:val="24"/>
          <w:lang w:val="en-US"/>
        </w:rPr>
        <w:t>1955-1990</w:t>
      </w:r>
      <w:r w:rsidRPr="00D547B2">
        <w:rPr>
          <w:szCs w:val="24"/>
          <w:lang w:val="en-US"/>
        </w:rPr>
        <w:t>, International Economic Journal, Volume 9, Number 4. 109-133.</w:t>
      </w:r>
    </w:p>
    <w:p w:rsidR="00A67C1E" w:rsidRPr="00D547B2" w:rsidRDefault="00A67C1E" w:rsidP="007A4E42">
      <w:pPr>
        <w:spacing w:after="100" w:afterAutospacing="1"/>
        <w:jc w:val="left"/>
        <w:rPr>
          <w:szCs w:val="24"/>
          <w:lang w:val="en-US"/>
        </w:rPr>
      </w:pPr>
      <w:r w:rsidRPr="00D547B2">
        <w:rPr>
          <w:szCs w:val="24"/>
          <w:lang w:val="en-US"/>
        </w:rPr>
        <w:t xml:space="preserve">Raj Kumar Rai (2009), </w:t>
      </w:r>
      <w:r w:rsidRPr="00D547B2">
        <w:rPr>
          <w:i/>
          <w:szCs w:val="24"/>
          <w:lang w:val="en-US"/>
        </w:rPr>
        <w:t xml:space="preserve">Foreign Direct Investment and Economic Growth in South Korea and Policy Lessons for Nepa., </w:t>
      </w:r>
      <w:r w:rsidRPr="00D547B2">
        <w:rPr>
          <w:szCs w:val="24"/>
          <w:lang w:val="en-US"/>
        </w:rPr>
        <w:t>London</w:t>
      </w:r>
      <w:r w:rsidRPr="00D547B2">
        <w:rPr>
          <w:i/>
          <w:szCs w:val="24"/>
          <w:lang w:val="en-US"/>
        </w:rPr>
        <w:t xml:space="preserve">, </w:t>
      </w:r>
      <w:r w:rsidRPr="00D547B2">
        <w:rPr>
          <w:szCs w:val="24"/>
          <w:lang w:val="en-US"/>
        </w:rPr>
        <w:t>Middlesex University Business School.</w:t>
      </w:r>
    </w:p>
    <w:p w:rsidR="00A67C1E" w:rsidRPr="00D547B2" w:rsidRDefault="00A67C1E" w:rsidP="007A4E42">
      <w:pPr>
        <w:spacing w:after="100" w:afterAutospacing="1"/>
        <w:jc w:val="left"/>
        <w:rPr>
          <w:szCs w:val="24"/>
          <w:lang w:val="en-US" w:eastAsia="nl-NL"/>
        </w:rPr>
      </w:pPr>
      <w:r w:rsidRPr="00D547B2">
        <w:rPr>
          <w:szCs w:val="24"/>
          <w:lang w:val="en-US" w:eastAsia="nl-NL"/>
        </w:rPr>
        <w:t>Rogers, E. M. (1983). </w:t>
      </w:r>
      <w:r w:rsidRPr="00D547B2">
        <w:rPr>
          <w:i/>
          <w:iCs/>
          <w:szCs w:val="24"/>
          <w:lang w:val="en-US" w:eastAsia="nl-NL"/>
        </w:rPr>
        <w:t>Diffusion of innovations</w:t>
      </w:r>
      <w:r w:rsidRPr="00D547B2">
        <w:rPr>
          <w:szCs w:val="24"/>
          <w:lang w:val="en-US" w:eastAsia="nl-NL"/>
        </w:rPr>
        <w:t>, New York: Free Press.</w:t>
      </w:r>
    </w:p>
    <w:p w:rsidR="00A67C1E" w:rsidRPr="00D547B2" w:rsidRDefault="00A67C1E" w:rsidP="007A4E42">
      <w:pPr>
        <w:spacing w:after="100" w:afterAutospacing="1"/>
        <w:jc w:val="left"/>
        <w:rPr>
          <w:szCs w:val="24"/>
          <w:lang w:val="en-US" w:eastAsia="nl-NL"/>
        </w:rPr>
      </w:pPr>
      <w:r w:rsidRPr="00D547B2">
        <w:rPr>
          <w:szCs w:val="24"/>
          <w:lang w:val="en-US" w:eastAsia="nl-NL"/>
        </w:rPr>
        <w:t xml:space="preserve">Sören Eriksson (2005), </w:t>
      </w:r>
      <w:r w:rsidRPr="00D547B2">
        <w:rPr>
          <w:i/>
          <w:szCs w:val="24"/>
          <w:lang w:val="en-US" w:eastAsia="nl-NL"/>
        </w:rPr>
        <w:t>Innovation Policies in South Korea &amp; Taiwan,</w:t>
      </w:r>
      <w:r w:rsidRPr="00D547B2">
        <w:rPr>
          <w:szCs w:val="24"/>
          <w:lang w:val="en-US" w:eastAsia="nl-NL"/>
        </w:rPr>
        <w:t xml:space="preserve"> VINNOVA - Swedish Agency for Innovation Systems / Verket för Innovatonssystem.</w:t>
      </w:r>
    </w:p>
    <w:p w:rsidR="00A67C1E" w:rsidRPr="00D547B2" w:rsidRDefault="00A67C1E" w:rsidP="007A4E42">
      <w:pPr>
        <w:spacing w:after="100" w:afterAutospacing="1"/>
        <w:jc w:val="left"/>
        <w:rPr>
          <w:bCs/>
          <w:szCs w:val="24"/>
          <w:lang w:val="en-US" w:eastAsia="nl-NL"/>
        </w:rPr>
      </w:pPr>
      <w:r w:rsidRPr="00D547B2">
        <w:rPr>
          <w:bCs/>
          <w:szCs w:val="24"/>
          <w:lang w:val="en-US" w:eastAsia="nl-NL"/>
        </w:rPr>
        <w:t xml:space="preserve">Suh, Joonghae, (2000). </w:t>
      </w:r>
      <w:r w:rsidRPr="00D547B2">
        <w:rPr>
          <w:bCs/>
          <w:i/>
          <w:szCs w:val="24"/>
          <w:lang w:val="en-US" w:eastAsia="nl-NL"/>
        </w:rPr>
        <w:t>Korea's Innovation System: Challenges and New Policy Agenda,</w:t>
      </w:r>
      <w:r w:rsidRPr="00D547B2">
        <w:rPr>
          <w:bCs/>
          <w:szCs w:val="24"/>
          <w:lang w:val="en-US" w:eastAsia="nl-NL"/>
        </w:rPr>
        <w:t xml:space="preserve"> Discussion Papers 4, United Nations University, Institute for New Technologies.</w:t>
      </w:r>
    </w:p>
    <w:p w:rsidR="00A67C1E" w:rsidRPr="00D547B2" w:rsidRDefault="00A67C1E" w:rsidP="007A4E42">
      <w:pPr>
        <w:spacing w:after="100" w:afterAutospacing="1"/>
        <w:jc w:val="left"/>
        <w:rPr>
          <w:bCs/>
          <w:szCs w:val="24"/>
        </w:rPr>
      </w:pPr>
      <w:r w:rsidRPr="00D547B2">
        <w:rPr>
          <w:szCs w:val="24"/>
          <w:lang w:val="en-US"/>
        </w:rPr>
        <w:t>Torun, Hasan and Cumhur Çi</w:t>
      </w:r>
      <w:r w:rsidRPr="00D547B2">
        <w:rPr>
          <w:rFonts w:ascii="Lucida Sans Unicode" w:hAnsi="Lucida Sans Unicode" w:cs="Lucida Sans Unicode"/>
          <w:szCs w:val="24"/>
          <w:lang w:val="en-US"/>
        </w:rPr>
        <w:t>ҫ</w:t>
      </w:r>
      <w:r w:rsidRPr="00D547B2">
        <w:rPr>
          <w:szCs w:val="24"/>
          <w:lang w:val="en-US"/>
        </w:rPr>
        <w:t>ek</w:t>
      </w:r>
      <w:r w:rsidRPr="00D547B2">
        <w:rPr>
          <w:rFonts w:ascii="Lucida Sans Unicode" w:hAnsi="Lucida Sans Unicode" w:cs="Lucida Sans Unicode"/>
          <w:szCs w:val="24"/>
          <w:lang w:val="en-US"/>
        </w:rPr>
        <w:t>ҫ</w:t>
      </w:r>
      <w:r w:rsidRPr="00D547B2">
        <w:rPr>
          <w:szCs w:val="24"/>
          <w:lang w:val="en-US"/>
        </w:rPr>
        <w:t xml:space="preserve">i (2007), </w:t>
      </w:r>
      <w:r w:rsidRPr="00D547B2">
        <w:rPr>
          <w:i/>
          <w:szCs w:val="24"/>
          <w:lang w:val="en-US"/>
        </w:rPr>
        <w:t>Innovation: Is The Engine For The  Economic Growth.</w:t>
      </w:r>
      <w:r w:rsidRPr="00D547B2">
        <w:rPr>
          <w:szCs w:val="24"/>
          <w:lang w:val="en-US"/>
        </w:rPr>
        <w:t xml:space="preserve"> </w:t>
      </w:r>
      <w:r w:rsidRPr="00D547B2">
        <w:rPr>
          <w:bCs/>
          <w:szCs w:val="24"/>
        </w:rPr>
        <w:t>EGE University</w:t>
      </w:r>
      <w:r>
        <w:rPr>
          <w:bCs/>
          <w:szCs w:val="24"/>
        </w:rPr>
        <w:t>.</w:t>
      </w:r>
    </w:p>
    <w:p w:rsidR="00A67C1E" w:rsidRPr="00D547B2" w:rsidRDefault="00A67C1E" w:rsidP="007A4E42">
      <w:pPr>
        <w:spacing w:after="100" w:afterAutospacing="1"/>
        <w:jc w:val="left"/>
        <w:rPr>
          <w:szCs w:val="24"/>
        </w:rPr>
      </w:pPr>
      <w:r w:rsidRPr="00D547B2">
        <w:rPr>
          <w:szCs w:val="24"/>
        </w:rPr>
        <w:t xml:space="preserve">Walraven, Boudewijn C.A. (2009), </w:t>
      </w:r>
      <w:r w:rsidRPr="00D547B2">
        <w:rPr>
          <w:i/>
          <w:szCs w:val="24"/>
        </w:rPr>
        <w:t>Koreaanse Geschiedenis</w:t>
      </w:r>
      <w:r w:rsidRPr="00D547B2">
        <w:rPr>
          <w:szCs w:val="24"/>
        </w:rPr>
        <w:t>, Leiden, Universiteit Leiden Universitair Facilitair Bedrijf.</w:t>
      </w:r>
    </w:p>
    <w:p w:rsidR="00A67C1E" w:rsidRPr="00D547B2" w:rsidRDefault="00A67C1E" w:rsidP="007A4E42">
      <w:pPr>
        <w:spacing w:after="100" w:afterAutospacing="1"/>
        <w:jc w:val="left"/>
        <w:rPr>
          <w:szCs w:val="24"/>
          <w:lang w:val="en-US"/>
        </w:rPr>
      </w:pPr>
      <w:r w:rsidRPr="00D547B2">
        <w:rPr>
          <w:szCs w:val="24"/>
          <w:lang w:val="en-US"/>
        </w:rPr>
        <w:t>Yim, D.S.(2006),</w:t>
      </w:r>
      <w:r w:rsidRPr="00D547B2">
        <w:rPr>
          <w:i/>
          <w:szCs w:val="24"/>
          <w:lang w:val="en-US"/>
        </w:rPr>
        <w:t xml:space="preserve"> Korea’s National Innovation System and the Science and Technology Policy</w:t>
      </w:r>
      <w:r w:rsidRPr="00D547B2">
        <w:rPr>
          <w:szCs w:val="24"/>
          <w:lang w:val="en-US"/>
        </w:rPr>
        <w:t>, Science and Technology Policy Institute (STEPI), Seoul, Korea.</w:t>
      </w:r>
    </w:p>
    <w:p w:rsidR="00A67C1E" w:rsidRPr="00D547B2" w:rsidRDefault="00A67C1E" w:rsidP="007A4E42">
      <w:pPr>
        <w:spacing w:after="100" w:afterAutospacing="1"/>
        <w:jc w:val="left"/>
        <w:rPr>
          <w:szCs w:val="24"/>
          <w:lang w:val="en-US"/>
        </w:rPr>
      </w:pPr>
      <w:r w:rsidRPr="00D547B2">
        <w:rPr>
          <w:szCs w:val="24"/>
          <w:lang w:val="en-US"/>
        </w:rPr>
        <w:t>Young-Iob, Chung (2006),</w:t>
      </w:r>
      <w:r w:rsidRPr="00D547B2">
        <w:rPr>
          <w:i/>
          <w:szCs w:val="24"/>
          <w:lang w:val="en-US"/>
        </w:rPr>
        <w:t xml:space="preserve"> Korea Under Siege, 1876–1945: Capital Formation and Economic Transformation.</w:t>
      </w:r>
      <w:r w:rsidRPr="00D547B2">
        <w:rPr>
          <w:szCs w:val="24"/>
          <w:lang w:val="en-US"/>
        </w:rPr>
        <w:t>, New York: Oxford University Press.</w:t>
      </w:r>
    </w:p>
    <w:p w:rsidR="00A67C1E" w:rsidRPr="00D547B2" w:rsidRDefault="00A67C1E" w:rsidP="007A4E42">
      <w:pPr>
        <w:spacing w:after="100" w:afterAutospacing="1"/>
        <w:jc w:val="left"/>
        <w:rPr>
          <w:szCs w:val="24"/>
          <w:lang w:val="en-US"/>
        </w:rPr>
      </w:pPr>
      <w:r w:rsidRPr="00D547B2">
        <w:rPr>
          <w:szCs w:val="24"/>
          <w:lang w:val="en-US"/>
        </w:rPr>
        <w:t>Young-Iob, Chung (2007),</w:t>
      </w:r>
      <w:r w:rsidRPr="00D547B2">
        <w:rPr>
          <w:i/>
          <w:szCs w:val="24"/>
          <w:lang w:val="en-US"/>
        </w:rPr>
        <w:t xml:space="preserve"> South Korea in the fast lane; Economic development and capital formation, </w:t>
      </w:r>
      <w:r w:rsidRPr="00D547B2">
        <w:rPr>
          <w:szCs w:val="24"/>
          <w:lang w:val="en-US"/>
        </w:rPr>
        <w:t>New York: Oxford University Press.</w:t>
      </w:r>
    </w:p>
    <w:p w:rsidR="00A67C1E" w:rsidRDefault="00A67C1E" w:rsidP="007A4E42">
      <w:pPr>
        <w:rPr>
          <w:szCs w:val="24"/>
          <w:lang w:val="en-US"/>
        </w:rPr>
      </w:pPr>
      <w:r>
        <w:rPr>
          <w:szCs w:val="24"/>
          <w:lang w:val="en-US"/>
        </w:rPr>
        <w:t xml:space="preserve">Yun J.H.J. </w:t>
      </w:r>
      <w:r w:rsidRPr="00D547B2">
        <w:rPr>
          <w:szCs w:val="24"/>
          <w:lang w:val="en-US"/>
        </w:rPr>
        <w:t xml:space="preserve">(2006), </w:t>
      </w:r>
      <w:r w:rsidRPr="00D547B2">
        <w:rPr>
          <w:i/>
          <w:szCs w:val="24"/>
          <w:lang w:val="en-US"/>
        </w:rPr>
        <w:t>The Technology policy of Korea.</w:t>
      </w:r>
      <w:r w:rsidRPr="00D547B2">
        <w:rPr>
          <w:szCs w:val="24"/>
          <w:lang w:val="en-US"/>
        </w:rPr>
        <w:t xml:space="preserve"> Kyong Mun Sa, Seoul</w:t>
      </w:r>
      <w:r>
        <w:rPr>
          <w:szCs w:val="24"/>
          <w:lang w:val="en-US"/>
        </w:rPr>
        <w:t>.</w:t>
      </w:r>
    </w:p>
    <w:p w:rsidR="00A67C1E" w:rsidRDefault="00A67C1E" w:rsidP="007A4E42">
      <w:pPr>
        <w:rPr>
          <w:szCs w:val="24"/>
          <w:lang w:val="en-US"/>
        </w:rPr>
      </w:pPr>
    </w:p>
    <w:p w:rsidR="00A67C1E" w:rsidRPr="007D2A0D" w:rsidRDefault="00A67C1E" w:rsidP="007A4E42">
      <w:pPr>
        <w:rPr>
          <w:lang w:val="en-US"/>
        </w:rPr>
      </w:pPr>
      <w:r>
        <w:rPr>
          <w:szCs w:val="24"/>
          <w:lang w:val="en-US"/>
        </w:rPr>
        <w:t xml:space="preserve">Yun J.H.J. (2007), </w:t>
      </w:r>
      <w:r w:rsidRPr="007D2A0D">
        <w:rPr>
          <w:i/>
          <w:szCs w:val="24"/>
          <w:lang w:val="en-US"/>
        </w:rPr>
        <w:t>The development of technological capability and the transformation of inward fdi in Korea from 1962 to 2000</w:t>
      </w:r>
      <w:r>
        <w:rPr>
          <w:i/>
          <w:szCs w:val="24"/>
          <w:lang w:val="en-US"/>
        </w:rPr>
        <w:t xml:space="preserve">, </w:t>
      </w:r>
      <w:r>
        <w:rPr>
          <w:lang w:val="en-US"/>
        </w:rPr>
        <w:t>Psycica- Verlag, A Springer Company.</w:t>
      </w:r>
    </w:p>
    <w:p w:rsidR="00A67C1E" w:rsidRPr="00451307" w:rsidRDefault="00A67C1E" w:rsidP="007A4E42">
      <w:pPr>
        <w:keepNext/>
        <w:keepLines/>
        <w:jc w:val="left"/>
        <w:outlineLvl w:val="0"/>
        <w:rPr>
          <w:szCs w:val="24"/>
          <w:lang w:val="en-US"/>
        </w:rPr>
      </w:pPr>
    </w:p>
    <w:sectPr w:rsidR="00A67C1E" w:rsidRPr="00451307" w:rsidSect="00C241B3">
      <w:headerReference w:type="default" r:id="rId20"/>
      <w:footerReference w:type="default" r:id="rId21"/>
      <w:headerReference w:type="first" r:id="rId22"/>
      <w:pgSz w:w="11906" w:h="16838"/>
      <w:pgMar w:top="1843" w:right="1701" w:bottom="1418"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C1E" w:rsidRDefault="00A67C1E" w:rsidP="002B557D">
      <w:pPr>
        <w:spacing w:line="240" w:lineRule="auto"/>
      </w:pPr>
      <w:r>
        <w:separator/>
      </w:r>
    </w:p>
  </w:endnote>
  <w:endnote w:type="continuationSeparator" w:id="1">
    <w:p w:rsidR="00A67C1E" w:rsidRDefault="00A67C1E" w:rsidP="002B55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gency FB">
    <w:panose1 w:val="020B0503020202020204"/>
    <w:charset w:val="00"/>
    <w:family w:val="swiss"/>
    <w:pitch w:val="variable"/>
    <w:sig w:usb0="00000003" w:usb1="00000000" w:usb2="00000000" w:usb3="00000000" w:csb0="00000001" w:csb1="00000000"/>
  </w:font>
  <w:font w:name="Aharoni">
    <w:panose1 w:val="00000000000000000000"/>
    <w:charset w:val="B1"/>
    <w:family w:val="auto"/>
    <w:notTrueType/>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1E" w:rsidRDefault="00A67C1E" w:rsidP="00EC2320">
    <w:pPr>
      <w:pStyle w:val="Footer"/>
      <w:jc w:val="right"/>
    </w:pPr>
    <w:r w:rsidRPr="00EC2320">
      <w:rPr>
        <w:rFonts w:cs="Aharoni"/>
        <w:b/>
        <w:color w:val="365F91"/>
        <w:lang w:bidi="he-IL"/>
      </w:rPr>
      <w:t xml:space="preserve">Pagina | </w:t>
    </w:r>
    <w:r w:rsidRPr="00EC2320">
      <w:rPr>
        <w:rFonts w:cs="Aharoni"/>
        <w:b/>
        <w:color w:val="365F91"/>
        <w:lang w:bidi="he-IL"/>
      </w:rPr>
      <w:fldChar w:fldCharType="begin"/>
    </w:r>
    <w:r w:rsidRPr="00EC2320">
      <w:rPr>
        <w:rFonts w:cs="Aharoni"/>
        <w:b/>
        <w:color w:val="365F91"/>
        <w:lang w:bidi="he-IL"/>
      </w:rPr>
      <w:instrText xml:space="preserve"> PAGE   \* MERGEFORMAT </w:instrText>
    </w:r>
    <w:r w:rsidRPr="00EC2320">
      <w:rPr>
        <w:rFonts w:cs="Aharoni"/>
        <w:b/>
        <w:color w:val="365F91"/>
        <w:lang w:bidi="he-IL"/>
      </w:rPr>
      <w:fldChar w:fldCharType="separate"/>
    </w:r>
    <w:r>
      <w:rPr>
        <w:rFonts w:cs="Aharoni"/>
        <w:b/>
        <w:noProof/>
        <w:color w:val="365F91"/>
        <w:lang w:bidi="he-IL"/>
      </w:rPr>
      <w:t>39</w:t>
    </w:r>
    <w:r w:rsidRPr="00EC2320">
      <w:rPr>
        <w:rFonts w:cs="Aharoni"/>
        <w:b/>
        <w:color w:val="365F91"/>
        <w:lang w:bidi="he-IL"/>
      </w:rPr>
      <w:fldChar w:fldCharType="end"/>
    </w:r>
    <w:r>
      <w:t xml:space="preserve"> </w:t>
    </w:r>
  </w:p>
  <w:p w:rsidR="00A67C1E" w:rsidRDefault="00A67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C1E" w:rsidRDefault="00A67C1E" w:rsidP="002B557D">
      <w:pPr>
        <w:spacing w:line="240" w:lineRule="auto"/>
      </w:pPr>
      <w:r>
        <w:separator/>
      </w:r>
    </w:p>
  </w:footnote>
  <w:footnote w:type="continuationSeparator" w:id="1">
    <w:p w:rsidR="00A67C1E" w:rsidRDefault="00A67C1E" w:rsidP="002B557D">
      <w:pPr>
        <w:spacing w:line="240" w:lineRule="auto"/>
      </w:pPr>
      <w:r>
        <w:continuationSeparator/>
      </w:r>
    </w:p>
  </w:footnote>
  <w:footnote w:id="2">
    <w:p w:rsidR="00A67C1E" w:rsidRDefault="00A67C1E" w:rsidP="00E25A65">
      <w:pPr>
        <w:pStyle w:val="Heading3"/>
      </w:pPr>
      <w:r w:rsidRPr="005D31FF">
        <w:rPr>
          <w:rStyle w:val="FootnoteReference"/>
          <w:rFonts w:cs="Calibri"/>
        </w:rPr>
        <w:footnoteRef/>
      </w:r>
      <w:r w:rsidRPr="005D31FF">
        <w:t xml:space="preserve"> </w:t>
      </w:r>
      <w:r>
        <w:t>Met Korea wordt er in deze scriptie</w:t>
      </w:r>
      <w:r w:rsidRPr="005D31FF">
        <w:t xml:space="preserve"> gerefereerd naar de Republiek Korea/ Zuid-Korea, tenzij anders vermeld.</w:t>
      </w:r>
    </w:p>
  </w:footnote>
  <w:footnote w:id="3">
    <w:p w:rsidR="00A67C1E" w:rsidRDefault="00A67C1E" w:rsidP="00E25A65">
      <w:pPr>
        <w:pStyle w:val="Heading3"/>
      </w:pPr>
      <w:r w:rsidRPr="00DE57B6">
        <w:rPr>
          <w:rStyle w:val="FootnoteReference"/>
          <w:rFonts w:cs="Calibri"/>
        </w:rPr>
        <w:footnoteRef/>
      </w:r>
      <w:r w:rsidRPr="00DE57B6">
        <w:t xml:space="preserve"> Een Chaebol zijn, door families gecontroleerde, Koreaanse ondernemingsgroepen. Chaebols zijn invloedrijke entiteiten die zich op zowel politieke als economische vlakte met de overheid op deelgebieden als (infrastructurele) planning en (technologische) innovatie de stuwende kracht vormen van de economische groei in Zuid-Korea na de oorlog. </w:t>
      </w:r>
      <w:r w:rsidRPr="002B58D1">
        <w:t>(bron: http://nl.wikipedia.org)</w:t>
      </w:r>
    </w:p>
  </w:footnote>
  <w:footnote w:id="4">
    <w:p w:rsidR="00A67C1E" w:rsidRDefault="00A67C1E" w:rsidP="009C5CD4">
      <w:pPr>
        <w:pStyle w:val="Heading3"/>
      </w:pPr>
      <w:r w:rsidRPr="009C48BB">
        <w:rPr>
          <w:rStyle w:val="FootnoteReference"/>
          <w:vertAlign w:val="baseline"/>
        </w:rPr>
        <w:footnoteRef/>
      </w:r>
      <w:r w:rsidRPr="009C48BB">
        <w:t xml:space="preserve"> Rogers, E. M. (1983) definieert innovatie als een idee, uitvoering of doel dat door een ander individu of eenheid gezien wordt als nieuw. Innovatie wordt in deze scriptie gezien als het vermogen </w:t>
      </w:r>
      <w:r>
        <w:t>tot vernieuwing in de economie.</w:t>
      </w:r>
    </w:p>
  </w:footnote>
  <w:footnote w:id="5">
    <w:p w:rsidR="00A67C1E" w:rsidRDefault="00A67C1E" w:rsidP="00E25A65">
      <w:pPr>
        <w:pStyle w:val="Heading3"/>
      </w:pPr>
      <w:r>
        <w:rPr>
          <w:rStyle w:val="FootnoteReference"/>
        </w:rPr>
        <w:footnoteRef/>
      </w:r>
      <w:r w:rsidRPr="00D341EE">
        <w:t xml:space="preserve"> Spillovers en Linkages zijn eff</w:t>
      </w:r>
      <w:r>
        <w:t xml:space="preserve">ecten die optreden door aanwezigheid van buitenlandse bedrijven met nieuwe technologieën voor lokale bedrijven. </w:t>
      </w:r>
      <w:r w:rsidRPr="00E25A65">
        <w:t>Lokale bedrijven in het gastland nemen deze uit</w:t>
      </w:r>
      <w:r>
        <w:t xml:space="preserve">gelekte </w:t>
      </w:r>
      <w:r w:rsidRPr="00E25A65">
        <w:t>technologieën over</w:t>
      </w:r>
      <w:r>
        <w:t xml:space="preserve">. </w:t>
      </w:r>
      <w:r w:rsidRPr="00E25A65">
        <w:t>Naast technologieën profiteren kunnen lokale ondernemingen ook profiteren van d</w:t>
      </w:r>
      <w:r>
        <w:t>e netwerken die buitenlandse bedrijven met zich mee brengen en creëren.</w:t>
      </w:r>
    </w:p>
  </w:footnote>
  <w:footnote w:id="6">
    <w:p w:rsidR="00A67C1E" w:rsidRDefault="00A67C1E" w:rsidP="002B7BA4">
      <w:pPr>
        <w:pStyle w:val="Heading3"/>
      </w:pPr>
      <w:r w:rsidRPr="002B7BA4">
        <w:rPr>
          <w:rStyle w:val="FootnoteReference"/>
          <w:vertAlign w:val="baseline"/>
        </w:rPr>
        <w:footnoteRef/>
      </w:r>
      <w:r w:rsidRPr="002B7BA4">
        <w:rPr>
          <w:lang w:val="en-US"/>
        </w:rPr>
        <w:t xml:space="preserve"> ASTRA: The Alliance for Science &amp;Technology Research in America (2006-2007) Defining Innovation: A New Framework to aid Policymakers, www.USInnovation.org</w:t>
      </w:r>
    </w:p>
  </w:footnote>
  <w:footnote w:id="7">
    <w:p w:rsidR="00A67C1E" w:rsidRDefault="00A67C1E" w:rsidP="002B7BA4">
      <w:pPr>
        <w:pStyle w:val="Heading3"/>
      </w:pPr>
      <w:r w:rsidRPr="002B7BA4">
        <w:rPr>
          <w:rStyle w:val="FootnoteReference"/>
          <w:vertAlign w:val="baseline"/>
        </w:rPr>
        <w:footnoteRef/>
      </w:r>
      <w:r w:rsidRPr="002B7BA4">
        <w:t xml:space="preserve"> Raamwerk is de letterlijke vertaling van Framework. Vanaf hier wordt het begrip raamwerk vervangen door Framework.</w:t>
      </w:r>
    </w:p>
  </w:footnote>
  <w:footnote w:id="8">
    <w:p w:rsidR="00A67C1E" w:rsidRDefault="00A67C1E" w:rsidP="001133AC">
      <w:pPr>
        <w:pStyle w:val="Heading3"/>
      </w:pPr>
      <w:r w:rsidRPr="002B7BA4">
        <w:rPr>
          <w:rStyle w:val="FootnoteReference"/>
          <w:vertAlign w:val="baseline"/>
        </w:rPr>
        <w:footnoteRef/>
      </w:r>
      <w:r w:rsidRPr="002B7BA4">
        <w:t xml:space="preserve"> Netwerk</w:t>
      </w:r>
      <w:r>
        <w:t>en</w:t>
      </w:r>
      <w:r w:rsidRPr="002B7BA4">
        <w:t xml:space="preserve"> dat </w:t>
      </w:r>
      <w:r>
        <w:t xml:space="preserve">in het </w:t>
      </w:r>
      <w:r w:rsidRPr="002B7BA4">
        <w:t xml:space="preserve">ASTRA(2006-2007) </w:t>
      </w:r>
      <w:r>
        <w:t xml:space="preserve">model </w:t>
      </w:r>
      <w:r w:rsidRPr="002B7BA4">
        <w:t>wordt gebruikt wordt in dit onderzoek vertaald naar Foreign Direct Investment, omdat FDI de bron is van "nieuwe" technologie als gevolg van technologische spillovers en linkages</w:t>
      </w:r>
      <w:r>
        <w:t xml:space="preserve"> door clustering en netwerken.</w:t>
      </w:r>
      <w:r w:rsidRPr="002B7BA4">
        <w:t xml:space="preserve"> </w:t>
      </w:r>
      <w:r>
        <w:t>In</w:t>
      </w:r>
      <w:r w:rsidRPr="002B7BA4">
        <w:t xml:space="preserve"> andere woorden FDI geeft in zekere zin hetzelfde aan als Netwerk.</w:t>
      </w:r>
    </w:p>
  </w:footnote>
  <w:footnote w:id="9">
    <w:p w:rsidR="00A67C1E" w:rsidRDefault="00A67C1E" w:rsidP="00E4340B">
      <w:pPr>
        <w:pStyle w:val="Heading3"/>
      </w:pPr>
      <w:r w:rsidRPr="005D31FF">
        <w:rPr>
          <w:rStyle w:val="FootnoteReference"/>
          <w:rFonts w:cs="Calibri"/>
        </w:rPr>
        <w:footnoteRef/>
      </w:r>
      <w:r w:rsidRPr="005D31FF">
        <w:t xml:space="preserve"> Het Oude Korea beroept zich op het volk dat sinds de (Ko-)Chosǒn periode heeft ontwikkeld tot aan de splitsing van het volk in 1945.</w:t>
      </w:r>
    </w:p>
  </w:footnote>
  <w:footnote w:id="10">
    <w:p w:rsidR="00A67C1E" w:rsidRDefault="00A67C1E" w:rsidP="00E4340B">
      <w:pPr>
        <w:pStyle w:val="Heading3"/>
      </w:pPr>
      <w:r w:rsidRPr="005D31FF">
        <w:rPr>
          <w:rStyle w:val="FootnoteReference"/>
          <w:rFonts w:cs="Calibri"/>
        </w:rPr>
        <w:footnoteRef/>
      </w:r>
      <w:r w:rsidRPr="005D31FF">
        <w:t xml:space="preserve"> Geannexeerd door Japan houdt in dat het Oude Korea gekoloniseerd werd en niet een deel uit maakte van Japan als land. Koreaanse burgers hebben geen zeggenschap over het Japanse parlement. </w:t>
      </w:r>
    </w:p>
  </w:footnote>
  <w:footnote w:id="11">
    <w:p w:rsidR="00A67C1E" w:rsidRDefault="00A67C1E" w:rsidP="00E25A65">
      <w:pPr>
        <w:pStyle w:val="Heading3"/>
      </w:pPr>
      <w:r w:rsidRPr="005D31FF">
        <w:rPr>
          <w:rStyle w:val="FootnoteReference"/>
          <w:rFonts w:cs="Calibri"/>
        </w:rPr>
        <w:footnoteRef/>
      </w:r>
      <w:r w:rsidRPr="005D31FF">
        <w:t xml:space="preserve"> Jaren ...  worden in de scriptie gerefereerd naar de decennia van de 20ste eeuw, tenzij anders vermeld.</w:t>
      </w:r>
    </w:p>
  </w:footnote>
  <w:footnote w:id="12">
    <w:p w:rsidR="00A67C1E" w:rsidRDefault="00A67C1E" w:rsidP="00006D73">
      <w:pPr>
        <w:pStyle w:val="Heading3"/>
      </w:pPr>
      <w:r w:rsidRPr="00006D73">
        <w:rPr>
          <w:rStyle w:val="FootnoteReference"/>
          <w:vertAlign w:val="baseline"/>
        </w:rPr>
        <w:footnoteRef/>
      </w:r>
      <w:r w:rsidRPr="00006D73">
        <w:t xml:space="preserve"> High income countries, landen met een inkomen van $ 11.906 per capita behoren tot de hoge inkomens landen. Ko</w:t>
      </w:r>
      <w:r>
        <w:t>rea behoort sinds de afgelopen drie</w:t>
      </w:r>
      <w:r w:rsidRPr="00006D73">
        <w:t xml:space="preserve"> decennia tot deze groep. Bron: http://data.worldbank.org/about/country-classifications.</w:t>
      </w:r>
    </w:p>
  </w:footnote>
  <w:footnote w:id="13">
    <w:p w:rsidR="00A67C1E" w:rsidRDefault="00A67C1E" w:rsidP="00877F2E">
      <w:pPr>
        <w:pStyle w:val="Heading3"/>
      </w:pPr>
      <w:r>
        <w:rPr>
          <w:rStyle w:val="FootnoteReference"/>
        </w:rPr>
        <w:footnoteRef/>
      </w:r>
      <w:r>
        <w:t xml:space="preserve"> Eigen berekening; nieuw- oud /oud geeft groei percentage, periode van 38 jaren gemeten, alle groei percentage opgeteld delen door 38 geeft het gemiddelde groei percentage vanaf de jaren 70.</w:t>
      </w:r>
    </w:p>
  </w:footnote>
  <w:footnote w:id="14">
    <w:p w:rsidR="00A67C1E" w:rsidRDefault="00A67C1E" w:rsidP="00066E09">
      <w:pPr>
        <w:pStyle w:val="Heading3"/>
      </w:pPr>
      <w:r>
        <w:rPr>
          <w:rStyle w:val="FootnoteReference"/>
        </w:rPr>
        <w:footnoteRef/>
      </w:r>
      <w:r w:rsidRPr="00661767">
        <w:rPr>
          <w:lang w:val="en-US"/>
        </w:rPr>
        <w:t xml:space="preserve"> Organisation for Economic Co-operation and Deverlopment. </w:t>
      </w:r>
      <w:r>
        <w:t>OECD landen zijn landen die lid zijn van deze organisatie.</w:t>
      </w:r>
    </w:p>
  </w:footnote>
  <w:footnote w:id="15">
    <w:p w:rsidR="00A67C1E" w:rsidRDefault="00A67C1E" w:rsidP="00355FC0">
      <w:pPr>
        <w:pStyle w:val="Heading3"/>
      </w:pPr>
      <w:r>
        <w:rPr>
          <w:rStyle w:val="FootnoteReference"/>
        </w:rPr>
        <w:footnoteRef/>
      </w:r>
      <w:r>
        <w:t xml:space="preserve"> Op basis van eigen berekening; 6,500 biljoen /30,438 biljoen = 0.2135,</w:t>
      </w:r>
      <w:r w:rsidRPr="00F32F05">
        <w:t xml:space="preserve"> </w:t>
      </w:r>
      <w:r>
        <w:t>bron: OECD 2008</w:t>
      </w:r>
    </w:p>
    <w:p w:rsidR="00A67C1E" w:rsidRDefault="00A67C1E" w:rsidP="00355FC0">
      <w:pPr>
        <w:pStyle w:val="Heading3"/>
      </w:pPr>
      <w:r>
        <w:t>21.35% van het totale industriële R&amp;D</w:t>
      </w:r>
    </w:p>
  </w:footnote>
  <w:footnote w:id="16">
    <w:p w:rsidR="00A67C1E" w:rsidRDefault="00A67C1E" w:rsidP="00452EF3">
      <w:pPr>
        <w:pStyle w:val="Heading3"/>
      </w:pPr>
      <w:r>
        <w:rPr>
          <w:rStyle w:val="FootnoteReference"/>
        </w:rPr>
        <w:footnoteRef/>
      </w:r>
      <w:r w:rsidRPr="00452EF3">
        <w:rPr>
          <w:lang w:val="en-US"/>
        </w:rPr>
        <w:t xml:space="preserve"> Bron: World Development Indicator (WD</w:t>
      </w:r>
      <w:r>
        <w:rPr>
          <w:lang w:val="en-US"/>
        </w:rPr>
        <w:t>I)</w:t>
      </w:r>
    </w:p>
  </w:footnote>
  <w:footnote w:id="17">
    <w:p w:rsidR="00A67C1E" w:rsidRDefault="00A67C1E" w:rsidP="00CD4D77">
      <w:pPr>
        <w:pStyle w:val="Heading3"/>
      </w:pPr>
      <w:r>
        <w:rPr>
          <w:rStyle w:val="FootnoteReference"/>
        </w:rPr>
        <w:footnoteRef/>
      </w:r>
      <w:r>
        <w:t xml:space="preserve"> Refugee effect: hoog werkloosheid kan aanleiding geven tot een sterke groei van ondernemingsschap. </w:t>
      </w:r>
      <w:r w:rsidRPr="00435ED0">
        <w:rPr>
          <w:lang w:val="en-US"/>
        </w:rPr>
        <w:t>Thurik, R. et al (2008) Does self-employment reduce unemployment?, Elsevier,</w:t>
      </w:r>
      <w:r>
        <w:rPr>
          <w:lang w:val="en-US"/>
        </w:rPr>
        <w:t xml:space="preserve"> Journal of Business Venturing, </w:t>
      </w:r>
      <w:r w:rsidRPr="00435ED0">
        <w:rPr>
          <w:lang w:val="en-US"/>
        </w:rPr>
        <w:t>Volume 23, Issue 6, November 2008, Pages 673-686</w:t>
      </w:r>
    </w:p>
  </w:footnote>
  <w:footnote w:id="18">
    <w:p w:rsidR="00A67C1E" w:rsidRDefault="00A67C1E" w:rsidP="00660751">
      <w:pPr>
        <w:pStyle w:val="Heading3"/>
      </w:pPr>
      <w:r>
        <w:rPr>
          <w:rStyle w:val="FootnoteReference"/>
        </w:rPr>
        <w:footnoteRef/>
      </w:r>
      <w:r w:rsidRPr="00793042">
        <w:rPr>
          <w:lang w:val="en-US"/>
        </w:rPr>
        <w:t xml:space="preserve"> MEST, Ministery of Education, Science a</w:t>
      </w:r>
      <w:r>
        <w:rPr>
          <w:lang w:val="en-US"/>
        </w:rPr>
        <w:t>nd Technology, voorheen Ministery of Science and Technoloy opgericht in 1967, ten behoefte van de Koreaanse ontwikkeling.</w:t>
      </w:r>
    </w:p>
  </w:footnote>
  <w:footnote w:id="19">
    <w:p w:rsidR="00A67C1E" w:rsidRPr="00A00D66" w:rsidRDefault="00A67C1E" w:rsidP="000348EF">
      <w:pPr>
        <w:pStyle w:val="Heading3"/>
      </w:pPr>
      <w:r>
        <w:rPr>
          <w:rStyle w:val="FootnoteReference"/>
        </w:rPr>
        <w:footnoteRef/>
      </w:r>
      <w:r>
        <w:t xml:space="preserve"> De R&amp;D intensiteit is de ratio van R&amp;D investering per GDP. </w:t>
      </w:r>
      <w:r w:rsidRPr="00A00D66">
        <w:t xml:space="preserve">Hierbij wordt gebruik gemaakt van de cumulatieve R&amp;D </w:t>
      </w:r>
      <w:r>
        <w:t>investeringen</w:t>
      </w:r>
      <w:r w:rsidRPr="00A00D66">
        <w:t xml:space="preserve"> van de sectoren gedeeld door het GDP om </w:t>
      </w:r>
      <w:r>
        <w:t xml:space="preserve">een </w:t>
      </w:r>
      <w:r w:rsidRPr="00A00D66">
        <w:t xml:space="preserve">beeld verkrijgen van de R&amp;D </w:t>
      </w:r>
      <w:r>
        <w:t>investering</w:t>
      </w:r>
      <w:r w:rsidRPr="00A00D66">
        <w:t xml:space="preserve"> per GDP in Korea.</w:t>
      </w:r>
    </w:p>
    <w:p w:rsidR="00A67C1E" w:rsidRDefault="00A67C1E" w:rsidP="000348EF">
      <w:pPr>
        <w:pStyle w:val="Heading3"/>
      </w:pPr>
    </w:p>
  </w:footnote>
  <w:footnote w:id="20">
    <w:p w:rsidR="00A67C1E" w:rsidRDefault="00A67C1E" w:rsidP="00A85182">
      <w:pPr>
        <w:pStyle w:val="Heading3"/>
      </w:pPr>
      <w:r>
        <w:rPr>
          <w:rStyle w:val="FootnoteReference"/>
        </w:rPr>
        <w:footnoteRef/>
      </w:r>
      <w:r>
        <w:t xml:space="preserve"> Grote ondernemingen die hun productie en services in meer dan een land hebben gevestigd. </w:t>
      </w:r>
    </w:p>
  </w:footnote>
  <w:footnote w:id="21">
    <w:p w:rsidR="00A67C1E" w:rsidRDefault="00A67C1E" w:rsidP="00A85182">
      <w:pPr>
        <w:pStyle w:val="Heading3"/>
      </w:pPr>
      <w:r>
        <w:rPr>
          <w:rStyle w:val="FootnoteReference"/>
        </w:rPr>
        <w:footnoteRef/>
      </w:r>
      <w:r>
        <w:t xml:space="preserve"> Vanaf het deel 4.2 wordt met technologisch vermogen of het Koreaanse technologische vermogen het Nationaal Technologische vermogen bedoeld.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1E" w:rsidRDefault="00A67C1E">
    <w:pPr>
      <w:pStyle w:val="Header"/>
    </w:pPr>
    <w:r>
      <w:rPr>
        <w:noProof/>
        <w:lang w:val="en-US"/>
      </w:rPr>
      <w:pict>
        <v:shapetype id="_x0000_t202" coordsize="21600,21600" o:spt="202" path="m,l,21600r21600,l21600,xe">
          <v:stroke joinstyle="miter"/>
          <v:path gradientshapeok="t" o:connecttype="rect"/>
        </v:shapetype>
        <v:shape id="_x0000_s2049" type="#_x0000_t202" style="position:absolute;left:0;text-align:left;margin-left:354.15pt;margin-top:-18.9pt;width:202.45pt;height:57pt;z-index:251657216" filled="f" stroked="f">
          <v:textbox style="mso-next-textbox:#_x0000_s2049">
            <w:txbxContent>
              <w:p w:rsidR="00A67C1E" w:rsidRPr="00F22AF3" w:rsidRDefault="00A67C1E" w:rsidP="00CB0213">
                <w:pPr>
                  <w:rPr>
                    <w:rFonts w:ascii="Agency FB" w:hAnsi="Agency FB" w:cs="Aharoni"/>
                    <w:b/>
                    <w:color w:val="8EA7CA"/>
                    <w:sz w:val="96"/>
                    <w:szCs w:val="96"/>
                    <w:lang w:val="en-US" w:bidi="he-IL"/>
                  </w:rPr>
                </w:pPr>
                <w:r w:rsidRPr="00F22AF3">
                  <w:rPr>
                    <w:rFonts w:ascii="Agency FB" w:hAnsi="Agency FB" w:cs="Aharoni"/>
                    <w:b/>
                    <w:color w:val="8EA7CA"/>
                    <w:sz w:val="96"/>
                    <w:szCs w:val="96"/>
                    <w:lang w:bidi="he-IL"/>
                  </w:rPr>
                  <w:t>2010</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left:0;text-align:left;margin-left:-51.35pt;margin-top:-20.4pt;width:200.85pt;height:54pt;z-index:251656192;visibility:visible">
          <v:imagedata r:id="rId1" o:title=""/>
          <w10:wrap type="topAndBottom"/>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1E" w:rsidRDefault="00A67C1E">
    <w:pPr>
      <w:pStyle w:val="Header"/>
    </w:pPr>
    <w:r>
      <w:rPr>
        <w:noProof/>
        <w:lang w:val="en-US"/>
      </w:rPr>
      <w:pict>
        <v:shapetype id="_x0000_t202" coordsize="21600,21600" o:spt="202" path="m,l,21600r21600,l21600,xe">
          <v:stroke joinstyle="miter"/>
          <v:path gradientshapeok="t" o:connecttype="rect"/>
        </v:shapetype>
        <v:shape id="_x0000_s2051" type="#_x0000_t202" style="position:absolute;left:0;text-align:left;margin-left:356.7pt;margin-top:-18.05pt;width:202.45pt;height:57pt;z-index:251659264" filled="f" stroked="f">
          <v:textbox style="mso-next-textbox:#_x0000_s2051">
            <w:txbxContent>
              <w:p w:rsidR="00A67C1E" w:rsidRPr="00C241B3" w:rsidRDefault="00A67C1E" w:rsidP="007B04A7">
                <w:pPr>
                  <w:rPr>
                    <w:rFonts w:ascii="Agency FB" w:hAnsi="Agency FB" w:cs="Aharoni"/>
                    <w:b/>
                    <w:color w:val="A4B7D4"/>
                    <w:sz w:val="96"/>
                    <w:szCs w:val="96"/>
                    <w:lang w:val="en-US" w:bidi="he-IL"/>
                  </w:rPr>
                </w:pPr>
                <w:r w:rsidRPr="00C241B3">
                  <w:rPr>
                    <w:rFonts w:ascii="Agency FB" w:hAnsi="Agency FB" w:cs="Aharoni"/>
                    <w:b/>
                    <w:color w:val="A4B7D4"/>
                    <w:sz w:val="96"/>
                    <w:szCs w:val="96"/>
                    <w:lang w:bidi="he-IL"/>
                  </w:rPr>
                  <w:t>2010</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50.9pt;margin-top:-20.4pt;width:201.25pt;height:54.05pt;z-index:-251658240;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743A"/>
    <w:multiLevelType w:val="hybridMultilevel"/>
    <w:tmpl w:val="0E448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47363F"/>
    <w:multiLevelType w:val="hybridMultilevel"/>
    <w:tmpl w:val="2CECE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6D2D71"/>
    <w:multiLevelType w:val="hybridMultilevel"/>
    <w:tmpl w:val="E13C3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BB11E55"/>
    <w:multiLevelType w:val="hybridMultilevel"/>
    <w:tmpl w:val="BAFA9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1544C08"/>
    <w:multiLevelType w:val="hybridMultilevel"/>
    <w:tmpl w:val="34FAA3D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AF4DE6"/>
    <w:multiLevelType w:val="hybridMultilevel"/>
    <w:tmpl w:val="4EC6592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0D4E25"/>
    <w:multiLevelType w:val="multilevel"/>
    <w:tmpl w:val="7400ABA0"/>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nsid w:val="41883A6A"/>
    <w:multiLevelType w:val="hybridMultilevel"/>
    <w:tmpl w:val="7172C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52C675E"/>
    <w:multiLevelType w:val="hybridMultilevel"/>
    <w:tmpl w:val="8D381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258354A"/>
    <w:multiLevelType w:val="hybridMultilevel"/>
    <w:tmpl w:val="3FA63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3052458"/>
    <w:multiLevelType w:val="multilevel"/>
    <w:tmpl w:val="DEC6D41C"/>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nsid w:val="65F836A3"/>
    <w:multiLevelType w:val="hybridMultilevel"/>
    <w:tmpl w:val="8F5A09AE"/>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2">
    <w:nsid w:val="6A267663"/>
    <w:multiLevelType w:val="multilevel"/>
    <w:tmpl w:val="FA982266"/>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6C8A3AAF"/>
    <w:multiLevelType w:val="hybridMultilevel"/>
    <w:tmpl w:val="33E893E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2"/>
  </w:num>
  <w:num w:numId="4">
    <w:abstractNumId w:val="0"/>
  </w:num>
  <w:num w:numId="5">
    <w:abstractNumId w:val="7"/>
  </w:num>
  <w:num w:numId="6">
    <w:abstractNumId w:val="5"/>
  </w:num>
  <w:num w:numId="7">
    <w:abstractNumId w:val="4"/>
  </w:num>
  <w:num w:numId="8">
    <w:abstractNumId w:val="13"/>
  </w:num>
  <w:num w:numId="9">
    <w:abstractNumId w:val="3"/>
  </w:num>
  <w:num w:numId="10">
    <w:abstractNumId w:val="11"/>
  </w:num>
  <w:num w:numId="11">
    <w:abstractNumId w:val="8"/>
  </w:num>
  <w:num w:numId="12">
    <w:abstractNumId w:val="1"/>
  </w:num>
  <w:num w:numId="13">
    <w:abstractNumId w:val="9"/>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79E1"/>
    <w:rsid w:val="00000091"/>
    <w:rsid w:val="00001D55"/>
    <w:rsid w:val="00005F0F"/>
    <w:rsid w:val="00006D73"/>
    <w:rsid w:val="00014D11"/>
    <w:rsid w:val="000238CA"/>
    <w:rsid w:val="00024006"/>
    <w:rsid w:val="000311F6"/>
    <w:rsid w:val="000348EF"/>
    <w:rsid w:val="00037881"/>
    <w:rsid w:val="00041A0B"/>
    <w:rsid w:val="000455B2"/>
    <w:rsid w:val="00045742"/>
    <w:rsid w:val="0005721C"/>
    <w:rsid w:val="000613F7"/>
    <w:rsid w:val="0006202F"/>
    <w:rsid w:val="00066E09"/>
    <w:rsid w:val="00067FA4"/>
    <w:rsid w:val="0007250F"/>
    <w:rsid w:val="00077DFB"/>
    <w:rsid w:val="0008049E"/>
    <w:rsid w:val="0008380D"/>
    <w:rsid w:val="00084DB1"/>
    <w:rsid w:val="00093D63"/>
    <w:rsid w:val="00094B4D"/>
    <w:rsid w:val="0009543E"/>
    <w:rsid w:val="00096C1F"/>
    <w:rsid w:val="000A19BA"/>
    <w:rsid w:val="000A22F4"/>
    <w:rsid w:val="000B5A0D"/>
    <w:rsid w:val="000B678E"/>
    <w:rsid w:val="000C3484"/>
    <w:rsid w:val="000C3BA3"/>
    <w:rsid w:val="000D072F"/>
    <w:rsid w:val="000D1552"/>
    <w:rsid w:val="000D2FEA"/>
    <w:rsid w:val="000E0451"/>
    <w:rsid w:val="000E2945"/>
    <w:rsid w:val="000E36EB"/>
    <w:rsid w:val="000E4380"/>
    <w:rsid w:val="000E45E3"/>
    <w:rsid w:val="000E5020"/>
    <w:rsid w:val="000E6637"/>
    <w:rsid w:val="000E6A0C"/>
    <w:rsid w:val="000F08AB"/>
    <w:rsid w:val="0010286C"/>
    <w:rsid w:val="00104BF5"/>
    <w:rsid w:val="00107955"/>
    <w:rsid w:val="00110871"/>
    <w:rsid w:val="00110D0D"/>
    <w:rsid w:val="0011157D"/>
    <w:rsid w:val="00111BFD"/>
    <w:rsid w:val="001133AC"/>
    <w:rsid w:val="001162EF"/>
    <w:rsid w:val="00121891"/>
    <w:rsid w:val="0012288C"/>
    <w:rsid w:val="00124522"/>
    <w:rsid w:val="001252AE"/>
    <w:rsid w:val="0012798F"/>
    <w:rsid w:val="001313E2"/>
    <w:rsid w:val="00131571"/>
    <w:rsid w:val="00132099"/>
    <w:rsid w:val="00134698"/>
    <w:rsid w:val="00140C62"/>
    <w:rsid w:val="00143B95"/>
    <w:rsid w:val="001442EE"/>
    <w:rsid w:val="001461F1"/>
    <w:rsid w:val="00146255"/>
    <w:rsid w:val="00151B40"/>
    <w:rsid w:val="00156CBE"/>
    <w:rsid w:val="00160ED4"/>
    <w:rsid w:val="001628CD"/>
    <w:rsid w:val="001642AB"/>
    <w:rsid w:val="00166241"/>
    <w:rsid w:val="0017014A"/>
    <w:rsid w:val="00176BC9"/>
    <w:rsid w:val="00180CB9"/>
    <w:rsid w:val="0018349C"/>
    <w:rsid w:val="00184DB8"/>
    <w:rsid w:val="00192F43"/>
    <w:rsid w:val="00195783"/>
    <w:rsid w:val="00195DC0"/>
    <w:rsid w:val="001A2482"/>
    <w:rsid w:val="001A306A"/>
    <w:rsid w:val="001A337A"/>
    <w:rsid w:val="001A4219"/>
    <w:rsid w:val="001A58C8"/>
    <w:rsid w:val="001A5CBC"/>
    <w:rsid w:val="001B26A1"/>
    <w:rsid w:val="001C5899"/>
    <w:rsid w:val="001C5D0F"/>
    <w:rsid w:val="001C729D"/>
    <w:rsid w:val="001D0D5E"/>
    <w:rsid w:val="001D15E6"/>
    <w:rsid w:val="001D7EE4"/>
    <w:rsid w:val="001E297A"/>
    <w:rsid w:val="001E4F13"/>
    <w:rsid w:val="001F27ED"/>
    <w:rsid w:val="00204141"/>
    <w:rsid w:val="00204F77"/>
    <w:rsid w:val="00206B45"/>
    <w:rsid w:val="002078B4"/>
    <w:rsid w:val="00214F9A"/>
    <w:rsid w:val="0022061D"/>
    <w:rsid w:val="00222AD9"/>
    <w:rsid w:val="00227C11"/>
    <w:rsid w:val="00252E9C"/>
    <w:rsid w:val="00256172"/>
    <w:rsid w:val="00262BB9"/>
    <w:rsid w:val="00266029"/>
    <w:rsid w:val="00272E5A"/>
    <w:rsid w:val="00274E01"/>
    <w:rsid w:val="00277BDA"/>
    <w:rsid w:val="002800BE"/>
    <w:rsid w:val="00280AB8"/>
    <w:rsid w:val="00281280"/>
    <w:rsid w:val="002834B4"/>
    <w:rsid w:val="0029610C"/>
    <w:rsid w:val="00297191"/>
    <w:rsid w:val="002A1B13"/>
    <w:rsid w:val="002A1D5B"/>
    <w:rsid w:val="002A22E9"/>
    <w:rsid w:val="002A3889"/>
    <w:rsid w:val="002A4ADF"/>
    <w:rsid w:val="002A513C"/>
    <w:rsid w:val="002B0606"/>
    <w:rsid w:val="002B4179"/>
    <w:rsid w:val="002B557D"/>
    <w:rsid w:val="002B58D1"/>
    <w:rsid w:val="002B7BA4"/>
    <w:rsid w:val="002B7F61"/>
    <w:rsid w:val="002C03F9"/>
    <w:rsid w:val="002C0668"/>
    <w:rsid w:val="002C0BFD"/>
    <w:rsid w:val="002C31B1"/>
    <w:rsid w:val="002C36B7"/>
    <w:rsid w:val="002C449C"/>
    <w:rsid w:val="002C535A"/>
    <w:rsid w:val="002C6C76"/>
    <w:rsid w:val="002C76C0"/>
    <w:rsid w:val="002D1AC3"/>
    <w:rsid w:val="002D2B6C"/>
    <w:rsid w:val="002D2BB6"/>
    <w:rsid w:val="002E111C"/>
    <w:rsid w:val="002E3229"/>
    <w:rsid w:val="002E3D6F"/>
    <w:rsid w:val="002F0AA0"/>
    <w:rsid w:val="002F4392"/>
    <w:rsid w:val="0030226A"/>
    <w:rsid w:val="0030428D"/>
    <w:rsid w:val="003054FE"/>
    <w:rsid w:val="0031282C"/>
    <w:rsid w:val="00314EBC"/>
    <w:rsid w:val="003150F1"/>
    <w:rsid w:val="003162E8"/>
    <w:rsid w:val="003207D0"/>
    <w:rsid w:val="00320F39"/>
    <w:rsid w:val="00322630"/>
    <w:rsid w:val="00323B42"/>
    <w:rsid w:val="00331E46"/>
    <w:rsid w:val="00333320"/>
    <w:rsid w:val="0033467F"/>
    <w:rsid w:val="00335DCB"/>
    <w:rsid w:val="00337B5A"/>
    <w:rsid w:val="003455D1"/>
    <w:rsid w:val="00353489"/>
    <w:rsid w:val="00353F0A"/>
    <w:rsid w:val="0035442F"/>
    <w:rsid w:val="00355FC0"/>
    <w:rsid w:val="0036472E"/>
    <w:rsid w:val="0036678D"/>
    <w:rsid w:val="003812F5"/>
    <w:rsid w:val="00381F07"/>
    <w:rsid w:val="00394D4A"/>
    <w:rsid w:val="00395CB3"/>
    <w:rsid w:val="003A0EEB"/>
    <w:rsid w:val="003A23CE"/>
    <w:rsid w:val="003A559E"/>
    <w:rsid w:val="003A5D2C"/>
    <w:rsid w:val="003B0322"/>
    <w:rsid w:val="003B2678"/>
    <w:rsid w:val="003B3C66"/>
    <w:rsid w:val="003C2BAF"/>
    <w:rsid w:val="003C5B7C"/>
    <w:rsid w:val="003D0CCE"/>
    <w:rsid w:val="003D1A70"/>
    <w:rsid w:val="003D79C9"/>
    <w:rsid w:val="003E19A6"/>
    <w:rsid w:val="003E19E3"/>
    <w:rsid w:val="003E75E7"/>
    <w:rsid w:val="003F0DCF"/>
    <w:rsid w:val="003F2DFC"/>
    <w:rsid w:val="003F3A6E"/>
    <w:rsid w:val="00400B36"/>
    <w:rsid w:val="00401BD2"/>
    <w:rsid w:val="0041260D"/>
    <w:rsid w:val="00413548"/>
    <w:rsid w:val="00416677"/>
    <w:rsid w:val="00417143"/>
    <w:rsid w:val="00420211"/>
    <w:rsid w:val="00425215"/>
    <w:rsid w:val="00427337"/>
    <w:rsid w:val="0042769F"/>
    <w:rsid w:val="0043406F"/>
    <w:rsid w:val="00435BDD"/>
    <w:rsid w:val="00435D7F"/>
    <w:rsid w:val="00435ED0"/>
    <w:rsid w:val="0044184E"/>
    <w:rsid w:val="00446752"/>
    <w:rsid w:val="00450D87"/>
    <w:rsid w:val="00451307"/>
    <w:rsid w:val="00451753"/>
    <w:rsid w:val="00452EF3"/>
    <w:rsid w:val="00453BEE"/>
    <w:rsid w:val="00460490"/>
    <w:rsid w:val="00460B08"/>
    <w:rsid w:val="00461901"/>
    <w:rsid w:val="004628F8"/>
    <w:rsid w:val="00463F36"/>
    <w:rsid w:val="00465952"/>
    <w:rsid w:val="0046736C"/>
    <w:rsid w:val="00467B73"/>
    <w:rsid w:val="00467F71"/>
    <w:rsid w:val="00470B82"/>
    <w:rsid w:val="00471774"/>
    <w:rsid w:val="00473A22"/>
    <w:rsid w:val="00475B63"/>
    <w:rsid w:val="00476B3F"/>
    <w:rsid w:val="00476E93"/>
    <w:rsid w:val="00477D02"/>
    <w:rsid w:val="004821AA"/>
    <w:rsid w:val="004920BF"/>
    <w:rsid w:val="00493C04"/>
    <w:rsid w:val="00496987"/>
    <w:rsid w:val="00496D1C"/>
    <w:rsid w:val="004A185E"/>
    <w:rsid w:val="004A432A"/>
    <w:rsid w:val="004A6B7A"/>
    <w:rsid w:val="004B6985"/>
    <w:rsid w:val="004B6B45"/>
    <w:rsid w:val="004C1EE8"/>
    <w:rsid w:val="004C48A0"/>
    <w:rsid w:val="004C5307"/>
    <w:rsid w:val="004C6816"/>
    <w:rsid w:val="004C7731"/>
    <w:rsid w:val="004C7BE1"/>
    <w:rsid w:val="004D48EA"/>
    <w:rsid w:val="004E0E10"/>
    <w:rsid w:val="004E47E9"/>
    <w:rsid w:val="004E6D15"/>
    <w:rsid w:val="004E701F"/>
    <w:rsid w:val="004F1907"/>
    <w:rsid w:val="004F19F5"/>
    <w:rsid w:val="004F34F1"/>
    <w:rsid w:val="004F4E29"/>
    <w:rsid w:val="004F6CAE"/>
    <w:rsid w:val="004F7D90"/>
    <w:rsid w:val="005007BF"/>
    <w:rsid w:val="00506116"/>
    <w:rsid w:val="00511B6E"/>
    <w:rsid w:val="0051777E"/>
    <w:rsid w:val="0052212F"/>
    <w:rsid w:val="00522FEB"/>
    <w:rsid w:val="0052479C"/>
    <w:rsid w:val="00525792"/>
    <w:rsid w:val="00527061"/>
    <w:rsid w:val="00530151"/>
    <w:rsid w:val="005377A2"/>
    <w:rsid w:val="00542248"/>
    <w:rsid w:val="005427ED"/>
    <w:rsid w:val="0054462E"/>
    <w:rsid w:val="00546802"/>
    <w:rsid w:val="0055107D"/>
    <w:rsid w:val="00551FEA"/>
    <w:rsid w:val="005544D3"/>
    <w:rsid w:val="00562BC9"/>
    <w:rsid w:val="005652BF"/>
    <w:rsid w:val="00567E5C"/>
    <w:rsid w:val="00570D34"/>
    <w:rsid w:val="00572718"/>
    <w:rsid w:val="005739AA"/>
    <w:rsid w:val="005741AD"/>
    <w:rsid w:val="00581EA0"/>
    <w:rsid w:val="005843B9"/>
    <w:rsid w:val="00585C84"/>
    <w:rsid w:val="00590029"/>
    <w:rsid w:val="0059074D"/>
    <w:rsid w:val="00590BC6"/>
    <w:rsid w:val="005925EB"/>
    <w:rsid w:val="00594D2E"/>
    <w:rsid w:val="0059793E"/>
    <w:rsid w:val="005A360C"/>
    <w:rsid w:val="005A3BAC"/>
    <w:rsid w:val="005A7AB1"/>
    <w:rsid w:val="005B12B8"/>
    <w:rsid w:val="005B16DC"/>
    <w:rsid w:val="005B1702"/>
    <w:rsid w:val="005B1A06"/>
    <w:rsid w:val="005C0127"/>
    <w:rsid w:val="005D31FF"/>
    <w:rsid w:val="005D4A20"/>
    <w:rsid w:val="005D642D"/>
    <w:rsid w:val="005E1A87"/>
    <w:rsid w:val="005E3DCF"/>
    <w:rsid w:val="005E5501"/>
    <w:rsid w:val="005E582E"/>
    <w:rsid w:val="005F50B8"/>
    <w:rsid w:val="005F62CB"/>
    <w:rsid w:val="00600B8A"/>
    <w:rsid w:val="00603377"/>
    <w:rsid w:val="0060627B"/>
    <w:rsid w:val="00607D2A"/>
    <w:rsid w:val="00610845"/>
    <w:rsid w:val="00611723"/>
    <w:rsid w:val="00612EC7"/>
    <w:rsid w:val="0061487F"/>
    <w:rsid w:val="006169B9"/>
    <w:rsid w:val="0061748B"/>
    <w:rsid w:val="006178C9"/>
    <w:rsid w:val="00621C05"/>
    <w:rsid w:val="00625C23"/>
    <w:rsid w:val="00626A23"/>
    <w:rsid w:val="00630E2C"/>
    <w:rsid w:val="00633E9C"/>
    <w:rsid w:val="00636969"/>
    <w:rsid w:val="006508FF"/>
    <w:rsid w:val="0065360F"/>
    <w:rsid w:val="00655384"/>
    <w:rsid w:val="00656B92"/>
    <w:rsid w:val="00660751"/>
    <w:rsid w:val="00660986"/>
    <w:rsid w:val="00661767"/>
    <w:rsid w:val="00666C07"/>
    <w:rsid w:val="00666D86"/>
    <w:rsid w:val="00666FB6"/>
    <w:rsid w:val="00672016"/>
    <w:rsid w:val="00676745"/>
    <w:rsid w:val="006776C6"/>
    <w:rsid w:val="0068058F"/>
    <w:rsid w:val="00680B2B"/>
    <w:rsid w:val="00686E30"/>
    <w:rsid w:val="00686F3E"/>
    <w:rsid w:val="006873D8"/>
    <w:rsid w:val="006938AE"/>
    <w:rsid w:val="006941FE"/>
    <w:rsid w:val="006974E3"/>
    <w:rsid w:val="006A0F53"/>
    <w:rsid w:val="006A39F8"/>
    <w:rsid w:val="006A5C33"/>
    <w:rsid w:val="006B34B3"/>
    <w:rsid w:val="006B589A"/>
    <w:rsid w:val="006B5A18"/>
    <w:rsid w:val="006C4D1A"/>
    <w:rsid w:val="006C6315"/>
    <w:rsid w:val="006C7E48"/>
    <w:rsid w:val="006D2F48"/>
    <w:rsid w:val="006D4DCA"/>
    <w:rsid w:val="006D52D0"/>
    <w:rsid w:val="006F155C"/>
    <w:rsid w:val="006F3FB3"/>
    <w:rsid w:val="006F6C6E"/>
    <w:rsid w:val="00700710"/>
    <w:rsid w:val="00701177"/>
    <w:rsid w:val="0070412A"/>
    <w:rsid w:val="00706C94"/>
    <w:rsid w:val="00711AFD"/>
    <w:rsid w:val="007167B9"/>
    <w:rsid w:val="00720687"/>
    <w:rsid w:val="007237C2"/>
    <w:rsid w:val="007243DF"/>
    <w:rsid w:val="007250A4"/>
    <w:rsid w:val="00725311"/>
    <w:rsid w:val="0073051E"/>
    <w:rsid w:val="00732C95"/>
    <w:rsid w:val="00734D11"/>
    <w:rsid w:val="00734DC8"/>
    <w:rsid w:val="00735731"/>
    <w:rsid w:val="00736002"/>
    <w:rsid w:val="00737B81"/>
    <w:rsid w:val="00741010"/>
    <w:rsid w:val="0074391F"/>
    <w:rsid w:val="0074407D"/>
    <w:rsid w:val="007469ED"/>
    <w:rsid w:val="0074713C"/>
    <w:rsid w:val="0074716E"/>
    <w:rsid w:val="007477F9"/>
    <w:rsid w:val="00751051"/>
    <w:rsid w:val="00765C1B"/>
    <w:rsid w:val="00771705"/>
    <w:rsid w:val="00774B23"/>
    <w:rsid w:val="00776A4B"/>
    <w:rsid w:val="00781209"/>
    <w:rsid w:val="0078619F"/>
    <w:rsid w:val="00790844"/>
    <w:rsid w:val="00790F83"/>
    <w:rsid w:val="0079119E"/>
    <w:rsid w:val="00793042"/>
    <w:rsid w:val="007934FE"/>
    <w:rsid w:val="00795E87"/>
    <w:rsid w:val="007A0F8E"/>
    <w:rsid w:val="007A3000"/>
    <w:rsid w:val="007A4E42"/>
    <w:rsid w:val="007A5695"/>
    <w:rsid w:val="007A7F8D"/>
    <w:rsid w:val="007B04A7"/>
    <w:rsid w:val="007B2532"/>
    <w:rsid w:val="007B27D8"/>
    <w:rsid w:val="007B618B"/>
    <w:rsid w:val="007B64DA"/>
    <w:rsid w:val="007B7189"/>
    <w:rsid w:val="007C0DC5"/>
    <w:rsid w:val="007C356A"/>
    <w:rsid w:val="007C5035"/>
    <w:rsid w:val="007C600F"/>
    <w:rsid w:val="007C6E1A"/>
    <w:rsid w:val="007D12A6"/>
    <w:rsid w:val="007D1FD6"/>
    <w:rsid w:val="007D2A0D"/>
    <w:rsid w:val="007D4D53"/>
    <w:rsid w:val="007D5709"/>
    <w:rsid w:val="007E2740"/>
    <w:rsid w:val="007E6BE0"/>
    <w:rsid w:val="007F2AC3"/>
    <w:rsid w:val="00802E07"/>
    <w:rsid w:val="0080461D"/>
    <w:rsid w:val="00805246"/>
    <w:rsid w:val="00811F64"/>
    <w:rsid w:val="00820CBD"/>
    <w:rsid w:val="008215D3"/>
    <w:rsid w:val="008237A8"/>
    <w:rsid w:val="00823D9E"/>
    <w:rsid w:val="00824239"/>
    <w:rsid w:val="00824B0B"/>
    <w:rsid w:val="00833129"/>
    <w:rsid w:val="008354D6"/>
    <w:rsid w:val="008364F0"/>
    <w:rsid w:val="00837B64"/>
    <w:rsid w:val="00840A6D"/>
    <w:rsid w:val="00846C53"/>
    <w:rsid w:val="0085230E"/>
    <w:rsid w:val="00853ACA"/>
    <w:rsid w:val="00856282"/>
    <w:rsid w:val="00856C79"/>
    <w:rsid w:val="008608C1"/>
    <w:rsid w:val="0086194D"/>
    <w:rsid w:val="00863576"/>
    <w:rsid w:val="00864B57"/>
    <w:rsid w:val="00864B8D"/>
    <w:rsid w:val="008660AB"/>
    <w:rsid w:val="00866E1E"/>
    <w:rsid w:val="008676DA"/>
    <w:rsid w:val="00873E68"/>
    <w:rsid w:val="0087690C"/>
    <w:rsid w:val="00877575"/>
    <w:rsid w:val="00877639"/>
    <w:rsid w:val="00877F2E"/>
    <w:rsid w:val="00883322"/>
    <w:rsid w:val="008848C1"/>
    <w:rsid w:val="00887DD6"/>
    <w:rsid w:val="00892A31"/>
    <w:rsid w:val="00894DE1"/>
    <w:rsid w:val="00895476"/>
    <w:rsid w:val="00895D5E"/>
    <w:rsid w:val="008A47EF"/>
    <w:rsid w:val="008A4C3D"/>
    <w:rsid w:val="008A5477"/>
    <w:rsid w:val="008B2162"/>
    <w:rsid w:val="008B236D"/>
    <w:rsid w:val="008B4262"/>
    <w:rsid w:val="008B5856"/>
    <w:rsid w:val="008B5EBB"/>
    <w:rsid w:val="008B79E1"/>
    <w:rsid w:val="008C09E2"/>
    <w:rsid w:val="008D06D0"/>
    <w:rsid w:val="008D2F03"/>
    <w:rsid w:val="008D4FFA"/>
    <w:rsid w:val="008D7BD3"/>
    <w:rsid w:val="008E2063"/>
    <w:rsid w:val="008E448B"/>
    <w:rsid w:val="008F20FD"/>
    <w:rsid w:val="008F4CCB"/>
    <w:rsid w:val="00902C51"/>
    <w:rsid w:val="00903350"/>
    <w:rsid w:val="00906062"/>
    <w:rsid w:val="0091273D"/>
    <w:rsid w:val="00912F25"/>
    <w:rsid w:val="009134CA"/>
    <w:rsid w:val="00914194"/>
    <w:rsid w:val="009154AC"/>
    <w:rsid w:val="0092127D"/>
    <w:rsid w:val="00923145"/>
    <w:rsid w:val="00923B44"/>
    <w:rsid w:val="0092634C"/>
    <w:rsid w:val="00942454"/>
    <w:rsid w:val="00943691"/>
    <w:rsid w:val="009461F0"/>
    <w:rsid w:val="009503EC"/>
    <w:rsid w:val="0095692B"/>
    <w:rsid w:val="00963244"/>
    <w:rsid w:val="00963384"/>
    <w:rsid w:val="00965759"/>
    <w:rsid w:val="00965E1E"/>
    <w:rsid w:val="0096767A"/>
    <w:rsid w:val="009736E4"/>
    <w:rsid w:val="0097444C"/>
    <w:rsid w:val="009922B1"/>
    <w:rsid w:val="0099250A"/>
    <w:rsid w:val="0099298C"/>
    <w:rsid w:val="00995A85"/>
    <w:rsid w:val="009964F1"/>
    <w:rsid w:val="009A2C3D"/>
    <w:rsid w:val="009A7E70"/>
    <w:rsid w:val="009B3FCB"/>
    <w:rsid w:val="009B6CB1"/>
    <w:rsid w:val="009B77B8"/>
    <w:rsid w:val="009B7BF9"/>
    <w:rsid w:val="009C1590"/>
    <w:rsid w:val="009C48BB"/>
    <w:rsid w:val="009C5887"/>
    <w:rsid w:val="009C5CD4"/>
    <w:rsid w:val="009C7559"/>
    <w:rsid w:val="009D1698"/>
    <w:rsid w:val="009D215C"/>
    <w:rsid w:val="009D2875"/>
    <w:rsid w:val="009D440A"/>
    <w:rsid w:val="009E6181"/>
    <w:rsid w:val="009E63E9"/>
    <w:rsid w:val="009E6867"/>
    <w:rsid w:val="009F094F"/>
    <w:rsid w:val="009F273A"/>
    <w:rsid w:val="009F51A3"/>
    <w:rsid w:val="00A00D66"/>
    <w:rsid w:val="00A00E8F"/>
    <w:rsid w:val="00A04646"/>
    <w:rsid w:val="00A10E9E"/>
    <w:rsid w:val="00A16392"/>
    <w:rsid w:val="00A16918"/>
    <w:rsid w:val="00A16F92"/>
    <w:rsid w:val="00A175E3"/>
    <w:rsid w:val="00A230F5"/>
    <w:rsid w:val="00A249B4"/>
    <w:rsid w:val="00A25422"/>
    <w:rsid w:val="00A32C33"/>
    <w:rsid w:val="00A363F4"/>
    <w:rsid w:val="00A40D0A"/>
    <w:rsid w:val="00A421B8"/>
    <w:rsid w:val="00A42F7E"/>
    <w:rsid w:val="00A440F3"/>
    <w:rsid w:val="00A4422E"/>
    <w:rsid w:val="00A46D81"/>
    <w:rsid w:val="00A51B71"/>
    <w:rsid w:val="00A52E57"/>
    <w:rsid w:val="00A5352C"/>
    <w:rsid w:val="00A535A2"/>
    <w:rsid w:val="00A53AC7"/>
    <w:rsid w:val="00A5457D"/>
    <w:rsid w:val="00A54FEA"/>
    <w:rsid w:val="00A560AC"/>
    <w:rsid w:val="00A6513F"/>
    <w:rsid w:val="00A66E3B"/>
    <w:rsid w:val="00A6729B"/>
    <w:rsid w:val="00A67C1E"/>
    <w:rsid w:val="00A754BF"/>
    <w:rsid w:val="00A7554B"/>
    <w:rsid w:val="00A80A0F"/>
    <w:rsid w:val="00A80F7F"/>
    <w:rsid w:val="00A82173"/>
    <w:rsid w:val="00A85154"/>
    <w:rsid w:val="00A85182"/>
    <w:rsid w:val="00A868C1"/>
    <w:rsid w:val="00A908F6"/>
    <w:rsid w:val="00A9099A"/>
    <w:rsid w:val="00A90E1B"/>
    <w:rsid w:val="00A94B78"/>
    <w:rsid w:val="00A95A0A"/>
    <w:rsid w:val="00A977F2"/>
    <w:rsid w:val="00A97B9E"/>
    <w:rsid w:val="00AA00A1"/>
    <w:rsid w:val="00AA0992"/>
    <w:rsid w:val="00AA3D66"/>
    <w:rsid w:val="00AA4E5A"/>
    <w:rsid w:val="00AA7E22"/>
    <w:rsid w:val="00AB0056"/>
    <w:rsid w:val="00AB1019"/>
    <w:rsid w:val="00AB2043"/>
    <w:rsid w:val="00AB4C8A"/>
    <w:rsid w:val="00AB64F6"/>
    <w:rsid w:val="00AB759F"/>
    <w:rsid w:val="00AB7F4B"/>
    <w:rsid w:val="00AC20B0"/>
    <w:rsid w:val="00AD1E3C"/>
    <w:rsid w:val="00AD4843"/>
    <w:rsid w:val="00AD602A"/>
    <w:rsid w:val="00AE4C66"/>
    <w:rsid w:val="00AE67B2"/>
    <w:rsid w:val="00AE7971"/>
    <w:rsid w:val="00AF738D"/>
    <w:rsid w:val="00B0007F"/>
    <w:rsid w:val="00B025F5"/>
    <w:rsid w:val="00B11A7F"/>
    <w:rsid w:val="00B11CD1"/>
    <w:rsid w:val="00B1478D"/>
    <w:rsid w:val="00B205B3"/>
    <w:rsid w:val="00B2203E"/>
    <w:rsid w:val="00B23E62"/>
    <w:rsid w:val="00B2534F"/>
    <w:rsid w:val="00B25825"/>
    <w:rsid w:val="00B25F1F"/>
    <w:rsid w:val="00B36C5B"/>
    <w:rsid w:val="00B372AF"/>
    <w:rsid w:val="00B43759"/>
    <w:rsid w:val="00B46B66"/>
    <w:rsid w:val="00B46E59"/>
    <w:rsid w:val="00B55136"/>
    <w:rsid w:val="00B56D96"/>
    <w:rsid w:val="00B56E0C"/>
    <w:rsid w:val="00B62077"/>
    <w:rsid w:val="00B62CC2"/>
    <w:rsid w:val="00B63F0D"/>
    <w:rsid w:val="00B649DF"/>
    <w:rsid w:val="00B7091D"/>
    <w:rsid w:val="00B71DE3"/>
    <w:rsid w:val="00B724F3"/>
    <w:rsid w:val="00B73E65"/>
    <w:rsid w:val="00B8013E"/>
    <w:rsid w:val="00B804BF"/>
    <w:rsid w:val="00B81CA5"/>
    <w:rsid w:val="00B96EAB"/>
    <w:rsid w:val="00BA143C"/>
    <w:rsid w:val="00BA2436"/>
    <w:rsid w:val="00BA57B6"/>
    <w:rsid w:val="00BA6AF4"/>
    <w:rsid w:val="00BA7D69"/>
    <w:rsid w:val="00BB033F"/>
    <w:rsid w:val="00BB2978"/>
    <w:rsid w:val="00BB749A"/>
    <w:rsid w:val="00BC29A4"/>
    <w:rsid w:val="00BC2C4B"/>
    <w:rsid w:val="00BC2DCA"/>
    <w:rsid w:val="00BC3936"/>
    <w:rsid w:val="00BC65D6"/>
    <w:rsid w:val="00BC76B4"/>
    <w:rsid w:val="00BD09AB"/>
    <w:rsid w:val="00BD0BC1"/>
    <w:rsid w:val="00BD2F74"/>
    <w:rsid w:val="00BD3357"/>
    <w:rsid w:val="00BE4051"/>
    <w:rsid w:val="00BF6C24"/>
    <w:rsid w:val="00BF761F"/>
    <w:rsid w:val="00C00A62"/>
    <w:rsid w:val="00C00C21"/>
    <w:rsid w:val="00C00E4D"/>
    <w:rsid w:val="00C03F32"/>
    <w:rsid w:val="00C1091D"/>
    <w:rsid w:val="00C10C4A"/>
    <w:rsid w:val="00C200A3"/>
    <w:rsid w:val="00C20B82"/>
    <w:rsid w:val="00C239EE"/>
    <w:rsid w:val="00C241B3"/>
    <w:rsid w:val="00C2540F"/>
    <w:rsid w:val="00C26D19"/>
    <w:rsid w:val="00C2704A"/>
    <w:rsid w:val="00C36DEE"/>
    <w:rsid w:val="00C411A4"/>
    <w:rsid w:val="00C50497"/>
    <w:rsid w:val="00C5088A"/>
    <w:rsid w:val="00C5118F"/>
    <w:rsid w:val="00C521E5"/>
    <w:rsid w:val="00C56EE2"/>
    <w:rsid w:val="00C626E1"/>
    <w:rsid w:val="00C63018"/>
    <w:rsid w:val="00C66B26"/>
    <w:rsid w:val="00C7063A"/>
    <w:rsid w:val="00C76F2A"/>
    <w:rsid w:val="00C81E54"/>
    <w:rsid w:val="00C844E2"/>
    <w:rsid w:val="00C84847"/>
    <w:rsid w:val="00C906CB"/>
    <w:rsid w:val="00C975DD"/>
    <w:rsid w:val="00CA1985"/>
    <w:rsid w:val="00CB0213"/>
    <w:rsid w:val="00CC03DC"/>
    <w:rsid w:val="00CC2055"/>
    <w:rsid w:val="00CC37D4"/>
    <w:rsid w:val="00CC63B3"/>
    <w:rsid w:val="00CC69BB"/>
    <w:rsid w:val="00CD4D77"/>
    <w:rsid w:val="00CD5CEF"/>
    <w:rsid w:val="00CD76DA"/>
    <w:rsid w:val="00CE1A00"/>
    <w:rsid w:val="00CE2AA7"/>
    <w:rsid w:val="00CE3F71"/>
    <w:rsid w:val="00CF76AF"/>
    <w:rsid w:val="00D0111D"/>
    <w:rsid w:val="00D07611"/>
    <w:rsid w:val="00D1215E"/>
    <w:rsid w:val="00D20AC0"/>
    <w:rsid w:val="00D20F4F"/>
    <w:rsid w:val="00D274EA"/>
    <w:rsid w:val="00D27D5E"/>
    <w:rsid w:val="00D27E0E"/>
    <w:rsid w:val="00D305B3"/>
    <w:rsid w:val="00D328B5"/>
    <w:rsid w:val="00D34108"/>
    <w:rsid w:val="00D341EE"/>
    <w:rsid w:val="00D4105E"/>
    <w:rsid w:val="00D41C05"/>
    <w:rsid w:val="00D45E2E"/>
    <w:rsid w:val="00D547B2"/>
    <w:rsid w:val="00D56EDC"/>
    <w:rsid w:val="00D6740A"/>
    <w:rsid w:val="00D756C6"/>
    <w:rsid w:val="00D75F5F"/>
    <w:rsid w:val="00D80C23"/>
    <w:rsid w:val="00D848CA"/>
    <w:rsid w:val="00D86C5B"/>
    <w:rsid w:val="00D904D5"/>
    <w:rsid w:val="00D9492C"/>
    <w:rsid w:val="00DA0964"/>
    <w:rsid w:val="00DA17A6"/>
    <w:rsid w:val="00DA1CF9"/>
    <w:rsid w:val="00DA2718"/>
    <w:rsid w:val="00DA5FB0"/>
    <w:rsid w:val="00DA6F1C"/>
    <w:rsid w:val="00DA74B6"/>
    <w:rsid w:val="00DA7F84"/>
    <w:rsid w:val="00DB062E"/>
    <w:rsid w:val="00DB1FD7"/>
    <w:rsid w:val="00DB4023"/>
    <w:rsid w:val="00DB4C18"/>
    <w:rsid w:val="00DB5B70"/>
    <w:rsid w:val="00DC3432"/>
    <w:rsid w:val="00DC4265"/>
    <w:rsid w:val="00DD0A46"/>
    <w:rsid w:val="00DD2A07"/>
    <w:rsid w:val="00DD7A56"/>
    <w:rsid w:val="00DE57B6"/>
    <w:rsid w:val="00DE6C3E"/>
    <w:rsid w:val="00DE784C"/>
    <w:rsid w:val="00DF093D"/>
    <w:rsid w:val="00DF3294"/>
    <w:rsid w:val="00E01BA8"/>
    <w:rsid w:val="00E04D37"/>
    <w:rsid w:val="00E04D63"/>
    <w:rsid w:val="00E06AE4"/>
    <w:rsid w:val="00E1115A"/>
    <w:rsid w:val="00E157CE"/>
    <w:rsid w:val="00E161F9"/>
    <w:rsid w:val="00E20799"/>
    <w:rsid w:val="00E23419"/>
    <w:rsid w:val="00E23978"/>
    <w:rsid w:val="00E24142"/>
    <w:rsid w:val="00E25A65"/>
    <w:rsid w:val="00E26F6D"/>
    <w:rsid w:val="00E33E31"/>
    <w:rsid w:val="00E3471A"/>
    <w:rsid w:val="00E355A6"/>
    <w:rsid w:val="00E35DDC"/>
    <w:rsid w:val="00E4340B"/>
    <w:rsid w:val="00E4492B"/>
    <w:rsid w:val="00E5034D"/>
    <w:rsid w:val="00E50EB1"/>
    <w:rsid w:val="00E50FEF"/>
    <w:rsid w:val="00E510B2"/>
    <w:rsid w:val="00E523DE"/>
    <w:rsid w:val="00E55C1C"/>
    <w:rsid w:val="00E564EE"/>
    <w:rsid w:val="00E61FC0"/>
    <w:rsid w:val="00E62ADE"/>
    <w:rsid w:val="00E65D74"/>
    <w:rsid w:val="00E7014C"/>
    <w:rsid w:val="00E72512"/>
    <w:rsid w:val="00E72773"/>
    <w:rsid w:val="00E72AAB"/>
    <w:rsid w:val="00E736E0"/>
    <w:rsid w:val="00E75C73"/>
    <w:rsid w:val="00E801D6"/>
    <w:rsid w:val="00E847B5"/>
    <w:rsid w:val="00E87E42"/>
    <w:rsid w:val="00E951C3"/>
    <w:rsid w:val="00E95507"/>
    <w:rsid w:val="00EA1FB7"/>
    <w:rsid w:val="00EA24D3"/>
    <w:rsid w:val="00EA42D4"/>
    <w:rsid w:val="00EA67B6"/>
    <w:rsid w:val="00EB273A"/>
    <w:rsid w:val="00EB54E6"/>
    <w:rsid w:val="00EC1379"/>
    <w:rsid w:val="00EC1FAB"/>
    <w:rsid w:val="00EC2320"/>
    <w:rsid w:val="00EC35DB"/>
    <w:rsid w:val="00EC7CA3"/>
    <w:rsid w:val="00ED2017"/>
    <w:rsid w:val="00ED4125"/>
    <w:rsid w:val="00ED4BB9"/>
    <w:rsid w:val="00ED5E61"/>
    <w:rsid w:val="00ED66D3"/>
    <w:rsid w:val="00EE4B43"/>
    <w:rsid w:val="00EE5273"/>
    <w:rsid w:val="00EE57DE"/>
    <w:rsid w:val="00EE60F6"/>
    <w:rsid w:val="00EE7AC5"/>
    <w:rsid w:val="00EF4F7A"/>
    <w:rsid w:val="00EF5355"/>
    <w:rsid w:val="00EF7933"/>
    <w:rsid w:val="00F00DC9"/>
    <w:rsid w:val="00F015BD"/>
    <w:rsid w:val="00F04E26"/>
    <w:rsid w:val="00F13BF3"/>
    <w:rsid w:val="00F1648A"/>
    <w:rsid w:val="00F16FED"/>
    <w:rsid w:val="00F22AF3"/>
    <w:rsid w:val="00F23BC6"/>
    <w:rsid w:val="00F32F05"/>
    <w:rsid w:val="00F3558D"/>
    <w:rsid w:val="00F378F2"/>
    <w:rsid w:val="00F467EC"/>
    <w:rsid w:val="00F559AB"/>
    <w:rsid w:val="00F62846"/>
    <w:rsid w:val="00F63739"/>
    <w:rsid w:val="00F65B51"/>
    <w:rsid w:val="00F71370"/>
    <w:rsid w:val="00F71A97"/>
    <w:rsid w:val="00F72B7A"/>
    <w:rsid w:val="00F73E56"/>
    <w:rsid w:val="00F749CF"/>
    <w:rsid w:val="00F75F7E"/>
    <w:rsid w:val="00F77A4A"/>
    <w:rsid w:val="00F84A52"/>
    <w:rsid w:val="00F87D7D"/>
    <w:rsid w:val="00F91AF6"/>
    <w:rsid w:val="00F930B4"/>
    <w:rsid w:val="00FB0EC8"/>
    <w:rsid w:val="00FB6A1E"/>
    <w:rsid w:val="00FC3075"/>
    <w:rsid w:val="00FC615C"/>
    <w:rsid w:val="00FC6211"/>
    <w:rsid w:val="00FD30D5"/>
    <w:rsid w:val="00FD4865"/>
    <w:rsid w:val="00FD535C"/>
    <w:rsid w:val="00FD6851"/>
    <w:rsid w:val="00FE276C"/>
    <w:rsid w:val="00FE3E59"/>
    <w:rsid w:val="00FF121D"/>
    <w:rsid w:val="00FF4B9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C48BB"/>
    <w:pPr>
      <w:spacing w:line="360" w:lineRule="auto"/>
      <w:jc w:val="both"/>
    </w:pPr>
    <w:rPr>
      <w:rFonts w:ascii="Times New Roman" w:hAnsi="Times New Roman"/>
      <w:sz w:val="24"/>
      <w:lang w:val="nl-NL"/>
    </w:rPr>
  </w:style>
  <w:style w:type="paragraph" w:styleId="Heading1">
    <w:name w:val="heading 1"/>
    <w:basedOn w:val="Normal"/>
    <w:next w:val="Normal"/>
    <w:link w:val="Heading1Char"/>
    <w:uiPriority w:val="99"/>
    <w:qFormat/>
    <w:rsid w:val="00765C1B"/>
    <w:pPr>
      <w:keepNext/>
      <w:keepLines/>
      <w:pBdr>
        <w:bottom w:val="single" w:sz="4" w:space="1" w:color="auto"/>
      </w:pBdr>
      <w:outlineLvl w:val="0"/>
    </w:pPr>
    <w:rPr>
      <w:rFonts w:ascii="Cambria" w:eastAsia="Times New Roman" w:hAnsi="Cambria"/>
      <w:b/>
      <w:bCs/>
      <w:color w:val="365F91"/>
      <w:sz w:val="32"/>
      <w:szCs w:val="28"/>
    </w:rPr>
  </w:style>
  <w:style w:type="paragraph" w:styleId="Heading2">
    <w:name w:val="heading 2"/>
    <w:basedOn w:val="Normal"/>
    <w:next w:val="Normal"/>
    <w:link w:val="Heading2Char"/>
    <w:uiPriority w:val="99"/>
    <w:qFormat/>
    <w:rsid w:val="00765C1B"/>
    <w:pPr>
      <w:keepNext/>
      <w:keepLines/>
      <w:outlineLvl w:val="1"/>
    </w:pPr>
    <w:rPr>
      <w:rFonts w:ascii="Cambria" w:eastAsia="Times New Roman" w:hAnsi="Cambria"/>
      <w:b/>
      <w:bCs/>
      <w:color w:val="365F91"/>
      <w:sz w:val="28"/>
      <w:szCs w:val="26"/>
    </w:rPr>
  </w:style>
  <w:style w:type="paragraph" w:styleId="Heading3">
    <w:name w:val="heading 3"/>
    <w:basedOn w:val="Normal"/>
    <w:next w:val="Normal"/>
    <w:link w:val="Heading3Char"/>
    <w:uiPriority w:val="99"/>
    <w:qFormat/>
    <w:rsid w:val="006C6315"/>
    <w:pPr>
      <w:keepNext/>
      <w:keepLines/>
      <w:spacing w:line="240" w:lineRule="auto"/>
      <w:outlineLvl w:val="2"/>
    </w:pPr>
    <w:rPr>
      <w:rFonts w:ascii="Calibri" w:eastAsia="Times New Roman" w:hAnsi="Calibri"/>
      <w:bCs/>
      <w:color w:val="365F91"/>
      <w:sz w:val="20"/>
    </w:rPr>
  </w:style>
  <w:style w:type="paragraph" w:styleId="Heading4">
    <w:name w:val="heading 4"/>
    <w:basedOn w:val="Heading3"/>
    <w:next w:val="Normal"/>
    <w:link w:val="Heading4Char"/>
    <w:uiPriority w:val="99"/>
    <w:qFormat/>
    <w:rsid w:val="009C7559"/>
    <w:pPr>
      <w:outlineLvl w:val="3"/>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5C1B"/>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65C1B"/>
    <w:rPr>
      <w:rFonts w:ascii="Cambria" w:hAnsi="Cambria" w:cs="Times New Roman"/>
      <w:b/>
      <w:bCs/>
      <w:color w:val="365F91"/>
      <w:sz w:val="26"/>
      <w:szCs w:val="26"/>
    </w:rPr>
  </w:style>
  <w:style w:type="character" w:customStyle="1" w:styleId="Heading3Char">
    <w:name w:val="Heading 3 Char"/>
    <w:basedOn w:val="DefaultParagraphFont"/>
    <w:link w:val="Heading3"/>
    <w:uiPriority w:val="99"/>
    <w:locked/>
    <w:rsid w:val="006C6315"/>
    <w:rPr>
      <w:rFonts w:eastAsia="Times New Roman" w:cs="Times New Roman"/>
      <w:bCs/>
      <w:color w:val="365F91"/>
      <w:sz w:val="20"/>
    </w:rPr>
  </w:style>
  <w:style w:type="character" w:customStyle="1" w:styleId="Heading4Char">
    <w:name w:val="Heading 4 Char"/>
    <w:basedOn w:val="DefaultParagraphFont"/>
    <w:link w:val="Heading4"/>
    <w:uiPriority w:val="99"/>
    <w:locked/>
    <w:rsid w:val="009C7559"/>
    <w:rPr>
      <w:rFonts w:eastAsia="Times New Roman" w:cs="Times New Roman"/>
      <w:bCs/>
      <w:color w:val="365F91"/>
      <w:sz w:val="20"/>
    </w:rPr>
  </w:style>
  <w:style w:type="paragraph" w:styleId="NoSpacing">
    <w:name w:val="No Spacing"/>
    <w:next w:val="Normal"/>
    <w:link w:val="NoSpacingChar"/>
    <w:uiPriority w:val="99"/>
    <w:qFormat/>
    <w:rsid w:val="00590BC6"/>
    <w:pPr>
      <w:spacing w:line="360" w:lineRule="auto"/>
      <w:jc w:val="both"/>
    </w:pPr>
    <w:rPr>
      <w:rFonts w:ascii="Cambria" w:eastAsia="Times New Roman" w:hAnsi="Cambria"/>
      <w:b/>
      <w:color w:val="365F91"/>
      <w:sz w:val="24"/>
    </w:rPr>
  </w:style>
  <w:style w:type="character" w:customStyle="1" w:styleId="NoSpacingChar">
    <w:name w:val="No Spacing Char"/>
    <w:basedOn w:val="DefaultParagraphFont"/>
    <w:link w:val="NoSpacing"/>
    <w:uiPriority w:val="99"/>
    <w:locked/>
    <w:rsid w:val="00590BC6"/>
    <w:rPr>
      <w:rFonts w:ascii="Cambria" w:hAnsi="Cambria" w:cs="Times New Roman"/>
      <w:b/>
      <w:color w:val="365F91"/>
      <w:sz w:val="22"/>
      <w:szCs w:val="22"/>
      <w:lang w:val="en-US" w:eastAsia="en-US" w:bidi="ar-SA"/>
    </w:rPr>
  </w:style>
  <w:style w:type="paragraph" w:styleId="BalloonText">
    <w:name w:val="Balloon Text"/>
    <w:basedOn w:val="Normal"/>
    <w:link w:val="BalloonTextChar"/>
    <w:uiPriority w:val="99"/>
    <w:semiHidden/>
    <w:rsid w:val="008B79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79E1"/>
    <w:rPr>
      <w:rFonts w:ascii="Tahoma" w:hAnsi="Tahoma" w:cs="Tahoma"/>
      <w:sz w:val="16"/>
      <w:szCs w:val="16"/>
    </w:rPr>
  </w:style>
  <w:style w:type="character" w:styleId="PlaceholderText">
    <w:name w:val="Placeholder Text"/>
    <w:basedOn w:val="DefaultParagraphFont"/>
    <w:uiPriority w:val="99"/>
    <w:semiHidden/>
    <w:rsid w:val="005D4A20"/>
    <w:rPr>
      <w:rFonts w:cs="Times New Roman"/>
      <w:color w:val="808080"/>
    </w:rPr>
  </w:style>
  <w:style w:type="paragraph" w:styleId="Title">
    <w:name w:val="Title"/>
    <w:basedOn w:val="Normal"/>
    <w:next w:val="Normal"/>
    <w:link w:val="TitleChar"/>
    <w:uiPriority w:val="99"/>
    <w:qFormat/>
    <w:rsid w:val="00C411A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411A4"/>
    <w:rPr>
      <w:rFonts w:ascii="Cambria" w:hAnsi="Cambria" w:cs="Times New Roman"/>
      <w:color w:val="17365D"/>
      <w:spacing w:val="5"/>
      <w:kern w:val="28"/>
      <w:sz w:val="52"/>
      <w:szCs w:val="52"/>
    </w:rPr>
  </w:style>
  <w:style w:type="paragraph" w:styleId="Header">
    <w:name w:val="header"/>
    <w:basedOn w:val="Normal"/>
    <w:link w:val="HeaderChar"/>
    <w:uiPriority w:val="99"/>
    <w:semiHidden/>
    <w:rsid w:val="002B557D"/>
    <w:pPr>
      <w:tabs>
        <w:tab w:val="center" w:pos="4536"/>
        <w:tab w:val="right" w:pos="9072"/>
      </w:tabs>
      <w:spacing w:line="240" w:lineRule="auto"/>
    </w:pPr>
  </w:style>
  <w:style w:type="character" w:customStyle="1" w:styleId="HeaderChar">
    <w:name w:val="Header Char"/>
    <w:basedOn w:val="DefaultParagraphFont"/>
    <w:link w:val="Header"/>
    <w:uiPriority w:val="99"/>
    <w:semiHidden/>
    <w:locked/>
    <w:rsid w:val="002B557D"/>
    <w:rPr>
      <w:rFonts w:cs="Times New Roman"/>
    </w:rPr>
  </w:style>
  <w:style w:type="paragraph" w:styleId="Footer">
    <w:name w:val="footer"/>
    <w:basedOn w:val="Normal"/>
    <w:link w:val="FooterChar"/>
    <w:uiPriority w:val="99"/>
    <w:rsid w:val="002B557D"/>
    <w:pPr>
      <w:tabs>
        <w:tab w:val="center" w:pos="4536"/>
        <w:tab w:val="right" w:pos="9072"/>
      </w:tabs>
      <w:spacing w:line="240" w:lineRule="auto"/>
    </w:pPr>
  </w:style>
  <w:style w:type="character" w:customStyle="1" w:styleId="FooterChar">
    <w:name w:val="Footer Char"/>
    <w:basedOn w:val="DefaultParagraphFont"/>
    <w:link w:val="Footer"/>
    <w:uiPriority w:val="99"/>
    <w:locked/>
    <w:rsid w:val="002B557D"/>
    <w:rPr>
      <w:rFonts w:cs="Times New Roman"/>
    </w:rPr>
  </w:style>
  <w:style w:type="paragraph" w:styleId="Subtitle">
    <w:name w:val="Subtitle"/>
    <w:basedOn w:val="Normal"/>
    <w:next w:val="Normal"/>
    <w:link w:val="SubtitleChar"/>
    <w:uiPriority w:val="99"/>
    <w:qFormat/>
    <w:rsid w:val="007C6E1A"/>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99"/>
    <w:locked/>
    <w:rsid w:val="007C6E1A"/>
    <w:rPr>
      <w:rFonts w:ascii="Cambria" w:hAnsi="Cambria" w:cs="Times New Roman"/>
      <w:i/>
      <w:iCs/>
      <w:color w:val="4F81BD"/>
      <w:spacing w:val="15"/>
      <w:sz w:val="24"/>
      <w:szCs w:val="24"/>
    </w:rPr>
  </w:style>
  <w:style w:type="paragraph" w:styleId="TOC1">
    <w:name w:val="toc 1"/>
    <w:basedOn w:val="Normal"/>
    <w:next w:val="Normal"/>
    <w:autoRedefine/>
    <w:uiPriority w:val="99"/>
    <w:rsid w:val="00686E30"/>
    <w:pPr>
      <w:tabs>
        <w:tab w:val="left" w:pos="1879"/>
        <w:tab w:val="right" w:leader="dot" w:pos="8364"/>
      </w:tabs>
      <w:spacing w:before="360"/>
    </w:pPr>
    <w:rPr>
      <w:rFonts w:ascii="Cambria" w:hAnsi="Cambria"/>
      <w:b/>
      <w:bCs/>
      <w:caps/>
      <w:szCs w:val="24"/>
    </w:rPr>
  </w:style>
  <w:style w:type="paragraph" w:styleId="TOC2">
    <w:name w:val="toc 2"/>
    <w:basedOn w:val="Normal"/>
    <w:next w:val="Normal"/>
    <w:autoRedefine/>
    <w:uiPriority w:val="99"/>
    <w:rsid w:val="004F6CAE"/>
    <w:pPr>
      <w:tabs>
        <w:tab w:val="left" w:pos="660"/>
        <w:tab w:val="right" w:leader="dot" w:pos="9062"/>
      </w:tabs>
      <w:spacing w:before="240"/>
      <w:ind w:left="567"/>
    </w:pPr>
    <w:rPr>
      <w:rFonts w:eastAsia="Times New Roman"/>
      <w:b/>
      <w:bCs/>
      <w:noProof/>
      <w:szCs w:val="20"/>
    </w:rPr>
  </w:style>
  <w:style w:type="paragraph" w:styleId="TOC3">
    <w:name w:val="toc 3"/>
    <w:basedOn w:val="Normal"/>
    <w:next w:val="Normal"/>
    <w:autoRedefine/>
    <w:uiPriority w:val="99"/>
    <w:rsid w:val="00E355A6"/>
    <w:pPr>
      <w:ind w:left="220"/>
    </w:pPr>
    <w:rPr>
      <w:rFonts w:cs="Calibri"/>
      <w:sz w:val="20"/>
      <w:szCs w:val="20"/>
    </w:rPr>
  </w:style>
  <w:style w:type="paragraph" w:styleId="TOC4">
    <w:name w:val="toc 4"/>
    <w:basedOn w:val="Normal"/>
    <w:next w:val="Normal"/>
    <w:autoRedefine/>
    <w:uiPriority w:val="99"/>
    <w:rsid w:val="00E355A6"/>
    <w:pPr>
      <w:ind w:left="440"/>
    </w:pPr>
    <w:rPr>
      <w:rFonts w:cs="Calibri"/>
      <w:sz w:val="20"/>
      <w:szCs w:val="20"/>
    </w:rPr>
  </w:style>
  <w:style w:type="paragraph" w:styleId="TOC5">
    <w:name w:val="toc 5"/>
    <w:basedOn w:val="Normal"/>
    <w:next w:val="Normal"/>
    <w:autoRedefine/>
    <w:uiPriority w:val="99"/>
    <w:rsid w:val="00E355A6"/>
    <w:pPr>
      <w:ind w:left="660"/>
    </w:pPr>
    <w:rPr>
      <w:rFonts w:cs="Calibri"/>
      <w:sz w:val="20"/>
      <w:szCs w:val="20"/>
    </w:rPr>
  </w:style>
  <w:style w:type="paragraph" w:styleId="TOC6">
    <w:name w:val="toc 6"/>
    <w:basedOn w:val="Normal"/>
    <w:next w:val="Normal"/>
    <w:autoRedefine/>
    <w:uiPriority w:val="99"/>
    <w:rsid w:val="00E355A6"/>
    <w:pPr>
      <w:ind w:left="880"/>
    </w:pPr>
    <w:rPr>
      <w:rFonts w:cs="Calibri"/>
      <w:sz w:val="20"/>
      <w:szCs w:val="20"/>
    </w:rPr>
  </w:style>
  <w:style w:type="paragraph" w:styleId="TOC7">
    <w:name w:val="toc 7"/>
    <w:basedOn w:val="Normal"/>
    <w:next w:val="Normal"/>
    <w:autoRedefine/>
    <w:uiPriority w:val="99"/>
    <w:rsid w:val="00E355A6"/>
    <w:pPr>
      <w:ind w:left="1100"/>
    </w:pPr>
    <w:rPr>
      <w:rFonts w:cs="Calibri"/>
      <w:sz w:val="20"/>
      <w:szCs w:val="20"/>
    </w:rPr>
  </w:style>
  <w:style w:type="paragraph" w:styleId="TOC8">
    <w:name w:val="toc 8"/>
    <w:basedOn w:val="Normal"/>
    <w:next w:val="Normal"/>
    <w:autoRedefine/>
    <w:uiPriority w:val="99"/>
    <w:rsid w:val="00E355A6"/>
    <w:pPr>
      <w:ind w:left="1320"/>
    </w:pPr>
    <w:rPr>
      <w:rFonts w:cs="Calibri"/>
      <w:sz w:val="20"/>
      <w:szCs w:val="20"/>
    </w:rPr>
  </w:style>
  <w:style w:type="paragraph" w:styleId="TOC9">
    <w:name w:val="toc 9"/>
    <w:basedOn w:val="Normal"/>
    <w:next w:val="Normal"/>
    <w:autoRedefine/>
    <w:uiPriority w:val="99"/>
    <w:rsid w:val="00E355A6"/>
    <w:pPr>
      <w:ind w:left="1540"/>
    </w:pPr>
    <w:rPr>
      <w:rFonts w:cs="Calibri"/>
      <w:sz w:val="20"/>
      <w:szCs w:val="20"/>
    </w:rPr>
  </w:style>
  <w:style w:type="character" w:styleId="Hyperlink">
    <w:name w:val="Hyperlink"/>
    <w:basedOn w:val="DefaultParagraphFont"/>
    <w:uiPriority w:val="99"/>
    <w:rsid w:val="00E355A6"/>
    <w:rPr>
      <w:rFonts w:cs="Times New Roman"/>
      <w:color w:val="0000FF"/>
      <w:u w:val="single"/>
    </w:rPr>
  </w:style>
  <w:style w:type="paragraph" w:styleId="FootnoteText">
    <w:name w:val="footnote text"/>
    <w:basedOn w:val="Normal"/>
    <w:link w:val="FootnoteTextChar"/>
    <w:uiPriority w:val="99"/>
    <w:rsid w:val="003E19E3"/>
    <w:pPr>
      <w:spacing w:line="240" w:lineRule="auto"/>
    </w:pPr>
    <w:rPr>
      <w:sz w:val="20"/>
      <w:szCs w:val="20"/>
    </w:rPr>
  </w:style>
  <w:style w:type="character" w:customStyle="1" w:styleId="FootnoteTextChar">
    <w:name w:val="Footnote Text Char"/>
    <w:basedOn w:val="DefaultParagraphFont"/>
    <w:link w:val="FootnoteText"/>
    <w:uiPriority w:val="99"/>
    <w:locked/>
    <w:rsid w:val="003E19E3"/>
    <w:rPr>
      <w:rFonts w:cs="Times New Roman"/>
      <w:sz w:val="20"/>
      <w:szCs w:val="20"/>
    </w:rPr>
  </w:style>
  <w:style w:type="character" w:styleId="FootnoteReference">
    <w:name w:val="footnote reference"/>
    <w:basedOn w:val="DefaultParagraphFont"/>
    <w:uiPriority w:val="99"/>
    <w:semiHidden/>
    <w:rsid w:val="003E19E3"/>
    <w:rPr>
      <w:rFonts w:cs="Times New Roman"/>
      <w:vertAlign w:val="superscript"/>
    </w:rPr>
  </w:style>
  <w:style w:type="paragraph" w:styleId="TOCHeading">
    <w:name w:val="TOC Heading"/>
    <w:basedOn w:val="Heading1"/>
    <w:next w:val="Normal"/>
    <w:uiPriority w:val="99"/>
    <w:qFormat/>
    <w:rsid w:val="00765C1B"/>
    <w:pPr>
      <w:outlineLvl w:val="9"/>
    </w:pPr>
    <w:rPr>
      <w:lang w:val="en-US"/>
    </w:rPr>
  </w:style>
  <w:style w:type="paragraph" w:styleId="ListParagraph">
    <w:name w:val="List Paragraph"/>
    <w:basedOn w:val="Normal"/>
    <w:uiPriority w:val="99"/>
    <w:qFormat/>
    <w:rsid w:val="00F00DC9"/>
    <w:pPr>
      <w:ind w:left="720"/>
      <w:contextualSpacing/>
    </w:pPr>
  </w:style>
  <w:style w:type="table" w:styleId="TableGrid">
    <w:name w:val="Table Grid"/>
    <w:basedOn w:val="TableNormal"/>
    <w:uiPriority w:val="99"/>
    <w:rsid w:val="000F08A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uiPriority w:val="99"/>
    <w:rsid w:val="000F08A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1">
    <w:name w:val="Dark List Accent 1"/>
    <w:basedOn w:val="TableNormal"/>
    <w:uiPriority w:val="99"/>
    <w:rsid w:val="00E23419"/>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Grid3-Accent1">
    <w:name w:val="Medium Grid 3 Accent 1"/>
    <w:basedOn w:val="TableNormal"/>
    <w:uiPriority w:val="99"/>
    <w:rsid w:val="0094245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EndnoteText">
    <w:name w:val="endnote text"/>
    <w:basedOn w:val="Normal"/>
    <w:link w:val="EndnoteTextChar"/>
    <w:uiPriority w:val="99"/>
    <w:semiHidden/>
    <w:rsid w:val="00661767"/>
    <w:pPr>
      <w:spacing w:line="240" w:lineRule="auto"/>
    </w:pPr>
    <w:rPr>
      <w:sz w:val="20"/>
      <w:szCs w:val="20"/>
    </w:rPr>
  </w:style>
  <w:style w:type="character" w:customStyle="1" w:styleId="EndnoteTextChar">
    <w:name w:val="Endnote Text Char"/>
    <w:basedOn w:val="DefaultParagraphFont"/>
    <w:link w:val="EndnoteText"/>
    <w:uiPriority w:val="99"/>
    <w:semiHidden/>
    <w:locked/>
    <w:rsid w:val="00661767"/>
    <w:rPr>
      <w:rFonts w:ascii="Times New Roman" w:hAnsi="Times New Roman" w:cs="Times New Roman"/>
      <w:sz w:val="20"/>
      <w:szCs w:val="20"/>
    </w:rPr>
  </w:style>
  <w:style w:type="character" w:styleId="EndnoteReference">
    <w:name w:val="endnote reference"/>
    <w:basedOn w:val="DefaultParagraphFont"/>
    <w:uiPriority w:val="99"/>
    <w:semiHidden/>
    <w:rsid w:val="00661767"/>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1149021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96</Pages>
  <Words>12147</Words>
  <Characters>-32766</Characters>
  <Application>Microsoft Office Outlook</Application>
  <DocSecurity>0</DocSecurity>
  <Lines>0</Lines>
  <Paragraphs>0</Paragraphs>
  <ScaleCrop>false</ScaleCrop>
  <Company>Erasmus Universtiteit Rotterdam,    Bachelor Scriptie.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INNOVATIE EN ECONOMISCHE GROEI IN ZUID-KOREA</dc:title>
  <dc:subject/>
  <dc:creator>C.C.Huynh</dc:creator>
  <cp:keywords/>
  <dc:description/>
  <cp:lastModifiedBy> </cp:lastModifiedBy>
  <cp:revision>2</cp:revision>
  <cp:lastPrinted>2010-08-30T13:33:00Z</cp:lastPrinted>
  <dcterms:created xsi:type="dcterms:W3CDTF">2010-08-30T13:36:00Z</dcterms:created>
  <dcterms:modified xsi:type="dcterms:W3CDTF">2010-08-30T13:36:00Z</dcterms:modified>
</cp:coreProperties>
</file>